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4604A4"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5712" behindDoc="0" locked="0" layoutInCell="1" allowOverlap="1" wp14:anchorId="4EDDBBA5" wp14:editId="2B748CF9">
                <wp:simplePos x="0" y="0"/>
                <wp:positionH relativeFrom="page">
                  <wp:posOffset>865505</wp:posOffset>
                </wp:positionH>
                <wp:positionV relativeFrom="page">
                  <wp:posOffset>7138670</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315B60" w:rsidRDefault="00315B60" w:rsidP="00A74C42">
                            <w:pPr>
                              <w:pStyle w:val="NL-Deckblatt"/>
                            </w:pPr>
                            <w:r>
                              <w:t>zum Einsatz in den Schulversuchen</w:t>
                            </w:r>
                          </w:p>
                          <w:p w:rsidR="00315B60" w:rsidRDefault="00315B60" w:rsidP="00A74C42">
                            <w:pPr>
                              <w:pStyle w:val="NL-Deckblatt"/>
                            </w:pPr>
                            <w:r>
                              <w:t>Berufsfachschule Pädagogische Erprobung (BFPE) und</w:t>
                            </w:r>
                          </w:p>
                          <w:p w:rsidR="00315B60" w:rsidRDefault="00315B60" w:rsidP="00A74C42">
                            <w:pPr>
                              <w:pStyle w:val="NL-Deckblatt"/>
                            </w:pPr>
                            <w:r>
                              <w:t>Duale Ausbildungsvorbereitung (AV dual)</w:t>
                            </w:r>
                          </w:p>
                          <w:p w:rsidR="00315B60" w:rsidRPr="00F648F8" w:rsidRDefault="00315B60"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62.1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" fillcolor="window" stroked="f" strokeweight=".5pt">
                <v:textbox>
                  <w:txbxContent>
                    <w:p w:rsidR="00315B60" w:rsidRDefault="00315B60" w:rsidP="00A74C42">
                      <w:pPr>
                        <w:pStyle w:val="NL-Deckblatt"/>
                      </w:pPr>
                      <w:r>
                        <w:t>zum Einsatz in den Schulversuchen</w:t>
                      </w:r>
                    </w:p>
                    <w:p w:rsidR="00315B60" w:rsidRDefault="00315B60" w:rsidP="00A74C42">
                      <w:pPr>
                        <w:pStyle w:val="NL-Deckblatt"/>
                      </w:pPr>
                      <w:r>
                        <w:t>Berufsfachschule Pädagogische Erprobung (BFPE) und</w:t>
                      </w:r>
                    </w:p>
                    <w:p w:rsidR="00315B60" w:rsidRDefault="00315B60" w:rsidP="00A74C42">
                      <w:pPr>
                        <w:pStyle w:val="NL-Deckblatt"/>
                      </w:pPr>
                      <w:r>
                        <w:t>Duale Ausbildungsvorbereitung (AV dual)</w:t>
                      </w:r>
                    </w:p>
                    <w:p w:rsidR="00315B60" w:rsidRPr="00F648F8" w:rsidRDefault="00315B60" w:rsidP="00A74C42">
                      <w:pPr>
                        <w:pStyle w:val="NL-Deckblatt"/>
                      </w:pPr>
                      <w:r>
                        <w:t>sowie den Bildungsgängen VAB, BEJ, 2BFS und 1BFS</w:t>
                      </w:r>
                    </w:p>
                  </w:txbxContent>
                </v:textbox>
                <w10:wrap anchorx="page" anchory="page"/>
              </v:shape>
            </w:pict>
          </mc:Fallback>
        </mc:AlternateContent>
      </w:r>
      <w:r w:rsidR="007B7335" w:rsidRPr="00DE4890">
        <w:rPr>
          <w:noProof/>
        </w:rPr>
        <mc:AlternateContent>
          <mc:Choice Requires="wps">
            <w:drawing>
              <wp:anchor distT="0" distB="0" distL="114300" distR="114300" simplePos="0" relativeHeight="251638784" behindDoc="0" locked="0" layoutInCell="1" allowOverlap="1" wp14:anchorId="48A08484" wp14:editId="510884DC">
                <wp:simplePos x="0" y="0"/>
                <wp:positionH relativeFrom="page">
                  <wp:posOffset>866775</wp:posOffset>
                </wp:positionH>
                <wp:positionV relativeFrom="page">
                  <wp:posOffset>4705350</wp:posOffset>
                </wp:positionV>
                <wp:extent cx="4866640" cy="2466975"/>
                <wp:effectExtent l="0" t="0" r="0" b="9525"/>
                <wp:wrapNone/>
                <wp:docPr id="1191" name="Textfeld 1191"/>
                <wp:cNvGraphicFramePr/>
                <a:graphic xmlns:a="http://schemas.openxmlformats.org/drawingml/2006/main">
                  <a:graphicData uri="http://schemas.microsoft.com/office/word/2010/wordprocessingShape">
                    <wps:wsp>
                      <wps:cNvSpPr txBox="1"/>
                      <wps:spPr>
                        <a:xfrm>
                          <a:off x="0" y="0"/>
                          <a:ext cx="4866640" cy="2466975"/>
                        </a:xfrm>
                        <a:prstGeom prst="rect">
                          <a:avLst/>
                        </a:prstGeom>
                        <a:solidFill>
                          <a:sysClr val="window" lastClr="FFFFFF"/>
                        </a:solidFill>
                        <a:ln w="6350">
                          <a:noFill/>
                        </a:ln>
                        <a:effectLst/>
                      </wps:spPr>
                      <wps:txbx>
                        <w:txbxContent>
                          <w:p w:rsidR="00315B60" w:rsidRDefault="00315B60" w:rsidP="00A74C42">
                            <w:pPr>
                              <w:pStyle w:val="NL-DeckblattFett"/>
                            </w:pPr>
                            <w:r>
                              <w:t>Niveaudifferenziertes Lernen</w:t>
                            </w:r>
                          </w:p>
                          <w:p w:rsidR="00315B60" w:rsidRDefault="00315B60" w:rsidP="00A74C42">
                            <w:pPr>
                              <w:pStyle w:val="NL-DeckblattFett"/>
                            </w:pPr>
                          </w:p>
                          <w:p w:rsidR="00315B60" w:rsidRDefault="00315B60" w:rsidP="00A74C42">
                            <w:pPr>
                              <w:pStyle w:val="NL-DeckblattFett"/>
                            </w:pPr>
                            <w:r>
                              <w:t>Kompetenzraster, Lernwegelisten und exemplarische Lernmaterialien</w:t>
                            </w:r>
                          </w:p>
                          <w:p w:rsidR="00315B60" w:rsidRDefault="00315B60" w:rsidP="00A74C42">
                            <w:pPr>
                              <w:pStyle w:val="NL-DeckblattFett"/>
                            </w:pPr>
                          </w:p>
                          <w:p w:rsidR="00315B60" w:rsidRDefault="00315B60" w:rsidP="00A74C42">
                            <w:pPr>
                              <w:pStyle w:val="NL-DeckblattFett"/>
                            </w:pPr>
                            <w:r>
                              <w:t xml:space="preserve">Hauswirtschaft – Lernfeld 3 – </w:t>
                            </w:r>
                          </w:p>
                          <w:p w:rsidR="00315B60" w:rsidRPr="000B321B" w:rsidRDefault="00315B60" w:rsidP="00A74C42">
                            <w:pPr>
                              <w:pStyle w:val="NL-DeckblattFett"/>
                            </w:pPr>
                            <w:r>
                              <w:t>Lernprojekt Apfel im Glas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8.25pt;margin-top:370.5pt;width:383.2pt;height:194.2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" fillcolor="window" stroked="f" strokeweight=".5pt">
                <v:textbox>
                  <w:txbxContent>
                    <w:p w:rsidR="00315B60" w:rsidRDefault="00315B60" w:rsidP="00A74C42">
                      <w:pPr>
                        <w:pStyle w:val="NL-DeckblattFett"/>
                      </w:pPr>
                      <w:r>
                        <w:t>Niveaudifferenziertes Lernen</w:t>
                      </w:r>
                    </w:p>
                    <w:p w:rsidR="00315B60" w:rsidRDefault="00315B60" w:rsidP="00A74C42">
                      <w:pPr>
                        <w:pStyle w:val="NL-DeckblattFett"/>
                      </w:pPr>
                    </w:p>
                    <w:p w:rsidR="00315B60" w:rsidRDefault="00315B60" w:rsidP="00A74C42">
                      <w:pPr>
                        <w:pStyle w:val="NL-DeckblattFett"/>
                      </w:pPr>
                      <w:r>
                        <w:t>Kompetenzraster, Lernwegelisten und exemplarische Lernmaterialien</w:t>
                      </w:r>
                    </w:p>
                    <w:p w:rsidR="00315B60" w:rsidRDefault="00315B60" w:rsidP="00A74C42">
                      <w:pPr>
                        <w:pStyle w:val="NL-DeckblattFett"/>
                      </w:pPr>
                    </w:p>
                    <w:p w:rsidR="00315B60" w:rsidRDefault="00315B60" w:rsidP="00A74C42">
                      <w:pPr>
                        <w:pStyle w:val="NL-DeckblattFett"/>
                      </w:pPr>
                      <w:r>
                        <w:t xml:space="preserve">Hauswirtschaft – Lernfeld 3 – </w:t>
                      </w:r>
                    </w:p>
                    <w:p w:rsidR="00315B60" w:rsidRPr="000B321B" w:rsidRDefault="00315B60" w:rsidP="00A74C42">
                      <w:pPr>
                        <w:pStyle w:val="NL-DeckblattFett"/>
                      </w:pPr>
                      <w:r>
                        <w:t>Lernprojekt Apfel im Glas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315B60" w:rsidRPr="00F648F8" w:rsidRDefault="00315B60" w:rsidP="007B7335">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315B60" w:rsidRPr="00F648F8" w:rsidRDefault="00315B60" w:rsidP="007B7335">
                      <w:pPr>
                        <w:pStyle w:val="NL-DeckblattFett"/>
                      </w:pPr>
                      <w:r>
                        <w:t>Stuttgart 2016</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315B60" w:rsidRPr="00F648F8" w:rsidRDefault="00315B60"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315B60" w:rsidRPr="00F648F8" w:rsidRDefault="00315B60"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315B60" w:rsidRPr="00F648F8" w:rsidRDefault="00315B60"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315B60" w:rsidRPr="00F648F8" w:rsidRDefault="00315B60"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14796A" w:rsidRDefault="0014796A" w:rsidP="0014796A">
            <w:pPr>
              <w:pStyle w:val="ImpressumNamen"/>
              <w:framePr w:hSpace="0" w:wrap="auto" w:vAnchor="margin" w:yAlign="inline"/>
            </w:pPr>
            <w:r>
              <w:t>Tanja Rieger, Ministerium für Kultus, Jugend und Sport</w:t>
            </w:r>
            <w:r w:rsidR="00315B60">
              <w:t xml:space="preserve"> Baden-Württemberg</w:t>
            </w:r>
          </w:p>
          <w:p w:rsidR="000977FD" w:rsidRPr="00DE4890" w:rsidRDefault="0014796A" w:rsidP="0014796A">
            <w:pPr>
              <w:pStyle w:val="ImpressumNamen"/>
              <w:framePr w:hSpace="0" w:wrap="auto" w:vAnchor="margin" w:yAlign="inline"/>
            </w:pPr>
            <w:r>
              <w:t>Sören Finkbeiner, Land</w:t>
            </w:r>
            <w:r w:rsidR="00315B60">
              <w:t>esinstitut für Schulentwicklung</w:t>
            </w:r>
            <w:r>
              <w:t xml:space="preserve">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344D30" w:rsidRDefault="00344D30" w:rsidP="00344D30">
            <w:pPr>
              <w:pStyle w:val="ImpressumNamen"/>
              <w:framePr w:hSpace="0" w:wrap="auto" w:vAnchor="margin" w:yAlign="inline"/>
            </w:pPr>
            <w:r>
              <w:t xml:space="preserve">Inge </w:t>
            </w:r>
            <w:proofErr w:type="spellStart"/>
            <w:r w:rsidRPr="00344D30">
              <w:t>Komke</w:t>
            </w:r>
            <w:proofErr w:type="spellEnd"/>
            <w:r w:rsidRPr="00344D30">
              <w:t>-Hurst</w:t>
            </w:r>
            <w:r>
              <w:t>,</w:t>
            </w:r>
            <w:r w:rsidRPr="00344D30">
              <w:t xml:space="preserve"> Berufliche Schulen Bretten</w:t>
            </w:r>
          </w:p>
          <w:p w:rsidR="00344D30" w:rsidRDefault="00344D30" w:rsidP="00344D30">
            <w:pPr>
              <w:pStyle w:val="ImpressumNamen"/>
              <w:framePr w:hSpace="0" w:wrap="auto" w:vAnchor="margin" w:yAlign="inline"/>
            </w:pPr>
            <w:r>
              <w:t>Renat</w:t>
            </w:r>
            <w:r w:rsidR="00315B60">
              <w:t xml:space="preserve">e Oehler, Luise-Büchner-Schule </w:t>
            </w:r>
            <w:r>
              <w:t>Freudenstadt</w:t>
            </w:r>
          </w:p>
          <w:p w:rsidR="000977FD" w:rsidRPr="00DE4890" w:rsidRDefault="00344D30" w:rsidP="00315B60">
            <w:pPr>
              <w:pStyle w:val="ImpressumNamen"/>
              <w:framePr w:hSpace="0" w:wrap="auto" w:vAnchor="margin" w:yAlign="inline"/>
            </w:pPr>
            <w:r>
              <w:t>Christine Uthe, Mat</w:t>
            </w:r>
            <w:r w:rsidR="00254F77">
              <w:t>hilde-Weber-</w:t>
            </w:r>
            <w:r>
              <w:t>Schule Tübingen</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4D7213" w:rsidP="004D7213">
            <w:pPr>
              <w:pStyle w:val="ImpressumNamen"/>
              <w:framePr w:hSpace="0" w:wrap="auto" w:vAnchor="margin" w:yAlign="inline"/>
            </w:pPr>
            <w:r>
              <w:t>September</w:t>
            </w:r>
            <w:r w:rsidR="004604A4">
              <w:t xml:space="preserve"> 2016</w:t>
            </w:r>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14796A" w:rsidRPr="00DE4890" w:rsidTr="0014796A">
        <w:tc>
          <w:tcPr>
            <w:tcW w:w="9322" w:type="dxa"/>
            <w:gridSpan w:val="2"/>
            <w:shd w:val="clear" w:color="auto" w:fill="auto"/>
          </w:tcPr>
          <w:p w:rsidR="0014796A" w:rsidRPr="00DE4890" w:rsidRDefault="0014796A" w:rsidP="0014796A">
            <w:pPr>
              <w:pStyle w:val="berschrift1"/>
            </w:pPr>
            <w:r w:rsidRPr="00DE4890">
              <w:t>Impressum</w:t>
            </w:r>
          </w:p>
        </w:tc>
      </w:tr>
      <w:tr w:rsidR="0014796A" w:rsidRPr="00DE4890" w:rsidTr="0014796A">
        <w:tc>
          <w:tcPr>
            <w:tcW w:w="1815" w:type="dxa"/>
            <w:shd w:val="clear" w:color="auto" w:fill="auto"/>
          </w:tcPr>
          <w:p w:rsidR="0014796A" w:rsidRPr="00DE4890" w:rsidRDefault="0014796A" w:rsidP="0014796A">
            <w:pPr>
              <w:pStyle w:val="ImpressumNamen"/>
              <w:framePr w:hSpace="0" w:wrap="auto" w:vAnchor="margin" w:yAlign="inline"/>
            </w:pPr>
            <w:r w:rsidRPr="00DE4890">
              <w:t>Herausgeber</w:t>
            </w:r>
          </w:p>
        </w:tc>
        <w:tc>
          <w:tcPr>
            <w:tcW w:w="7507" w:type="dxa"/>
            <w:shd w:val="clear" w:color="auto" w:fill="auto"/>
          </w:tcPr>
          <w:p w:rsidR="0014796A" w:rsidRPr="00DE4890" w:rsidRDefault="0014796A" w:rsidP="0014796A">
            <w:pPr>
              <w:pStyle w:val="Impressum"/>
            </w:pPr>
            <w:r w:rsidRPr="00DE4890">
              <w:t>Landesinstitut für Schulentwicklung (LS)</w:t>
            </w:r>
          </w:p>
          <w:p w:rsidR="0014796A" w:rsidRDefault="0014796A" w:rsidP="0014796A">
            <w:pPr>
              <w:pStyle w:val="Impressum"/>
            </w:pPr>
            <w:r w:rsidRPr="00DE4890">
              <w:t xml:space="preserve">Heilbronner Straße 172, 70191 Stuttgart </w:t>
            </w:r>
          </w:p>
          <w:p w:rsidR="0014796A" w:rsidRDefault="0014796A" w:rsidP="0014796A">
            <w:pPr>
              <w:pStyle w:val="Impressum"/>
            </w:pPr>
            <w:r>
              <w:t>Telefon: 0711 6642-0</w:t>
            </w:r>
          </w:p>
          <w:p w:rsidR="0014796A" w:rsidRPr="00DE4890" w:rsidRDefault="0014796A" w:rsidP="0014796A">
            <w:pPr>
              <w:pStyle w:val="Impressum"/>
            </w:pPr>
            <w:r>
              <w:t>Telefax: 0711 6642-1099</w:t>
            </w:r>
          </w:p>
          <w:p w:rsidR="0014796A" w:rsidRDefault="0014796A" w:rsidP="0014796A">
            <w:pPr>
              <w:pStyle w:val="Impressum"/>
            </w:pPr>
            <w:r>
              <w:t xml:space="preserve">E-Mail: </w:t>
            </w:r>
            <w:r w:rsidRPr="00DE4890">
              <w:t>poststelle</w:t>
            </w:r>
            <w:hyperlink r:id="rId12" w:history="1">
              <w:r w:rsidRPr="00DE4890">
                <w:t>@ls.kv.bwl.de</w:t>
              </w:r>
            </w:hyperlink>
          </w:p>
          <w:p w:rsidR="0014796A" w:rsidRPr="00DE4890" w:rsidRDefault="0014796A" w:rsidP="0014796A">
            <w:pPr>
              <w:pStyle w:val="Impressum"/>
            </w:pPr>
            <w:r>
              <w:t>www.ls-bw.de</w:t>
            </w:r>
          </w:p>
          <w:p w:rsidR="0014796A" w:rsidRPr="00DE4890" w:rsidRDefault="0014796A" w:rsidP="0014796A">
            <w:pPr>
              <w:pStyle w:val="Impressum"/>
            </w:pPr>
          </w:p>
        </w:tc>
      </w:tr>
      <w:tr w:rsidR="0014796A" w:rsidRPr="00DE4890" w:rsidTr="0014796A">
        <w:tc>
          <w:tcPr>
            <w:tcW w:w="1815" w:type="dxa"/>
            <w:shd w:val="clear" w:color="auto" w:fill="auto"/>
          </w:tcPr>
          <w:p w:rsidR="0014796A" w:rsidRPr="00DE4890" w:rsidRDefault="0014796A" w:rsidP="0014796A">
            <w:pPr>
              <w:pStyle w:val="ImpressumNamen"/>
              <w:framePr w:hSpace="0" w:wrap="auto" w:vAnchor="margin" w:yAlign="inline"/>
            </w:pPr>
            <w:r w:rsidRPr="00DE4890">
              <w:t>Druck und Vertrieb</w:t>
            </w:r>
          </w:p>
        </w:tc>
        <w:tc>
          <w:tcPr>
            <w:tcW w:w="7507" w:type="dxa"/>
            <w:shd w:val="clear" w:color="auto" w:fill="auto"/>
          </w:tcPr>
          <w:p w:rsidR="0014796A" w:rsidRPr="00DE4890" w:rsidRDefault="0014796A" w:rsidP="0014796A">
            <w:pPr>
              <w:pStyle w:val="Impressum"/>
            </w:pPr>
            <w:r w:rsidRPr="00DE4890">
              <w:t>Landesinstitut für Schulentwicklung (LS)</w:t>
            </w:r>
          </w:p>
          <w:p w:rsidR="0014796A" w:rsidRDefault="0014796A" w:rsidP="0014796A">
            <w:pPr>
              <w:pStyle w:val="Impressum"/>
            </w:pPr>
            <w:r w:rsidRPr="00DE4890">
              <w:t>Heilbronner Straße 172, 70191 Stuttgart</w:t>
            </w:r>
          </w:p>
          <w:p w:rsidR="0014796A" w:rsidRPr="00DE4890" w:rsidRDefault="009F7CE7" w:rsidP="0014796A">
            <w:pPr>
              <w:pStyle w:val="Impressum"/>
            </w:pPr>
            <w:r>
              <w:t>Telefon: 0711 6642-120</w:t>
            </w:r>
            <w:r w:rsidR="0014796A">
              <w:t>4</w:t>
            </w:r>
          </w:p>
          <w:p w:rsidR="0014796A" w:rsidRPr="00DE4890" w:rsidRDefault="00777C10" w:rsidP="0014796A">
            <w:pPr>
              <w:pStyle w:val="Impressum"/>
            </w:pPr>
            <w:hyperlink r:id="rId13" w:history="1">
              <w:r w:rsidR="0014796A" w:rsidRPr="00DE4890">
                <w:t>www.ls-webshop.de</w:t>
              </w:r>
            </w:hyperlink>
          </w:p>
          <w:p w:rsidR="0014796A" w:rsidRPr="00DE4890" w:rsidRDefault="0014796A" w:rsidP="0014796A">
            <w:pPr>
              <w:pStyle w:val="Impressum"/>
            </w:pPr>
          </w:p>
        </w:tc>
      </w:tr>
      <w:tr w:rsidR="0014796A" w:rsidRPr="00DE4890" w:rsidTr="0014796A">
        <w:tc>
          <w:tcPr>
            <w:tcW w:w="1815" w:type="dxa"/>
            <w:shd w:val="clear" w:color="auto" w:fill="auto"/>
          </w:tcPr>
          <w:p w:rsidR="0014796A" w:rsidRPr="00DE4890" w:rsidRDefault="0014796A" w:rsidP="0014796A">
            <w:pPr>
              <w:pStyle w:val="ImpressumNamen"/>
              <w:framePr w:hSpace="0" w:wrap="auto" w:vAnchor="margin" w:yAlign="inline"/>
            </w:pPr>
            <w:r w:rsidRPr="00DE4890">
              <w:t>Urheberrecht</w:t>
            </w:r>
          </w:p>
        </w:tc>
        <w:tc>
          <w:tcPr>
            <w:tcW w:w="7507" w:type="dxa"/>
            <w:shd w:val="clear" w:color="auto" w:fill="auto"/>
            <w:tcMar>
              <w:bottom w:w="170" w:type="dxa"/>
            </w:tcMar>
          </w:tcPr>
          <w:p w:rsidR="0014796A" w:rsidRPr="00DE4890" w:rsidRDefault="0014796A" w:rsidP="0014796A">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14796A" w:rsidRPr="00DE4890" w:rsidRDefault="0014796A" w:rsidP="0014796A">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14796A" w:rsidRPr="00DE4890" w:rsidRDefault="0014796A" w:rsidP="0014796A">
            <w:pPr>
              <w:pStyle w:val="Impressum"/>
            </w:pPr>
          </w:p>
          <w:p w:rsidR="0014796A" w:rsidRPr="00DE4890" w:rsidRDefault="0014796A" w:rsidP="0014796A">
            <w:pPr>
              <w:pStyle w:val="Impressum"/>
            </w:pPr>
            <w:r w:rsidRPr="00DE4890">
              <w:t xml:space="preserve">© Landesinstitut für </w:t>
            </w:r>
            <w:r w:rsidR="00315B60">
              <w:t>Schulentwicklung, Stuttgart 2016</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Kompetenz</w:t>
      </w:r>
      <w:r w:rsidR="002B0355">
        <w:t>raster</w:t>
      </w:r>
    </w:p>
    <w:p w:rsidR="00A74C42" w:rsidRDefault="004C41CC" w:rsidP="00A74C42">
      <w:pPr>
        <w:pStyle w:val="Inhaltsverzeichnisnr"/>
      </w:pPr>
      <w:r>
        <w:t>Lernwegeliste</w:t>
      </w:r>
      <w:r w:rsidR="0014796A">
        <w:t xml:space="preserve"> H03</w:t>
      </w:r>
      <w:r w:rsidR="00A74C42" w:rsidRPr="00DE4890">
        <w:t>.0</w:t>
      </w:r>
      <w:r w:rsidR="000C30DE">
        <w:t>2</w:t>
      </w:r>
      <w:r w:rsidR="000F6928">
        <w:t xml:space="preserve"> </w:t>
      </w:r>
      <w:r w:rsidR="00A9014E">
        <w:t xml:space="preserve">– </w:t>
      </w:r>
      <w:r w:rsidR="000C30DE">
        <w:t>Apfel im Glas</w:t>
      </w:r>
    </w:p>
    <w:p w:rsidR="00A9014E" w:rsidRDefault="00D53BA9" w:rsidP="00A74C42">
      <w:pPr>
        <w:pStyle w:val="Inhaltsverzeichnisnr"/>
      </w:pPr>
      <w:r>
        <w:t>Vorstellung des Lernprojekts</w:t>
      </w:r>
      <w:r w:rsidR="00A9014E">
        <w:t xml:space="preserve">, </w:t>
      </w:r>
      <w:proofErr w:type="spellStart"/>
      <w:r w:rsidR="00A9014E">
        <w:t>Advance</w:t>
      </w:r>
      <w:proofErr w:type="spellEnd"/>
      <w:r w:rsidR="00A9014E">
        <w:t xml:space="preserve"> Organizer</w:t>
      </w:r>
    </w:p>
    <w:p w:rsidR="00A115D6" w:rsidRPr="00DE4890" w:rsidRDefault="00A115D6" w:rsidP="00A74C42">
      <w:pPr>
        <w:pStyle w:val="Inhaltsverzeichnisnr"/>
      </w:pPr>
      <w:r>
        <w:t>Lernmaterialien</w:t>
      </w:r>
    </w:p>
    <w:tbl>
      <w:tblPr>
        <w:tblW w:w="9889" w:type="dxa"/>
        <w:tblLook w:val="04A0" w:firstRow="1" w:lastRow="0" w:firstColumn="1" w:lastColumn="0" w:noHBand="0" w:noVBand="1"/>
      </w:tblPr>
      <w:tblGrid>
        <w:gridCol w:w="1888"/>
        <w:gridCol w:w="1809"/>
        <w:gridCol w:w="6192"/>
      </w:tblGrid>
      <w:tr w:rsidR="002841E6" w:rsidRPr="00DE4890" w:rsidTr="00DD37E6">
        <w:tc>
          <w:tcPr>
            <w:tcW w:w="1888" w:type="dxa"/>
            <w:shd w:val="clear" w:color="auto" w:fill="auto"/>
          </w:tcPr>
          <w:p w:rsidR="002841E6" w:rsidRPr="00DE4890" w:rsidRDefault="002841E6" w:rsidP="00EC2400">
            <w:pPr>
              <w:rPr>
                <w:rStyle w:val="Fett"/>
              </w:rPr>
            </w:pPr>
          </w:p>
        </w:tc>
        <w:tc>
          <w:tcPr>
            <w:tcW w:w="1809" w:type="dxa"/>
            <w:shd w:val="clear" w:color="auto" w:fill="auto"/>
          </w:tcPr>
          <w:p w:rsidR="002841E6" w:rsidRPr="002841E6" w:rsidRDefault="002841E6" w:rsidP="00D53BA9">
            <w:pPr>
              <w:pStyle w:val="Textkrper"/>
              <w:rPr>
                <w:rStyle w:val="Fett"/>
                <w:b w:val="0"/>
              </w:rPr>
            </w:pPr>
            <w:r w:rsidRPr="002841E6">
              <w:rPr>
                <w:rStyle w:val="Fett"/>
                <w:b w:val="0"/>
              </w:rPr>
              <w:t>H03.0</w:t>
            </w:r>
            <w:r w:rsidR="00D53BA9">
              <w:rPr>
                <w:rStyle w:val="Fett"/>
                <w:b w:val="0"/>
              </w:rPr>
              <w:t>2</w:t>
            </w:r>
            <w:r w:rsidRPr="002841E6">
              <w:rPr>
                <w:rStyle w:val="Fett"/>
                <w:b w:val="0"/>
              </w:rPr>
              <w:t>.01</w:t>
            </w:r>
          </w:p>
        </w:tc>
        <w:tc>
          <w:tcPr>
            <w:tcW w:w="6192" w:type="dxa"/>
            <w:shd w:val="clear" w:color="auto" w:fill="auto"/>
          </w:tcPr>
          <w:p w:rsidR="002841E6" w:rsidRPr="0054200B" w:rsidRDefault="0054200B" w:rsidP="00A410C8">
            <w:pPr>
              <w:pStyle w:val="Textkrper"/>
              <w:rPr>
                <w:rStyle w:val="Fett"/>
                <w:b w:val="0"/>
              </w:rPr>
            </w:pPr>
            <w:r w:rsidRPr="0054200B">
              <w:rPr>
                <w:rStyle w:val="Fett"/>
                <w:b w:val="0"/>
              </w:rPr>
              <w:t xml:space="preserve">Apfel im Glas – </w:t>
            </w:r>
            <w:r>
              <w:rPr>
                <w:rStyle w:val="Fett"/>
                <w:b w:val="0"/>
              </w:rPr>
              <w:t>Vorlage Begriffskärtchen Dreiergespräch</w:t>
            </w:r>
          </w:p>
        </w:tc>
      </w:tr>
      <w:tr w:rsidR="00A879E6" w:rsidRPr="00DE4890" w:rsidTr="00DD37E6">
        <w:tc>
          <w:tcPr>
            <w:tcW w:w="1888" w:type="dxa"/>
            <w:shd w:val="clear" w:color="auto" w:fill="auto"/>
          </w:tcPr>
          <w:p w:rsidR="00A879E6" w:rsidRPr="00DE4890" w:rsidRDefault="00A879E6" w:rsidP="00EC2400">
            <w:pPr>
              <w:rPr>
                <w:rStyle w:val="Fett"/>
              </w:rPr>
            </w:pPr>
          </w:p>
        </w:tc>
        <w:tc>
          <w:tcPr>
            <w:tcW w:w="1809" w:type="dxa"/>
            <w:shd w:val="clear" w:color="auto" w:fill="auto"/>
          </w:tcPr>
          <w:p w:rsidR="00A879E6" w:rsidRPr="002841E6" w:rsidRDefault="0054200B" w:rsidP="00D53BA9">
            <w:pPr>
              <w:pStyle w:val="Textkrper"/>
              <w:rPr>
                <w:rStyle w:val="Fett"/>
                <w:b w:val="0"/>
              </w:rPr>
            </w:pPr>
            <w:r>
              <w:rPr>
                <w:rStyle w:val="Fett"/>
                <w:b w:val="0"/>
              </w:rPr>
              <w:t>H03.02.02</w:t>
            </w:r>
          </w:p>
        </w:tc>
        <w:tc>
          <w:tcPr>
            <w:tcW w:w="6192" w:type="dxa"/>
            <w:shd w:val="clear" w:color="auto" w:fill="auto"/>
          </w:tcPr>
          <w:p w:rsidR="00A879E6" w:rsidRPr="0054200B" w:rsidRDefault="0054200B" w:rsidP="00A410C8">
            <w:pPr>
              <w:pStyle w:val="Textkrper"/>
              <w:rPr>
                <w:rStyle w:val="Fett"/>
                <w:b w:val="0"/>
              </w:rPr>
            </w:pPr>
            <w:r w:rsidRPr="0054200B">
              <w:rPr>
                <w:rStyle w:val="Fett"/>
                <w:b w:val="0"/>
              </w:rPr>
              <w:t>Fragebogen zum Projekt</w:t>
            </w:r>
          </w:p>
        </w:tc>
      </w:tr>
      <w:tr w:rsidR="0054200B" w:rsidRPr="00DE4890" w:rsidTr="00DD37E6">
        <w:tc>
          <w:tcPr>
            <w:tcW w:w="1888" w:type="dxa"/>
            <w:shd w:val="clear" w:color="auto" w:fill="auto"/>
          </w:tcPr>
          <w:p w:rsidR="0054200B" w:rsidRPr="00DE4890" w:rsidRDefault="0054200B" w:rsidP="00EC2400">
            <w:pPr>
              <w:rPr>
                <w:rStyle w:val="Fett"/>
              </w:rPr>
            </w:pPr>
          </w:p>
        </w:tc>
        <w:tc>
          <w:tcPr>
            <w:tcW w:w="1809" w:type="dxa"/>
            <w:shd w:val="clear" w:color="auto" w:fill="auto"/>
          </w:tcPr>
          <w:p w:rsidR="0054200B" w:rsidRPr="002841E6" w:rsidRDefault="0054200B" w:rsidP="00D53BA9">
            <w:pPr>
              <w:pStyle w:val="Textkrper"/>
              <w:rPr>
                <w:rStyle w:val="Fett"/>
                <w:b w:val="0"/>
              </w:rPr>
            </w:pPr>
            <w:r>
              <w:rPr>
                <w:rStyle w:val="Fett"/>
                <w:b w:val="0"/>
              </w:rPr>
              <w:t>H03.02.03</w:t>
            </w:r>
          </w:p>
        </w:tc>
        <w:tc>
          <w:tcPr>
            <w:tcW w:w="6192" w:type="dxa"/>
            <w:shd w:val="clear" w:color="auto" w:fill="auto"/>
          </w:tcPr>
          <w:p w:rsidR="0054200B" w:rsidRPr="0054200B" w:rsidRDefault="0054200B" w:rsidP="00A410C8">
            <w:pPr>
              <w:pStyle w:val="Textkrper"/>
              <w:rPr>
                <w:rStyle w:val="Fett"/>
                <w:b w:val="0"/>
              </w:rPr>
            </w:pPr>
            <w:r>
              <w:rPr>
                <w:rStyle w:val="Fett"/>
                <w:b w:val="0"/>
              </w:rPr>
              <w:t>Reflexionsbogen</w:t>
            </w:r>
          </w:p>
        </w:tc>
      </w:tr>
      <w:tr w:rsidR="002841E6" w:rsidRPr="00DE4890" w:rsidTr="00DD37E6">
        <w:tc>
          <w:tcPr>
            <w:tcW w:w="1888" w:type="dxa"/>
            <w:shd w:val="clear" w:color="auto" w:fill="auto"/>
          </w:tcPr>
          <w:p w:rsidR="002841E6" w:rsidRPr="00DE4890" w:rsidRDefault="002841E6" w:rsidP="00EC2400">
            <w:pPr>
              <w:rPr>
                <w:rStyle w:val="Fett"/>
              </w:rPr>
            </w:pPr>
          </w:p>
        </w:tc>
        <w:tc>
          <w:tcPr>
            <w:tcW w:w="1809" w:type="dxa"/>
            <w:shd w:val="clear" w:color="auto" w:fill="auto"/>
          </w:tcPr>
          <w:p w:rsidR="002841E6" w:rsidRDefault="002841E6" w:rsidP="0054200B">
            <w:pPr>
              <w:pStyle w:val="Textkrper"/>
              <w:rPr>
                <w:rStyle w:val="Fett"/>
              </w:rPr>
            </w:pPr>
            <w:r>
              <w:rPr>
                <w:rStyle w:val="Fett"/>
              </w:rPr>
              <w:t>Lern</w:t>
            </w:r>
            <w:r w:rsidR="0054200B">
              <w:rPr>
                <w:rStyle w:val="Fett"/>
              </w:rPr>
              <w:t>thema</w:t>
            </w:r>
          </w:p>
        </w:tc>
        <w:tc>
          <w:tcPr>
            <w:tcW w:w="6192" w:type="dxa"/>
            <w:shd w:val="clear" w:color="auto" w:fill="auto"/>
          </w:tcPr>
          <w:p w:rsidR="002841E6" w:rsidRPr="00DE4890" w:rsidRDefault="002841E6" w:rsidP="00A410C8">
            <w:pPr>
              <w:pStyle w:val="Textkrper"/>
              <w:rPr>
                <w:rStyle w:val="Fett"/>
              </w:rPr>
            </w:pPr>
          </w:p>
        </w:tc>
      </w:tr>
      <w:tr w:rsidR="002841E6" w:rsidRPr="00DE4890" w:rsidTr="00DD37E6">
        <w:tc>
          <w:tcPr>
            <w:tcW w:w="1888" w:type="dxa"/>
            <w:shd w:val="clear" w:color="auto" w:fill="auto"/>
          </w:tcPr>
          <w:p w:rsidR="002841E6" w:rsidRPr="00DE4890" w:rsidRDefault="002841E6" w:rsidP="00EC2400">
            <w:pPr>
              <w:rPr>
                <w:rStyle w:val="Fett"/>
              </w:rPr>
            </w:pPr>
          </w:p>
        </w:tc>
        <w:tc>
          <w:tcPr>
            <w:tcW w:w="1809" w:type="dxa"/>
            <w:shd w:val="clear" w:color="auto" w:fill="auto"/>
          </w:tcPr>
          <w:p w:rsidR="002841E6" w:rsidRPr="002841E6" w:rsidRDefault="00D53BA9" w:rsidP="0054200B">
            <w:pPr>
              <w:pStyle w:val="Textkrper"/>
              <w:rPr>
                <w:rStyle w:val="Fett"/>
                <w:b w:val="0"/>
              </w:rPr>
            </w:pPr>
            <w:r>
              <w:rPr>
                <w:rStyle w:val="Fett"/>
                <w:b w:val="0"/>
              </w:rPr>
              <w:t>H03.02.</w:t>
            </w:r>
            <w:r w:rsidR="0054200B">
              <w:rPr>
                <w:rStyle w:val="Fett"/>
                <w:b w:val="0"/>
              </w:rPr>
              <w:t>01</w:t>
            </w:r>
          </w:p>
        </w:tc>
        <w:tc>
          <w:tcPr>
            <w:tcW w:w="6192" w:type="dxa"/>
            <w:shd w:val="clear" w:color="auto" w:fill="auto"/>
          </w:tcPr>
          <w:p w:rsidR="002841E6" w:rsidRPr="0054200B" w:rsidRDefault="0054200B" w:rsidP="00A410C8">
            <w:pPr>
              <w:pStyle w:val="Textkrper"/>
              <w:rPr>
                <w:rStyle w:val="Fett"/>
              </w:rPr>
            </w:pPr>
            <w:proofErr w:type="spellStart"/>
            <w:r w:rsidRPr="0054200B">
              <w:rPr>
                <w:rStyle w:val="Fett"/>
              </w:rPr>
              <w:t>Projekthaftes</w:t>
            </w:r>
            <w:proofErr w:type="spellEnd"/>
            <w:r w:rsidRPr="0054200B">
              <w:rPr>
                <w:rStyle w:val="Fett"/>
              </w:rPr>
              <w:t xml:space="preserve"> Arbeiten</w:t>
            </w:r>
          </w:p>
        </w:tc>
      </w:tr>
      <w:tr w:rsidR="00AE3667" w:rsidRPr="00DE4890" w:rsidTr="00DD37E6">
        <w:tc>
          <w:tcPr>
            <w:tcW w:w="1888" w:type="dxa"/>
            <w:shd w:val="clear" w:color="auto" w:fill="auto"/>
          </w:tcPr>
          <w:p w:rsidR="00AE3667" w:rsidRPr="00DE4890" w:rsidRDefault="00AE3667" w:rsidP="00EC2400">
            <w:pPr>
              <w:rPr>
                <w:rStyle w:val="Fett"/>
              </w:rPr>
            </w:pPr>
          </w:p>
        </w:tc>
        <w:tc>
          <w:tcPr>
            <w:tcW w:w="1809" w:type="dxa"/>
            <w:shd w:val="clear" w:color="auto" w:fill="auto"/>
          </w:tcPr>
          <w:p w:rsidR="00AE3667" w:rsidRPr="00AE3667" w:rsidRDefault="00AE3667" w:rsidP="0054200B">
            <w:pPr>
              <w:pStyle w:val="Textkrper"/>
              <w:rPr>
                <w:rStyle w:val="Fett"/>
              </w:rPr>
            </w:pPr>
            <w:r w:rsidRPr="00AE3667">
              <w:rPr>
                <w:rStyle w:val="Fett"/>
              </w:rPr>
              <w:t>Lernschritte</w:t>
            </w:r>
          </w:p>
        </w:tc>
        <w:tc>
          <w:tcPr>
            <w:tcW w:w="6192" w:type="dxa"/>
            <w:shd w:val="clear" w:color="auto" w:fill="auto"/>
          </w:tcPr>
          <w:p w:rsidR="00AE3667" w:rsidRPr="0054200B" w:rsidRDefault="00AE3667" w:rsidP="00A410C8">
            <w:pPr>
              <w:pStyle w:val="Textkrper"/>
              <w:rPr>
                <w:rStyle w:val="Fett"/>
              </w:rPr>
            </w:pPr>
          </w:p>
        </w:tc>
      </w:tr>
      <w:tr w:rsidR="002841E6" w:rsidRPr="00DE4890" w:rsidTr="00DD37E6">
        <w:tc>
          <w:tcPr>
            <w:tcW w:w="1888" w:type="dxa"/>
            <w:shd w:val="clear" w:color="auto" w:fill="auto"/>
          </w:tcPr>
          <w:p w:rsidR="002841E6" w:rsidRPr="00DE4890" w:rsidRDefault="002841E6" w:rsidP="00EC2400">
            <w:pPr>
              <w:rPr>
                <w:rStyle w:val="Fett"/>
              </w:rPr>
            </w:pPr>
          </w:p>
        </w:tc>
        <w:tc>
          <w:tcPr>
            <w:tcW w:w="1809" w:type="dxa"/>
            <w:shd w:val="clear" w:color="auto" w:fill="auto"/>
          </w:tcPr>
          <w:p w:rsidR="002841E6" w:rsidRPr="002841E6" w:rsidRDefault="00D53BA9" w:rsidP="0054200B">
            <w:pPr>
              <w:pStyle w:val="Textkrper"/>
              <w:rPr>
                <w:rStyle w:val="Fett"/>
                <w:b w:val="0"/>
              </w:rPr>
            </w:pPr>
            <w:r>
              <w:rPr>
                <w:rStyle w:val="Fett"/>
                <w:b w:val="0"/>
              </w:rPr>
              <w:t>H03.02.0</w:t>
            </w:r>
            <w:r w:rsidR="0054200B">
              <w:rPr>
                <w:rStyle w:val="Fett"/>
                <w:b w:val="0"/>
              </w:rPr>
              <w:t>1</w:t>
            </w:r>
            <w:r>
              <w:rPr>
                <w:rStyle w:val="Fett"/>
                <w:b w:val="0"/>
              </w:rPr>
              <w:t>.0</w:t>
            </w:r>
            <w:r w:rsidR="0054200B">
              <w:rPr>
                <w:rStyle w:val="Fett"/>
                <w:b w:val="0"/>
              </w:rPr>
              <w:t>1</w:t>
            </w:r>
          </w:p>
        </w:tc>
        <w:tc>
          <w:tcPr>
            <w:tcW w:w="6192" w:type="dxa"/>
            <w:shd w:val="clear" w:color="auto" w:fill="auto"/>
          </w:tcPr>
          <w:p w:rsidR="002841E6" w:rsidRPr="0054200B" w:rsidRDefault="0054200B" w:rsidP="00A410C8">
            <w:pPr>
              <w:pStyle w:val="Textkrper"/>
              <w:rPr>
                <w:rStyle w:val="Fett"/>
                <w:b w:val="0"/>
              </w:rP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AB: Merkmale eines Projektes A – C</w:t>
            </w:r>
          </w:p>
        </w:tc>
      </w:tr>
      <w:tr w:rsidR="002841E6" w:rsidRPr="00DE4890" w:rsidTr="00DD37E6">
        <w:tc>
          <w:tcPr>
            <w:tcW w:w="1888" w:type="dxa"/>
            <w:shd w:val="clear" w:color="auto" w:fill="auto"/>
          </w:tcPr>
          <w:p w:rsidR="002841E6" w:rsidRPr="00DE4890" w:rsidRDefault="002841E6" w:rsidP="00EC2400">
            <w:pPr>
              <w:rPr>
                <w:rStyle w:val="Fett"/>
              </w:rPr>
            </w:pPr>
          </w:p>
        </w:tc>
        <w:tc>
          <w:tcPr>
            <w:tcW w:w="1809" w:type="dxa"/>
            <w:shd w:val="clear" w:color="auto" w:fill="auto"/>
          </w:tcPr>
          <w:p w:rsidR="002841E6" w:rsidRPr="00876ABD" w:rsidRDefault="00876ABD" w:rsidP="0054200B">
            <w:pPr>
              <w:pStyle w:val="Textkrper"/>
              <w:rPr>
                <w:rStyle w:val="Fett"/>
                <w:b w:val="0"/>
              </w:rPr>
            </w:pPr>
            <w:r>
              <w:rPr>
                <w:rStyle w:val="Fett"/>
                <w:b w:val="0"/>
              </w:rPr>
              <w:t>H03.0</w:t>
            </w:r>
            <w:r w:rsidR="00D53BA9">
              <w:rPr>
                <w:rStyle w:val="Fett"/>
                <w:b w:val="0"/>
              </w:rPr>
              <w:t>2</w:t>
            </w:r>
            <w:r>
              <w:rPr>
                <w:rStyle w:val="Fett"/>
                <w:b w:val="0"/>
              </w:rPr>
              <w:t>.0</w:t>
            </w:r>
            <w:r w:rsidR="0054200B">
              <w:rPr>
                <w:rStyle w:val="Fett"/>
                <w:b w:val="0"/>
              </w:rPr>
              <w:t>1</w:t>
            </w:r>
            <w:r>
              <w:rPr>
                <w:rStyle w:val="Fett"/>
                <w:b w:val="0"/>
              </w:rPr>
              <w:t>.0</w:t>
            </w:r>
            <w:r w:rsidR="0054200B">
              <w:rPr>
                <w:rStyle w:val="Fett"/>
                <w:b w:val="0"/>
              </w:rPr>
              <w:t>2</w:t>
            </w:r>
          </w:p>
        </w:tc>
        <w:tc>
          <w:tcPr>
            <w:tcW w:w="6192" w:type="dxa"/>
            <w:shd w:val="clear" w:color="auto" w:fill="auto"/>
          </w:tcPr>
          <w:p w:rsidR="002841E6" w:rsidRPr="00876ABD" w:rsidRDefault="00FF2784" w:rsidP="00876ABD">
            <w:pPr>
              <w:pStyle w:val="Textkrper"/>
              <w:rPr>
                <w:rStyle w:val="Fett"/>
                <w:b w:val="0"/>
              </w:rP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Beispielprojekt: Geburtskalender</w:t>
            </w:r>
            <w:r w:rsidR="009A3C4F">
              <w:rPr>
                <w:rStyle w:val="Fett"/>
                <w:b w:val="0"/>
              </w:rPr>
              <w:t xml:space="preserve"> A –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E4146B" w:rsidP="008E50CD">
            <w:pPr>
              <w:pStyle w:val="Textkrper"/>
              <w:rPr>
                <w:rStyle w:val="Fett"/>
                <w:b w:val="0"/>
              </w:rPr>
            </w:pPr>
          </w:p>
        </w:tc>
        <w:tc>
          <w:tcPr>
            <w:tcW w:w="6192" w:type="dxa"/>
            <w:shd w:val="clear" w:color="auto" w:fill="auto"/>
          </w:tcPr>
          <w:p w:rsidR="00E4146B" w:rsidRPr="00FF2784" w:rsidRDefault="00FF2784" w:rsidP="0054200B">
            <w:pPr>
              <w:pStyle w:val="Textkrpe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w:t>
            </w:r>
            <w:r>
              <w:t>Fragen und Antworten zum Beispielprojekt</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FF2784" w:rsidP="00FF2784">
            <w:pPr>
              <w:pStyle w:val="Textkrper"/>
              <w:rPr>
                <w:rStyle w:val="Fett"/>
                <w:b w:val="0"/>
              </w:rPr>
            </w:pPr>
            <w:r>
              <w:rPr>
                <w:rStyle w:val="Fett"/>
                <w:b w:val="0"/>
              </w:rPr>
              <w:t>H03.02.01.03</w:t>
            </w:r>
          </w:p>
        </w:tc>
        <w:tc>
          <w:tcPr>
            <w:tcW w:w="6192" w:type="dxa"/>
            <w:shd w:val="clear" w:color="auto" w:fill="auto"/>
          </w:tcPr>
          <w:p w:rsidR="00E4146B" w:rsidRDefault="00FF2784" w:rsidP="00A410C8">
            <w:pPr>
              <w:pStyle w:val="Textkrper"/>
              <w:rPr>
                <w:rStyle w:val="Fett"/>
                <w:b w:val="0"/>
              </w:rP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w:t>
            </w:r>
            <w:r w:rsidR="009A3C4F">
              <w:rPr>
                <w:rStyle w:val="Fett"/>
                <w:b w:val="0"/>
              </w:rPr>
              <w:t xml:space="preserve">AB: </w:t>
            </w:r>
            <w:r>
              <w:rPr>
                <w:rStyle w:val="Fett"/>
                <w:b w:val="0"/>
              </w:rPr>
              <w:t xml:space="preserve">Projektphasen </w:t>
            </w:r>
            <w:r w:rsidR="009A3C4F">
              <w:rPr>
                <w:rStyle w:val="Fett"/>
                <w:b w:val="0"/>
              </w:rPr>
              <w:t>A –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9A3C4F" w:rsidP="00A410C8">
            <w:pPr>
              <w:pStyle w:val="Textkrper"/>
              <w:rPr>
                <w:rStyle w:val="Fett"/>
                <w:b w:val="0"/>
              </w:rPr>
            </w:pPr>
            <w:r>
              <w:rPr>
                <w:rStyle w:val="Fett"/>
                <w:b w:val="0"/>
              </w:rPr>
              <w:t>H03.02.01.05</w:t>
            </w:r>
          </w:p>
        </w:tc>
        <w:tc>
          <w:tcPr>
            <w:tcW w:w="6192" w:type="dxa"/>
            <w:shd w:val="clear" w:color="auto" w:fill="auto"/>
          </w:tcPr>
          <w:p w:rsidR="00E4146B" w:rsidRDefault="009A3C4F" w:rsidP="00A410C8">
            <w:pPr>
              <w:pStyle w:val="Textkrper"/>
              <w:rPr>
                <w:rStyle w:val="Fett"/>
                <w:b w:val="0"/>
              </w:rP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Der Zeit- und Arbeitsplan A –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E4146B" w:rsidP="00A410C8">
            <w:pPr>
              <w:pStyle w:val="Textkrper"/>
              <w:rPr>
                <w:rStyle w:val="Fett"/>
                <w:b w:val="0"/>
              </w:rPr>
            </w:pPr>
          </w:p>
        </w:tc>
        <w:tc>
          <w:tcPr>
            <w:tcW w:w="6192" w:type="dxa"/>
            <w:shd w:val="clear" w:color="auto" w:fill="auto"/>
          </w:tcPr>
          <w:p w:rsidR="00E4146B" w:rsidRDefault="002D2251" w:rsidP="00A410C8">
            <w:pPr>
              <w:pStyle w:val="Textkrper"/>
              <w:rPr>
                <w:rStyle w:val="Fett"/>
                <w:b w:val="0"/>
              </w:rPr>
            </w:pPr>
            <w:proofErr w:type="spellStart"/>
            <w:r w:rsidRPr="0054200B">
              <w:rPr>
                <w:rStyle w:val="Fett"/>
                <w:b w:val="0"/>
              </w:rPr>
              <w:t>Projekthaftes</w:t>
            </w:r>
            <w:proofErr w:type="spellEnd"/>
            <w:r w:rsidRPr="0054200B">
              <w:rPr>
                <w:rStyle w:val="Fett"/>
                <w:b w:val="0"/>
              </w:rPr>
              <w:t xml:space="preserve"> Arbeiten</w:t>
            </w:r>
            <w:r>
              <w:rPr>
                <w:rStyle w:val="Fett"/>
                <w:b w:val="0"/>
              </w:rPr>
              <w:t xml:space="preserve"> – Tafelbild: Projekt</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2D2251" w:rsidP="00A410C8">
            <w:pPr>
              <w:pStyle w:val="Textkrper"/>
              <w:rPr>
                <w:rStyle w:val="Fett"/>
                <w:b w:val="0"/>
              </w:rPr>
            </w:pPr>
            <w:r>
              <w:rPr>
                <w:rStyle w:val="Fett"/>
                <w:b w:val="0"/>
              </w:rPr>
              <w:t>H03.02.01.01</w:t>
            </w:r>
          </w:p>
        </w:tc>
        <w:tc>
          <w:tcPr>
            <w:tcW w:w="6192" w:type="dxa"/>
            <w:shd w:val="clear" w:color="auto" w:fill="auto"/>
          </w:tcPr>
          <w:p w:rsidR="00E4146B" w:rsidRPr="002D2251" w:rsidRDefault="002D2251" w:rsidP="00876ABD">
            <w:pPr>
              <w:pStyle w:val="Textkrper"/>
            </w:pPr>
            <w:r>
              <w:rPr>
                <w:rStyle w:val="Fett"/>
                <w:b w:val="0"/>
              </w:rPr>
              <w:t>Projektdurchführung –</w:t>
            </w:r>
            <w:r>
              <w:t xml:space="preserve"> Projektanalyse A</w:t>
            </w:r>
            <w:r w:rsidR="00846188">
              <w:t xml:space="preserve"> </w:t>
            </w:r>
            <w:r>
              <w:t>–</w:t>
            </w:r>
            <w:r w:rsidR="00846188">
              <w:t xml:space="preserve"> </w:t>
            </w:r>
            <w:r>
              <w:t>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2D2251" w:rsidP="00A410C8">
            <w:pPr>
              <w:pStyle w:val="Textkrper"/>
              <w:rPr>
                <w:rStyle w:val="Fett"/>
                <w:b w:val="0"/>
              </w:rPr>
            </w:pPr>
            <w:r>
              <w:rPr>
                <w:rStyle w:val="Fett"/>
                <w:b w:val="0"/>
              </w:rPr>
              <w:t>H03.02.02.01.01</w:t>
            </w:r>
          </w:p>
        </w:tc>
        <w:tc>
          <w:tcPr>
            <w:tcW w:w="6192" w:type="dxa"/>
            <w:shd w:val="clear" w:color="auto" w:fill="auto"/>
          </w:tcPr>
          <w:p w:rsidR="00E4146B" w:rsidRDefault="002D2251" w:rsidP="00876ABD">
            <w:pPr>
              <w:pStyle w:val="Textkrper"/>
              <w:rPr>
                <w:rStyle w:val="Fett"/>
                <w:b w:val="0"/>
              </w:rPr>
            </w:pPr>
            <w:r>
              <w:rPr>
                <w:rStyle w:val="Fett"/>
                <w:b w:val="0"/>
              </w:rPr>
              <w:t>Projektdurchführung – Kopiervorlage für die Lehrkraft</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2D2251" w:rsidP="00A410C8">
            <w:pPr>
              <w:pStyle w:val="Textkrper"/>
              <w:rPr>
                <w:rStyle w:val="Fett"/>
                <w:b w:val="0"/>
              </w:rPr>
            </w:pPr>
            <w:r>
              <w:rPr>
                <w:rStyle w:val="Fett"/>
                <w:b w:val="0"/>
              </w:rPr>
              <w:t>H03.02.02.02</w:t>
            </w:r>
          </w:p>
        </w:tc>
        <w:tc>
          <w:tcPr>
            <w:tcW w:w="6192" w:type="dxa"/>
            <w:shd w:val="clear" w:color="auto" w:fill="auto"/>
          </w:tcPr>
          <w:p w:rsidR="00E4146B" w:rsidRDefault="002D2251" w:rsidP="00876ABD">
            <w:pPr>
              <w:pStyle w:val="Textkrper"/>
              <w:rPr>
                <w:rStyle w:val="Fett"/>
                <w:b w:val="0"/>
              </w:rPr>
            </w:pPr>
            <w:r>
              <w:rPr>
                <w:rStyle w:val="Fett"/>
                <w:b w:val="0"/>
              </w:rPr>
              <w:t>Projektdurchführung – Projektplanung A –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2D2251" w:rsidP="00CD3842">
            <w:pPr>
              <w:pStyle w:val="Textkrper"/>
              <w:rPr>
                <w:rStyle w:val="Fett"/>
                <w:b w:val="0"/>
              </w:rPr>
            </w:pPr>
            <w:r>
              <w:rPr>
                <w:rStyle w:val="Fett"/>
                <w:b w:val="0"/>
              </w:rPr>
              <w:t>H03.02.02.02.01</w:t>
            </w:r>
          </w:p>
        </w:tc>
        <w:tc>
          <w:tcPr>
            <w:tcW w:w="6192" w:type="dxa"/>
            <w:shd w:val="clear" w:color="auto" w:fill="auto"/>
          </w:tcPr>
          <w:p w:rsidR="00E4146B" w:rsidRDefault="002D2251" w:rsidP="00876ABD">
            <w:pPr>
              <w:pStyle w:val="Textkrper"/>
              <w:rPr>
                <w:rStyle w:val="Fett"/>
                <w:b w:val="0"/>
              </w:rPr>
            </w:pPr>
            <w:r>
              <w:rPr>
                <w:rStyle w:val="Fett"/>
                <w:b w:val="0"/>
              </w:rPr>
              <w:t>Projektdurchführung – Wochenplanvorlage A</w:t>
            </w:r>
            <w:r w:rsidR="00846188">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Pr="00BA1FB3" w:rsidRDefault="002D2251" w:rsidP="00A410C8">
            <w:pPr>
              <w:pStyle w:val="Textkrper"/>
              <w:rPr>
                <w:rStyle w:val="Fett"/>
                <w:b w:val="0"/>
              </w:rPr>
            </w:pPr>
            <w:r>
              <w:rPr>
                <w:rStyle w:val="Fett"/>
                <w:b w:val="0"/>
              </w:rPr>
              <w:t>H03.02.02.02.02</w:t>
            </w:r>
          </w:p>
        </w:tc>
        <w:tc>
          <w:tcPr>
            <w:tcW w:w="6192" w:type="dxa"/>
            <w:shd w:val="clear" w:color="auto" w:fill="auto"/>
          </w:tcPr>
          <w:p w:rsidR="00E4146B" w:rsidRPr="00BA1FB3" w:rsidRDefault="002D2251" w:rsidP="00A410C8">
            <w:pPr>
              <w:pStyle w:val="Textkrper"/>
              <w:rPr>
                <w:rStyle w:val="Fett"/>
                <w:b w:val="0"/>
              </w:rPr>
            </w:pPr>
            <w:r>
              <w:rPr>
                <w:rStyle w:val="Fett"/>
                <w:b w:val="0"/>
              </w:rPr>
              <w:t>Projektdurchführung – Arbeitspakete</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Default="002D2251" w:rsidP="00A410C8">
            <w:pPr>
              <w:pStyle w:val="Textkrper"/>
              <w:rPr>
                <w:rStyle w:val="Fett"/>
                <w:b w:val="0"/>
              </w:rPr>
            </w:pPr>
            <w:r>
              <w:rPr>
                <w:rStyle w:val="Fett"/>
                <w:b w:val="0"/>
              </w:rPr>
              <w:t>H03.02.02.02.03</w:t>
            </w:r>
          </w:p>
        </w:tc>
        <w:tc>
          <w:tcPr>
            <w:tcW w:w="6192" w:type="dxa"/>
            <w:shd w:val="clear" w:color="auto" w:fill="auto"/>
          </w:tcPr>
          <w:p w:rsidR="00E4146B" w:rsidRDefault="002D2251" w:rsidP="00A410C8">
            <w:pPr>
              <w:pStyle w:val="Textkrper"/>
              <w:rPr>
                <w:rStyle w:val="Fett"/>
                <w:b w:val="0"/>
              </w:rPr>
            </w:pPr>
            <w:r>
              <w:rPr>
                <w:rStyle w:val="Fett"/>
                <w:b w:val="0"/>
              </w:rPr>
              <w:t>Projektdurchführung – „Projektplanlösung“</w:t>
            </w:r>
          </w:p>
        </w:tc>
      </w:tr>
      <w:tr w:rsidR="002D2251" w:rsidRPr="00DE4890" w:rsidTr="00DD37E6">
        <w:tc>
          <w:tcPr>
            <w:tcW w:w="1888" w:type="dxa"/>
            <w:shd w:val="clear" w:color="auto" w:fill="auto"/>
          </w:tcPr>
          <w:p w:rsidR="002D2251" w:rsidRPr="00DE4890" w:rsidRDefault="002D2251" w:rsidP="00EC2400">
            <w:pPr>
              <w:rPr>
                <w:rStyle w:val="Fett"/>
              </w:rPr>
            </w:pPr>
          </w:p>
        </w:tc>
        <w:tc>
          <w:tcPr>
            <w:tcW w:w="1809" w:type="dxa"/>
            <w:shd w:val="clear" w:color="auto" w:fill="auto"/>
          </w:tcPr>
          <w:p w:rsidR="002D2251" w:rsidRDefault="002D2251" w:rsidP="00A410C8">
            <w:pPr>
              <w:pStyle w:val="Textkrper"/>
              <w:rPr>
                <w:rStyle w:val="Fett"/>
                <w:b w:val="0"/>
              </w:rPr>
            </w:pPr>
          </w:p>
        </w:tc>
        <w:tc>
          <w:tcPr>
            <w:tcW w:w="6192" w:type="dxa"/>
            <w:shd w:val="clear" w:color="auto" w:fill="auto"/>
          </w:tcPr>
          <w:p w:rsidR="002D2251" w:rsidRDefault="002D2251" w:rsidP="00A410C8">
            <w:pPr>
              <w:pStyle w:val="Textkrper"/>
              <w:rPr>
                <w:rStyle w:val="Fett"/>
                <w:b w:val="0"/>
              </w:rPr>
            </w:pPr>
            <w:r>
              <w:rPr>
                <w:rStyle w:val="Fett"/>
                <w:b w:val="0"/>
              </w:rPr>
              <w:t>Projektdurchführung – Vorschlag A</w:t>
            </w:r>
            <w:r w:rsidR="00846188">
              <w:rPr>
                <w:rStyle w:val="Fett"/>
                <w:b w:val="0"/>
              </w:rPr>
              <w:t xml:space="preserve"> </w:t>
            </w:r>
            <w:r>
              <w:rPr>
                <w:rStyle w:val="Fett"/>
                <w:b w:val="0"/>
              </w:rPr>
              <w:t xml:space="preserve">– C </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Pr="001E4E3E" w:rsidRDefault="001E4E3E" w:rsidP="00703AF1">
            <w:pPr>
              <w:pStyle w:val="Textkrper"/>
              <w:rPr>
                <w:rStyle w:val="Fett"/>
                <w:b w:val="0"/>
              </w:rPr>
            </w:pPr>
            <w:r>
              <w:rPr>
                <w:rStyle w:val="Fett"/>
                <w:b w:val="0"/>
              </w:rPr>
              <w:t>H03.02.02.03</w:t>
            </w:r>
            <w:r w:rsidR="00703AF1">
              <w:rPr>
                <w:rStyle w:val="Fett"/>
                <w:b w:val="0"/>
              </w:rPr>
              <w:t>.</w:t>
            </w:r>
          </w:p>
        </w:tc>
        <w:tc>
          <w:tcPr>
            <w:tcW w:w="6192" w:type="dxa"/>
            <w:shd w:val="clear" w:color="auto" w:fill="auto"/>
          </w:tcPr>
          <w:p w:rsidR="00E4146B" w:rsidRPr="00DE4890" w:rsidRDefault="00703AF1" w:rsidP="00A410C8">
            <w:pPr>
              <w:pStyle w:val="Textkrper"/>
              <w:rPr>
                <w:rStyle w:val="Fett"/>
              </w:rPr>
            </w:pPr>
            <w:r>
              <w:rPr>
                <w:rStyle w:val="Fett"/>
                <w:b w:val="0"/>
              </w:rPr>
              <w:t>Projektdurchführung – Internetrecherche 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Pr="00981104" w:rsidRDefault="00703AF1" w:rsidP="00E4146B">
            <w:pPr>
              <w:pStyle w:val="Textkrper"/>
              <w:rPr>
                <w:rStyle w:val="Fett"/>
                <w:b w:val="0"/>
              </w:rPr>
            </w:pPr>
            <w:r>
              <w:rPr>
                <w:rStyle w:val="Fett"/>
                <w:b w:val="0"/>
              </w:rPr>
              <w:t>H03.02.02.03.01</w:t>
            </w:r>
          </w:p>
        </w:tc>
        <w:tc>
          <w:tcPr>
            <w:tcW w:w="6192" w:type="dxa"/>
            <w:shd w:val="clear" w:color="auto" w:fill="auto"/>
          </w:tcPr>
          <w:p w:rsidR="00E4146B" w:rsidRPr="00703AF1" w:rsidRDefault="00703AF1" w:rsidP="00315B60">
            <w:pPr>
              <w:pStyle w:val="Textkrper"/>
              <w:rPr>
                <w:rStyle w:val="Fett"/>
                <w:b w:val="0"/>
              </w:rPr>
            </w:pPr>
            <w:r>
              <w:rPr>
                <w:rStyle w:val="Fett"/>
                <w:b w:val="0"/>
              </w:rPr>
              <w:t>Projektdurchführung – Rezeptkriterien festlegen A C</w:t>
            </w:r>
          </w:p>
        </w:tc>
      </w:tr>
      <w:tr w:rsidR="00E4146B" w:rsidRPr="00DE4890" w:rsidTr="00DD37E6">
        <w:tc>
          <w:tcPr>
            <w:tcW w:w="1888" w:type="dxa"/>
            <w:shd w:val="clear" w:color="auto" w:fill="auto"/>
          </w:tcPr>
          <w:p w:rsidR="00E4146B" w:rsidRPr="00DE4890" w:rsidRDefault="00E4146B" w:rsidP="00EC2400">
            <w:pPr>
              <w:rPr>
                <w:rStyle w:val="Fett"/>
              </w:rPr>
            </w:pPr>
          </w:p>
        </w:tc>
        <w:tc>
          <w:tcPr>
            <w:tcW w:w="1809" w:type="dxa"/>
            <w:shd w:val="clear" w:color="auto" w:fill="auto"/>
          </w:tcPr>
          <w:p w:rsidR="00E4146B" w:rsidRPr="00703AF1" w:rsidRDefault="00703AF1" w:rsidP="00A410C8">
            <w:pPr>
              <w:pStyle w:val="Textkrper"/>
              <w:rPr>
                <w:rStyle w:val="Fett"/>
                <w:b w:val="0"/>
              </w:rPr>
            </w:pPr>
            <w:r>
              <w:rPr>
                <w:rStyle w:val="Fett"/>
                <w:b w:val="0"/>
              </w:rPr>
              <w:t>H03.02.02.03.02</w:t>
            </w:r>
          </w:p>
        </w:tc>
        <w:tc>
          <w:tcPr>
            <w:tcW w:w="6192" w:type="dxa"/>
            <w:shd w:val="clear" w:color="auto" w:fill="auto"/>
          </w:tcPr>
          <w:p w:rsidR="00E4146B" w:rsidRDefault="00703AF1" w:rsidP="00A410C8">
            <w:pPr>
              <w:pStyle w:val="Textkrper"/>
              <w:rPr>
                <w:rStyle w:val="Fett"/>
              </w:rPr>
            </w:pPr>
            <w:r>
              <w:rPr>
                <w:rStyle w:val="Fett"/>
                <w:b w:val="0"/>
              </w:rPr>
              <w:t>Projektdurchführung – Suchbegriffe finden 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Pr="00DE4890" w:rsidRDefault="00703AF1" w:rsidP="00A410C8">
            <w:pPr>
              <w:pStyle w:val="Textkrper"/>
            </w:pPr>
            <w:r>
              <w:rPr>
                <w:rStyle w:val="Fett"/>
                <w:b w:val="0"/>
              </w:rPr>
              <w:t>H03.02.02.03.03</w:t>
            </w:r>
          </w:p>
        </w:tc>
        <w:tc>
          <w:tcPr>
            <w:tcW w:w="6192" w:type="dxa"/>
            <w:shd w:val="clear" w:color="auto" w:fill="auto"/>
          </w:tcPr>
          <w:p w:rsidR="00E4146B" w:rsidRPr="00DE4890" w:rsidRDefault="00703AF1" w:rsidP="00A410C8">
            <w:pPr>
              <w:pStyle w:val="Textkrper"/>
            </w:pPr>
            <w:r>
              <w:rPr>
                <w:rStyle w:val="Fett"/>
                <w:b w:val="0"/>
              </w:rPr>
              <w:t>Projektdurchführung – Suchstrategien ausprobieren 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Pr="00DE4890" w:rsidRDefault="00703AF1" w:rsidP="00A410C8">
            <w:pPr>
              <w:pStyle w:val="Textkrper"/>
            </w:pPr>
            <w:r>
              <w:rPr>
                <w:rStyle w:val="Fett"/>
                <w:b w:val="0"/>
              </w:rPr>
              <w:t>H03.02.02.03.04</w:t>
            </w:r>
          </w:p>
        </w:tc>
        <w:tc>
          <w:tcPr>
            <w:tcW w:w="6192" w:type="dxa"/>
            <w:shd w:val="clear" w:color="auto" w:fill="auto"/>
          </w:tcPr>
          <w:p w:rsidR="00E4146B" w:rsidRPr="00DE4890" w:rsidRDefault="00703AF1" w:rsidP="004245AE">
            <w:pPr>
              <w:pStyle w:val="Textkrper"/>
            </w:pPr>
            <w:r>
              <w:rPr>
                <w:rStyle w:val="Fett"/>
                <w:b w:val="0"/>
              </w:rPr>
              <w:t>Projektdurchführung – Internetquellen richtig angeben 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Pr="00DE4890" w:rsidRDefault="00703AF1" w:rsidP="00A410C8">
            <w:pPr>
              <w:pStyle w:val="Textkrper"/>
            </w:pPr>
            <w:r>
              <w:t>H03.02.02.04</w:t>
            </w:r>
          </w:p>
        </w:tc>
        <w:tc>
          <w:tcPr>
            <w:tcW w:w="6192" w:type="dxa"/>
            <w:shd w:val="clear" w:color="auto" w:fill="auto"/>
          </w:tcPr>
          <w:p w:rsidR="00E4146B" w:rsidRPr="00DE4890" w:rsidRDefault="00703AF1" w:rsidP="004245AE">
            <w:pPr>
              <w:pStyle w:val="Textkrper"/>
            </w:pPr>
            <w:r>
              <w:rPr>
                <w:rStyle w:val="Fett"/>
                <w:b w:val="0"/>
              </w:rPr>
              <w:t>Projektdurchführung – Rezeptumwandlung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703AF1">
            <w:pPr>
              <w:pStyle w:val="Textkrper"/>
            </w:pPr>
            <w:r>
              <w:t>H03.</w:t>
            </w:r>
            <w:r w:rsidR="00703AF1">
              <w:t>02.02.04.01</w:t>
            </w:r>
          </w:p>
        </w:tc>
        <w:tc>
          <w:tcPr>
            <w:tcW w:w="6192" w:type="dxa"/>
            <w:shd w:val="clear" w:color="auto" w:fill="auto"/>
          </w:tcPr>
          <w:p w:rsidR="00E4146B" w:rsidRDefault="00703AF1" w:rsidP="004245AE">
            <w:pPr>
              <w:pStyle w:val="Textkrper"/>
            </w:pPr>
            <w:r>
              <w:rPr>
                <w:rStyle w:val="Fett"/>
                <w:b w:val="0"/>
              </w:rPr>
              <w:t>Projektdurchführung – Rezepte in Klammer-Strich-Form umwandeln</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703AF1">
            <w:pPr>
              <w:pStyle w:val="Textkrper"/>
            </w:pPr>
            <w:r>
              <w:t>H03.</w:t>
            </w:r>
            <w:r w:rsidR="00703AF1">
              <w:t>02.02.05</w:t>
            </w:r>
          </w:p>
        </w:tc>
        <w:tc>
          <w:tcPr>
            <w:tcW w:w="6192" w:type="dxa"/>
            <w:shd w:val="clear" w:color="auto" w:fill="auto"/>
          </w:tcPr>
          <w:p w:rsidR="00E4146B" w:rsidRDefault="00703AF1" w:rsidP="00A410C8">
            <w:pPr>
              <w:pStyle w:val="Textkrper"/>
            </w:pPr>
            <w:r>
              <w:rPr>
                <w:rStyle w:val="Fett"/>
                <w:b w:val="0"/>
              </w:rPr>
              <w:t>Projektdurchführung – Praxisteil vorbereiten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703AF1">
            <w:pPr>
              <w:pStyle w:val="Textkrper"/>
            </w:pPr>
            <w:r>
              <w:t>H03.</w:t>
            </w:r>
            <w:r w:rsidR="00703AF1">
              <w:t>0</w:t>
            </w:r>
            <w:r w:rsidR="00622DA9">
              <w:t>2.02.05.01</w:t>
            </w:r>
          </w:p>
        </w:tc>
        <w:tc>
          <w:tcPr>
            <w:tcW w:w="6192" w:type="dxa"/>
            <w:shd w:val="clear" w:color="auto" w:fill="auto"/>
          </w:tcPr>
          <w:p w:rsidR="00315B60" w:rsidRDefault="00622DA9" w:rsidP="00A410C8">
            <w:pPr>
              <w:pStyle w:val="Textkrper"/>
              <w:rPr>
                <w:rStyle w:val="Fett"/>
                <w:b w:val="0"/>
              </w:rPr>
            </w:pPr>
            <w:r>
              <w:rPr>
                <w:rStyle w:val="Fett"/>
                <w:b w:val="0"/>
              </w:rPr>
              <w:t xml:space="preserve">Projektdurchführung – Praxisteil </w:t>
            </w:r>
            <w:r w:rsidR="00AF0134">
              <w:rPr>
                <w:rStyle w:val="Fett"/>
                <w:b w:val="0"/>
              </w:rPr>
              <w:t>vorbereiten</w:t>
            </w:r>
            <w:r w:rsidR="00AE5F17">
              <w:rPr>
                <w:rStyle w:val="Fett"/>
                <w:b w:val="0"/>
              </w:rPr>
              <w:t xml:space="preserve"> </w:t>
            </w:r>
            <w:r>
              <w:rPr>
                <w:rStyle w:val="Fett"/>
                <w:b w:val="0"/>
              </w:rPr>
              <w:t xml:space="preserve">– </w:t>
            </w:r>
            <w:proofErr w:type="spellStart"/>
            <w:r>
              <w:rPr>
                <w:rStyle w:val="Fett"/>
                <w:b w:val="0"/>
              </w:rPr>
              <w:t>To</w:t>
            </w:r>
            <w:proofErr w:type="spellEnd"/>
            <w:r w:rsidR="00AE5F17">
              <w:rPr>
                <w:rStyle w:val="Fett"/>
                <w:b w:val="0"/>
              </w:rPr>
              <w:t>-Do-</w:t>
            </w:r>
            <w:r>
              <w:rPr>
                <w:rStyle w:val="Fett"/>
                <w:b w:val="0"/>
              </w:rPr>
              <w:t xml:space="preserve">Liste erstellen </w:t>
            </w:r>
          </w:p>
          <w:p w:rsidR="00E4146B" w:rsidRDefault="00622DA9" w:rsidP="00A410C8">
            <w:pPr>
              <w:pStyle w:val="Textkrper"/>
            </w:pPr>
            <w:r>
              <w:rPr>
                <w:rStyle w:val="Fett"/>
                <w:b w:val="0"/>
              </w:rPr>
              <w:t>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AF0134">
            <w:pPr>
              <w:pStyle w:val="Textkrper"/>
            </w:pPr>
            <w:r>
              <w:t>H03.</w:t>
            </w:r>
            <w:r w:rsidR="00AF0134">
              <w:t>02.02.05.02</w:t>
            </w:r>
          </w:p>
        </w:tc>
        <w:tc>
          <w:tcPr>
            <w:tcW w:w="6192" w:type="dxa"/>
            <w:shd w:val="clear" w:color="auto" w:fill="auto"/>
          </w:tcPr>
          <w:p w:rsidR="00315B60" w:rsidRDefault="00AF0134" w:rsidP="00A410C8">
            <w:pPr>
              <w:pStyle w:val="Textkrper"/>
              <w:rPr>
                <w:rStyle w:val="Fett"/>
                <w:b w:val="0"/>
              </w:rPr>
            </w:pPr>
            <w:r>
              <w:rPr>
                <w:rStyle w:val="Fett"/>
                <w:b w:val="0"/>
              </w:rPr>
              <w:t xml:space="preserve">Projektdurchführung – Praxisteil vorbereiten – Ablaufplan erstellen </w:t>
            </w:r>
          </w:p>
          <w:p w:rsidR="00E4146B" w:rsidRDefault="00AF0134" w:rsidP="00A410C8">
            <w:pPr>
              <w:pStyle w:val="Textkrper"/>
            </w:pPr>
            <w:r>
              <w:rPr>
                <w:rStyle w:val="Fett"/>
                <w:b w:val="0"/>
              </w:rPr>
              <w:t>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4C7FBF">
            <w:pPr>
              <w:pStyle w:val="Textkrper"/>
            </w:pPr>
            <w:r>
              <w:t>H03.0</w:t>
            </w:r>
            <w:r w:rsidR="004C7FBF">
              <w:t>2</w:t>
            </w:r>
            <w:r>
              <w:t>.02.0</w:t>
            </w:r>
            <w:r w:rsidR="004C7FBF">
              <w:t>5.03</w:t>
            </w:r>
          </w:p>
        </w:tc>
        <w:tc>
          <w:tcPr>
            <w:tcW w:w="6192" w:type="dxa"/>
            <w:shd w:val="clear" w:color="auto" w:fill="auto"/>
          </w:tcPr>
          <w:p w:rsidR="00315B60" w:rsidRDefault="004C7FBF" w:rsidP="00A410C8">
            <w:pPr>
              <w:pStyle w:val="Textkrper"/>
              <w:rPr>
                <w:rStyle w:val="Fett"/>
                <w:b w:val="0"/>
              </w:rPr>
            </w:pPr>
            <w:r>
              <w:rPr>
                <w:rStyle w:val="Fett"/>
                <w:b w:val="0"/>
              </w:rPr>
              <w:t xml:space="preserve">Projektdurchführung – Praxisteil vorbereiten – Bestellliste erstellen </w:t>
            </w:r>
          </w:p>
          <w:p w:rsidR="00E4146B" w:rsidRDefault="004C7FBF" w:rsidP="00A410C8">
            <w:pPr>
              <w:pStyle w:val="Textkrper"/>
            </w:pPr>
            <w:r>
              <w:rPr>
                <w:rStyle w:val="Fett"/>
                <w:b w:val="0"/>
              </w:rPr>
              <w:t>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4C7FBF" w:rsidP="004C7FBF">
            <w:pPr>
              <w:pStyle w:val="Textkrper"/>
            </w:pPr>
            <w:r>
              <w:t>H03.02.02.05.04</w:t>
            </w:r>
          </w:p>
        </w:tc>
        <w:tc>
          <w:tcPr>
            <w:tcW w:w="6192" w:type="dxa"/>
            <w:shd w:val="clear" w:color="auto" w:fill="auto"/>
          </w:tcPr>
          <w:p w:rsidR="00315B60" w:rsidRDefault="004C7FBF" w:rsidP="00A410C8">
            <w:pPr>
              <w:pStyle w:val="Textkrper"/>
              <w:rPr>
                <w:rStyle w:val="Fett"/>
                <w:b w:val="0"/>
              </w:rPr>
            </w:pPr>
            <w:r>
              <w:rPr>
                <w:rStyle w:val="Fett"/>
                <w:b w:val="0"/>
              </w:rPr>
              <w:t xml:space="preserve">Projektdurchführung – Praxisteil vorbereiten – Feedbackbogen </w:t>
            </w:r>
          </w:p>
          <w:p w:rsidR="00E4146B" w:rsidRDefault="004C7FBF" w:rsidP="00A410C8">
            <w:pPr>
              <w:pStyle w:val="Textkrper"/>
            </w:pPr>
            <w:r>
              <w:rPr>
                <w:rStyle w:val="Fett"/>
                <w:b w:val="0"/>
              </w:rPr>
              <w:t>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Pr="004C7FBF" w:rsidRDefault="004C7FBF" w:rsidP="00A410C8">
            <w:pPr>
              <w:pStyle w:val="Textkrper"/>
            </w:pPr>
            <w:r w:rsidRPr="004C7FBF">
              <w:t>H03.02.02.06</w:t>
            </w:r>
          </w:p>
        </w:tc>
        <w:tc>
          <w:tcPr>
            <w:tcW w:w="6192" w:type="dxa"/>
            <w:shd w:val="clear" w:color="auto" w:fill="auto"/>
          </w:tcPr>
          <w:p w:rsidR="00315B60" w:rsidRDefault="00AE5F17" w:rsidP="00315B60">
            <w:pPr>
              <w:pStyle w:val="Textkrper"/>
              <w:rPr>
                <w:rStyle w:val="Fett"/>
                <w:b w:val="0"/>
              </w:rPr>
            </w:pPr>
            <w:r>
              <w:rPr>
                <w:rStyle w:val="Fett"/>
                <w:b w:val="0"/>
              </w:rPr>
              <w:t>Projektdurchführung –</w:t>
            </w:r>
            <w:r w:rsidR="004C7FBF">
              <w:rPr>
                <w:rStyle w:val="Fett"/>
                <w:b w:val="0"/>
              </w:rPr>
              <w:t xml:space="preserve"> Praxisteil vorbereiten – Rezepte ausprobieren</w:t>
            </w:r>
          </w:p>
          <w:p w:rsidR="00E4146B" w:rsidRDefault="004C7FBF" w:rsidP="00315B60">
            <w:pPr>
              <w:pStyle w:val="Textkrper"/>
            </w:pPr>
            <w:r>
              <w:rPr>
                <w:rStyle w:val="Fett"/>
                <w:b w:val="0"/>
              </w:rPr>
              <w:t>A</w:t>
            </w:r>
            <w:r w:rsidR="00315B60">
              <w:rPr>
                <w:rStyle w:val="Fett"/>
                <w:b w:val="0"/>
              </w:rPr>
              <w:t xml:space="preserve"> </w:t>
            </w:r>
            <w:r>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4C7FBF" w:rsidP="00A410C8">
            <w:pPr>
              <w:pStyle w:val="Textkrper"/>
            </w:pPr>
            <w:r>
              <w:t>H03.02.02.06.01</w:t>
            </w:r>
          </w:p>
        </w:tc>
        <w:tc>
          <w:tcPr>
            <w:tcW w:w="6192" w:type="dxa"/>
            <w:shd w:val="clear" w:color="auto" w:fill="auto"/>
          </w:tcPr>
          <w:p w:rsidR="00E4146B" w:rsidRPr="00BA1FB3" w:rsidRDefault="004C7FBF" w:rsidP="00A410C8">
            <w:pPr>
              <w:pStyle w:val="Textkrper"/>
              <w:rPr>
                <w:b/>
              </w:rPr>
            </w:pPr>
            <w:r>
              <w:rPr>
                <w:rStyle w:val="Fett"/>
                <w:b w:val="0"/>
              </w:rPr>
              <w:t>Projektdurchführung – Praxisteil vorbereiten – Gruppenauswertung</w:t>
            </w:r>
            <w:r>
              <w:rPr>
                <w:rStyle w:val="Fett"/>
                <w:b w:val="0"/>
              </w:rPr>
              <w:t>s</w:t>
            </w:r>
            <w:r>
              <w:rPr>
                <w:rStyle w:val="Fett"/>
                <w:b w:val="0"/>
              </w:rPr>
              <w:t>bogen</w:t>
            </w:r>
            <w:r w:rsidR="007429EA">
              <w:rPr>
                <w:rStyle w:val="Fett"/>
                <w:b w:val="0"/>
              </w:rPr>
              <w:t xml:space="preserve"> A</w:t>
            </w:r>
            <w:r w:rsidR="00315B60">
              <w:rPr>
                <w:rStyle w:val="Fett"/>
                <w:b w:val="0"/>
              </w:rPr>
              <w:t xml:space="preserve"> </w:t>
            </w:r>
            <w:r w:rsidR="007429EA">
              <w:rPr>
                <w:rStyle w:val="Fett"/>
                <w:b w:val="0"/>
              </w:rPr>
              <w:t>–C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Pr="004C7FBF" w:rsidRDefault="004C7FBF" w:rsidP="004C7FBF">
            <w:pPr>
              <w:pStyle w:val="Textkrper"/>
            </w:pPr>
            <w:r>
              <w:t>H03.02.02.07</w:t>
            </w:r>
          </w:p>
        </w:tc>
        <w:tc>
          <w:tcPr>
            <w:tcW w:w="6192" w:type="dxa"/>
            <w:shd w:val="clear" w:color="auto" w:fill="auto"/>
          </w:tcPr>
          <w:p w:rsidR="00E4146B" w:rsidRDefault="004C7FBF" w:rsidP="00A410C8">
            <w:pPr>
              <w:pStyle w:val="Textkrper"/>
            </w:pPr>
            <w:r>
              <w:rPr>
                <w:rStyle w:val="Fett"/>
                <w:b w:val="0"/>
              </w:rPr>
              <w:t>Projektdurchführung – Praxisteil vorbereiten – Verwendung</w:t>
            </w:r>
            <w:r w:rsidR="007429EA">
              <w:rPr>
                <w:rStyle w:val="Fett"/>
                <w:b w:val="0"/>
              </w:rPr>
              <w:t xml:space="preserve">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7429EA" w:rsidP="00A410C8">
            <w:pPr>
              <w:pStyle w:val="Textkrper"/>
            </w:pPr>
            <w:r>
              <w:t>H03.02.02.08</w:t>
            </w:r>
          </w:p>
        </w:tc>
        <w:tc>
          <w:tcPr>
            <w:tcW w:w="6192" w:type="dxa"/>
            <w:shd w:val="clear" w:color="auto" w:fill="auto"/>
          </w:tcPr>
          <w:p w:rsidR="00E4146B" w:rsidRDefault="007429EA" w:rsidP="00061D56">
            <w:pPr>
              <w:pStyle w:val="Textkrper"/>
            </w:pPr>
            <w:r>
              <w:rPr>
                <w:rStyle w:val="Fett"/>
                <w:b w:val="0"/>
              </w:rPr>
              <w:t>Projektdurchführung –</w:t>
            </w:r>
            <w:r w:rsidR="00727F16">
              <w:rPr>
                <w:rStyle w:val="Fett"/>
                <w:b w:val="0"/>
              </w:rPr>
              <w:t xml:space="preserve"> </w:t>
            </w:r>
            <w:r>
              <w:rPr>
                <w:rStyle w:val="Fett"/>
                <w:b w:val="0"/>
              </w:rPr>
              <w:t>Praxisteil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7429EA" w:rsidP="00A410C8">
            <w:pPr>
              <w:pStyle w:val="Textkrper"/>
            </w:pPr>
            <w:r>
              <w:t>H03.02.02.</w:t>
            </w:r>
            <w:r w:rsidR="00061D56">
              <w:t>08.</w:t>
            </w:r>
            <w:r>
              <w:t>01</w:t>
            </w:r>
          </w:p>
        </w:tc>
        <w:tc>
          <w:tcPr>
            <w:tcW w:w="6192" w:type="dxa"/>
            <w:shd w:val="clear" w:color="auto" w:fill="auto"/>
          </w:tcPr>
          <w:p w:rsidR="00E4146B" w:rsidRPr="0084795D" w:rsidRDefault="007429EA" w:rsidP="00061D56">
            <w:pPr>
              <w:pStyle w:val="Textkrper"/>
            </w:pPr>
            <w:r>
              <w:rPr>
                <w:rStyle w:val="Fett"/>
                <w:b w:val="0"/>
              </w:rPr>
              <w:t>Projektdurchführung – Praxisteil</w:t>
            </w:r>
            <w:r w:rsidR="00315B60">
              <w:rPr>
                <w:rStyle w:val="Fett"/>
                <w:b w:val="0"/>
              </w:rPr>
              <w:t xml:space="preserve"> </w:t>
            </w:r>
            <w:r>
              <w:rPr>
                <w:rStyle w:val="Fett"/>
                <w:b w:val="0"/>
              </w:rPr>
              <w:t>– Rezeptblatt</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7429EA" w:rsidP="00A410C8">
            <w:pPr>
              <w:pStyle w:val="Textkrper"/>
            </w:pPr>
            <w:r>
              <w:t>H03.02.02.09</w:t>
            </w:r>
          </w:p>
        </w:tc>
        <w:tc>
          <w:tcPr>
            <w:tcW w:w="6192" w:type="dxa"/>
            <w:shd w:val="clear" w:color="auto" w:fill="auto"/>
          </w:tcPr>
          <w:p w:rsidR="00E4146B" w:rsidRDefault="007429EA" w:rsidP="00FA4F48">
            <w:pPr>
              <w:pStyle w:val="Textkrper"/>
            </w:pPr>
            <w:r>
              <w:rPr>
                <w:rStyle w:val="Fett"/>
                <w:b w:val="0"/>
              </w:rPr>
              <w:t>Projektdurc</w:t>
            </w:r>
            <w:r w:rsidR="00FA4F48">
              <w:rPr>
                <w:rStyle w:val="Fett"/>
                <w:b w:val="0"/>
              </w:rPr>
              <w:t xml:space="preserve">hführung </w:t>
            </w:r>
            <w:r>
              <w:rPr>
                <w:rStyle w:val="Fett"/>
                <w:b w:val="0"/>
              </w:rPr>
              <w:t>– Etikettierung</w:t>
            </w:r>
            <w:r w:rsidR="00061D56">
              <w:rPr>
                <w:rStyle w:val="Fett"/>
                <w:b w:val="0"/>
              </w:rPr>
              <w:t xml:space="preserve"> A</w:t>
            </w:r>
            <w:r w:rsidR="00315B60">
              <w:rPr>
                <w:rStyle w:val="Fett"/>
                <w:b w:val="0"/>
              </w:rPr>
              <w:t xml:space="preserve"> </w:t>
            </w:r>
            <w:r w:rsidR="00061D56">
              <w:rPr>
                <w:rStyle w:val="Fett"/>
                <w:b w:val="0"/>
              </w:rPr>
              <w:t>–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5C248C" w:rsidP="00A410C8">
            <w:pPr>
              <w:pStyle w:val="Textkrper"/>
            </w:pPr>
            <w:r>
              <w:t>H03.02.02.09.01</w:t>
            </w:r>
          </w:p>
        </w:tc>
        <w:tc>
          <w:tcPr>
            <w:tcW w:w="6192" w:type="dxa"/>
            <w:shd w:val="clear" w:color="auto" w:fill="auto"/>
          </w:tcPr>
          <w:p w:rsidR="00E4146B" w:rsidRDefault="005C248C" w:rsidP="00FA4F48">
            <w:pPr>
              <w:pStyle w:val="Textkrper"/>
            </w:pPr>
            <w:r>
              <w:rPr>
                <w:rStyle w:val="Fett"/>
                <w:b w:val="0"/>
              </w:rPr>
              <w:t>Projektdurc</w:t>
            </w:r>
            <w:r w:rsidR="00FA4F48">
              <w:rPr>
                <w:rStyle w:val="Fett"/>
                <w:b w:val="0"/>
              </w:rPr>
              <w:t xml:space="preserve">hführung </w:t>
            </w:r>
            <w:r>
              <w:rPr>
                <w:rStyle w:val="Fett"/>
                <w:b w:val="0"/>
              </w:rPr>
              <w:t>– Lebensmittelinformationsver</w:t>
            </w:r>
            <w:r w:rsidR="00FA4F48">
              <w:rPr>
                <w:rStyle w:val="Fett"/>
                <w:b w:val="0"/>
              </w:rPr>
              <w:t>ordnung</w:t>
            </w:r>
            <w:r>
              <w:rPr>
                <w:rStyle w:val="Fett"/>
                <w:b w:val="0"/>
              </w:rPr>
              <w:t xml:space="preserve">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FA4F48" w:rsidP="00A410C8">
            <w:pPr>
              <w:pStyle w:val="Textkrper"/>
            </w:pPr>
            <w:r>
              <w:t>H03.02.02.09.02</w:t>
            </w:r>
          </w:p>
        </w:tc>
        <w:tc>
          <w:tcPr>
            <w:tcW w:w="6192" w:type="dxa"/>
            <w:shd w:val="clear" w:color="auto" w:fill="auto"/>
          </w:tcPr>
          <w:p w:rsidR="00E4146B" w:rsidRDefault="00FA4F48" w:rsidP="00FA4F48">
            <w:pPr>
              <w:pStyle w:val="Textkrper"/>
            </w:pPr>
            <w:r>
              <w:rPr>
                <w:rStyle w:val="Fett"/>
                <w:b w:val="0"/>
              </w:rPr>
              <w:t>Projektdurchführung – Infoblatt – Anleitung zur Erstellung von Etike</w:t>
            </w:r>
            <w:r>
              <w:rPr>
                <w:rStyle w:val="Fett"/>
                <w:b w:val="0"/>
              </w:rPr>
              <w:t>t</w:t>
            </w:r>
            <w:r>
              <w:rPr>
                <w:rStyle w:val="Fett"/>
                <w:b w:val="0"/>
              </w:rPr>
              <w:t>ten A – C</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E4146B" w:rsidP="00A410C8">
            <w:pPr>
              <w:pStyle w:val="Textkrper"/>
            </w:pPr>
          </w:p>
        </w:tc>
        <w:tc>
          <w:tcPr>
            <w:tcW w:w="6192" w:type="dxa"/>
            <w:shd w:val="clear" w:color="auto" w:fill="auto"/>
          </w:tcPr>
          <w:p w:rsidR="00E4146B" w:rsidRDefault="00FA4F48" w:rsidP="00FA4F48">
            <w:pPr>
              <w:pStyle w:val="Textkrper"/>
            </w:pPr>
            <w:r>
              <w:rPr>
                <w:rStyle w:val="Fett"/>
                <w:b w:val="0"/>
              </w:rPr>
              <w:t>Projektdurchführung – Mögliche Lösungen</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FA4F48" w:rsidP="00A410C8">
            <w:pPr>
              <w:pStyle w:val="Textkrper"/>
            </w:pPr>
            <w:r>
              <w:t>H03.02.03.01</w:t>
            </w:r>
          </w:p>
        </w:tc>
        <w:tc>
          <w:tcPr>
            <w:tcW w:w="6192" w:type="dxa"/>
            <w:shd w:val="clear" w:color="auto" w:fill="auto"/>
          </w:tcPr>
          <w:p w:rsidR="00E4146B" w:rsidRDefault="00FA4F48" w:rsidP="00A410C8">
            <w:pPr>
              <w:pStyle w:val="Textkrper"/>
            </w:pPr>
            <w:r>
              <w:t xml:space="preserve">Lebensmittelkennzeichnung A – C </w:t>
            </w:r>
          </w:p>
        </w:tc>
      </w:tr>
      <w:tr w:rsidR="00E4146B" w:rsidRPr="00DE4890" w:rsidTr="00DD37E6">
        <w:tc>
          <w:tcPr>
            <w:tcW w:w="1888" w:type="dxa"/>
            <w:shd w:val="clear" w:color="auto" w:fill="auto"/>
          </w:tcPr>
          <w:p w:rsidR="00E4146B" w:rsidRPr="00DE4890" w:rsidRDefault="00E4146B" w:rsidP="00EC2400"/>
        </w:tc>
        <w:tc>
          <w:tcPr>
            <w:tcW w:w="1809" w:type="dxa"/>
            <w:shd w:val="clear" w:color="auto" w:fill="auto"/>
          </w:tcPr>
          <w:p w:rsidR="00E4146B" w:rsidRDefault="00FA4F48" w:rsidP="00A410C8">
            <w:pPr>
              <w:pStyle w:val="Textkrper"/>
            </w:pPr>
            <w:r>
              <w:t>H03.02.03.01.01</w:t>
            </w:r>
          </w:p>
        </w:tc>
        <w:tc>
          <w:tcPr>
            <w:tcW w:w="6192" w:type="dxa"/>
            <w:shd w:val="clear" w:color="auto" w:fill="auto"/>
          </w:tcPr>
          <w:p w:rsidR="00E4146B" w:rsidRDefault="00FA4F48" w:rsidP="00E4146B">
            <w:pPr>
              <w:pStyle w:val="Textkrper"/>
            </w:pPr>
            <w:proofErr w:type="spellStart"/>
            <w:r>
              <w:t>Kärtchenvorlage</w:t>
            </w:r>
            <w:proofErr w:type="spellEnd"/>
            <w:r>
              <w:t xml:space="preserve"> Lebensmittelkennzeichnung</w:t>
            </w:r>
          </w:p>
        </w:tc>
      </w:tr>
      <w:tr w:rsidR="00FA4F48" w:rsidRPr="00DE4890" w:rsidTr="00DD37E6">
        <w:tc>
          <w:tcPr>
            <w:tcW w:w="1888" w:type="dxa"/>
            <w:shd w:val="clear" w:color="auto" w:fill="auto"/>
          </w:tcPr>
          <w:p w:rsidR="00FA4F48" w:rsidRPr="00DE4890" w:rsidRDefault="00FA4F48" w:rsidP="00EC2400"/>
        </w:tc>
        <w:tc>
          <w:tcPr>
            <w:tcW w:w="1809" w:type="dxa"/>
            <w:shd w:val="clear" w:color="auto" w:fill="auto"/>
          </w:tcPr>
          <w:p w:rsidR="00FA4F48" w:rsidRDefault="00FA4F48" w:rsidP="00A410C8">
            <w:pPr>
              <w:pStyle w:val="Textkrper"/>
            </w:pPr>
            <w:r>
              <w:t>H03.02.03.01.02</w:t>
            </w:r>
          </w:p>
        </w:tc>
        <w:tc>
          <w:tcPr>
            <w:tcW w:w="6192" w:type="dxa"/>
            <w:shd w:val="clear" w:color="auto" w:fill="auto"/>
          </w:tcPr>
          <w:p w:rsidR="00FA4F48" w:rsidRDefault="00092BBA" w:rsidP="00E4146B">
            <w:pPr>
              <w:pStyle w:val="Textkrper"/>
            </w:pPr>
            <w:r>
              <w:t>Lebensmittelkennzeichnung</w:t>
            </w:r>
            <w:r w:rsidR="00727F16">
              <w:t xml:space="preserve"> </w:t>
            </w:r>
            <w:r>
              <w:t xml:space="preserve">– </w:t>
            </w:r>
            <w:r>
              <w:rPr>
                <w:rStyle w:val="Fett"/>
                <w:b w:val="0"/>
              </w:rPr>
              <w:t xml:space="preserve">Lebensmittelinformationsverordnung </w:t>
            </w:r>
            <w:r>
              <w:t>(LMIV) A, B</w:t>
            </w:r>
          </w:p>
        </w:tc>
      </w:tr>
      <w:tr w:rsidR="00092BBA" w:rsidRPr="00DE4890" w:rsidTr="00DD37E6">
        <w:tc>
          <w:tcPr>
            <w:tcW w:w="1888" w:type="dxa"/>
            <w:shd w:val="clear" w:color="auto" w:fill="auto"/>
          </w:tcPr>
          <w:p w:rsidR="00092BBA" w:rsidRPr="00DE4890" w:rsidRDefault="00092BBA" w:rsidP="00EC2400"/>
        </w:tc>
        <w:tc>
          <w:tcPr>
            <w:tcW w:w="1809" w:type="dxa"/>
            <w:shd w:val="clear" w:color="auto" w:fill="auto"/>
          </w:tcPr>
          <w:p w:rsidR="00092BBA" w:rsidRDefault="004559FC" w:rsidP="00A410C8">
            <w:pPr>
              <w:pStyle w:val="Textkrper"/>
            </w:pPr>
            <w:r>
              <w:t>H03.02.03.01.03</w:t>
            </w:r>
          </w:p>
        </w:tc>
        <w:tc>
          <w:tcPr>
            <w:tcW w:w="6192" w:type="dxa"/>
            <w:shd w:val="clear" w:color="auto" w:fill="auto"/>
          </w:tcPr>
          <w:p w:rsidR="00092BBA" w:rsidRDefault="008B1E7F" w:rsidP="00E4146B">
            <w:pPr>
              <w:pStyle w:val="Textkrper"/>
            </w:pPr>
            <w:r>
              <w:t xml:space="preserve">Lebensmittelkennzeichnung – </w:t>
            </w:r>
            <w:r>
              <w:rPr>
                <w:rStyle w:val="Fett"/>
                <w:b w:val="0"/>
              </w:rPr>
              <w:t xml:space="preserve">Lebensmittelinformationsverordnung </w:t>
            </w:r>
            <w:r>
              <w:t>(LMIV)</w:t>
            </w:r>
            <w:r w:rsidR="00380A0A">
              <w:t xml:space="preserve"> C</w:t>
            </w:r>
          </w:p>
        </w:tc>
      </w:tr>
      <w:tr w:rsidR="00092BBA" w:rsidRPr="00DE4890" w:rsidTr="00DD37E6">
        <w:tc>
          <w:tcPr>
            <w:tcW w:w="1888" w:type="dxa"/>
            <w:shd w:val="clear" w:color="auto" w:fill="auto"/>
          </w:tcPr>
          <w:p w:rsidR="00092BBA" w:rsidRPr="00DE4890" w:rsidRDefault="00092BBA" w:rsidP="00EC2400"/>
        </w:tc>
        <w:tc>
          <w:tcPr>
            <w:tcW w:w="1809" w:type="dxa"/>
            <w:shd w:val="clear" w:color="auto" w:fill="auto"/>
          </w:tcPr>
          <w:p w:rsidR="00092BBA" w:rsidRDefault="004559FC" w:rsidP="00A410C8">
            <w:pPr>
              <w:pStyle w:val="Textkrper"/>
            </w:pPr>
            <w:r>
              <w:t>H03.02.03.01.02/03</w:t>
            </w:r>
          </w:p>
        </w:tc>
        <w:tc>
          <w:tcPr>
            <w:tcW w:w="6192" w:type="dxa"/>
            <w:shd w:val="clear" w:color="auto" w:fill="auto"/>
          </w:tcPr>
          <w:p w:rsidR="00092BBA" w:rsidRDefault="00380A0A" w:rsidP="00E4146B">
            <w:pPr>
              <w:pStyle w:val="Textkrper"/>
            </w:pPr>
            <w:r>
              <w:t xml:space="preserve">Lebensmittelkennzeichnung – </w:t>
            </w:r>
            <w:r>
              <w:rPr>
                <w:rStyle w:val="Fett"/>
                <w:b w:val="0"/>
              </w:rPr>
              <w:t xml:space="preserve">Lebensmittelinformationsverordnung </w:t>
            </w:r>
            <w:r>
              <w:t>(LMIV) A – C</w:t>
            </w:r>
          </w:p>
        </w:tc>
      </w:tr>
      <w:tr w:rsidR="00092BBA" w:rsidRPr="00DE4890" w:rsidTr="00DD37E6">
        <w:tc>
          <w:tcPr>
            <w:tcW w:w="1888" w:type="dxa"/>
            <w:shd w:val="clear" w:color="auto" w:fill="auto"/>
          </w:tcPr>
          <w:p w:rsidR="00092BBA" w:rsidRPr="00DE4890" w:rsidRDefault="00092BBA" w:rsidP="00EC2400"/>
        </w:tc>
        <w:tc>
          <w:tcPr>
            <w:tcW w:w="1809" w:type="dxa"/>
            <w:shd w:val="clear" w:color="auto" w:fill="auto"/>
          </w:tcPr>
          <w:p w:rsidR="00092BBA" w:rsidRDefault="008B1E7F" w:rsidP="00A410C8">
            <w:pPr>
              <w:pStyle w:val="Textkrper"/>
            </w:pPr>
            <w:r>
              <w:t>H03.02.03.01.04</w:t>
            </w:r>
          </w:p>
        </w:tc>
        <w:tc>
          <w:tcPr>
            <w:tcW w:w="6192" w:type="dxa"/>
            <w:shd w:val="clear" w:color="auto" w:fill="auto"/>
          </w:tcPr>
          <w:p w:rsidR="00092BBA" w:rsidRDefault="00380A0A" w:rsidP="00E4146B">
            <w:pPr>
              <w:pStyle w:val="Textkrper"/>
            </w:pPr>
            <w:r>
              <w:t xml:space="preserve">Lebensmittelkennzeichnung – </w:t>
            </w:r>
            <w:r>
              <w:rPr>
                <w:rStyle w:val="Fett"/>
                <w:b w:val="0"/>
              </w:rPr>
              <w:t xml:space="preserve">Lebensmittelinformationsverordnung </w:t>
            </w:r>
            <w:r>
              <w:t>(LMIV) A</w:t>
            </w:r>
            <w:r w:rsidR="00315B60">
              <w:t xml:space="preserve"> </w:t>
            </w:r>
            <w:r>
              <w:t>– C</w:t>
            </w:r>
          </w:p>
        </w:tc>
      </w:tr>
      <w:tr w:rsidR="00FA4F48" w:rsidRPr="00DE4890" w:rsidTr="00DD37E6">
        <w:tc>
          <w:tcPr>
            <w:tcW w:w="1888" w:type="dxa"/>
            <w:shd w:val="clear" w:color="auto" w:fill="auto"/>
          </w:tcPr>
          <w:p w:rsidR="00FA4F48" w:rsidRPr="00DE4890" w:rsidRDefault="00FA4F48" w:rsidP="00EC2400"/>
        </w:tc>
        <w:tc>
          <w:tcPr>
            <w:tcW w:w="1809" w:type="dxa"/>
            <w:shd w:val="clear" w:color="auto" w:fill="auto"/>
          </w:tcPr>
          <w:p w:rsidR="00FA4F48" w:rsidRDefault="008B1E7F" w:rsidP="008B1E7F">
            <w:pPr>
              <w:pStyle w:val="Textkrper"/>
            </w:pPr>
            <w:r>
              <w:t>H03.02.03.01.05</w:t>
            </w:r>
          </w:p>
        </w:tc>
        <w:tc>
          <w:tcPr>
            <w:tcW w:w="6192" w:type="dxa"/>
            <w:shd w:val="clear" w:color="auto" w:fill="auto"/>
          </w:tcPr>
          <w:p w:rsidR="00FA4F48" w:rsidRDefault="00380A0A" w:rsidP="00380A0A">
            <w:pPr>
              <w:pStyle w:val="Textkrper"/>
            </w:pPr>
            <w:r>
              <w:t xml:space="preserve">Lebensmittelkennzeichnung – </w:t>
            </w:r>
            <w:r>
              <w:rPr>
                <w:rStyle w:val="Fett"/>
                <w:b w:val="0"/>
              </w:rPr>
              <w:t>Übungen A, C</w:t>
            </w:r>
          </w:p>
        </w:tc>
      </w:tr>
      <w:tr w:rsidR="00FA4F48" w:rsidRPr="00DE4890" w:rsidTr="00DD37E6">
        <w:tc>
          <w:tcPr>
            <w:tcW w:w="1888" w:type="dxa"/>
            <w:shd w:val="clear" w:color="auto" w:fill="auto"/>
          </w:tcPr>
          <w:p w:rsidR="00FA4F48" w:rsidRPr="00DE4890" w:rsidRDefault="00FA4F48" w:rsidP="00EC2400"/>
        </w:tc>
        <w:tc>
          <w:tcPr>
            <w:tcW w:w="1809" w:type="dxa"/>
            <w:shd w:val="clear" w:color="auto" w:fill="auto"/>
          </w:tcPr>
          <w:p w:rsidR="00FA4F48" w:rsidRDefault="008B1E7F" w:rsidP="008B1E7F">
            <w:pPr>
              <w:pStyle w:val="Textkrper"/>
            </w:pPr>
            <w:r>
              <w:t>H03.02.03.01.06</w:t>
            </w:r>
          </w:p>
        </w:tc>
        <w:tc>
          <w:tcPr>
            <w:tcW w:w="6192" w:type="dxa"/>
            <w:shd w:val="clear" w:color="auto" w:fill="auto"/>
          </w:tcPr>
          <w:p w:rsidR="00FA4F48" w:rsidRDefault="00380A0A" w:rsidP="00E4146B">
            <w:pPr>
              <w:pStyle w:val="Textkrper"/>
            </w:pPr>
            <w:r>
              <w:t xml:space="preserve">Lebensmittelkennzeichnung – </w:t>
            </w:r>
            <w:r>
              <w:rPr>
                <w:rStyle w:val="Fett"/>
                <w:b w:val="0"/>
              </w:rPr>
              <w:t>Übungen C</w:t>
            </w:r>
          </w:p>
        </w:tc>
      </w:tr>
      <w:tr w:rsidR="008B1E7F" w:rsidRPr="00DE4890" w:rsidTr="00DD37E6">
        <w:tc>
          <w:tcPr>
            <w:tcW w:w="1888" w:type="dxa"/>
            <w:shd w:val="clear" w:color="auto" w:fill="auto"/>
          </w:tcPr>
          <w:p w:rsidR="008B1E7F" w:rsidRPr="00DE4890" w:rsidRDefault="008B1E7F" w:rsidP="00EC2400"/>
        </w:tc>
        <w:tc>
          <w:tcPr>
            <w:tcW w:w="1809" w:type="dxa"/>
            <w:shd w:val="clear" w:color="auto" w:fill="auto"/>
          </w:tcPr>
          <w:p w:rsidR="008B1E7F" w:rsidRDefault="00380A0A" w:rsidP="008B1E7F">
            <w:pPr>
              <w:pStyle w:val="Textkrper"/>
            </w:pPr>
            <w:r>
              <w:t>H03.02.03.01.05</w:t>
            </w:r>
          </w:p>
        </w:tc>
        <w:tc>
          <w:tcPr>
            <w:tcW w:w="6192" w:type="dxa"/>
            <w:shd w:val="clear" w:color="auto" w:fill="auto"/>
          </w:tcPr>
          <w:p w:rsidR="008B1E7F" w:rsidRDefault="00380A0A" w:rsidP="00E4146B">
            <w:pPr>
              <w:pStyle w:val="Textkrper"/>
            </w:pPr>
            <w:r>
              <w:t>Lebensmittelkennzeichnung – Lösung A, B</w:t>
            </w:r>
          </w:p>
        </w:tc>
      </w:tr>
      <w:tr w:rsidR="008B1E7F" w:rsidRPr="00DE4890" w:rsidTr="00DD37E6">
        <w:tc>
          <w:tcPr>
            <w:tcW w:w="1888" w:type="dxa"/>
            <w:shd w:val="clear" w:color="auto" w:fill="auto"/>
          </w:tcPr>
          <w:p w:rsidR="008B1E7F" w:rsidRPr="00DE4890" w:rsidRDefault="008B1E7F" w:rsidP="00EC2400"/>
        </w:tc>
        <w:tc>
          <w:tcPr>
            <w:tcW w:w="1809" w:type="dxa"/>
            <w:shd w:val="clear" w:color="auto" w:fill="auto"/>
          </w:tcPr>
          <w:p w:rsidR="008B1E7F" w:rsidRDefault="00380A0A" w:rsidP="008B1E7F">
            <w:pPr>
              <w:pStyle w:val="Textkrper"/>
            </w:pPr>
            <w:r>
              <w:t>H03.02.03.01.06</w:t>
            </w:r>
          </w:p>
        </w:tc>
        <w:tc>
          <w:tcPr>
            <w:tcW w:w="6192" w:type="dxa"/>
            <w:shd w:val="clear" w:color="auto" w:fill="auto"/>
          </w:tcPr>
          <w:p w:rsidR="008B1E7F" w:rsidRDefault="00380A0A" w:rsidP="00E4146B">
            <w:pPr>
              <w:pStyle w:val="Textkrper"/>
            </w:pPr>
            <w:r>
              <w:t>Lebensmittelkennzeichnung – Übungen</w:t>
            </w:r>
            <w:r w:rsidR="00313E38">
              <w:t xml:space="preserve"> C</w:t>
            </w:r>
          </w:p>
        </w:tc>
      </w:tr>
      <w:tr w:rsidR="008B1E7F" w:rsidRPr="00DE4890" w:rsidTr="00DD37E6">
        <w:tc>
          <w:tcPr>
            <w:tcW w:w="1888" w:type="dxa"/>
            <w:shd w:val="clear" w:color="auto" w:fill="auto"/>
          </w:tcPr>
          <w:p w:rsidR="008B1E7F" w:rsidRPr="00DE4890" w:rsidRDefault="008B1E7F" w:rsidP="00EC2400"/>
        </w:tc>
        <w:tc>
          <w:tcPr>
            <w:tcW w:w="1809" w:type="dxa"/>
            <w:shd w:val="clear" w:color="auto" w:fill="auto"/>
          </w:tcPr>
          <w:p w:rsidR="008B1E7F" w:rsidRDefault="00380A0A" w:rsidP="00380A0A">
            <w:pPr>
              <w:pStyle w:val="Textkrper"/>
            </w:pPr>
            <w:r>
              <w:t>H03.02.03.01.05</w:t>
            </w:r>
          </w:p>
        </w:tc>
        <w:tc>
          <w:tcPr>
            <w:tcW w:w="6192" w:type="dxa"/>
            <w:shd w:val="clear" w:color="auto" w:fill="auto"/>
          </w:tcPr>
          <w:p w:rsidR="008B1E7F" w:rsidRDefault="00380A0A" w:rsidP="00E4146B">
            <w:pPr>
              <w:pStyle w:val="Textkrper"/>
            </w:pPr>
            <w:r>
              <w:t>Lebensmittelkennzeichnung</w:t>
            </w:r>
            <w:r w:rsidR="00FA4AD1">
              <w:t xml:space="preserve"> </w:t>
            </w:r>
            <w:r>
              <w:t>– Lösung</w:t>
            </w:r>
            <w:r w:rsidR="00313E38">
              <w:t xml:space="preserve"> C</w:t>
            </w:r>
          </w:p>
        </w:tc>
      </w:tr>
      <w:tr w:rsidR="008B1E7F" w:rsidRPr="00DE4890" w:rsidTr="00DD37E6">
        <w:tc>
          <w:tcPr>
            <w:tcW w:w="1888" w:type="dxa"/>
            <w:shd w:val="clear" w:color="auto" w:fill="auto"/>
          </w:tcPr>
          <w:p w:rsidR="008B1E7F" w:rsidRPr="00DE4890" w:rsidRDefault="008B1E7F" w:rsidP="00EC2400"/>
        </w:tc>
        <w:tc>
          <w:tcPr>
            <w:tcW w:w="1809" w:type="dxa"/>
            <w:shd w:val="clear" w:color="auto" w:fill="auto"/>
          </w:tcPr>
          <w:p w:rsidR="008B1E7F" w:rsidRDefault="00313E38" w:rsidP="008B1E7F">
            <w:pPr>
              <w:pStyle w:val="Textkrper"/>
            </w:pPr>
            <w:r>
              <w:t>H03.02.03.01.07</w:t>
            </w:r>
          </w:p>
        </w:tc>
        <w:tc>
          <w:tcPr>
            <w:tcW w:w="6192" w:type="dxa"/>
            <w:shd w:val="clear" w:color="auto" w:fill="auto"/>
          </w:tcPr>
          <w:p w:rsidR="008B1E7F" w:rsidRDefault="00313E38" w:rsidP="00E4146B">
            <w:pPr>
              <w:pStyle w:val="Textkrper"/>
            </w:pPr>
            <w:r>
              <w:t>Lebensmittelkennzeichnung – Nährwertkennzeichnung A</w:t>
            </w:r>
          </w:p>
        </w:tc>
      </w:tr>
      <w:tr w:rsidR="008B1E7F" w:rsidRPr="00DE4890" w:rsidTr="00DD37E6">
        <w:tc>
          <w:tcPr>
            <w:tcW w:w="1888" w:type="dxa"/>
            <w:shd w:val="clear" w:color="auto" w:fill="auto"/>
          </w:tcPr>
          <w:p w:rsidR="008B1E7F" w:rsidRPr="00DE4890" w:rsidRDefault="008B1E7F" w:rsidP="00EC2400"/>
        </w:tc>
        <w:tc>
          <w:tcPr>
            <w:tcW w:w="1809" w:type="dxa"/>
            <w:shd w:val="clear" w:color="auto" w:fill="auto"/>
          </w:tcPr>
          <w:p w:rsidR="008B1E7F" w:rsidRDefault="00313E38" w:rsidP="00313E38">
            <w:pPr>
              <w:pStyle w:val="Textkrper"/>
            </w:pPr>
            <w:r>
              <w:t>H03.02.03.01.08</w:t>
            </w:r>
          </w:p>
        </w:tc>
        <w:tc>
          <w:tcPr>
            <w:tcW w:w="6192" w:type="dxa"/>
            <w:shd w:val="clear" w:color="auto" w:fill="auto"/>
          </w:tcPr>
          <w:p w:rsidR="008B1E7F" w:rsidRDefault="00313E38" w:rsidP="00E4146B">
            <w:pPr>
              <w:pStyle w:val="Textkrper"/>
            </w:pPr>
            <w:r>
              <w:t>Lebensmittelkennzeichnung – Nährwertkennzeichnung B, C</w:t>
            </w:r>
          </w:p>
        </w:tc>
      </w:tr>
      <w:tr w:rsidR="00313E38" w:rsidRPr="00DE4890" w:rsidTr="00DD37E6">
        <w:tc>
          <w:tcPr>
            <w:tcW w:w="1888" w:type="dxa"/>
            <w:shd w:val="clear" w:color="auto" w:fill="auto"/>
          </w:tcPr>
          <w:p w:rsidR="00313E38" w:rsidRPr="00DE4890" w:rsidRDefault="00313E38" w:rsidP="00EC2400"/>
        </w:tc>
        <w:tc>
          <w:tcPr>
            <w:tcW w:w="1809" w:type="dxa"/>
            <w:shd w:val="clear" w:color="auto" w:fill="auto"/>
          </w:tcPr>
          <w:p w:rsidR="00313E38" w:rsidRDefault="00FA4AD1" w:rsidP="00313E38">
            <w:pPr>
              <w:pStyle w:val="Textkrper"/>
            </w:pPr>
            <w:r>
              <w:t>H03.02.03.01.07/08</w:t>
            </w:r>
          </w:p>
        </w:tc>
        <w:tc>
          <w:tcPr>
            <w:tcW w:w="6192" w:type="dxa"/>
            <w:shd w:val="clear" w:color="auto" w:fill="auto"/>
          </w:tcPr>
          <w:p w:rsidR="00313E38" w:rsidRDefault="00FA4AD1" w:rsidP="00E4146B">
            <w:pPr>
              <w:pStyle w:val="Textkrper"/>
            </w:pPr>
            <w:r>
              <w:t>Lebensmittelkennzeichnung – Nährwertkennzeichnung – Lösung A</w:t>
            </w:r>
            <w:r w:rsidR="00EC614C">
              <w:t xml:space="preserve"> </w:t>
            </w:r>
            <w:r>
              <w:t>– C</w:t>
            </w:r>
          </w:p>
        </w:tc>
      </w:tr>
      <w:tr w:rsidR="00313E38" w:rsidRPr="00DE4890" w:rsidTr="00DD37E6">
        <w:tc>
          <w:tcPr>
            <w:tcW w:w="1888" w:type="dxa"/>
            <w:shd w:val="clear" w:color="auto" w:fill="auto"/>
          </w:tcPr>
          <w:p w:rsidR="00313E38" w:rsidRPr="00DE4890" w:rsidRDefault="00313E38" w:rsidP="00EC2400"/>
        </w:tc>
        <w:tc>
          <w:tcPr>
            <w:tcW w:w="1809" w:type="dxa"/>
            <w:shd w:val="clear" w:color="auto" w:fill="auto"/>
          </w:tcPr>
          <w:p w:rsidR="00313E38" w:rsidRDefault="00FA4AD1" w:rsidP="00313E38">
            <w:pPr>
              <w:pStyle w:val="Textkrper"/>
            </w:pPr>
            <w:r>
              <w:t>H03.02.03.01.09</w:t>
            </w:r>
          </w:p>
        </w:tc>
        <w:tc>
          <w:tcPr>
            <w:tcW w:w="6192" w:type="dxa"/>
            <w:shd w:val="clear" w:color="auto" w:fill="auto"/>
          </w:tcPr>
          <w:p w:rsidR="00313E38" w:rsidRDefault="00FA4AD1" w:rsidP="00315B60">
            <w:pPr>
              <w:pStyle w:val="Textkrper"/>
            </w:pPr>
            <w:r>
              <w:t>Lebensmittelkennzeichnung – Erstellen einer Nährwertkennzeichnung A, B</w:t>
            </w:r>
          </w:p>
        </w:tc>
      </w:tr>
      <w:tr w:rsidR="00313E38" w:rsidRPr="00DE4890" w:rsidTr="00DD37E6">
        <w:tc>
          <w:tcPr>
            <w:tcW w:w="1888" w:type="dxa"/>
            <w:shd w:val="clear" w:color="auto" w:fill="auto"/>
          </w:tcPr>
          <w:p w:rsidR="00313E38" w:rsidRPr="00DE4890" w:rsidRDefault="00313E38" w:rsidP="00EC2400"/>
        </w:tc>
        <w:tc>
          <w:tcPr>
            <w:tcW w:w="1809" w:type="dxa"/>
            <w:shd w:val="clear" w:color="auto" w:fill="auto"/>
          </w:tcPr>
          <w:p w:rsidR="00313E38" w:rsidRDefault="00FA4AD1" w:rsidP="00313E38">
            <w:pPr>
              <w:pStyle w:val="Textkrper"/>
            </w:pPr>
            <w:r>
              <w:t>H03.02.03.01.10</w:t>
            </w:r>
          </w:p>
        </w:tc>
        <w:tc>
          <w:tcPr>
            <w:tcW w:w="6192" w:type="dxa"/>
            <w:shd w:val="clear" w:color="auto" w:fill="auto"/>
          </w:tcPr>
          <w:p w:rsidR="00313E38" w:rsidRDefault="00FA4AD1" w:rsidP="00E4146B">
            <w:pPr>
              <w:pStyle w:val="Textkrper"/>
            </w:pPr>
            <w:r>
              <w:t>Lebensmittelkennzeich</w:t>
            </w:r>
            <w:r w:rsidR="00315B60">
              <w:t>nung – Erstellen einer Nährwert</w:t>
            </w:r>
            <w:r>
              <w:t>kennzeichnung</w:t>
            </w:r>
            <w:r w:rsidR="00DD37E6">
              <w:t xml:space="preserve"> C</w:t>
            </w:r>
          </w:p>
        </w:tc>
      </w:tr>
      <w:tr w:rsidR="00DD37E6" w:rsidRPr="00DE4890" w:rsidTr="00DD37E6">
        <w:tc>
          <w:tcPr>
            <w:tcW w:w="1888" w:type="dxa"/>
            <w:shd w:val="clear" w:color="auto" w:fill="auto"/>
          </w:tcPr>
          <w:p w:rsidR="00DD37E6" w:rsidRPr="00DE4890" w:rsidRDefault="00DD37E6" w:rsidP="00EC2400"/>
        </w:tc>
        <w:tc>
          <w:tcPr>
            <w:tcW w:w="1809" w:type="dxa"/>
            <w:shd w:val="clear" w:color="auto" w:fill="auto"/>
          </w:tcPr>
          <w:p w:rsidR="00DD37E6" w:rsidRDefault="00DD37E6" w:rsidP="00313E38">
            <w:pPr>
              <w:pStyle w:val="Textkrper"/>
            </w:pPr>
            <w:r>
              <w:t>H03.02.03.01.09/10</w:t>
            </w:r>
          </w:p>
        </w:tc>
        <w:tc>
          <w:tcPr>
            <w:tcW w:w="6192" w:type="dxa"/>
            <w:shd w:val="clear" w:color="auto" w:fill="auto"/>
          </w:tcPr>
          <w:p w:rsidR="00DD37E6" w:rsidRDefault="00DD37E6" w:rsidP="005B61C6">
            <w:pPr>
              <w:pStyle w:val="Textkrper"/>
            </w:pPr>
            <w:r>
              <w:t>Lebensmittelkennzeich</w:t>
            </w:r>
            <w:r w:rsidR="00315B60">
              <w:t>nung – Erstellen einer Nährwert</w:t>
            </w:r>
            <w:r>
              <w:t>kennzeichnung – Lösung A – C</w:t>
            </w:r>
          </w:p>
        </w:tc>
      </w:tr>
      <w:tr w:rsidR="00D14AC8" w:rsidRPr="00DE4890" w:rsidTr="00DD37E6">
        <w:tc>
          <w:tcPr>
            <w:tcW w:w="1888" w:type="dxa"/>
            <w:shd w:val="clear" w:color="auto" w:fill="auto"/>
          </w:tcPr>
          <w:p w:rsidR="00D14AC8" w:rsidRPr="00DE4890" w:rsidRDefault="00D14AC8" w:rsidP="00EC2400"/>
        </w:tc>
        <w:tc>
          <w:tcPr>
            <w:tcW w:w="1809" w:type="dxa"/>
            <w:shd w:val="clear" w:color="auto" w:fill="auto"/>
          </w:tcPr>
          <w:p w:rsidR="00D14AC8" w:rsidRDefault="00D14AC8" w:rsidP="00313E38">
            <w:pPr>
              <w:pStyle w:val="Textkrper"/>
            </w:pPr>
            <w:r>
              <w:t>H03.02.03.01.11</w:t>
            </w:r>
          </w:p>
        </w:tc>
        <w:tc>
          <w:tcPr>
            <w:tcW w:w="6192" w:type="dxa"/>
            <w:shd w:val="clear" w:color="auto" w:fill="auto"/>
          </w:tcPr>
          <w:p w:rsidR="00D14AC8" w:rsidRDefault="00D14AC8" w:rsidP="00D14AC8">
            <w:pPr>
              <w:pStyle w:val="Textkrper"/>
            </w:pPr>
            <w:r>
              <w:t>Lebensmittelkennzeichn</w:t>
            </w:r>
            <w:r w:rsidR="00315B60">
              <w:t>ung – Hilfsmittelblatt: Nähwert</w:t>
            </w:r>
            <w:r>
              <w:t xml:space="preserve">tabelle A </w:t>
            </w:r>
            <w:r w:rsidR="00EC614C">
              <w:t>–</w:t>
            </w:r>
            <w:r>
              <w:t xml:space="preserve"> C</w:t>
            </w:r>
          </w:p>
        </w:tc>
      </w:tr>
      <w:tr w:rsidR="00D14AC8" w:rsidRPr="00DE4890" w:rsidTr="00DD37E6">
        <w:tc>
          <w:tcPr>
            <w:tcW w:w="1888" w:type="dxa"/>
            <w:shd w:val="clear" w:color="auto" w:fill="auto"/>
          </w:tcPr>
          <w:p w:rsidR="00D14AC8" w:rsidRPr="00DE4890" w:rsidRDefault="00D14AC8" w:rsidP="00EC2400"/>
        </w:tc>
        <w:tc>
          <w:tcPr>
            <w:tcW w:w="1809" w:type="dxa"/>
            <w:shd w:val="clear" w:color="auto" w:fill="auto"/>
          </w:tcPr>
          <w:p w:rsidR="00D14AC8" w:rsidRDefault="00D14AC8" w:rsidP="00313E38">
            <w:pPr>
              <w:pStyle w:val="Textkrper"/>
            </w:pPr>
            <w:r>
              <w:t>H03.02.03.01.12</w:t>
            </w:r>
          </w:p>
        </w:tc>
        <w:tc>
          <w:tcPr>
            <w:tcW w:w="6192" w:type="dxa"/>
            <w:shd w:val="clear" w:color="auto" w:fill="auto"/>
          </w:tcPr>
          <w:p w:rsidR="00D14AC8" w:rsidRDefault="00D14AC8" w:rsidP="00D14AC8">
            <w:pPr>
              <w:pStyle w:val="Textkrper"/>
            </w:pPr>
            <w:r>
              <w:t>Lebensmittelkennzeichnu</w:t>
            </w:r>
            <w:r w:rsidR="00315B60">
              <w:t>ng – Hilfsmittelblatt: Nährwert</w:t>
            </w:r>
            <w:r>
              <w:t>berechnung A, B</w:t>
            </w:r>
          </w:p>
        </w:tc>
      </w:tr>
      <w:tr w:rsidR="00D14AC8" w:rsidRPr="00DE4890" w:rsidTr="00DD37E6">
        <w:tc>
          <w:tcPr>
            <w:tcW w:w="1888" w:type="dxa"/>
            <w:shd w:val="clear" w:color="auto" w:fill="auto"/>
          </w:tcPr>
          <w:p w:rsidR="00D14AC8" w:rsidRPr="00DE4890" w:rsidRDefault="00D14AC8" w:rsidP="00EC2400"/>
        </w:tc>
        <w:tc>
          <w:tcPr>
            <w:tcW w:w="1809" w:type="dxa"/>
            <w:shd w:val="clear" w:color="auto" w:fill="auto"/>
          </w:tcPr>
          <w:p w:rsidR="00D14AC8" w:rsidRDefault="00D14AC8" w:rsidP="00313E38">
            <w:pPr>
              <w:pStyle w:val="Textkrper"/>
            </w:pPr>
            <w:r>
              <w:t>H03.02.03.01.12</w:t>
            </w:r>
          </w:p>
        </w:tc>
        <w:tc>
          <w:tcPr>
            <w:tcW w:w="6192" w:type="dxa"/>
            <w:shd w:val="clear" w:color="auto" w:fill="auto"/>
          </w:tcPr>
          <w:p w:rsidR="00D14AC8" w:rsidRDefault="00D14AC8" w:rsidP="00D14AC8">
            <w:pPr>
              <w:pStyle w:val="Textkrper"/>
            </w:pPr>
            <w:r>
              <w:t>Leben</w:t>
            </w:r>
            <w:r w:rsidR="00315B60">
              <w:t>smittelkennzeichnung – Nährwert</w:t>
            </w:r>
            <w:r>
              <w:t>berechnung –</w:t>
            </w:r>
            <w:r w:rsidR="00315B60">
              <w:t xml:space="preserve"> </w:t>
            </w:r>
            <w:r>
              <w:t>Lösung A, B</w:t>
            </w:r>
          </w:p>
        </w:tc>
      </w:tr>
    </w:tbl>
    <w:p w:rsidR="00A74C42" w:rsidRPr="00DE4890" w:rsidRDefault="00A74C42" w:rsidP="003552C0">
      <w:pPr>
        <w:pStyle w:val="Textkrper"/>
      </w:pPr>
      <w:r w:rsidRPr="00DE4890">
        <w:br w:type="page"/>
      </w:r>
    </w:p>
    <w:p w:rsidR="00770F61"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A4789A">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A4789A">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A4789A">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A4789A">
            <w:pPr>
              <w:pStyle w:val="TabelleKopfmitte"/>
            </w:pPr>
            <w:r w:rsidRPr="00AA18D1">
              <w:t>Beschreibung</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36EA68F0" wp14:editId="59C8A204">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0FC63B3" wp14:editId="6D89813F">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4F304912" wp14:editId="0A700E3C">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467B1C">
            <w:pPr>
              <w:pStyle w:val="Textkrper"/>
            </w:pPr>
            <w:r w:rsidRPr="00AA18D1">
              <w:t>Tipp/Hinweis, der zum Bearbeiten hilfreich ist</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60E3E41A" wp14:editId="21B2947C">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5AF7271F" wp14:editId="56A4B471">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07AB2746" wp14:editId="4C0E6233">
                  <wp:extent cx="314325" cy="314325"/>
                  <wp:effectExtent l="0" t="0" r="9525"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467B1C">
            <w:pPr>
              <w:pStyle w:val="Textkrper"/>
            </w:pPr>
            <w:r>
              <w:t>Vorsicht/</w:t>
            </w:r>
            <w:r w:rsidRPr="00AA18D1">
              <w:t>Achtung: wichtige Inform</w:t>
            </w:r>
            <w:r w:rsidRPr="00AA18D1">
              <w:t>a</w:t>
            </w:r>
            <w:r>
              <w:t>tion/</w:t>
            </w:r>
            <w:r w:rsidRPr="00AA18D1">
              <w:t>Hinweis. Genau lesen!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463D8EE0" wp14:editId="429F0D0E">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AC49837" wp14:editId="131076C9">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79A9B9C8" wp14:editId="7F4939C5">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Zeitvorgabe beachten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3BD7F879" wp14:editId="6763FE71">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02251B1B" wp14:editId="648D9D6B">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467B1C">
            <w:pPr>
              <w:pStyle w:val="Textkrper"/>
            </w:pPr>
            <w:r>
              <w:t xml:space="preserve">Blätter/Materialien </w:t>
            </w:r>
            <w:r w:rsidRPr="00AA18D1">
              <w:t>ablegen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sidRPr="00AA18D1">
              <w:rPr>
                <w:noProof/>
              </w:rPr>
              <w:drawing>
                <wp:inline distT="0" distB="0" distL="0" distR="0" wp14:anchorId="2A7022EF" wp14:editId="2AF8EF03">
                  <wp:extent cx="647700" cy="314325"/>
                  <wp:effectExtent l="0" t="0" r="0"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A4789A">
            <w:pPr>
              <w:pStyle w:val="Textkrpermitte"/>
            </w:pPr>
            <w:r>
              <w:rPr>
                <w:noProof/>
              </w:rPr>
              <w:drawing>
                <wp:inline distT="0" distB="0" distL="0" distR="0" wp14:anchorId="2AF604CE" wp14:editId="3B232DF3">
                  <wp:extent cx="370800" cy="326657"/>
                  <wp:effectExtent l="0" t="0" r="0" b="0"/>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467B1C">
            <w:pPr>
              <w:pStyle w:val="Textkrper"/>
            </w:pPr>
            <w:r>
              <w:t>Blätter/Materialien holen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44D0B7C4" wp14:editId="1626B64B">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662C17C9" wp14:editId="4499713B">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467B1C">
            <w:pPr>
              <w:pStyle w:val="Textkrper"/>
            </w:pPr>
            <w:r w:rsidRPr="00AA18D1">
              <w:t>Lesen/Hilfsmittel/Quellenangabe</w:t>
            </w:r>
            <w:r>
              <w:t xml:space="preserve">: </w:t>
            </w:r>
            <w:r w:rsidRPr="00AA18D1">
              <w:t>Buch oder eigene Aufschriebe</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53AC3D34" wp14:editId="11B4CB09">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5FDDD542" wp14:editId="5C4B3FA2">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A4789A">
            <w:pPr>
              <w:pStyle w:val="Textkrper"/>
            </w:pPr>
            <w:r>
              <w:t>Schreiben/Zeichnen/Malen/</w:t>
            </w:r>
          </w:p>
          <w:p w:rsidR="00843602" w:rsidRPr="00AA18D1" w:rsidRDefault="00843602" w:rsidP="00A4789A">
            <w:pPr>
              <w:pStyle w:val="Textkrper"/>
            </w:pPr>
            <w:r>
              <w:t>Skizzieren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75F0C4E" wp14:editId="0467D791">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467B1C" w:rsidP="00467B1C">
            <w:pPr>
              <w:pStyle w:val="Textkrper"/>
            </w:pPr>
            <w:r>
              <w:t>Lehrer fragen</w:t>
            </w:r>
            <w:r w:rsidR="00843602"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1EC5973E" wp14:editId="1D47D687">
                  <wp:extent cx="314325" cy="314325"/>
                  <wp:effectExtent l="0" t="0" r="9525"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A4789A">
            <w:pPr>
              <w:pStyle w:val="Textkrper"/>
            </w:pPr>
            <w:r>
              <w:t>Rechnen/</w:t>
            </w:r>
          </w:p>
          <w:p w:rsidR="00843602" w:rsidRPr="00AA18D1" w:rsidRDefault="00843602" w:rsidP="00A4789A">
            <w:pPr>
              <w:pStyle w:val="Textkrper"/>
            </w:pPr>
            <w:r w:rsidRPr="00AA18D1">
              <w:t>Taschenrechner erlaubt</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1C5383BA" wp14:editId="4AF13E80">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3F79CBA" wp14:editId="6D445872">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467B1C" w:rsidP="00A4789A">
            <w:pPr>
              <w:pStyle w:val="Textkrper"/>
            </w:pPr>
            <w:r>
              <w:t>Zeichnen</w:t>
            </w:r>
            <w:r w:rsidR="00843602">
              <w:t>/</w:t>
            </w:r>
          </w:p>
          <w:p w:rsidR="00843602" w:rsidRPr="00AA18D1" w:rsidRDefault="00843602" w:rsidP="00A4789A">
            <w:pPr>
              <w:pStyle w:val="Textkrper"/>
            </w:pPr>
            <w:r w:rsidRPr="00AA18D1">
              <w:t>Zeichenmaterial erforderlich</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25A8C5A" wp14:editId="06C7249A">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0D3DB80" wp14:editId="7A986FC6">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Versuch</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2E89095" wp14:editId="4EFF5941">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0C1EC1" w:rsidP="00A4789A">
            <w:pPr>
              <w:pStyle w:val="Textkrpermitte"/>
            </w:pPr>
            <w:r>
              <w:rPr>
                <w:noProof/>
              </w:rPr>
              <w:drawing>
                <wp:inline distT="0" distB="0" distL="0" distR="0">
                  <wp:extent cx="314325" cy="314325"/>
                  <wp:effectExtent l="0" t="0" r="9525" b="9525"/>
                  <wp:docPr id="545" name="Grafik 545"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0C1EC1" w:rsidP="000C1EC1">
            <w:pPr>
              <w:pStyle w:val="Textkrper"/>
            </w:pPr>
            <w:r>
              <w:t>Internet/Internetrecherche</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606A649B" wp14:editId="6CA2758F">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F84D454" wp14:editId="15D26B37">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4467E882" wp14:editId="614FA0A9">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467B1C">
            <w:pPr>
              <w:pStyle w:val="Textkrper"/>
            </w:pPr>
            <w:r w:rsidRPr="00AA18D1">
              <w:t>Beispiel/Vokabelhilfen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15F03653" wp14:editId="3B60BB1C">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8F6FA6A" wp14:editId="05F174CD">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1B1A8A1B" wp14:editId="6430F909">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Hören</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4B434969" wp14:editId="6F642FE3">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718E0322" wp14:editId="701B304D">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Deutsch =&gt; Englisch</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2FBAA8EF" wp14:editId="26EFAA59">
                  <wp:extent cx="314325" cy="314325"/>
                  <wp:effectExtent l="0" t="0" r="9525" b="952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5366E3C9" wp14:editId="2D3D6C7D">
                  <wp:extent cx="314325" cy="314325"/>
                  <wp:effectExtent l="0" t="0" r="9525" b="952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Englisch =&gt; Deutsch</w:t>
            </w:r>
          </w:p>
        </w:tc>
      </w:tr>
      <w:tr w:rsidR="00843602" w:rsidRPr="00AA18D1" w:rsidTr="00A4789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4C5BEDC7" wp14:editId="7DBDD8E9">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73758E1" wp14:editId="2159A1DB">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mitte"/>
            </w:pPr>
            <w:r w:rsidRPr="00AA18D1">
              <w:rPr>
                <w:noProof/>
              </w:rPr>
              <w:drawing>
                <wp:inline distT="0" distB="0" distL="0" distR="0" wp14:anchorId="06A31A9D" wp14:editId="3A40BA86">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60407713" wp14:editId="24251049">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A4789A">
            <w:pPr>
              <w:pStyle w:val="Textkrper"/>
            </w:pPr>
            <w:r w:rsidRPr="00AA18D1">
              <w:t>Gruppennummer,</w:t>
            </w:r>
            <w:r w:rsidRPr="00AA18D1">
              <w:br/>
              <w:t>Teilthemen 3, 4 …</w:t>
            </w:r>
          </w:p>
        </w:tc>
      </w:tr>
    </w:tbl>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6E0CBA" w:rsidRDefault="004524BD" w:rsidP="0072380A">
      <w:pPr>
        <w:pStyle w:val="berschrift1"/>
        <w:rPr>
          <w:rStyle w:val="Hervorhebung"/>
          <w:rFonts w:ascii="Source Sans Pro" w:hAnsi="Source Sans Pro"/>
          <w:b/>
          <w:i w:val="0"/>
          <w:iCs w:val="0"/>
          <w:szCs w:val="30"/>
        </w:rPr>
      </w:pPr>
      <w:r w:rsidRPr="006E0CBA">
        <w:rPr>
          <w:rStyle w:val="Hervorhebung"/>
          <w:rFonts w:ascii="Source Sans Pro" w:hAnsi="Source Sans Pro"/>
          <w:b/>
          <w:i w:val="0"/>
          <w:iCs w:val="0"/>
          <w:szCs w:val="30"/>
        </w:rPr>
        <w:lastRenderedPageBreak/>
        <w:t xml:space="preserve">Kompetenzraster </w:t>
      </w:r>
      <w:r w:rsidR="00451D2F" w:rsidRPr="006E0CBA">
        <w:rPr>
          <w:rStyle w:val="Hervorhebung"/>
          <w:rFonts w:ascii="Source Sans Pro" w:hAnsi="Source Sans Pro"/>
          <w:b/>
          <w:i w:val="0"/>
          <w:iCs w:val="0"/>
          <w:szCs w:val="30"/>
        </w:rPr>
        <w:t>Hauswirtschaft Lernfelder 1-4</w:t>
      </w:r>
    </w:p>
    <w:tbl>
      <w:tblPr>
        <w:tblW w:w="1425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410"/>
        <w:gridCol w:w="2942"/>
        <w:gridCol w:w="2943"/>
        <w:gridCol w:w="2942"/>
        <w:gridCol w:w="3013"/>
      </w:tblGrid>
      <w:tr w:rsidR="00451D2F" w:rsidRPr="00AA5D93" w:rsidTr="00CE1E9F">
        <w:trPr>
          <w:trHeight w:val="246"/>
        </w:trPr>
        <w:tc>
          <w:tcPr>
            <w:tcW w:w="2410" w:type="dxa"/>
            <w:shd w:val="clear" w:color="auto" w:fill="D9D9D9" w:themeFill="background1" w:themeFillShade="D9"/>
          </w:tcPr>
          <w:p w:rsidR="00451D2F" w:rsidRPr="00A9014E" w:rsidRDefault="004D5047" w:rsidP="00CE1E9F">
            <w:pPr>
              <w:pStyle w:val="TabellenkopfLS"/>
              <w:spacing w:line="240" w:lineRule="auto"/>
              <w:rPr>
                <w:szCs w:val="18"/>
              </w:rPr>
            </w:pPr>
            <w:r w:rsidRPr="00005EAC">
              <w:t>Kompetenzbereich</w:t>
            </w:r>
          </w:p>
        </w:tc>
        <w:tc>
          <w:tcPr>
            <w:tcW w:w="2942" w:type="dxa"/>
            <w:shd w:val="clear" w:color="auto" w:fill="D9D9D9" w:themeFill="background1" w:themeFillShade="D9"/>
          </w:tcPr>
          <w:p w:rsidR="00451D2F" w:rsidRPr="00A9014E" w:rsidRDefault="00451D2F" w:rsidP="00CE1E9F">
            <w:pPr>
              <w:pStyle w:val="TabellenkopfLS"/>
              <w:spacing w:line="240" w:lineRule="auto"/>
            </w:pPr>
            <w:r w:rsidRPr="00A9014E">
              <w:t>LF1</w:t>
            </w:r>
          </w:p>
          <w:p w:rsidR="00451D2F" w:rsidRPr="00A9014E" w:rsidRDefault="00451D2F" w:rsidP="00CE1E9F">
            <w:pPr>
              <w:pStyle w:val="TabellenkopfLS"/>
              <w:spacing w:line="240" w:lineRule="auto"/>
            </w:pPr>
            <w:r w:rsidRPr="00A9014E">
              <w:t>Sich im Arbeitsbereich Hau</w:t>
            </w:r>
            <w:r w:rsidRPr="00A9014E">
              <w:t>s</w:t>
            </w:r>
            <w:r w:rsidRPr="00A9014E">
              <w:t>wirtschaft und Ernährung orie</w:t>
            </w:r>
            <w:r w:rsidRPr="00A9014E">
              <w:t>n</w:t>
            </w:r>
            <w:r w:rsidRPr="00A9014E">
              <w:t>tieren</w:t>
            </w:r>
          </w:p>
        </w:tc>
        <w:tc>
          <w:tcPr>
            <w:tcW w:w="2943" w:type="dxa"/>
            <w:shd w:val="clear" w:color="auto" w:fill="D9D9D9" w:themeFill="background1" w:themeFillShade="D9"/>
          </w:tcPr>
          <w:p w:rsidR="00451D2F" w:rsidRPr="00A9014E" w:rsidRDefault="00451D2F" w:rsidP="00CE1E9F">
            <w:pPr>
              <w:pStyle w:val="TabellenkopfLS"/>
              <w:spacing w:line="240" w:lineRule="auto"/>
            </w:pPr>
            <w:r w:rsidRPr="00A9014E">
              <w:t>LF2</w:t>
            </w:r>
          </w:p>
          <w:p w:rsidR="00451D2F" w:rsidRPr="00A9014E" w:rsidRDefault="00451D2F" w:rsidP="00CE1E9F">
            <w:pPr>
              <w:pStyle w:val="TabellenkopfLS"/>
              <w:spacing w:line="240" w:lineRule="auto"/>
            </w:pPr>
            <w:r w:rsidRPr="00A9014E">
              <w:t xml:space="preserve">Persönlichkeitsbewusstsein </w:t>
            </w:r>
            <w:r w:rsidRPr="00A9014E">
              <w:br/>
              <w:t>entwickeln</w:t>
            </w:r>
          </w:p>
        </w:tc>
        <w:tc>
          <w:tcPr>
            <w:tcW w:w="2942" w:type="dxa"/>
            <w:shd w:val="clear" w:color="auto" w:fill="D9D9D9" w:themeFill="background1" w:themeFillShade="D9"/>
          </w:tcPr>
          <w:p w:rsidR="00451D2F" w:rsidRPr="00A9014E" w:rsidRDefault="00451D2F" w:rsidP="00CE1E9F">
            <w:pPr>
              <w:pStyle w:val="TabellenkopfLS"/>
              <w:spacing w:line="240" w:lineRule="auto"/>
            </w:pPr>
            <w:r w:rsidRPr="00A9014E">
              <w:t>LF3</w:t>
            </w:r>
          </w:p>
          <w:p w:rsidR="00451D2F" w:rsidRPr="00A9014E" w:rsidRDefault="00451D2F" w:rsidP="00CE1E9F">
            <w:pPr>
              <w:pStyle w:val="TabellenkopfLS"/>
              <w:spacing w:line="240" w:lineRule="auto"/>
            </w:pPr>
            <w:r w:rsidRPr="00A9014E">
              <w:t>Einfache Speisen herstellen</w:t>
            </w:r>
          </w:p>
        </w:tc>
        <w:tc>
          <w:tcPr>
            <w:tcW w:w="3013" w:type="dxa"/>
            <w:shd w:val="clear" w:color="auto" w:fill="D9D9D9" w:themeFill="background1" w:themeFillShade="D9"/>
          </w:tcPr>
          <w:p w:rsidR="00451D2F" w:rsidRPr="00A9014E" w:rsidRDefault="00451D2F" w:rsidP="00CE1E9F">
            <w:pPr>
              <w:pStyle w:val="TabellenkopfLS"/>
              <w:spacing w:line="240" w:lineRule="auto"/>
            </w:pPr>
            <w:r w:rsidRPr="00A9014E">
              <w:t>LF4</w:t>
            </w:r>
          </w:p>
          <w:p w:rsidR="00451D2F" w:rsidRPr="00A9014E" w:rsidRDefault="00451D2F" w:rsidP="00CE1E9F">
            <w:pPr>
              <w:pStyle w:val="TabellenkopfLS"/>
              <w:spacing w:line="240" w:lineRule="auto"/>
            </w:pPr>
            <w:r w:rsidRPr="00A9014E">
              <w:t>Ernährungsbewusstsein entw</w:t>
            </w:r>
            <w:r w:rsidRPr="00A9014E">
              <w:t>i</w:t>
            </w:r>
            <w:r w:rsidRPr="00A9014E">
              <w:t>ckeln und bei der Nahrungszub</w:t>
            </w:r>
            <w:r w:rsidRPr="00A9014E">
              <w:t>e</w:t>
            </w:r>
            <w:r w:rsidRPr="00A9014E">
              <w:t>reitung berücksichtigen</w:t>
            </w: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Rechts- und Sicherheitsvo</w:t>
            </w:r>
            <w:r w:rsidRPr="00A9014E">
              <w:rPr>
                <w:b/>
                <w:sz w:val="16"/>
                <w:szCs w:val="18"/>
              </w:rPr>
              <w:t>r</w:t>
            </w:r>
            <w:r w:rsidRPr="00A9014E">
              <w:rPr>
                <w:b/>
                <w:sz w:val="16"/>
                <w:szCs w:val="18"/>
              </w:rPr>
              <w:t>schriften beachten</w:t>
            </w:r>
          </w:p>
        </w:tc>
        <w:tc>
          <w:tcPr>
            <w:tcW w:w="2942" w:type="dxa"/>
            <w:shd w:val="clear" w:color="auto" w:fill="auto"/>
          </w:tcPr>
          <w:p w:rsidR="00451D2F" w:rsidRPr="00AA5D93" w:rsidRDefault="00451D2F" w:rsidP="00CE1E9F">
            <w:pPr>
              <w:pStyle w:val="TabelleLinks8PT"/>
            </w:pPr>
            <w:r w:rsidRPr="00AA5D93">
              <w:t>Ich kann Vorschriften zu Hygiene, Siche</w:t>
            </w:r>
            <w:r w:rsidRPr="00AA5D93">
              <w:t>r</w:t>
            </w:r>
            <w:r w:rsidRPr="00AA5D93">
              <w:t>heit und Entsorgung beachten.</w:t>
            </w:r>
          </w:p>
        </w:tc>
        <w:tc>
          <w:tcPr>
            <w:tcW w:w="2943" w:type="dxa"/>
            <w:shd w:val="clear" w:color="auto" w:fill="auto"/>
          </w:tcPr>
          <w:p w:rsidR="00451D2F" w:rsidRPr="00AA5D93" w:rsidRDefault="00451D2F" w:rsidP="00CE1E9F">
            <w:pPr>
              <w:pStyle w:val="TabelleLinks8PT"/>
            </w:pPr>
          </w:p>
        </w:tc>
        <w:tc>
          <w:tcPr>
            <w:tcW w:w="2942" w:type="dxa"/>
            <w:shd w:val="clear" w:color="auto" w:fill="auto"/>
          </w:tcPr>
          <w:p w:rsidR="00451D2F" w:rsidRPr="00AA5D93" w:rsidRDefault="00451D2F" w:rsidP="00CE1E9F">
            <w:pPr>
              <w:pStyle w:val="TabelleLinks8PT"/>
            </w:pPr>
            <w:r w:rsidRPr="00AA5D93">
              <w:t>Ich kann Rechtsvorschriften (LM-Gesetz) berücksichtigen.</w:t>
            </w:r>
          </w:p>
        </w:tc>
        <w:tc>
          <w:tcPr>
            <w:tcW w:w="3013" w:type="dxa"/>
            <w:shd w:val="clear" w:color="auto" w:fill="auto"/>
          </w:tcPr>
          <w:p w:rsidR="00451D2F" w:rsidRPr="00AA5D93" w:rsidRDefault="00451D2F" w:rsidP="00CE1E9F">
            <w:pPr>
              <w:pStyle w:val="TabelleLinks8PT"/>
            </w:pP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Ernährungs- und gesun</w:t>
            </w:r>
            <w:r w:rsidRPr="00A9014E">
              <w:rPr>
                <w:b/>
                <w:sz w:val="16"/>
                <w:szCs w:val="18"/>
              </w:rPr>
              <w:t>d</w:t>
            </w:r>
            <w:r w:rsidRPr="00A9014E">
              <w:rPr>
                <w:b/>
                <w:sz w:val="16"/>
                <w:szCs w:val="18"/>
              </w:rPr>
              <w:t>heitsbewusst denken und handeln</w:t>
            </w:r>
          </w:p>
        </w:tc>
        <w:tc>
          <w:tcPr>
            <w:tcW w:w="2942" w:type="dxa"/>
            <w:shd w:val="clear" w:color="auto" w:fill="auto"/>
          </w:tcPr>
          <w:p w:rsidR="00451D2F" w:rsidRPr="00AA5D93" w:rsidRDefault="00451D2F" w:rsidP="00CE1E9F">
            <w:pPr>
              <w:pStyle w:val="TabelleLinks8PT"/>
            </w:pPr>
            <w:r w:rsidRPr="00AA5D93">
              <w:t xml:space="preserve">Ich kann die räumliche Anordnung von Geräten im </w:t>
            </w:r>
            <w:proofErr w:type="spellStart"/>
            <w:r w:rsidRPr="00AA5D93">
              <w:t>Fachraum</w:t>
            </w:r>
            <w:proofErr w:type="spellEnd"/>
            <w:r w:rsidRPr="00AA5D93">
              <w:t xml:space="preserve"> auf ergonomische Kriterien zurückführen.</w:t>
            </w:r>
          </w:p>
        </w:tc>
        <w:tc>
          <w:tcPr>
            <w:tcW w:w="2943" w:type="dxa"/>
            <w:shd w:val="clear" w:color="auto" w:fill="auto"/>
          </w:tcPr>
          <w:p w:rsidR="00451D2F" w:rsidRPr="00AA5D93" w:rsidRDefault="00451D2F" w:rsidP="00CE1E9F">
            <w:pPr>
              <w:pStyle w:val="TabelleLinks8PT"/>
            </w:pPr>
            <w:r w:rsidRPr="00AA5D93">
              <w:t>Ich kann textile Materialien nach gesun</w:t>
            </w:r>
            <w:r w:rsidRPr="00AA5D93">
              <w:t>d</w:t>
            </w:r>
            <w:r w:rsidRPr="00AA5D93">
              <w:t>heitlichen Kriterien beurteilen.</w:t>
            </w:r>
          </w:p>
        </w:tc>
        <w:tc>
          <w:tcPr>
            <w:tcW w:w="2942" w:type="dxa"/>
            <w:shd w:val="clear" w:color="auto" w:fill="auto"/>
          </w:tcPr>
          <w:p w:rsidR="00451D2F" w:rsidRPr="00AA5D93" w:rsidRDefault="00451D2F" w:rsidP="00CE1E9F">
            <w:pPr>
              <w:pStyle w:val="TabelleLinks8PT"/>
            </w:pPr>
            <w:r w:rsidRPr="00AA5D93">
              <w:t>Ich kann Lebensmittel nach anerkannten Ernährungsempfehlungen beurteilen.</w:t>
            </w:r>
          </w:p>
          <w:p w:rsidR="00451D2F" w:rsidRPr="00AA5D93" w:rsidRDefault="00451D2F" w:rsidP="00CE1E9F">
            <w:pPr>
              <w:pStyle w:val="TabelleLinks8PT"/>
            </w:pPr>
            <w:r w:rsidRPr="00AA5D93">
              <w:t>Ich kann Speisen bedarfsgerecht zusa</w:t>
            </w:r>
            <w:r w:rsidRPr="00AA5D93">
              <w:t>m</w:t>
            </w:r>
            <w:r w:rsidRPr="00AA5D93">
              <w:t>menstellen.</w:t>
            </w:r>
          </w:p>
        </w:tc>
        <w:tc>
          <w:tcPr>
            <w:tcW w:w="3013" w:type="dxa"/>
            <w:shd w:val="clear" w:color="auto" w:fill="auto"/>
          </w:tcPr>
          <w:p w:rsidR="00451D2F" w:rsidRPr="00AA5D93" w:rsidRDefault="00451D2F" w:rsidP="00CE1E9F">
            <w:pPr>
              <w:pStyle w:val="TabelleLinks8PT"/>
            </w:pPr>
            <w:r w:rsidRPr="00AA5D93">
              <w:t>Ich kenne die Produktion und Zusamme</w:t>
            </w:r>
            <w:r w:rsidRPr="00AA5D93">
              <w:t>n</w:t>
            </w:r>
            <w:r w:rsidRPr="00AA5D93">
              <w:t>setzung von Lebensmitteln.</w:t>
            </w:r>
          </w:p>
          <w:p w:rsidR="00451D2F" w:rsidRPr="00AA5D93" w:rsidRDefault="00451D2F" w:rsidP="00CE1E9F">
            <w:pPr>
              <w:pStyle w:val="TabelleLinks8PT"/>
            </w:pPr>
            <w:r w:rsidRPr="00AA5D93">
              <w:t>Ich kann Lebensmittel im Hinblick auf die Gesunderhaltung ernährungsphysiologisch beurteilen.</w:t>
            </w: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Berufsfeldtypische Produkte herstellen</w:t>
            </w:r>
          </w:p>
        </w:tc>
        <w:tc>
          <w:tcPr>
            <w:tcW w:w="2942" w:type="dxa"/>
            <w:shd w:val="clear" w:color="auto" w:fill="auto"/>
          </w:tcPr>
          <w:p w:rsidR="00451D2F" w:rsidRPr="00FB1681" w:rsidRDefault="00451D2F" w:rsidP="00CE1E9F">
            <w:pPr>
              <w:pStyle w:val="TabelleLinks8PT"/>
              <w:rPr>
                <w:spacing w:val="-2"/>
              </w:rPr>
            </w:pPr>
            <w:r w:rsidRPr="00FB1681">
              <w:rPr>
                <w:spacing w:val="-2"/>
              </w:rPr>
              <w:t xml:space="preserve">Ich kann den </w:t>
            </w:r>
            <w:proofErr w:type="spellStart"/>
            <w:r w:rsidRPr="00FB1681">
              <w:rPr>
                <w:spacing w:val="-2"/>
              </w:rPr>
              <w:t>Fachraum</w:t>
            </w:r>
            <w:proofErr w:type="spellEnd"/>
            <w:r w:rsidRPr="00FB1681">
              <w:rPr>
                <w:spacing w:val="-2"/>
              </w:rPr>
              <w:t xml:space="preserve"> sachgerecht nutzen.</w:t>
            </w:r>
          </w:p>
          <w:p w:rsidR="00451D2F" w:rsidRPr="00AA5D93" w:rsidRDefault="00451D2F" w:rsidP="00CE1E9F">
            <w:pPr>
              <w:pStyle w:val="TabelleLinks8PT"/>
            </w:pPr>
            <w:r w:rsidRPr="00AA5D93">
              <w:t>Ich kann einfache berufsfeldtypische Produkte herstellen.</w:t>
            </w:r>
          </w:p>
        </w:tc>
        <w:tc>
          <w:tcPr>
            <w:tcW w:w="2943" w:type="dxa"/>
            <w:shd w:val="clear" w:color="auto" w:fill="auto"/>
          </w:tcPr>
          <w:p w:rsidR="00451D2F" w:rsidRPr="00AA5D93" w:rsidRDefault="00451D2F" w:rsidP="00CE1E9F">
            <w:pPr>
              <w:pStyle w:val="TabelleLinks8PT"/>
            </w:pPr>
            <w:r w:rsidRPr="00AA5D93">
              <w:t>Ich kann eigene und vorgegebene Arbeit</w:t>
            </w:r>
            <w:r w:rsidRPr="00AA5D93">
              <w:t>s</w:t>
            </w:r>
            <w:r w:rsidRPr="00AA5D93">
              <w:t>strukturen erproben.</w:t>
            </w:r>
          </w:p>
          <w:p w:rsidR="00451D2F" w:rsidRPr="00AA5D93" w:rsidRDefault="00451D2F" w:rsidP="00CE1E9F">
            <w:pPr>
              <w:pStyle w:val="TabelleLinks8PT"/>
            </w:pPr>
            <w:r w:rsidRPr="00AA5D93">
              <w:t>Ich kann Grundtechniken der Textilarbeit fachgerecht anwenden und beurteilen.</w:t>
            </w:r>
          </w:p>
        </w:tc>
        <w:tc>
          <w:tcPr>
            <w:tcW w:w="2942" w:type="dxa"/>
            <w:shd w:val="clear" w:color="auto" w:fill="auto"/>
          </w:tcPr>
          <w:p w:rsidR="00451D2F" w:rsidRPr="00AA5D93" w:rsidRDefault="00451D2F" w:rsidP="00CE1E9F">
            <w:pPr>
              <w:pStyle w:val="TabelleLinks8PT"/>
            </w:pPr>
            <w:r w:rsidRPr="00AA5D93">
              <w:t>Ich kann einfache Grundtechniken der Nahrungszubereitung fachgerecht anwe</w:t>
            </w:r>
            <w:r w:rsidRPr="00AA5D93">
              <w:t>n</w:t>
            </w:r>
            <w:r w:rsidRPr="00AA5D93">
              <w:t>den.</w:t>
            </w:r>
          </w:p>
        </w:tc>
        <w:tc>
          <w:tcPr>
            <w:tcW w:w="3013" w:type="dxa"/>
            <w:shd w:val="clear" w:color="auto" w:fill="auto"/>
          </w:tcPr>
          <w:p w:rsidR="00451D2F" w:rsidRPr="00AA5D93" w:rsidRDefault="00451D2F" w:rsidP="00CE1E9F">
            <w:pPr>
              <w:pStyle w:val="TabelleLinks8PT"/>
            </w:pPr>
            <w:r w:rsidRPr="00AA5D93">
              <w:t>Ich kann Speisen themenbezogen herste</w:t>
            </w:r>
            <w:r w:rsidRPr="00AA5D93">
              <w:t>l</w:t>
            </w:r>
            <w:r w:rsidRPr="00AA5D93">
              <w:t>len.</w:t>
            </w: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Im Berufsfeld gestalten</w:t>
            </w:r>
          </w:p>
        </w:tc>
        <w:tc>
          <w:tcPr>
            <w:tcW w:w="2942" w:type="dxa"/>
            <w:shd w:val="clear" w:color="auto" w:fill="auto"/>
          </w:tcPr>
          <w:p w:rsidR="00451D2F" w:rsidRPr="00AA5D93" w:rsidRDefault="00451D2F" w:rsidP="00CE1E9F">
            <w:pPr>
              <w:pStyle w:val="TabelleLinks8PT"/>
            </w:pPr>
          </w:p>
        </w:tc>
        <w:tc>
          <w:tcPr>
            <w:tcW w:w="2943" w:type="dxa"/>
            <w:shd w:val="clear" w:color="auto" w:fill="auto"/>
          </w:tcPr>
          <w:p w:rsidR="00451D2F" w:rsidRPr="00AA5D93" w:rsidRDefault="00451D2F" w:rsidP="00CE1E9F">
            <w:pPr>
              <w:pStyle w:val="TabelleLinks8PT"/>
            </w:pPr>
            <w:r w:rsidRPr="00AA5D93">
              <w:t>Ich kann textile Materialien gestalten.</w:t>
            </w:r>
          </w:p>
        </w:tc>
        <w:tc>
          <w:tcPr>
            <w:tcW w:w="2942" w:type="dxa"/>
            <w:shd w:val="clear" w:color="auto" w:fill="auto"/>
          </w:tcPr>
          <w:p w:rsidR="00451D2F" w:rsidRPr="00AA5D93" w:rsidRDefault="00451D2F" w:rsidP="00CE1E9F">
            <w:pPr>
              <w:pStyle w:val="TabelleLinks8PT"/>
            </w:pPr>
            <w:r w:rsidRPr="00AA5D93">
              <w:t>Ich kann den Wert einer angemessenen Tischkultur erkennen und Tische für den Alltag gestalten.</w:t>
            </w:r>
          </w:p>
        </w:tc>
        <w:tc>
          <w:tcPr>
            <w:tcW w:w="3013" w:type="dxa"/>
            <w:shd w:val="clear" w:color="auto" w:fill="auto"/>
          </w:tcPr>
          <w:p w:rsidR="00451D2F" w:rsidRPr="00AA5D93" w:rsidRDefault="00451D2F" w:rsidP="00CE1E9F">
            <w:pPr>
              <w:pStyle w:val="TabelleLinks8PT"/>
            </w:pPr>
            <w:r w:rsidRPr="00AA5D93">
              <w:t>Ich kann Speisen und Tische dem Anlass entsprechend gestalten.</w:t>
            </w: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Ökonomisch und ökologisch handeln</w:t>
            </w:r>
          </w:p>
        </w:tc>
        <w:tc>
          <w:tcPr>
            <w:tcW w:w="2942" w:type="dxa"/>
            <w:shd w:val="clear" w:color="auto" w:fill="auto"/>
          </w:tcPr>
          <w:p w:rsidR="00451D2F" w:rsidRPr="00AA5D93" w:rsidRDefault="00451D2F" w:rsidP="00CE1E9F">
            <w:pPr>
              <w:pStyle w:val="TabelleLinks8PT"/>
            </w:pPr>
          </w:p>
        </w:tc>
        <w:tc>
          <w:tcPr>
            <w:tcW w:w="2943" w:type="dxa"/>
            <w:shd w:val="clear" w:color="auto" w:fill="auto"/>
          </w:tcPr>
          <w:p w:rsidR="00451D2F" w:rsidRPr="00AA5D93" w:rsidRDefault="00451D2F" w:rsidP="00CE1E9F">
            <w:pPr>
              <w:pStyle w:val="TabelleLinks8PT"/>
            </w:pPr>
            <w:r w:rsidRPr="00AA5D93">
              <w:t>Ich kann textile Materialien nach ökolog</w:t>
            </w:r>
            <w:r w:rsidRPr="00AA5D93">
              <w:t>i</w:t>
            </w:r>
            <w:r w:rsidRPr="00AA5D93">
              <w:t>schen und ökonomischen Kriterien beu</w:t>
            </w:r>
            <w:r w:rsidRPr="00AA5D93">
              <w:t>r</w:t>
            </w:r>
            <w:r w:rsidRPr="00AA5D93">
              <w:t>teilen.</w:t>
            </w:r>
          </w:p>
        </w:tc>
        <w:tc>
          <w:tcPr>
            <w:tcW w:w="2942" w:type="dxa"/>
            <w:shd w:val="clear" w:color="auto" w:fill="auto"/>
          </w:tcPr>
          <w:p w:rsidR="00451D2F" w:rsidRPr="00AA5D93" w:rsidRDefault="00451D2F" w:rsidP="00CE1E9F">
            <w:pPr>
              <w:pStyle w:val="TabelleLinks8PT"/>
            </w:pPr>
            <w:r w:rsidRPr="00AA5D93">
              <w:t>Ich kann Haushaltsgeräte rationell einse</w:t>
            </w:r>
            <w:r w:rsidRPr="00AA5D93">
              <w:t>t</w:t>
            </w:r>
            <w:r w:rsidRPr="00AA5D93">
              <w:t>zen.</w:t>
            </w:r>
          </w:p>
        </w:tc>
        <w:tc>
          <w:tcPr>
            <w:tcW w:w="3013" w:type="dxa"/>
            <w:shd w:val="clear" w:color="auto" w:fill="auto"/>
          </w:tcPr>
          <w:p w:rsidR="00451D2F" w:rsidRPr="00AA5D93" w:rsidRDefault="00451D2F" w:rsidP="00CE1E9F">
            <w:pPr>
              <w:pStyle w:val="TabelleLinks8PT"/>
            </w:pP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Sich mit Beziehungen und Entwicklungsprozessen au</w:t>
            </w:r>
            <w:r w:rsidRPr="00A9014E">
              <w:rPr>
                <w:b/>
                <w:sz w:val="16"/>
                <w:szCs w:val="18"/>
              </w:rPr>
              <w:t>s</w:t>
            </w:r>
            <w:r w:rsidRPr="00A9014E">
              <w:rPr>
                <w:b/>
                <w:sz w:val="16"/>
                <w:szCs w:val="18"/>
              </w:rPr>
              <w:t>einandersetzen</w:t>
            </w:r>
          </w:p>
        </w:tc>
        <w:tc>
          <w:tcPr>
            <w:tcW w:w="2942" w:type="dxa"/>
            <w:shd w:val="clear" w:color="auto" w:fill="auto"/>
          </w:tcPr>
          <w:p w:rsidR="00451D2F" w:rsidRPr="00AA5D93" w:rsidRDefault="00451D2F" w:rsidP="00CE1E9F">
            <w:pPr>
              <w:pStyle w:val="TabelleLinks8PT"/>
            </w:pPr>
            <w:r w:rsidRPr="00AA5D93">
              <w:t>Ich kann die Anforderungen im Berufsfeld Ernährung und Hauswirtschaft in Bezi</w:t>
            </w:r>
            <w:r w:rsidRPr="00AA5D93">
              <w:t>e</w:t>
            </w:r>
            <w:r w:rsidRPr="00AA5D93">
              <w:t>hung zu meinen Interessen setzen.</w:t>
            </w:r>
          </w:p>
        </w:tc>
        <w:tc>
          <w:tcPr>
            <w:tcW w:w="2943" w:type="dxa"/>
            <w:shd w:val="clear" w:color="auto" w:fill="auto"/>
          </w:tcPr>
          <w:p w:rsidR="00451D2F" w:rsidRPr="00AA5D93" w:rsidRDefault="00451D2F" w:rsidP="00CE1E9F">
            <w:pPr>
              <w:pStyle w:val="TabelleLinks8PT"/>
            </w:pPr>
            <w:r w:rsidRPr="00AA5D93">
              <w:t>Ich kann mich mit meiner Lebenssituation und meinen Bedürfnissen unter Berüc</w:t>
            </w:r>
            <w:r w:rsidRPr="00AA5D93">
              <w:t>k</w:t>
            </w:r>
            <w:r w:rsidRPr="00AA5D93">
              <w:t>sichtigung von Möglichkeiten und Grenzen von Erziehung auseinandersetzen.</w:t>
            </w:r>
          </w:p>
        </w:tc>
        <w:tc>
          <w:tcPr>
            <w:tcW w:w="2942" w:type="dxa"/>
            <w:shd w:val="clear" w:color="auto" w:fill="auto"/>
          </w:tcPr>
          <w:p w:rsidR="00451D2F" w:rsidRPr="00AA5D93" w:rsidRDefault="00451D2F" w:rsidP="00CE1E9F">
            <w:pPr>
              <w:pStyle w:val="TabelleLinks8PT"/>
            </w:pPr>
          </w:p>
        </w:tc>
        <w:tc>
          <w:tcPr>
            <w:tcW w:w="3013" w:type="dxa"/>
            <w:shd w:val="clear" w:color="auto" w:fill="auto"/>
          </w:tcPr>
          <w:p w:rsidR="00451D2F" w:rsidRPr="00AA5D93" w:rsidRDefault="00451D2F" w:rsidP="00CE1E9F">
            <w:pPr>
              <w:pStyle w:val="TabelleLinks8PT"/>
            </w:pPr>
          </w:p>
        </w:tc>
      </w:tr>
      <w:tr w:rsidR="00451D2F" w:rsidRPr="00AA5D93" w:rsidTr="00CE1E9F">
        <w:trPr>
          <w:trHeight w:val="246"/>
        </w:trPr>
        <w:tc>
          <w:tcPr>
            <w:tcW w:w="2410" w:type="dxa"/>
            <w:shd w:val="clear" w:color="auto" w:fill="D9D9D9" w:themeFill="background1" w:themeFillShade="D9"/>
          </w:tcPr>
          <w:p w:rsidR="00451D2F" w:rsidRPr="00A9014E" w:rsidRDefault="00451D2F" w:rsidP="00E4146B">
            <w:pPr>
              <w:pStyle w:val="TabelleLinks"/>
              <w:numPr>
                <w:ilvl w:val="0"/>
                <w:numId w:val="15"/>
              </w:numPr>
              <w:ind w:left="294" w:hanging="180"/>
              <w:rPr>
                <w:b/>
                <w:sz w:val="16"/>
                <w:szCs w:val="18"/>
              </w:rPr>
            </w:pPr>
            <w:r w:rsidRPr="00A9014E">
              <w:rPr>
                <w:b/>
                <w:sz w:val="16"/>
                <w:szCs w:val="18"/>
              </w:rPr>
              <w:t>Sozial-kommunikative und</w:t>
            </w:r>
            <w:r w:rsidRPr="00A9014E">
              <w:rPr>
                <w:b/>
                <w:sz w:val="16"/>
                <w:szCs w:val="18"/>
              </w:rPr>
              <w:br/>
            </w:r>
          </w:p>
          <w:p w:rsidR="00451D2F" w:rsidRPr="00A9014E" w:rsidRDefault="00451D2F" w:rsidP="00A9014E">
            <w:pPr>
              <w:pStyle w:val="TabelleLinks"/>
              <w:ind w:left="294" w:hanging="180"/>
              <w:rPr>
                <w:b/>
                <w:sz w:val="16"/>
                <w:szCs w:val="18"/>
              </w:rPr>
            </w:pPr>
          </w:p>
          <w:p w:rsidR="00451D2F" w:rsidRPr="00A9014E" w:rsidRDefault="00451D2F" w:rsidP="00A9014E">
            <w:pPr>
              <w:pStyle w:val="TabelleLinks"/>
              <w:ind w:left="294" w:hanging="180"/>
              <w:rPr>
                <w:b/>
                <w:sz w:val="16"/>
                <w:szCs w:val="18"/>
              </w:rPr>
            </w:pPr>
          </w:p>
          <w:p w:rsidR="00451D2F" w:rsidRPr="00A9014E" w:rsidRDefault="00641556" w:rsidP="00A9014E">
            <w:pPr>
              <w:pStyle w:val="TabelleLinks"/>
              <w:ind w:left="294"/>
              <w:rPr>
                <w:b/>
                <w:sz w:val="16"/>
                <w:szCs w:val="18"/>
              </w:rPr>
            </w:pPr>
            <w:r w:rsidRPr="00A9014E">
              <w:rPr>
                <w:b/>
                <w:sz w:val="16"/>
                <w:szCs w:val="18"/>
              </w:rPr>
              <w:t>m</w:t>
            </w:r>
            <w:r w:rsidR="00451D2F" w:rsidRPr="00A9014E">
              <w:rPr>
                <w:b/>
                <w:sz w:val="16"/>
                <w:szCs w:val="18"/>
              </w:rPr>
              <w:t>ethodisch-strategische Kompetenzen</w:t>
            </w:r>
          </w:p>
        </w:tc>
        <w:tc>
          <w:tcPr>
            <w:tcW w:w="2942" w:type="dxa"/>
            <w:shd w:val="clear" w:color="auto" w:fill="auto"/>
          </w:tcPr>
          <w:p w:rsidR="00451D2F" w:rsidRPr="00AA5D93" w:rsidRDefault="00451D2F" w:rsidP="00CE1E9F">
            <w:pPr>
              <w:pStyle w:val="TabelleLinks8PT"/>
            </w:pPr>
            <w:r w:rsidRPr="00AA5D93">
              <w:t>Ich kann situationsgerecht kommunizieren und kooperieren.</w:t>
            </w:r>
          </w:p>
          <w:p w:rsidR="00451D2F" w:rsidRPr="00AA5D93" w:rsidRDefault="00451D2F" w:rsidP="00CE1E9F">
            <w:pPr>
              <w:pStyle w:val="TabelleLinks8PT"/>
            </w:pPr>
            <w:r w:rsidRPr="00AA5D93">
              <w:t>Ich kann Verantwortung übernehmen.</w:t>
            </w:r>
          </w:p>
          <w:p w:rsidR="00451D2F" w:rsidRPr="00AA5D93" w:rsidRDefault="00451D2F" w:rsidP="00CE1E9F">
            <w:pPr>
              <w:pStyle w:val="TabelleLinks8PT"/>
            </w:pPr>
          </w:p>
          <w:p w:rsidR="00451D2F" w:rsidRPr="00AA5D93" w:rsidRDefault="00451D2F" w:rsidP="00CE1E9F">
            <w:pPr>
              <w:pStyle w:val="TabelleLinks8PT"/>
            </w:pPr>
            <w:r w:rsidRPr="00AA5D93">
              <w:t>Ich kann Arbeitsergebnisse präsentieren.</w:t>
            </w:r>
          </w:p>
          <w:p w:rsidR="00451D2F" w:rsidRPr="00AA5D93" w:rsidRDefault="00451D2F" w:rsidP="00CE1E9F">
            <w:pPr>
              <w:pStyle w:val="TabelleLinks8PT"/>
            </w:pPr>
            <w:r w:rsidRPr="00AA5D93">
              <w:t>Ich nutze Techn</w:t>
            </w:r>
            <w:r w:rsidR="00641556">
              <w:t>iken und Strategien für selbst</w:t>
            </w:r>
            <w:r w:rsidRPr="00AA5D93">
              <w:t>ändiges, problemorientiertes Lernen.</w:t>
            </w:r>
          </w:p>
        </w:tc>
        <w:tc>
          <w:tcPr>
            <w:tcW w:w="2943" w:type="dxa"/>
            <w:shd w:val="clear" w:color="auto" w:fill="auto"/>
          </w:tcPr>
          <w:p w:rsidR="00451D2F" w:rsidRPr="00AA5D93" w:rsidRDefault="00451D2F" w:rsidP="00CE1E9F">
            <w:pPr>
              <w:pStyle w:val="TabelleLinks8PT"/>
            </w:pPr>
            <w:r w:rsidRPr="00AA5D93">
              <w:t>Ich kann mich als Teil der Gruppe wah</w:t>
            </w:r>
            <w:r w:rsidRPr="00AA5D93">
              <w:t>r</w:t>
            </w:r>
            <w:r w:rsidRPr="00AA5D93">
              <w:t>nehmen und meine Erfahrungen zu Ko</w:t>
            </w:r>
            <w:r w:rsidRPr="00AA5D93">
              <w:t>m</w:t>
            </w:r>
            <w:r w:rsidRPr="00AA5D93">
              <w:t>munikation und Kooperation auswerten.</w:t>
            </w:r>
          </w:p>
        </w:tc>
        <w:tc>
          <w:tcPr>
            <w:tcW w:w="2942" w:type="dxa"/>
            <w:shd w:val="clear" w:color="auto" w:fill="auto"/>
          </w:tcPr>
          <w:p w:rsidR="00451D2F" w:rsidRPr="00AA5D93" w:rsidRDefault="00451D2F" w:rsidP="00CE1E9F">
            <w:pPr>
              <w:pStyle w:val="TabelleLinks8PT"/>
            </w:pPr>
            <w:r w:rsidRPr="00AA5D93">
              <w:t>Ich kann Informations- und Kommunikat</w:t>
            </w:r>
            <w:r w:rsidRPr="00AA5D93">
              <w:t>i</w:t>
            </w:r>
            <w:r w:rsidRPr="00AA5D93">
              <w:t>onssysteme nutzen.</w:t>
            </w:r>
          </w:p>
        </w:tc>
        <w:tc>
          <w:tcPr>
            <w:tcW w:w="3013" w:type="dxa"/>
            <w:shd w:val="clear" w:color="auto" w:fill="auto"/>
          </w:tcPr>
          <w:p w:rsidR="00451D2F" w:rsidRPr="00AA5D93" w:rsidRDefault="00451D2F" w:rsidP="00CE1E9F">
            <w:pPr>
              <w:pStyle w:val="TabelleLinks8PT"/>
            </w:pPr>
            <w:r w:rsidRPr="00AA5D93">
              <w:t>Ich kann das Modell der vollständigen Handlung anwenden.</w:t>
            </w:r>
          </w:p>
        </w:tc>
      </w:tr>
    </w:tbl>
    <w:p w:rsidR="00DF60B9" w:rsidRDefault="00DF60B9" w:rsidP="00005EAC">
      <w:pPr>
        <w:pStyle w:val="Textkrper-Erstzeileneinzug"/>
        <w:ind w:firstLine="0"/>
      </w:pPr>
    </w:p>
    <w:p w:rsidR="00451D2F" w:rsidRDefault="00451D2F" w:rsidP="00005EAC">
      <w:pPr>
        <w:pStyle w:val="Textkrper-Erstzeileneinzug"/>
        <w:ind w:firstLine="0"/>
      </w:pPr>
      <w:r>
        <w:br w:type="page"/>
      </w:r>
    </w:p>
    <w:tbl>
      <w:tblPr>
        <w:tblpPr w:leftFromText="141" w:rightFromText="141" w:horzAnchor="margin" w:tblpY="435"/>
        <w:tblW w:w="48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303"/>
        <w:gridCol w:w="2435"/>
        <w:gridCol w:w="2236"/>
        <w:gridCol w:w="2124"/>
        <w:gridCol w:w="2130"/>
        <w:gridCol w:w="2408"/>
      </w:tblGrid>
      <w:tr w:rsidR="00451D2F" w:rsidRPr="00AA5D93" w:rsidTr="006E0CBA">
        <w:trPr>
          <w:trHeight w:val="246"/>
        </w:trPr>
        <w:tc>
          <w:tcPr>
            <w:tcW w:w="844" w:type="pct"/>
            <w:shd w:val="clear" w:color="auto" w:fill="D9D9D9" w:themeFill="background1" w:themeFillShade="D9"/>
          </w:tcPr>
          <w:p w:rsidR="00451D2F" w:rsidRPr="00AA5D93" w:rsidRDefault="004D5047" w:rsidP="006E0CBA">
            <w:pPr>
              <w:pStyle w:val="TabellenkopfLS"/>
              <w:spacing w:line="240" w:lineRule="auto"/>
              <w:jc w:val="left"/>
            </w:pPr>
            <w:r w:rsidRPr="00005EAC">
              <w:lastRenderedPageBreak/>
              <w:t>Kompetenzbereich</w:t>
            </w:r>
          </w:p>
        </w:tc>
        <w:tc>
          <w:tcPr>
            <w:tcW w:w="893" w:type="pct"/>
            <w:shd w:val="clear" w:color="auto" w:fill="D9D9D9" w:themeFill="background1" w:themeFillShade="D9"/>
          </w:tcPr>
          <w:p w:rsidR="00451D2F" w:rsidRPr="00A9014E" w:rsidRDefault="00451D2F" w:rsidP="006E0CBA">
            <w:pPr>
              <w:pStyle w:val="TabellenkopfLS"/>
              <w:spacing w:line="240" w:lineRule="auto"/>
              <w:rPr>
                <w:szCs w:val="18"/>
              </w:rPr>
            </w:pPr>
            <w:r w:rsidRPr="00A9014E">
              <w:rPr>
                <w:szCs w:val="18"/>
              </w:rPr>
              <w:t>LF5</w:t>
            </w:r>
          </w:p>
          <w:p w:rsidR="00451D2F" w:rsidRPr="00A9014E" w:rsidRDefault="00451D2F" w:rsidP="006E0CBA">
            <w:pPr>
              <w:pStyle w:val="TabellenkopfLS"/>
              <w:spacing w:line="240" w:lineRule="auto"/>
              <w:rPr>
                <w:szCs w:val="18"/>
              </w:rPr>
            </w:pPr>
            <w:r w:rsidRPr="00A9014E">
              <w:rPr>
                <w:szCs w:val="18"/>
              </w:rPr>
              <w:t>Verbraucherbewusstsein entwickeln und Veran</w:t>
            </w:r>
            <w:r w:rsidRPr="00A9014E">
              <w:rPr>
                <w:szCs w:val="18"/>
              </w:rPr>
              <w:t>t</w:t>
            </w:r>
            <w:r w:rsidRPr="00A9014E">
              <w:rPr>
                <w:szCs w:val="18"/>
              </w:rPr>
              <w:t>wortung übernehmen</w:t>
            </w:r>
          </w:p>
        </w:tc>
        <w:tc>
          <w:tcPr>
            <w:tcW w:w="820" w:type="pct"/>
            <w:shd w:val="clear" w:color="auto" w:fill="D9D9D9" w:themeFill="background1" w:themeFillShade="D9"/>
          </w:tcPr>
          <w:p w:rsidR="00451D2F" w:rsidRPr="00A9014E" w:rsidRDefault="00451D2F" w:rsidP="006E0CBA">
            <w:pPr>
              <w:pStyle w:val="TabellenkopfLS"/>
              <w:spacing w:line="240" w:lineRule="auto"/>
              <w:rPr>
                <w:szCs w:val="18"/>
              </w:rPr>
            </w:pPr>
            <w:r w:rsidRPr="00A9014E">
              <w:rPr>
                <w:szCs w:val="18"/>
              </w:rPr>
              <w:t>LF6</w:t>
            </w:r>
          </w:p>
          <w:p w:rsidR="00451D2F" w:rsidRPr="00A9014E" w:rsidRDefault="00451D2F" w:rsidP="006E0CBA">
            <w:pPr>
              <w:pStyle w:val="TabellenkopfLS"/>
              <w:spacing w:line="240" w:lineRule="auto"/>
              <w:rPr>
                <w:szCs w:val="18"/>
              </w:rPr>
            </w:pPr>
            <w:r w:rsidRPr="00A9014E">
              <w:rPr>
                <w:szCs w:val="18"/>
              </w:rPr>
              <w:t>Entwicklungsprozesse begleiten und Bezi</w:t>
            </w:r>
            <w:r w:rsidRPr="00A9014E">
              <w:rPr>
                <w:szCs w:val="18"/>
              </w:rPr>
              <w:t>e</w:t>
            </w:r>
            <w:r w:rsidRPr="00A9014E">
              <w:rPr>
                <w:szCs w:val="18"/>
              </w:rPr>
              <w:t>hungen gestalten</w:t>
            </w:r>
          </w:p>
        </w:tc>
        <w:tc>
          <w:tcPr>
            <w:tcW w:w="779" w:type="pct"/>
            <w:shd w:val="clear" w:color="auto" w:fill="D9D9D9" w:themeFill="background1" w:themeFillShade="D9"/>
          </w:tcPr>
          <w:p w:rsidR="00451D2F" w:rsidRPr="00A9014E" w:rsidRDefault="00451D2F" w:rsidP="006E0CBA">
            <w:pPr>
              <w:pStyle w:val="TabellenkopfLS"/>
              <w:spacing w:line="240" w:lineRule="auto"/>
              <w:rPr>
                <w:szCs w:val="18"/>
              </w:rPr>
            </w:pPr>
            <w:r w:rsidRPr="00A9014E">
              <w:rPr>
                <w:szCs w:val="18"/>
              </w:rPr>
              <w:t>LF7</w:t>
            </w:r>
          </w:p>
          <w:p w:rsidR="00451D2F" w:rsidRPr="00A9014E" w:rsidRDefault="00451D2F" w:rsidP="006E0CBA">
            <w:pPr>
              <w:pStyle w:val="TabellenkopfLS"/>
              <w:spacing w:line="240" w:lineRule="auto"/>
              <w:rPr>
                <w:szCs w:val="18"/>
              </w:rPr>
            </w:pPr>
            <w:r w:rsidRPr="00A9014E">
              <w:rPr>
                <w:szCs w:val="18"/>
              </w:rPr>
              <w:t>Wohnräume gestalten und erhalten</w:t>
            </w:r>
          </w:p>
        </w:tc>
        <w:tc>
          <w:tcPr>
            <w:tcW w:w="781" w:type="pct"/>
            <w:shd w:val="clear" w:color="auto" w:fill="D9D9D9" w:themeFill="background1" w:themeFillShade="D9"/>
          </w:tcPr>
          <w:p w:rsidR="00451D2F" w:rsidRPr="00A9014E" w:rsidRDefault="00451D2F" w:rsidP="006E0CBA">
            <w:pPr>
              <w:pStyle w:val="TabellenkopfLS"/>
              <w:spacing w:line="240" w:lineRule="auto"/>
              <w:rPr>
                <w:szCs w:val="18"/>
              </w:rPr>
            </w:pPr>
            <w:r w:rsidRPr="00A9014E">
              <w:rPr>
                <w:szCs w:val="18"/>
              </w:rPr>
              <w:t>LF8</w:t>
            </w:r>
          </w:p>
          <w:p w:rsidR="00451D2F" w:rsidRPr="00A9014E" w:rsidRDefault="00451D2F" w:rsidP="006E0CBA">
            <w:pPr>
              <w:pStyle w:val="TabellenkopfLS"/>
              <w:spacing w:line="240" w:lineRule="auto"/>
              <w:rPr>
                <w:szCs w:val="18"/>
              </w:rPr>
            </w:pPr>
            <w:r w:rsidRPr="00A9014E">
              <w:rPr>
                <w:szCs w:val="18"/>
              </w:rPr>
              <w:t>Personengruppen b</w:t>
            </w:r>
            <w:r w:rsidRPr="00A9014E">
              <w:rPr>
                <w:szCs w:val="18"/>
              </w:rPr>
              <w:t>e</w:t>
            </w:r>
            <w:r w:rsidRPr="00A9014E">
              <w:rPr>
                <w:szCs w:val="18"/>
              </w:rPr>
              <w:t>darfsgerecht verpfl</w:t>
            </w:r>
            <w:r w:rsidRPr="00A9014E">
              <w:rPr>
                <w:szCs w:val="18"/>
              </w:rPr>
              <w:t>e</w:t>
            </w:r>
            <w:r w:rsidRPr="00A9014E">
              <w:rPr>
                <w:szCs w:val="18"/>
              </w:rPr>
              <w:t>gen</w:t>
            </w:r>
          </w:p>
        </w:tc>
        <w:tc>
          <w:tcPr>
            <w:tcW w:w="883" w:type="pct"/>
            <w:shd w:val="clear" w:color="auto" w:fill="D9D9D9" w:themeFill="background1" w:themeFillShade="D9"/>
          </w:tcPr>
          <w:p w:rsidR="00451D2F" w:rsidRPr="00A9014E" w:rsidRDefault="00451D2F" w:rsidP="006E0CBA">
            <w:pPr>
              <w:pStyle w:val="TabellenkopfLS"/>
              <w:spacing w:line="240" w:lineRule="auto"/>
              <w:rPr>
                <w:szCs w:val="18"/>
              </w:rPr>
            </w:pPr>
            <w:r w:rsidRPr="00A9014E">
              <w:rPr>
                <w:szCs w:val="18"/>
              </w:rPr>
              <w:t>LF9</w:t>
            </w:r>
          </w:p>
          <w:p w:rsidR="00451D2F" w:rsidRPr="00A9014E" w:rsidRDefault="00451D2F" w:rsidP="006E0CBA">
            <w:pPr>
              <w:pStyle w:val="TabellenkopfLS"/>
              <w:spacing w:line="240" w:lineRule="auto"/>
              <w:rPr>
                <w:szCs w:val="18"/>
              </w:rPr>
            </w:pPr>
            <w:r w:rsidRPr="00A9014E">
              <w:rPr>
                <w:szCs w:val="18"/>
              </w:rPr>
              <w:t xml:space="preserve">Hauswirtschaftliche </w:t>
            </w:r>
          </w:p>
          <w:p w:rsidR="00451D2F" w:rsidRPr="00A9014E" w:rsidRDefault="00451D2F" w:rsidP="006E0CBA">
            <w:pPr>
              <w:pStyle w:val="TabellenkopfLS"/>
              <w:spacing w:line="240" w:lineRule="auto"/>
              <w:rPr>
                <w:szCs w:val="18"/>
              </w:rPr>
            </w:pPr>
            <w:r w:rsidRPr="00A9014E">
              <w:rPr>
                <w:szCs w:val="18"/>
              </w:rPr>
              <w:t>Produkte und Dienstlei</w:t>
            </w:r>
            <w:r w:rsidRPr="00A9014E">
              <w:rPr>
                <w:szCs w:val="18"/>
              </w:rPr>
              <w:t>s</w:t>
            </w:r>
            <w:r w:rsidRPr="00A9014E">
              <w:rPr>
                <w:szCs w:val="18"/>
              </w:rPr>
              <w:t>tungen anbieten</w:t>
            </w: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Rechts- und Sicherheit</w:t>
            </w:r>
            <w:r w:rsidRPr="00A9014E">
              <w:rPr>
                <w:b/>
                <w:sz w:val="16"/>
                <w:szCs w:val="18"/>
              </w:rPr>
              <w:t>s</w:t>
            </w:r>
            <w:r w:rsidRPr="00A9014E">
              <w:rPr>
                <w:b/>
                <w:sz w:val="16"/>
                <w:szCs w:val="18"/>
              </w:rPr>
              <w:t>vorschriften beachten</w:t>
            </w:r>
          </w:p>
        </w:tc>
        <w:tc>
          <w:tcPr>
            <w:tcW w:w="893" w:type="pct"/>
            <w:shd w:val="clear" w:color="auto" w:fill="auto"/>
          </w:tcPr>
          <w:p w:rsidR="00451D2F" w:rsidRPr="00D00235" w:rsidRDefault="00451D2F" w:rsidP="006E0CBA">
            <w:pPr>
              <w:pStyle w:val="TabelleLinks8PT"/>
              <w:rPr>
                <w:szCs w:val="16"/>
              </w:rPr>
            </w:pPr>
            <w:r w:rsidRPr="00D00235">
              <w:rPr>
                <w:szCs w:val="16"/>
              </w:rPr>
              <w:t>Ich kann rechtliche Rahmenbedi</w:t>
            </w:r>
            <w:r w:rsidRPr="00D00235">
              <w:rPr>
                <w:szCs w:val="16"/>
              </w:rPr>
              <w:t>n</w:t>
            </w:r>
            <w:r w:rsidRPr="00D00235">
              <w:rPr>
                <w:szCs w:val="16"/>
              </w:rPr>
              <w:t>gungen verstehen und umsetzen.</w:t>
            </w:r>
          </w:p>
        </w:tc>
        <w:tc>
          <w:tcPr>
            <w:tcW w:w="820" w:type="pct"/>
            <w:shd w:val="clear" w:color="auto" w:fill="auto"/>
          </w:tcPr>
          <w:p w:rsidR="00451D2F" w:rsidRPr="00D00235" w:rsidRDefault="00451D2F" w:rsidP="006E0CBA">
            <w:pPr>
              <w:pStyle w:val="TabelleLinks8PT"/>
              <w:rPr>
                <w:szCs w:val="16"/>
              </w:rPr>
            </w:pPr>
          </w:p>
        </w:tc>
        <w:tc>
          <w:tcPr>
            <w:tcW w:w="779" w:type="pct"/>
            <w:shd w:val="clear" w:color="auto" w:fill="auto"/>
          </w:tcPr>
          <w:p w:rsidR="00451D2F" w:rsidRPr="00D00235" w:rsidRDefault="00451D2F" w:rsidP="006E0CBA">
            <w:pPr>
              <w:pStyle w:val="TabelleLinks8PT"/>
              <w:rPr>
                <w:szCs w:val="16"/>
              </w:rPr>
            </w:pPr>
            <w:r w:rsidRPr="00D00235">
              <w:rPr>
                <w:szCs w:val="16"/>
              </w:rPr>
              <w:t>Ich kann meine Rechte wah</w:t>
            </w:r>
            <w:r w:rsidRPr="00D00235">
              <w:rPr>
                <w:szCs w:val="16"/>
              </w:rPr>
              <w:t>r</w:t>
            </w:r>
            <w:r w:rsidRPr="00D00235">
              <w:rPr>
                <w:szCs w:val="16"/>
              </w:rPr>
              <w:t>nehmen.</w:t>
            </w:r>
          </w:p>
        </w:tc>
        <w:tc>
          <w:tcPr>
            <w:tcW w:w="781" w:type="pct"/>
            <w:shd w:val="clear" w:color="auto" w:fill="auto"/>
          </w:tcPr>
          <w:p w:rsidR="00451D2F" w:rsidRPr="00D00235" w:rsidRDefault="00451D2F" w:rsidP="006E0CBA">
            <w:pPr>
              <w:pStyle w:val="TabelleLinks8PT"/>
              <w:rPr>
                <w:szCs w:val="16"/>
              </w:rPr>
            </w:pPr>
          </w:p>
        </w:tc>
        <w:tc>
          <w:tcPr>
            <w:tcW w:w="883" w:type="pct"/>
            <w:shd w:val="clear" w:color="auto" w:fill="auto"/>
          </w:tcPr>
          <w:p w:rsidR="00451D2F" w:rsidRPr="00D00235" w:rsidRDefault="00451D2F" w:rsidP="006E0CBA">
            <w:pPr>
              <w:pStyle w:val="TabelleLinks8PT"/>
              <w:rPr>
                <w:szCs w:val="16"/>
              </w:rPr>
            </w:pPr>
            <w:r w:rsidRPr="00D00235">
              <w:rPr>
                <w:szCs w:val="16"/>
              </w:rPr>
              <w:t>Ich kann meine Rechte nutzen.</w:t>
            </w: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Ernährungs- und gesun</w:t>
            </w:r>
            <w:r w:rsidRPr="00A9014E">
              <w:rPr>
                <w:b/>
                <w:sz w:val="16"/>
                <w:szCs w:val="18"/>
              </w:rPr>
              <w:t>d</w:t>
            </w:r>
            <w:r w:rsidRPr="00A9014E">
              <w:rPr>
                <w:b/>
                <w:sz w:val="16"/>
                <w:szCs w:val="18"/>
              </w:rPr>
              <w:t>heitsbewusst denken und handeln</w:t>
            </w:r>
          </w:p>
        </w:tc>
        <w:tc>
          <w:tcPr>
            <w:tcW w:w="893" w:type="pct"/>
            <w:shd w:val="clear" w:color="auto" w:fill="auto"/>
          </w:tcPr>
          <w:p w:rsidR="00451D2F" w:rsidRPr="00D00235" w:rsidRDefault="00451D2F" w:rsidP="006E0CBA">
            <w:pPr>
              <w:pStyle w:val="TabelleLinks8PT"/>
              <w:rPr>
                <w:szCs w:val="16"/>
              </w:rPr>
            </w:pPr>
          </w:p>
        </w:tc>
        <w:tc>
          <w:tcPr>
            <w:tcW w:w="820" w:type="pct"/>
            <w:shd w:val="clear" w:color="auto" w:fill="auto"/>
          </w:tcPr>
          <w:p w:rsidR="00451D2F" w:rsidRPr="00D00235" w:rsidRDefault="00451D2F" w:rsidP="006E0CBA">
            <w:pPr>
              <w:pStyle w:val="TabelleLinks8PT"/>
              <w:rPr>
                <w:szCs w:val="16"/>
              </w:rPr>
            </w:pPr>
          </w:p>
        </w:tc>
        <w:tc>
          <w:tcPr>
            <w:tcW w:w="779" w:type="pct"/>
            <w:shd w:val="clear" w:color="auto" w:fill="auto"/>
          </w:tcPr>
          <w:p w:rsidR="00451D2F" w:rsidRPr="00D00235" w:rsidRDefault="00451D2F" w:rsidP="006E0CBA">
            <w:pPr>
              <w:pStyle w:val="TabelleLinks8PT"/>
              <w:rPr>
                <w:szCs w:val="16"/>
              </w:rPr>
            </w:pPr>
          </w:p>
        </w:tc>
        <w:tc>
          <w:tcPr>
            <w:tcW w:w="781" w:type="pct"/>
            <w:shd w:val="clear" w:color="auto" w:fill="auto"/>
          </w:tcPr>
          <w:p w:rsidR="00451D2F" w:rsidRPr="00D00235" w:rsidRDefault="00451D2F" w:rsidP="006E0CBA">
            <w:pPr>
              <w:pStyle w:val="TabelleLinks8PT"/>
              <w:rPr>
                <w:szCs w:val="16"/>
              </w:rPr>
            </w:pPr>
            <w:r w:rsidRPr="00D00235">
              <w:rPr>
                <w:szCs w:val="16"/>
              </w:rPr>
              <w:t>Ich kann ernährungsbedingte Erkrankungen verstehen und Bewertungskriterien ableiten.</w:t>
            </w:r>
          </w:p>
        </w:tc>
        <w:tc>
          <w:tcPr>
            <w:tcW w:w="883" w:type="pct"/>
            <w:shd w:val="clear" w:color="auto" w:fill="auto"/>
          </w:tcPr>
          <w:p w:rsidR="00451D2F" w:rsidRPr="00D00235" w:rsidRDefault="00451D2F" w:rsidP="006E0CBA">
            <w:pPr>
              <w:pStyle w:val="TabelleLinks8PT"/>
              <w:rPr>
                <w:szCs w:val="16"/>
              </w:rPr>
            </w:pP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 xml:space="preserve">Berufsfeldtypische </w:t>
            </w:r>
          </w:p>
          <w:p w:rsidR="00451D2F" w:rsidRPr="00A9014E" w:rsidRDefault="00451D2F" w:rsidP="00A9014E">
            <w:pPr>
              <w:pStyle w:val="TabelleLinks"/>
              <w:ind w:left="294"/>
              <w:rPr>
                <w:b/>
                <w:sz w:val="16"/>
                <w:szCs w:val="18"/>
              </w:rPr>
            </w:pPr>
            <w:r w:rsidRPr="00A9014E">
              <w:rPr>
                <w:b/>
                <w:sz w:val="16"/>
                <w:szCs w:val="18"/>
              </w:rPr>
              <w:t>Produkte herstellen</w:t>
            </w:r>
          </w:p>
        </w:tc>
        <w:tc>
          <w:tcPr>
            <w:tcW w:w="893" w:type="pct"/>
            <w:shd w:val="clear" w:color="auto" w:fill="auto"/>
          </w:tcPr>
          <w:p w:rsidR="00451D2F" w:rsidRPr="00D00235" w:rsidRDefault="00451D2F" w:rsidP="006E0CBA">
            <w:pPr>
              <w:pStyle w:val="TabelleLinks8PT"/>
              <w:rPr>
                <w:szCs w:val="16"/>
              </w:rPr>
            </w:pPr>
            <w:r w:rsidRPr="00D00235">
              <w:rPr>
                <w:szCs w:val="16"/>
              </w:rPr>
              <w:t>Ich kann Gebäck herstellen.</w:t>
            </w:r>
          </w:p>
        </w:tc>
        <w:tc>
          <w:tcPr>
            <w:tcW w:w="820" w:type="pct"/>
            <w:shd w:val="clear" w:color="auto" w:fill="auto"/>
          </w:tcPr>
          <w:p w:rsidR="00451D2F" w:rsidRPr="00D00235" w:rsidRDefault="00451D2F" w:rsidP="006E0CBA">
            <w:pPr>
              <w:pStyle w:val="TabelleLinks8PT"/>
              <w:rPr>
                <w:szCs w:val="16"/>
              </w:rPr>
            </w:pPr>
          </w:p>
        </w:tc>
        <w:tc>
          <w:tcPr>
            <w:tcW w:w="779" w:type="pct"/>
            <w:shd w:val="clear" w:color="auto" w:fill="auto"/>
          </w:tcPr>
          <w:p w:rsidR="00451D2F" w:rsidRPr="00D00235" w:rsidRDefault="00451D2F" w:rsidP="006E0CBA">
            <w:pPr>
              <w:pStyle w:val="TabelleLinks8PT"/>
              <w:rPr>
                <w:szCs w:val="16"/>
              </w:rPr>
            </w:pPr>
          </w:p>
        </w:tc>
        <w:tc>
          <w:tcPr>
            <w:tcW w:w="781" w:type="pct"/>
            <w:shd w:val="clear" w:color="auto" w:fill="auto"/>
          </w:tcPr>
          <w:p w:rsidR="00451D2F" w:rsidRPr="00D00235" w:rsidRDefault="00451D2F" w:rsidP="006E0CBA">
            <w:pPr>
              <w:pStyle w:val="TabelleLinks8PT"/>
              <w:rPr>
                <w:szCs w:val="16"/>
              </w:rPr>
            </w:pPr>
            <w:r w:rsidRPr="00D00235">
              <w:rPr>
                <w:szCs w:val="16"/>
              </w:rPr>
              <w:t>Ich kann qualitativ hochwert</w:t>
            </w:r>
            <w:r w:rsidRPr="00D00235">
              <w:rPr>
                <w:szCs w:val="16"/>
              </w:rPr>
              <w:t>i</w:t>
            </w:r>
            <w:r w:rsidRPr="00D00235">
              <w:rPr>
                <w:szCs w:val="16"/>
              </w:rPr>
              <w:t>ge Speisen und Getränke anlass- bzw. personenbezogen fachgerecht herstellen.</w:t>
            </w:r>
          </w:p>
        </w:tc>
        <w:tc>
          <w:tcPr>
            <w:tcW w:w="883" w:type="pct"/>
            <w:shd w:val="clear" w:color="auto" w:fill="auto"/>
          </w:tcPr>
          <w:p w:rsidR="00451D2F" w:rsidRPr="00D00235" w:rsidRDefault="00451D2F" w:rsidP="006E0CBA">
            <w:pPr>
              <w:pStyle w:val="TabelleLinks8PT"/>
              <w:rPr>
                <w:szCs w:val="16"/>
              </w:rPr>
            </w:pPr>
            <w:r w:rsidRPr="00D00235">
              <w:rPr>
                <w:szCs w:val="16"/>
              </w:rPr>
              <w:t>Ich kann ein hauswirtschaftliches Produkt oder eine Dienstleistung realisieren.</w:t>
            </w: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Im Berufsfeld gestalten</w:t>
            </w:r>
          </w:p>
        </w:tc>
        <w:tc>
          <w:tcPr>
            <w:tcW w:w="893" w:type="pct"/>
            <w:shd w:val="clear" w:color="auto" w:fill="auto"/>
          </w:tcPr>
          <w:p w:rsidR="00451D2F" w:rsidRPr="00D00235" w:rsidRDefault="00451D2F" w:rsidP="006E0CBA">
            <w:pPr>
              <w:pStyle w:val="TabelleLinks8PT"/>
              <w:rPr>
                <w:szCs w:val="16"/>
              </w:rPr>
            </w:pPr>
            <w:r w:rsidRPr="00D00235">
              <w:rPr>
                <w:szCs w:val="16"/>
              </w:rPr>
              <w:t>Ich kann Plakate, Karten, Verp</w:t>
            </w:r>
            <w:r w:rsidRPr="00D00235">
              <w:rPr>
                <w:szCs w:val="16"/>
              </w:rPr>
              <w:t>a</w:t>
            </w:r>
            <w:r w:rsidRPr="00D00235">
              <w:rPr>
                <w:szCs w:val="16"/>
              </w:rPr>
              <w:t>ckungen entsprechend der Farben- und Formenlehre gestalten.</w:t>
            </w:r>
          </w:p>
        </w:tc>
        <w:tc>
          <w:tcPr>
            <w:tcW w:w="820" w:type="pct"/>
            <w:shd w:val="clear" w:color="auto" w:fill="auto"/>
          </w:tcPr>
          <w:p w:rsidR="00451D2F" w:rsidRPr="00D00235" w:rsidRDefault="00451D2F" w:rsidP="006E0CBA">
            <w:pPr>
              <w:pStyle w:val="TabelleLinks8PT"/>
              <w:rPr>
                <w:szCs w:val="16"/>
              </w:rPr>
            </w:pPr>
            <w:r w:rsidRPr="00D00235">
              <w:rPr>
                <w:szCs w:val="16"/>
              </w:rPr>
              <w:t>Ich kann zwei- und dreidimens</w:t>
            </w:r>
            <w:r w:rsidRPr="00D00235">
              <w:rPr>
                <w:szCs w:val="16"/>
              </w:rPr>
              <w:t>i</w:t>
            </w:r>
            <w:r w:rsidRPr="00D00235">
              <w:rPr>
                <w:szCs w:val="16"/>
              </w:rPr>
              <w:t>onal gestalten.</w:t>
            </w:r>
          </w:p>
        </w:tc>
        <w:tc>
          <w:tcPr>
            <w:tcW w:w="779" w:type="pct"/>
            <w:shd w:val="clear" w:color="auto" w:fill="auto"/>
          </w:tcPr>
          <w:p w:rsidR="00451D2F" w:rsidRPr="00D00235" w:rsidRDefault="00451D2F" w:rsidP="006E0CBA">
            <w:pPr>
              <w:pStyle w:val="TabelleLinks8PT"/>
              <w:rPr>
                <w:szCs w:val="16"/>
              </w:rPr>
            </w:pPr>
            <w:r w:rsidRPr="00D00235">
              <w:rPr>
                <w:szCs w:val="16"/>
              </w:rPr>
              <w:t>Ich kann mein Wohnumfeld gestalten.</w:t>
            </w:r>
          </w:p>
        </w:tc>
        <w:tc>
          <w:tcPr>
            <w:tcW w:w="781" w:type="pct"/>
            <w:shd w:val="clear" w:color="auto" w:fill="auto"/>
          </w:tcPr>
          <w:p w:rsidR="00451D2F" w:rsidRPr="00D00235" w:rsidRDefault="00451D2F" w:rsidP="006E0CBA">
            <w:pPr>
              <w:pStyle w:val="TabelleLinks8PT"/>
              <w:rPr>
                <w:szCs w:val="16"/>
              </w:rPr>
            </w:pPr>
            <w:r w:rsidRPr="00D00235">
              <w:rPr>
                <w:szCs w:val="16"/>
              </w:rPr>
              <w:t>Ich kann anlass- bzw. pers</w:t>
            </w:r>
            <w:r w:rsidRPr="00D00235">
              <w:rPr>
                <w:szCs w:val="16"/>
              </w:rPr>
              <w:t>o</w:t>
            </w:r>
            <w:r w:rsidRPr="00D00235">
              <w:rPr>
                <w:szCs w:val="16"/>
              </w:rPr>
              <w:t>nenbezogen Tische und Rä</w:t>
            </w:r>
            <w:r w:rsidRPr="00D00235">
              <w:rPr>
                <w:szCs w:val="16"/>
              </w:rPr>
              <w:t>u</w:t>
            </w:r>
            <w:r w:rsidRPr="00D00235">
              <w:rPr>
                <w:szCs w:val="16"/>
              </w:rPr>
              <w:t>me gestalten.</w:t>
            </w:r>
          </w:p>
        </w:tc>
        <w:tc>
          <w:tcPr>
            <w:tcW w:w="883" w:type="pct"/>
            <w:shd w:val="clear" w:color="auto" w:fill="auto"/>
          </w:tcPr>
          <w:p w:rsidR="00451D2F" w:rsidRPr="00D00235" w:rsidRDefault="00451D2F" w:rsidP="006E0CBA">
            <w:pPr>
              <w:pStyle w:val="TabelleLinks8PT"/>
              <w:rPr>
                <w:szCs w:val="16"/>
              </w:rPr>
            </w:pP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Ökonomisch und ökol</w:t>
            </w:r>
            <w:r w:rsidRPr="00A9014E">
              <w:rPr>
                <w:b/>
                <w:sz w:val="16"/>
                <w:szCs w:val="18"/>
              </w:rPr>
              <w:t>o</w:t>
            </w:r>
            <w:r w:rsidRPr="00A9014E">
              <w:rPr>
                <w:b/>
                <w:sz w:val="16"/>
                <w:szCs w:val="18"/>
              </w:rPr>
              <w:t>gisch handeln</w:t>
            </w:r>
          </w:p>
        </w:tc>
        <w:tc>
          <w:tcPr>
            <w:tcW w:w="893" w:type="pct"/>
            <w:shd w:val="clear" w:color="auto" w:fill="auto"/>
          </w:tcPr>
          <w:p w:rsidR="00451D2F" w:rsidRPr="00D00235" w:rsidRDefault="00451D2F" w:rsidP="006E0CBA">
            <w:pPr>
              <w:pStyle w:val="TabelleLinks8PT"/>
              <w:rPr>
                <w:szCs w:val="16"/>
              </w:rPr>
            </w:pPr>
            <w:r w:rsidRPr="00D00235">
              <w:rPr>
                <w:szCs w:val="16"/>
              </w:rPr>
              <w:t>Ich kann Überschuldung und Zahlungsverkehr analysieren.</w:t>
            </w:r>
          </w:p>
          <w:p w:rsidR="00451D2F" w:rsidRPr="00D00235" w:rsidRDefault="00451D2F" w:rsidP="006E0CBA">
            <w:pPr>
              <w:pStyle w:val="TabelleLinks8PT"/>
              <w:rPr>
                <w:szCs w:val="16"/>
              </w:rPr>
            </w:pPr>
            <w:r w:rsidRPr="00D00235">
              <w:rPr>
                <w:szCs w:val="16"/>
              </w:rPr>
              <w:t>Ich kann entscheiden, welche Versicherungen für meine Leben</w:t>
            </w:r>
            <w:r w:rsidRPr="00D00235">
              <w:rPr>
                <w:szCs w:val="16"/>
              </w:rPr>
              <w:t>s</w:t>
            </w:r>
            <w:r w:rsidRPr="00D00235">
              <w:rPr>
                <w:szCs w:val="16"/>
              </w:rPr>
              <w:t>situation notwendig sind.</w:t>
            </w:r>
          </w:p>
        </w:tc>
        <w:tc>
          <w:tcPr>
            <w:tcW w:w="820" w:type="pct"/>
            <w:shd w:val="clear" w:color="auto" w:fill="auto"/>
          </w:tcPr>
          <w:p w:rsidR="00451D2F" w:rsidRPr="00D00235" w:rsidRDefault="00451D2F" w:rsidP="006E0CBA">
            <w:pPr>
              <w:pStyle w:val="TabelleLinks8PT"/>
              <w:rPr>
                <w:szCs w:val="16"/>
              </w:rPr>
            </w:pPr>
            <w:r w:rsidRPr="00D00235">
              <w:rPr>
                <w:szCs w:val="16"/>
              </w:rPr>
              <w:t>Ich kann textile Werkstücke instand halten.</w:t>
            </w:r>
          </w:p>
        </w:tc>
        <w:tc>
          <w:tcPr>
            <w:tcW w:w="779" w:type="pct"/>
            <w:shd w:val="clear" w:color="auto" w:fill="auto"/>
          </w:tcPr>
          <w:p w:rsidR="00451D2F" w:rsidRPr="00D00235" w:rsidRDefault="00451D2F" w:rsidP="006E0CBA">
            <w:pPr>
              <w:pStyle w:val="TabelleLinks8PT"/>
              <w:rPr>
                <w:szCs w:val="16"/>
              </w:rPr>
            </w:pPr>
            <w:r w:rsidRPr="00D00235">
              <w:rPr>
                <w:szCs w:val="16"/>
              </w:rPr>
              <w:t>Ich kann Reinigungsmittel beurteilen.</w:t>
            </w:r>
          </w:p>
          <w:p w:rsidR="00451D2F" w:rsidRPr="00D00235" w:rsidRDefault="00451D2F" w:rsidP="006E0CBA">
            <w:pPr>
              <w:pStyle w:val="TabelleLinks8PT"/>
              <w:rPr>
                <w:szCs w:val="16"/>
              </w:rPr>
            </w:pPr>
            <w:r w:rsidRPr="00D00235">
              <w:rPr>
                <w:szCs w:val="16"/>
              </w:rPr>
              <w:t>Ich kann Verhaltensmaßna</w:t>
            </w:r>
            <w:r w:rsidRPr="00D00235">
              <w:rPr>
                <w:szCs w:val="16"/>
              </w:rPr>
              <w:t>h</w:t>
            </w:r>
            <w:r w:rsidRPr="00D00235">
              <w:rPr>
                <w:szCs w:val="16"/>
              </w:rPr>
              <w:t>men für den sparsamen U</w:t>
            </w:r>
            <w:r w:rsidRPr="00D00235">
              <w:rPr>
                <w:szCs w:val="16"/>
              </w:rPr>
              <w:t>m</w:t>
            </w:r>
            <w:r w:rsidRPr="00D00235">
              <w:rPr>
                <w:szCs w:val="16"/>
              </w:rPr>
              <w:t>gang mit Energie begründen.</w:t>
            </w:r>
          </w:p>
          <w:p w:rsidR="00451D2F" w:rsidRPr="00D00235" w:rsidRDefault="00451D2F" w:rsidP="006E0CBA">
            <w:pPr>
              <w:pStyle w:val="TabelleLinks8PT"/>
              <w:rPr>
                <w:szCs w:val="16"/>
              </w:rPr>
            </w:pPr>
            <w:r w:rsidRPr="00D00235">
              <w:rPr>
                <w:szCs w:val="16"/>
              </w:rPr>
              <w:t>Ich kann Wohnbedürfnisse erkennen und Wohnräume beurteilen.</w:t>
            </w:r>
          </w:p>
        </w:tc>
        <w:tc>
          <w:tcPr>
            <w:tcW w:w="781" w:type="pct"/>
            <w:shd w:val="clear" w:color="auto" w:fill="auto"/>
          </w:tcPr>
          <w:p w:rsidR="00451D2F" w:rsidRPr="00D00235" w:rsidRDefault="00451D2F" w:rsidP="006E0CBA">
            <w:pPr>
              <w:pStyle w:val="TabelleLinks8PT"/>
              <w:rPr>
                <w:szCs w:val="16"/>
              </w:rPr>
            </w:pPr>
          </w:p>
        </w:tc>
        <w:tc>
          <w:tcPr>
            <w:tcW w:w="883" w:type="pct"/>
            <w:shd w:val="clear" w:color="auto" w:fill="auto"/>
          </w:tcPr>
          <w:p w:rsidR="00451D2F" w:rsidRPr="00D00235" w:rsidRDefault="00451D2F" w:rsidP="006E0CBA">
            <w:pPr>
              <w:pStyle w:val="TabelleLinks8PT"/>
              <w:rPr>
                <w:szCs w:val="16"/>
              </w:rPr>
            </w:pPr>
            <w:r w:rsidRPr="00D00235">
              <w:rPr>
                <w:szCs w:val="16"/>
              </w:rPr>
              <w:t>Ich kann Ideen für ein hauswir</w:t>
            </w:r>
            <w:r w:rsidRPr="00D00235">
              <w:rPr>
                <w:szCs w:val="16"/>
              </w:rPr>
              <w:t>t</w:t>
            </w:r>
            <w:r w:rsidRPr="00D00235">
              <w:rPr>
                <w:szCs w:val="16"/>
              </w:rPr>
              <w:t>schaftliches Produkt oder eine Dienstleistung entwickeln und entsprechende Angebote ei</w:t>
            </w:r>
            <w:r w:rsidRPr="00D00235">
              <w:rPr>
                <w:szCs w:val="16"/>
              </w:rPr>
              <w:t>n</w:t>
            </w:r>
            <w:r w:rsidRPr="00D00235">
              <w:rPr>
                <w:szCs w:val="16"/>
              </w:rPr>
              <w:t>schätzen.</w:t>
            </w: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Sich mit Beziehungen und Entwicklungsprozessen auseinandersetzen</w:t>
            </w:r>
          </w:p>
        </w:tc>
        <w:tc>
          <w:tcPr>
            <w:tcW w:w="893" w:type="pct"/>
            <w:shd w:val="clear" w:color="auto" w:fill="auto"/>
          </w:tcPr>
          <w:p w:rsidR="00451D2F" w:rsidRPr="00D00235" w:rsidRDefault="00451D2F" w:rsidP="006E0CBA">
            <w:pPr>
              <w:pStyle w:val="TabelleLinks8PT"/>
              <w:rPr>
                <w:szCs w:val="16"/>
              </w:rPr>
            </w:pPr>
          </w:p>
        </w:tc>
        <w:tc>
          <w:tcPr>
            <w:tcW w:w="820" w:type="pct"/>
            <w:shd w:val="clear" w:color="auto" w:fill="auto"/>
          </w:tcPr>
          <w:p w:rsidR="00451D2F" w:rsidRPr="00D00235" w:rsidRDefault="00451D2F" w:rsidP="006E0CBA">
            <w:pPr>
              <w:pStyle w:val="TabelleLinks8PT"/>
              <w:rPr>
                <w:szCs w:val="16"/>
              </w:rPr>
            </w:pPr>
            <w:r w:rsidRPr="00D00235">
              <w:rPr>
                <w:szCs w:val="16"/>
              </w:rPr>
              <w:t>Ich kann aus Entwicklungsb</w:t>
            </w:r>
            <w:r w:rsidRPr="00D00235">
              <w:rPr>
                <w:szCs w:val="16"/>
              </w:rPr>
              <w:t>e</w:t>
            </w:r>
            <w:r w:rsidRPr="00D00235">
              <w:rPr>
                <w:szCs w:val="16"/>
              </w:rPr>
              <w:t>dingungen erzieherisches Ve</w:t>
            </w:r>
            <w:r w:rsidRPr="00D00235">
              <w:rPr>
                <w:szCs w:val="16"/>
              </w:rPr>
              <w:t>r</w:t>
            </w:r>
            <w:r w:rsidRPr="00D00235">
              <w:rPr>
                <w:szCs w:val="16"/>
              </w:rPr>
              <w:t>halten ableiten und Zusa</w:t>
            </w:r>
            <w:r w:rsidRPr="00D00235">
              <w:rPr>
                <w:szCs w:val="16"/>
              </w:rPr>
              <w:t>m</w:t>
            </w:r>
            <w:r w:rsidRPr="00D00235">
              <w:rPr>
                <w:szCs w:val="16"/>
              </w:rPr>
              <w:t>menhänge zwischen phys</w:t>
            </w:r>
            <w:r w:rsidRPr="00D00235">
              <w:rPr>
                <w:szCs w:val="16"/>
              </w:rPr>
              <w:t>i</w:t>
            </w:r>
            <w:r w:rsidRPr="00D00235">
              <w:rPr>
                <w:szCs w:val="16"/>
              </w:rPr>
              <w:t>schem und psychischem Woh</w:t>
            </w:r>
            <w:r w:rsidRPr="00D00235">
              <w:rPr>
                <w:szCs w:val="16"/>
              </w:rPr>
              <w:t>l</w:t>
            </w:r>
            <w:r w:rsidRPr="00D00235">
              <w:rPr>
                <w:szCs w:val="16"/>
              </w:rPr>
              <w:t>befinden aufzeigen.</w:t>
            </w:r>
          </w:p>
        </w:tc>
        <w:tc>
          <w:tcPr>
            <w:tcW w:w="779" w:type="pct"/>
            <w:shd w:val="clear" w:color="auto" w:fill="auto"/>
          </w:tcPr>
          <w:p w:rsidR="00451D2F" w:rsidRPr="00D00235" w:rsidRDefault="00451D2F" w:rsidP="006E0CBA">
            <w:pPr>
              <w:pStyle w:val="TabelleLinks8PT"/>
              <w:rPr>
                <w:szCs w:val="16"/>
              </w:rPr>
            </w:pPr>
          </w:p>
        </w:tc>
        <w:tc>
          <w:tcPr>
            <w:tcW w:w="781" w:type="pct"/>
            <w:shd w:val="clear" w:color="auto" w:fill="auto"/>
          </w:tcPr>
          <w:p w:rsidR="00451D2F" w:rsidRPr="00D00235" w:rsidRDefault="00451D2F" w:rsidP="006E0CBA">
            <w:pPr>
              <w:pStyle w:val="TabelleLinks8PT"/>
              <w:rPr>
                <w:szCs w:val="16"/>
              </w:rPr>
            </w:pPr>
          </w:p>
        </w:tc>
        <w:tc>
          <w:tcPr>
            <w:tcW w:w="883" w:type="pct"/>
            <w:shd w:val="clear" w:color="auto" w:fill="auto"/>
          </w:tcPr>
          <w:p w:rsidR="00451D2F" w:rsidRPr="00D00235" w:rsidRDefault="00451D2F" w:rsidP="006E0CBA">
            <w:pPr>
              <w:pStyle w:val="TabelleLinks8PT"/>
              <w:rPr>
                <w:szCs w:val="16"/>
              </w:rPr>
            </w:pPr>
            <w:r w:rsidRPr="00D00235">
              <w:rPr>
                <w:szCs w:val="16"/>
              </w:rPr>
              <w:t>Ich kann den Perspektivwechsel vom Verbraucher zum Anbieter vollziehen.</w:t>
            </w:r>
          </w:p>
        </w:tc>
      </w:tr>
      <w:tr w:rsidR="00451D2F" w:rsidRPr="00AA5D93" w:rsidTr="006E0CBA">
        <w:trPr>
          <w:trHeight w:val="246"/>
        </w:trPr>
        <w:tc>
          <w:tcPr>
            <w:tcW w:w="844" w:type="pct"/>
            <w:shd w:val="clear" w:color="auto" w:fill="D9D9D9" w:themeFill="background1" w:themeFillShade="D9"/>
          </w:tcPr>
          <w:p w:rsidR="00451D2F" w:rsidRPr="00A9014E" w:rsidRDefault="00451D2F" w:rsidP="00E4146B">
            <w:pPr>
              <w:pStyle w:val="TabelleLinks"/>
              <w:numPr>
                <w:ilvl w:val="0"/>
                <w:numId w:val="16"/>
              </w:numPr>
              <w:ind w:left="294" w:hanging="180"/>
              <w:rPr>
                <w:b/>
                <w:sz w:val="16"/>
                <w:szCs w:val="18"/>
              </w:rPr>
            </w:pPr>
            <w:r w:rsidRPr="00A9014E">
              <w:rPr>
                <w:b/>
                <w:sz w:val="16"/>
                <w:szCs w:val="18"/>
              </w:rPr>
              <w:t>Sozial-kommunikative und</w:t>
            </w:r>
            <w:r w:rsidRPr="00A9014E">
              <w:rPr>
                <w:b/>
                <w:sz w:val="16"/>
                <w:szCs w:val="18"/>
              </w:rPr>
              <w:br/>
            </w:r>
          </w:p>
          <w:p w:rsidR="00451D2F" w:rsidRPr="00A9014E" w:rsidRDefault="00451D2F" w:rsidP="00A9014E">
            <w:pPr>
              <w:pStyle w:val="TabelleLinks"/>
              <w:ind w:left="294"/>
              <w:rPr>
                <w:b/>
                <w:sz w:val="16"/>
                <w:szCs w:val="18"/>
              </w:rPr>
            </w:pPr>
          </w:p>
          <w:p w:rsidR="00451D2F" w:rsidRPr="00A9014E" w:rsidRDefault="00451D2F" w:rsidP="00A9014E">
            <w:pPr>
              <w:pStyle w:val="TabelleLinks"/>
              <w:ind w:left="294"/>
              <w:rPr>
                <w:b/>
                <w:sz w:val="16"/>
                <w:szCs w:val="18"/>
              </w:rPr>
            </w:pPr>
          </w:p>
          <w:p w:rsidR="00451D2F" w:rsidRPr="00A9014E" w:rsidRDefault="00451D2F" w:rsidP="00A9014E">
            <w:pPr>
              <w:pStyle w:val="TabelleLinks"/>
              <w:ind w:left="294"/>
              <w:rPr>
                <w:b/>
                <w:sz w:val="16"/>
                <w:szCs w:val="18"/>
              </w:rPr>
            </w:pPr>
          </w:p>
          <w:p w:rsidR="00451D2F" w:rsidRPr="00A9014E" w:rsidRDefault="00451D2F" w:rsidP="00A9014E">
            <w:pPr>
              <w:pStyle w:val="TabelleLinks"/>
              <w:ind w:left="294"/>
              <w:rPr>
                <w:b/>
                <w:sz w:val="16"/>
                <w:szCs w:val="18"/>
              </w:rPr>
            </w:pPr>
          </w:p>
          <w:p w:rsidR="00451D2F" w:rsidRPr="00A9014E" w:rsidRDefault="00641556" w:rsidP="00A9014E">
            <w:pPr>
              <w:pStyle w:val="TabelleLinks"/>
              <w:ind w:left="294"/>
              <w:rPr>
                <w:b/>
                <w:sz w:val="16"/>
                <w:szCs w:val="18"/>
              </w:rPr>
            </w:pPr>
            <w:r w:rsidRPr="00A9014E">
              <w:rPr>
                <w:b/>
                <w:sz w:val="16"/>
                <w:szCs w:val="18"/>
              </w:rPr>
              <w:t>m</w:t>
            </w:r>
            <w:r w:rsidR="00451D2F" w:rsidRPr="00A9014E">
              <w:rPr>
                <w:b/>
                <w:sz w:val="16"/>
                <w:szCs w:val="18"/>
              </w:rPr>
              <w:t>ethodisch-strategische Kompetenzen</w:t>
            </w:r>
          </w:p>
        </w:tc>
        <w:tc>
          <w:tcPr>
            <w:tcW w:w="893" w:type="pct"/>
            <w:shd w:val="clear" w:color="auto" w:fill="auto"/>
          </w:tcPr>
          <w:p w:rsidR="00451D2F" w:rsidRPr="00D00235" w:rsidRDefault="00451D2F" w:rsidP="006E0CBA">
            <w:pPr>
              <w:pStyle w:val="TabelleLinks8PT"/>
              <w:rPr>
                <w:szCs w:val="16"/>
              </w:rPr>
            </w:pPr>
            <w:r w:rsidRPr="00D00235">
              <w:rPr>
                <w:szCs w:val="16"/>
              </w:rPr>
              <w:t>Ich kann Informations- und Ko</w:t>
            </w:r>
            <w:r w:rsidRPr="00D00235">
              <w:rPr>
                <w:szCs w:val="16"/>
              </w:rPr>
              <w:t>m</w:t>
            </w:r>
            <w:r w:rsidRPr="00D00235">
              <w:rPr>
                <w:szCs w:val="16"/>
              </w:rPr>
              <w:t>munikationssysteme nutzen.</w:t>
            </w: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r w:rsidRPr="00D00235">
              <w:rPr>
                <w:szCs w:val="16"/>
              </w:rPr>
              <w:t>Ich kann meine Ergebnisse gesta</w:t>
            </w:r>
            <w:r w:rsidRPr="00D00235">
              <w:rPr>
                <w:szCs w:val="16"/>
              </w:rPr>
              <w:t>l</w:t>
            </w:r>
            <w:r w:rsidRPr="00D00235">
              <w:rPr>
                <w:szCs w:val="16"/>
              </w:rPr>
              <w:t>ten und präsentieren.</w:t>
            </w:r>
          </w:p>
        </w:tc>
        <w:tc>
          <w:tcPr>
            <w:tcW w:w="820" w:type="pct"/>
            <w:shd w:val="clear" w:color="auto" w:fill="auto"/>
          </w:tcPr>
          <w:p w:rsidR="00451D2F" w:rsidRPr="00D00235" w:rsidRDefault="00451D2F" w:rsidP="006E0CBA">
            <w:pPr>
              <w:pStyle w:val="TabelleLinks8PT"/>
              <w:rPr>
                <w:szCs w:val="16"/>
              </w:rPr>
            </w:pPr>
            <w:r w:rsidRPr="00D00235">
              <w:rPr>
                <w:szCs w:val="16"/>
              </w:rPr>
              <w:t>Ich kann als Teil der Gruppe meine Erfahrungen auswerten.</w:t>
            </w:r>
          </w:p>
          <w:p w:rsidR="00451D2F" w:rsidRPr="00D00235" w:rsidRDefault="00451D2F" w:rsidP="006E0CBA">
            <w:pPr>
              <w:pStyle w:val="TabelleLinks8PT"/>
              <w:rPr>
                <w:szCs w:val="16"/>
              </w:rPr>
            </w:pPr>
            <w:r w:rsidRPr="00D00235">
              <w:rPr>
                <w:szCs w:val="16"/>
              </w:rPr>
              <w:t>Ich kann in Bewerbungsgespr</w:t>
            </w:r>
            <w:r w:rsidRPr="00D00235">
              <w:rPr>
                <w:szCs w:val="16"/>
              </w:rPr>
              <w:t>ä</w:t>
            </w:r>
            <w:r w:rsidRPr="00D00235">
              <w:rPr>
                <w:szCs w:val="16"/>
              </w:rPr>
              <w:t>chen kommunizieren.</w:t>
            </w:r>
          </w:p>
          <w:p w:rsidR="00451D2F" w:rsidRPr="00D00235" w:rsidRDefault="00451D2F" w:rsidP="006E0CBA">
            <w:pPr>
              <w:pStyle w:val="TabelleLinks8PT"/>
              <w:rPr>
                <w:szCs w:val="16"/>
              </w:rPr>
            </w:pPr>
            <w:r w:rsidRPr="00D00235">
              <w:rPr>
                <w:szCs w:val="16"/>
              </w:rPr>
              <w:t>Ich kann Feedback geben und nehmen.</w:t>
            </w:r>
          </w:p>
          <w:p w:rsidR="00451D2F" w:rsidRPr="00D00235" w:rsidRDefault="00451D2F" w:rsidP="006E0CBA">
            <w:pPr>
              <w:pStyle w:val="TabelleLinks8PT"/>
              <w:rPr>
                <w:szCs w:val="16"/>
              </w:rPr>
            </w:pPr>
          </w:p>
          <w:p w:rsidR="00451D2F" w:rsidRPr="00D00235" w:rsidRDefault="00451D2F" w:rsidP="006E0CBA">
            <w:pPr>
              <w:pStyle w:val="TabelleLinks8PT"/>
              <w:rPr>
                <w:szCs w:val="16"/>
              </w:rPr>
            </w:pPr>
            <w:r w:rsidRPr="00D00235">
              <w:rPr>
                <w:szCs w:val="16"/>
              </w:rPr>
              <w:t>Ich kann Bewerbungsunterlagen präsentieren.</w:t>
            </w:r>
          </w:p>
        </w:tc>
        <w:tc>
          <w:tcPr>
            <w:tcW w:w="779" w:type="pct"/>
            <w:shd w:val="clear" w:color="auto" w:fill="auto"/>
          </w:tcPr>
          <w:p w:rsidR="00451D2F" w:rsidRPr="00D00235" w:rsidRDefault="00451D2F" w:rsidP="006E0CBA">
            <w:pPr>
              <w:pStyle w:val="TabelleLinks8PT"/>
              <w:rPr>
                <w:szCs w:val="16"/>
              </w:rPr>
            </w:pPr>
          </w:p>
        </w:tc>
        <w:tc>
          <w:tcPr>
            <w:tcW w:w="781" w:type="pct"/>
            <w:shd w:val="clear" w:color="auto" w:fill="auto"/>
          </w:tcPr>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r w:rsidRPr="00D00235">
              <w:rPr>
                <w:szCs w:val="16"/>
              </w:rPr>
              <w:t>Ich kann meine</w:t>
            </w:r>
            <w:r>
              <w:rPr>
                <w:szCs w:val="16"/>
              </w:rPr>
              <w:t>n</w:t>
            </w:r>
            <w:r w:rsidRPr="00D00235">
              <w:rPr>
                <w:szCs w:val="16"/>
              </w:rPr>
              <w:t xml:space="preserve"> Arbeitspr</w:t>
            </w:r>
            <w:r w:rsidRPr="00D00235">
              <w:rPr>
                <w:szCs w:val="16"/>
              </w:rPr>
              <w:t>o</w:t>
            </w:r>
            <w:r w:rsidRPr="00D00235">
              <w:rPr>
                <w:szCs w:val="16"/>
              </w:rPr>
              <w:t>zess und meine Arbeitserge</w:t>
            </w:r>
            <w:r w:rsidRPr="00D00235">
              <w:rPr>
                <w:szCs w:val="16"/>
              </w:rPr>
              <w:t>b</w:t>
            </w:r>
            <w:r w:rsidRPr="00D00235">
              <w:rPr>
                <w:szCs w:val="16"/>
              </w:rPr>
              <w:t>nisse bewerten.</w:t>
            </w:r>
          </w:p>
        </w:tc>
        <w:tc>
          <w:tcPr>
            <w:tcW w:w="883" w:type="pct"/>
            <w:shd w:val="clear" w:color="auto" w:fill="auto"/>
          </w:tcPr>
          <w:p w:rsidR="00451D2F" w:rsidRPr="00D00235" w:rsidRDefault="00451D2F" w:rsidP="006E0CBA">
            <w:pPr>
              <w:pStyle w:val="TabelleLinks8PT"/>
              <w:rPr>
                <w:szCs w:val="16"/>
              </w:rPr>
            </w:pPr>
            <w:r w:rsidRPr="00D00235">
              <w:rPr>
                <w:szCs w:val="16"/>
              </w:rPr>
              <w:t>Ich kann Kommunikationstechn</w:t>
            </w:r>
            <w:r w:rsidRPr="00D00235">
              <w:rPr>
                <w:szCs w:val="16"/>
              </w:rPr>
              <w:t>o</w:t>
            </w:r>
            <w:r w:rsidRPr="00D00235">
              <w:rPr>
                <w:szCs w:val="16"/>
              </w:rPr>
              <w:t>logien nutzen.</w:t>
            </w:r>
          </w:p>
          <w:p w:rsidR="00451D2F" w:rsidRPr="00D00235" w:rsidRDefault="00451D2F" w:rsidP="006E0CBA">
            <w:pPr>
              <w:pStyle w:val="TabelleLinks8PT"/>
              <w:rPr>
                <w:szCs w:val="16"/>
              </w:rPr>
            </w:pPr>
            <w:r w:rsidRPr="00D00235">
              <w:rPr>
                <w:szCs w:val="16"/>
              </w:rPr>
              <w:t>Ich kann adressaten- und situat</w:t>
            </w:r>
            <w:r w:rsidRPr="00D00235">
              <w:rPr>
                <w:szCs w:val="16"/>
              </w:rPr>
              <w:t>i</w:t>
            </w:r>
            <w:r w:rsidRPr="00D00235">
              <w:rPr>
                <w:szCs w:val="16"/>
              </w:rPr>
              <w:t>onsgerecht kommunizieren.</w:t>
            </w:r>
          </w:p>
          <w:p w:rsidR="00451D2F" w:rsidRPr="00D00235" w:rsidRDefault="00451D2F" w:rsidP="006E0CBA">
            <w:pPr>
              <w:pStyle w:val="TabelleLinks8PT"/>
              <w:rPr>
                <w:szCs w:val="16"/>
              </w:rPr>
            </w:pPr>
          </w:p>
          <w:p w:rsidR="00451D2F" w:rsidRPr="00D00235" w:rsidRDefault="00451D2F" w:rsidP="006E0CBA">
            <w:pPr>
              <w:pStyle w:val="TabelleLinks8PT"/>
              <w:rPr>
                <w:szCs w:val="16"/>
              </w:rPr>
            </w:pPr>
          </w:p>
          <w:p w:rsidR="00451D2F" w:rsidRPr="00D00235" w:rsidRDefault="00451D2F" w:rsidP="006E0CBA">
            <w:pPr>
              <w:pStyle w:val="TabelleLinks8PT"/>
              <w:rPr>
                <w:szCs w:val="16"/>
              </w:rPr>
            </w:pPr>
            <w:r w:rsidRPr="00D00235">
              <w:rPr>
                <w:szCs w:val="16"/>
              </w:rPr>
              <w:t>Ich kann meinen Arbeitsprozess und meine Arbeitsergebnisse bewerten.</w:t>
            </w:r>
          </w:p>
        </w:tc>
      </w:tr>
    </w:tbl>
    <w:p w:rsidR="002979DC" w:rsidRPr="006E0CBA" w:rsidRDefault="006E0CBA" w:rsidP="006E0CBA">
      <w:pPr>
        <w:pStyle w:val="Textkrper-Erstzeileneinzug"/>
        <w:ind w:firstLine="0"/>
        <w:jc w:val="left"/>
        <w:rPr>
          <w:b/>
          <w:sz w:val="30"/>
          <w:szCs w:val="30"/>
        </w:rPr>
      </w:pPr>
      <w:r w:rsidRPr="006E0CBA">
        <w:rPr>
          <w:b/>
          <w:sz w:val="30"/>
          <w:szCs w:val="30"/>
        </w:rPr>
        <w:t>Kompetenzraster Hauswirtschaft Lernfelder 5-9</w:t>
      </w:r>
    </w:p>
    <w:p w:rsidR="00451D2F" w:rsidRDefault="00451D2F" w:rsidP="00005EAC">
      <w:pPr>
        <w:pStyle w:val="Textkrper-Erstzeileneinzug"/>
        <w:ind w:firstLine="0"/>
      </w:pPr>
    </w:p>
    <w:p w:rsidR="00E567B4" w:rsidRDefault="00E567B4" w:rsidP="00005EAC">
      <w:pPr>
        <w:pStyle w:val="Textkrper-Erstzeileneinzug"/>
        <w:ind w:firstLine="0"/>
        <w:sectPr w:rsidR="00E567B4"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BF7272" w:rsidRPr="00B51DE9" w:rsidTr="00A1042A">
        <w:trPr>
          <w:trHeight w:val="523"/>
        </w:trPr>
        <w:tc>
          <w:tcPr>
            <w:tcW w:w="2352"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rPr>
                <w:color w:val="000000"/>
              </w:rPr>
            </w:pPr>
            <w:r>
              <w:lastRenderedPageBreak/>
              <w:t>Lernfeld</w:t>
            </w:r>
          </w:p>
          <w:p w:rsidR="00BF7272" w:rsidRDefault="006E0CBA" w:rsidP="009911FA">
            <w:pPr>
              <w:pStyle w:val="TabelleKopflinks"/>
            </w:pPr>
            <w:r>
              <w:t>LF 3</w:t>
            </w:r>
          </w:p>
        </w:tc>
        <w:tc>
          <w:tcPr>
            <w:tcW w:w="4996"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rPr>
                <w:color w:val="000000"/>
              </w:rPr>
            </w:pPr>
            <w:r>
              <w:t>Titel</w:t>
            </w:r>
          </w:p>
          <w:p w:rsidR="00BF7272" w:rsidRDefault="00BA3566" w:rsidP="009911FA">
            <w:pPr>
              <w:pStyle w:val="TabelleKopflinks"/>
            </w:pPr>
            <w:r>
              <w:t>Apfel im Glas</w:t>
            </w:r>
          </w:p>
        </w:tc>
        <w:tc>
          <w:tcPr>
            <w:tcW w:w="188" w:type="dxa"/>
            <w:vMerge w:val="restart"/>
            <w:tcBorders>
              <w:top w:val="nil"/>
              <w:left w:val="single" w:sz="4" w:space="0" w:color="auto"/>
              <w:bottom w:val="nil"/>
              <w:right w:val="single" w:sz="4" w:space="0" w:color="auto"/>
            </w:tcBorders>
            <w:shd w:val="clear" w:color="auto" w:fill="FFFFFF"/>
          </w:tcPr>
          <w:p w:rsidR="00BF7272" w:rsidRPr="004B658C" w:rsidRDefault="00BF7272" w:rsidP="005122A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F7272" w:rsidRDefault="006E0CBA" w:rsidP="006E0CBA">
            <w:pPr>
              <w:pStyle w:val="TabelleKopfmitte"/>
            </w:pPr>
            <w:r>
              <w:t>Hauswirtschaft</w:t>
            </w:r>
          </w:p>
          <w:p w:rsidR="00A9014E" w:rsidRPr="00B51DE9" w:rsidRDefault="00BA3566" w:rsidP="006E0CBA">
            <w:pPr>
              <w:pStyle w:val="TabelleKopfmitte"/>
              <w:rPr>
                <w:rFonts w:eastAsia="Calibri"/>
              </w:rPr>
            </w:pPr>
            <w:r>
              <w:t>H03.02</w:t>
            </w:r>
          </w:p>
        </w:tc>
      </w:tr>
      <w:tr w:rsidR="00BF7272" w:rsidRPr="00B51DE9" w:rsidTr="00A1042A">
        <w:trPr>
          <w:trHeight w:val="1371"/>
        </w:trPr>
        <w:tc>
          <w:tcPr>
            <w:tcW w:w="7348" w:type="dxa"/>
            <w:gridSpan w:val="2"/>
            <w:tcBorders>
              <w:left w:val="single" w:sz="4" w:space="0" w:color="auto"/>
              <w:right w:val="single" w:sz="4" w:space="0" w:color="auto"/>
            </w:tcBorders>
            <w:hideMark/>
          </w:tcPr>
          <w:p w:rsidR="00BF7272" w:rsidRDefault="00BF7272" w:rsidP="00A1042A">
            <w:pPr>
              <w:pStyle w:val="Tabelle6pt"/>
            </w:pPr>
            <w:r w:rsidRPr="00B6762A">
              <w:t>Kompetenz</w:t>
            </w:r>
            <w:r>
              <w:t>en:</w:t>
            </w:r>
          </w:p>
          <w:p w:rsidR="00BA3566" w:rsidRPr="00527F9F" w:rsidRDefault="00BA3566" w:rsidP="00BA3566">
            <w:pPr>
              <w:numPr>
                <w:ilvl w:val="0"/>
                <w:numId w:val="6"/>
              </w:numPr>
              <w:ind w:left="227" w:hanging="170"/>
              <w:rPr>
                <w:i/>
                <w:sz w:val="16"/>
              </w:rPr>
            </w:pPr>
            <w:r>
              <w:rPr>
                <w:sz w:val="16"/>
              </w:rPr>
              <w:t>Ich kann Rechtsvorschriften (LFGB) berücksichtigen</w:t>
            </w:r>
            <w:r w:rsidRPr="00E6603E">
              <w:rPr>
                <w:iCs/>
                <w:sz w:val="16"/>
              </w:rPr>
              <w:t>.</w:t>
            </w:r>
          </w:p>
          <w:p w:rsidR="00BA3566" w:rsidRPr="00527F9F" w:rsidRDefault="00BA3566" w:rsidP="00BA3566">
            <w:pPr>
              <w:numPr>
                <w:ilvl w:val="0"/>
                <w:numId w:val="6"/>
              </w:numPr>
              <w:ind w:left="227" w:hanging="170"/>
              <w:rPr>
                <w:i/>
                <w:sz w:val="16"/>
              </w:rPr>
            </w:pPr>
            <w:r w:rsidRPr="00F05F1B">
              <w:rPr>
                <w:sz w:val="16"/>
              </w:rPr>
              <w:t>Ich kann einfache Grundtechniken der Nahrungszubereitung fachgerecht anwenden.</w:t>
            </w:r>
          </w:p>
          <w:p w:rsidR="00BA3566" w:rsidRPr="00527F9F" w:rsidRDefault="00BA3566" w:rsidP="00BA3566">
            <w:pPr>
              <w:numPr>
                <w:ilvl w:val="0"/>
                <w:numId w:val="6"/>
              </w:numPr>
              <w:ind w:left="227" w:hanging="170"/>
              <w:rPr>
                <w:i/>
                <w:sz w:val="16"/>
              </w:rPr>
            </w:pPr>
            <w:r w:rsidRPr="00F05F1B">
              <w:rPr>
                <w:sz w:val="16"/>
              </w:rPr>
              <w:t>Ich kann Haushaltsgeräte rationell einsetzen.</w:t>
            </w:r>
          </w:p>
          <w:p w:rsidR="00BA3566" w:rsidRPr="00E6603E" w:rsidRDefault="00BA3566" w:rsidP="00BA3566">
            <w:pPr>
              <w:numPr>
                <w:ilvl w:val="0"/>
                <w:numId w:val="6"/>
              </w:numPr>
              <w:ind w:left="227" w:hanging="170"/>
              <w:rPr>
                <w:i/>
                <w:sz w:val="16"/>
              </w:rPr>
            </w:pPr>
            <w:r w:rsidRPr="002A6DD9">
              <w:rPr>
                <w:sz w:val="16"/>
              </w:rPr>
              <w:t>Ich kann Informations- und Kommunikationssysteme nutzen.</w:t>
            </w:r>
          </w:p>
          <w:p w:rsidR="00BA3566" w:rsidRPr="00E6603E" w:rsidRDefault="00BA3566" w:rsidP="00BA3566">
            <w:pPr>
              <w:numPr>
                <w:ilvl w:val="0"/>
                <w:numId w:val="6"/>
              </w:numPr>
              <w:ind w:left="227" w:hanging="170"/>
              <w:rPr>
                <w:i/>
                <w:iCs/>
                <w:sz w:val="16"/>
              </w:rPr>
            </w:pPr>
            <w:r w:rsidRPr="00E6603E">
              <w:rPr>
                <w:i/>
                <w:iCs/>
                <w:sz w:val="16"/>
              </w:rPr>
              <w:t xml:space="preserve">Ich kann </w:t>
            </w:r>
            <w:r>
              <w:rPr>
                <w:i/>
                <w:iCs/>
                <w:sz w:val="16"/>
              </w:rPr>
              <w:t>Aufgaben bearbeiten, eingeübte Arbeitstechniken anwenden und Aufgaben zeitlich und inhaltlich strukturieren</w:t>
            </w:r>
            <w:r w:rsidRPr="00E6603E">
              <w:rPr>
                <w:i/>
                <w:iCs/>
                <w:sz w:val="16"/>
              </w:rPr>
              <w:t>.</w:t>
            </w:r>
          </w:p>
          <w:p w:rsidR="00BF7272" w:rsidRPr="00A1042A" w:rsidRDefault="00BA3566" w:rsidP="00BA3566">
            <w:pPr>
              <w:pStyle w:val="Kopf8ptafz"/>
            </w:pPr>
            <w:r w:rsidRPr="00E6603E">
              <w:rPr>
                <w:i/>
                <w:iCs/>
              </w:rPr>
              <w:t xml:space="preserve">Ich kann </w:t>
            </w:r>
            <w:r>
              <w:rPr>
                <w:i/>
                <w:iCs/>
              </w:rPr>
              <w:t>mich in eine Aufgabe vertiefen und ausdauernd daran arbeiten</w:t>
            </w:r>
            <w:r w:rsidRPr="00E6603E">
              <w:rPr>
                <w:i/>
                <w:iCs/>
              </w:rPr>
              <w:t>.</w:t>
            </w:r>
          </w:p>
        </w:tc>
        <w:tc>
          <w:tcPr>
            <w:tcW w:w="188" w:type="dxa"/>
            <w:vMerge/>
            <w:tcBorders>
              <w:left w:val="single" w:sz="4" w:space="0" w:color="auto"/>
              <w:bottom w:val="nil"/>
              <w:right w:val="nil"/>
            </w:tcBorders>
            <w:vAlign w:val="center"/>
            <w:hideMark/>
          </w:tcPr>
          <w:p w:rsidR="00BF7272" w:rsidRDefault="00BF7272" w:rsidP="005122A9">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F7272" w:rsidRPr="00B51DE9" w:rsidRDefault="00BF7272" w:rsidP="005122A9"/>
        </w:tc>
      </w:tr>
    </w:tbl>
    <w:p w:rsidR="00E567B4" w:rsidRPr="00DE4890" w:rsidRDefault="00E567B4" w:rsidP="00E567B4">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567"/>
        <w:gridCol w:w="1565"/>
      </w:tblGrid>
      <w:tr w:rsidR="00BA3566" w:rsidRPr="00DE4890" w:rsidTr="00BA3566">
        <w:tc>
          <w:tcPr>
            <w:tcW w:w="4242" w:type="dxa"/>
            <w:gridSpan w:val="3"/>
            <w:shd w:val="clear" w:color="auto" w:fill="D9D9D9" w:themeFill="background1" w:themeFillShade="D9"/>
          </w:tcPr>
          <w:p w:rsidR="00BA3566" w:rsidRPr="00DE4890" w:rsidRDefault="00BA3566" w:rsidP="00BA3566">
            <w:pPr>
              <w:pStyle w:val="TabelleKopfmitte"/>
            </w:pPr>
            <w:r w:rsidRPr="00DE4890">
              <w:t>Was Sie hier lernen können</w:t>
            </w:r>
          </w:p>
        </w:tc>
        <w:tc>
          <w:tcPr>
            <w:tcW w:w="3838" w:type="dxa"/>
            <w:gridSpan w:val="2"/>
            <w:shd w:val="clear" w:color="auto" w:fill="D9D9D9" w:themeFill="background1" w:themeFillShade="D9"/>
          </w:tcPr>
          <w:p w:rsidR="00BA3566" w:rsidRPr="00DE4890" w:rsidRDefault="00BA3566" w:rsidP="00BA3566">
            <w:pPr>
              <w:pStyle w:val="TabelleKopfmitte"/>
            </w:pPr>
            <w:r w:rsidRPr="00DE4890">
              <w:t>Lernmaterialien</w:t>
            </w:r>
          </w:p>
          <w:p w:rsidR="00BA3566" w:rsidRPr="00DE4890" w:rsidRDefault="00BA3566" w:rsidP="00BA3566">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565" w:type="dxa"/>
            <w:shd w:val="clear" w:color="auto" w:fill="D9D9D9" w:themeFill="background1" w:themeFillShade="D9"/>
          </w:tcPr>
          <w:p w:rsidR="00BA3566" w:rsidRPr="00DE4890" w:rsidRDefault="00BA3566" w:rsidP="00BA3566">
            <w:pPr>
              <w:pStyle w:val="TabelleKopfmitte"/>
            </w:pPr>
            <w:r w:rsidRPr="00DE4890">
              <w:t>Ergänzungen</w:t>
            </w:r>
          </w:p>
        </w:tc>
      </w:tr>
      <w:tr w:rsidR="00BA3566" w:rsidRPr="00777C10" w:rsidTr="00BA3566">
        <w:tc>
          <w:tcPr>
            <w:tcW w:w="426" w:type="dxa"/>
            <w:vMerge w:val="restart"/>
            <w:shd w:val="clear" w:color="auto" w:fill="auto"/>
            <w:textDirection w:val="btLr"/>
            <w:vAlign w:val="center"/>
          </w:tcPr>
          <w:p w:rsidR="00BA3566" w:rsidRPr="00DE4890" w:rsidRDefault="00BA3566" w:rsidP="00BA3566">
            <w:pPr>
              <w:pStyle w:val="TabelleKopflinks"/>
              <w:jc w:val="center"/>
            </w:pPr>
            <w:r>
              <w:t>Informieren</w:t>
            </w:r>
          </w:p>
        </w:tc>
        <w:tc>
          <w:tcPr>
            <w:tcW w:w="3402" w:type="dxa"/>
            <w:shd w:val="clear" w:color="auto" w:fill="auto"/>
          </w:tcPr>
          <w:p w:rsidR="00BA3566" w:rsidRPr="00DE4890" w:rsidRDefault="00BA3566" w:rsidP="00BA3566">
            <w:pPr>
              <w:pStyle w:val="Textkrperlinks"/>
            </w:pPr>
            <w:r>
              <w:t>Ich kann die Pflichtkennzeichnung e</w:t>
            </w:r>
            <w:r>
              <w:t>i</w:t>
            </w:r>
            <w:r>
              <w:t>nes Lebensmittels laut LMIV aufzählen.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H03.02.03.01.02</w:t>
            </w:r>
          </w:p>
          <w:p w:rsidR="00BA3566" w:rsidRDefault="00BA3566" w:rsidP="00BA3566">
            <w:pPr>
              <w:pStyle w:val="Textkrper"/>
            </w:pPr>
            <w:r>
              <w:t>H03.02.03.01.03</w:t>
            </w:r>
          </w:p>
          <w:p w:rsidR="00BA3566" w:rsidRDefault="00BA3566" w:rsidP="00BA3566">
            <w:pPr>
              <w:pStyle w:val="Textkrper"/>
            </w:pPr>
            <w:r>
              <w:t>H03.02.03.01.04</w:t>
            </w:r>
          </w:p>
          <w:p w:rsidR="00BA3566" w:rsidRDefault="00BA3566" w:rsidP="00BA3566">
            <w:pPr>
              <w:pStyle w:val="Textkrper"/>
            </w:pPr>
            <w:r>
              <w:t>H03.02.03.01.05</w:t>
            </w:r>
          </w:p>
          <w:p w:rsidR="00BA3566" w:rsidRPr="00DE4890" w:rsidRDefault="00BA3566" w:rsidP="00BA3566">
            <w:pPr>
              <w:pStyle w:val="Textkrper"/>
            </w:pPr>
            <w:r>
              <w:t>H03.02.03.01.06</w:t>
            </w:r>
          </w:p>
        </w:tc>
        <w:tc>
          <w:tcPr>
            <w:tcW w:w="567" w:type="dxa"/>
            <w:shd w:val="clear" w:color="auto" w:fill="auto"/>
          </w:tcPr>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tc>
        <w:tc>
          <w:tcPr>
            <w:tcW w:w="1565" w:type="dxa"/>
            <w:shd w:val="clear" w:color="auto" w:fill="auto"/>
          </w:tcPr>
          <w:p w:rsidR="00BA3566" w:rsidRPr="00BA3566" w:rsidRDefault="00BA3566" w:rsidP="00BA3566">
            <w:pPr>
              <w:pStyle w:val="Textkrper"/>
              <w:rPr>
                <w:lang w:val="en-US"/>
              </w:rPr>
            </w:pPr>
          </w:p>
        </w:tc>
      </w:tr>
      <w:tr w:rsidR="00BA3566" w:rsidRPr="00DE4890" w:rsidTr="00BA3566">
        <w:tc>
          <w:tcPr>
            <w:tcW w:w="426" w:type="dxa"/>
            <w:vMerge/>
            <w:shd w:val="clear" w:color="auto" w:fill="auto"/>
            <w:textDirection w:val="btLr"/>
          </w:tcPr>
          <w:p w:rsidR="00BA3566" w:rsidRPr="00BA3566" w:rsidRDefault="00BA3566" w:rsidP="00BA3566">
            <w:pPr>
              <w:pStyle w:val="TabelleKopflinks"/>
              <w:rPr>
                <w:lang w:val="en-US"/>
              </w:rPr>
            </w:pPr>
          </w:p>
        </w:tc>
        <w:tc>
          <w:tcPr>
            <w:tcW w:w="3402" w:type="dxa"/>
            <w:shd w:val="clear" w:color="auto" w:fill="auto"/>
          </w:tcPr>
          <w:p w:rsidR="00BA3566" w:rsidRDefault="00BA3566" w:rsidP="00BA3566">
            <w:pPr>
              <w:pStyle w:val="Textkrperlinks"/>
            </w:pPr>
            <w:r>
              <w:t>Ich kann die Bedeutung der Pflich</w:t>
            </w:r>
            <w:r>
              <w:t>t</w:t>
            </w:r>
            <w:r>
              <w:t>kennzeichnung laut LMIV begründen.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H03.02.03.01.03</w:t>
            </w:r>
          </w:p>
          <w:p w:rsidR="00BA3566" w:rsidRDefault="00BA3566" w:rsidP="00BA3566">
            <w:pPr>
              <w:pStyle w:val="Textkrper"/>
            </w:pPr>
            <w:r>
              <w:t>H03.02.03.01.05</w:t>
            </w:r>
          </w:p>
          <w:p w:rsidR="00BA3566" w:rsidRPr="00DE4890" w:rsidRDefault="00BA3566" w:rsidP="00BA3566">
            <w:pPr>
              <w:pStyle w:val="Textkrper"/>
            </w:pPr>
            <w:r>
              <w:t>H03.02.03.01.06</w:t>
            </w:r>
          </w:p>
        </w:tc>
        <w:tc>
          <w:tcPr>
            <w:tcW w:w="567" w:type="dxa"/>
            <w:shd w:val="clear" w:color="auto" w:fill="auto"/>
          </w:tcPr>
          <w:p w:rsidR="00BA3566" w:rsidRDefault="00BA3566" w:rsidP="00BA3566">
            <w:pPr>
              <w:pStyle w:val="Textkrpermitte"/>
            </w:pPr>
            <w:r>
              <w:t>A</w:t>
            </w:r>
            <w:r>
              <w:rPr>
                <w:lang w:val="en-US"/>
              </w:rPr>
              <w:t xml:space="preserve"> – </w:t>
            </w:r>
            <w:r>
              <w:t>C</w:t>
            </w:r>
          </w:p>
          <w:p w:rsidR="00BA3566" w:rsidRDefault="00BA3566" w:rsidP="00BA3566">
            <w:pPr>
              <w:pStyle w:val="Textkrpermitte"/>
            </w:pPr>
            <w:r>
              <w:t>C</w:t>
            </w:r>
          </w:p>
          <w:p w:rsidR="00BA3566" w:rsidRDefault="00BA3566" w:rsidP="00BA3566">
            <w:pPr>
              <w:pStyle w:val="Textkrpermitte"/>
            </w:pPr>
            <w:r>
              <w:t>A</w:t>
            </w:r>
            <w:r>
              <w:rPr>
                <w:lang w:val="en-US"/>
              </w:rPr>
              <w:t xml:space="preserve"> – </w:t>
            </w:r>
            <w:r>
              <w:t>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die Nährwertkennzeichnung beschreiben.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H03.02.03.01.07</w:t>
            </w:r>
          </w:p>
          <w:p w:rsidR="00BA3566" w:rsidRPr="00DE4890" w:rsidRDefault="00BA3566" w:rsidP="00BA3566">
            <w:pPr>
              <w:pStyle w:val="Textkrper"/>
            </w:pPr>
            <w:r>
              <w:t>H03.02.03.01.08</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w:t>
            </w:r>
          </w:p>
          <w:p w:rsidR="00BA3566" w:rsidRPr="00DE4890" w:rsidRDefault="00BA3566" w:rsidP="00BA3566">
            <w:pPr>
              <w:pStyle w:val="Textkrpermitte"/>
            </w:pPr>
            <w:r>
              <w:t>B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verschiedene Verwendung</w:t>
            </w:r>
            <w:r>
              <w:t>s</w:t>
            </w:r>
            <w:r>
              <w:t>möglichkeiten für selbsthergestellte Produkte</w:t>
            </w:r>
            <w:r w:rsidR="00315B60">
              <w:t xml:space="preserve"> bewerten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H03.02.02.06</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8221EB" w:rsidRDefault="00BA3566" w:rsidP="00BA3566">
            <w:pPr>
              <w:pStyle w:val="Textkrperlinks"/>
              <w:rPr>
                <w:i/>
              </w:rPr>
            </w:pPr>
            <w:r w:rsidRPr="003B7881">
              <w:rPr>
                <w:i/>
              </w:rPr>
              <w:t>Ich kann den Begriff Projekt erklären.</w:t>
            </w:r>
          </w:p>
          <w:p w:rsidR="008221EB" w:rsidRDefault="008221EB" w:rsidP="00BA3566">
            <w:pPr>
              <w:pStyle w:val="Textkrperlinks"/>
              <w:rPr>
                <w:i/>
              </w:rPr>
            </w:pPr>
          </w:p>
          <w:p w:rsidR="008221EB" w:rsidRPr="003B7881" w:rsidRDefault="008221EB" w:rsidP="00BA3566">
            <w:pPr>
              <w:pStyle w:val="Textkrperlinks"/>
              <w:rPr>
                <w:i/>
              </w:rPr>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Merkmale eines Projektes ne</w:t>
            </w:r>
            <w:r>
              <w:rPr>
                <w:i/>
              </w:rPr>
              <w:t>n</w:t>
            </w:r>
            <w:r>
              <w:rPr>
                <w:i/>
              </w:rPr>
              <w:t>nen.</w:t>
            </w:r>
          </w:p>
          <w:p w:rsidR="008221EB" w:rsidRPr="003B7881" w:rsidRDefault="008221EB" w:rsidP="00BA3566">
            <w:pPr>
              <w:pStyle w:val="Textkrperlinks"/>
              <w:rPr>
                <w:i/>
              </w:rPr>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Projektphasen aufzählen.</w:t>
            </w:r>
          </w:p>
          <w:p w:rsidR="008221EB" w:rsidRDefault="008221EB" w:rsidP="00BA3566">
            <w:pPr>
              <w:pStyle w:val="Textkrperlinks"/>
              <w:rPr>
                <w:i/>
              </w:rPr>
            </w:pPr>
          </w:p>
          <w:p w:rsidR="008221EB" w:rsidRDefault="008221EB" w:rsidP="00BA3566">
            <w:pPr>
              <w:pStyle w:val="Textkrperlinks"/>
              <w:rPr>
                <w:i/>
              </w:rPr>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cPr>
          <w:p w:rsidR="00BA3566" w:rsidRPr="00DE4890" w:rsidRDefault="00BA3566" w:rsidP="00BA3566">
            <w:pPr>
              <w:pStyle w:val="Textkrper"/>
            </w:pPr>
          </w:p>
        </w:tc>
        <w:tc>
          <w:tcPr>
            <w:tcW w:w="3402" w:type="dxa"/>
            <w:shd w:val="clear" w:color="auto" w:fill="auto"/>
          </w:tcPr>
          <w:p w:rsidR="00BA3566" w:rsidRDefault="00BA3566" w:rsidP="00BA3566">
            <w:pPr>
              <w:pStyle w:val="Textkrperlinks"/>
              <w:rPr>
                <w:i/>
              </w:rPr>
            </w:pPr>
            <w:r>
              <w:rPr>
                <w:i/>
              </w:rPr>
              <w:t>Ich kann die Notwendigkeit einer Pr</w:t>
            </w:r>
            <w:r>
              <w:rPr>
                <w:i/>
              </w:rPr>
              <w:t>o</w:t>
            </w:r>
            <w:r>
              <w:rPr>
                <w:i/>
              </w:rPr>
              <w:t>jektplanung begründen.</w:t>
            </w:r>
          </w:p>
          <w:p w:rsidR="008221EB" w:rsidRDefault="008221EB" w:rsidP="00BA3566">
            <w:pPr>
              <w:pStyle w:val="Textkrperlinks"/>
              <w:rPr>
                <w:i/>
              </w:rPr>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trHeight w:val="128"/>
        </w:trPr>
        <w:tc>
          <w:tcPr>
            <w:tcW w:w="426" w:type="dxa"/>
            <w:vMerge w:val="restart"/>
            <w:shd w:val="clear" w:color="auto" w:fill="auto"/>
            <w:textDirection w:val="btLr"/>
            <w:vAlign w:val="center"/>
          </w:tcPr>
          <w:p w:rsidR="00BA3566" w:rsidRPr="00DE4890" w:rsidRDefault="00BA3566" w:rsidP="00BA3566">
            <w:pPr>
              <w:pStyle w:val="TabelleKopflinks"/>
              <w:ind w:left="113" w:right="113"/>
              <w:jc w:val="center"/>
            </w:pPr>
            <w:r w:rsidRPr="001E24C0">
              <w:t>Planen und Entscheiden</w:t>
            </w:r>
          </w:p>
        </w:tc>
        <w:tc>
          <w:tcPr>
            <w:tcW w:w="3402" w:type="dxa"/>
            <w:shd w:val="clear" w:color="auto" w:fill="auto"/>
          </w:tcPr>
          <w:p w:rsidR="00BA3566" w:rsidRDefault="00BA3566" w:rsidP="00BA3566">
            <w:pPr>
              <w:pStyle w:val="Textkrperlinks"/>
            </w:pPr>
            <w:r>
              <w:t>Ich kann Rezepte nach bestimmten Kriterien aussuchen.</w:t>
            </w: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H03.02.02.03</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cPr>
          <w:p w:rsidR="00BA3566" w:rsidRPr="00DE4890" w:rsidRDefault="00BA3566" w:rsidP="00BA3566">
            <w:pPr>
              <w:pStyle w:val="Textkrper"/>
            </w:pPr>
          </w:p>
        </w:tc>
        <w:tc>
          <w:tcPr>
            <w:tcW w:w="3402" w:type="dxa"/>
            <w:shd w:val="clear" w:color="auto" w:fill="auto"/>
          </w:tcPr>
          <w:p w:rsidR="00BA3566" w:rsidRDefault="00BA3566" w:rsidP="00BA3566">
            <w:pPr>
              <w:pStyle w:val="Textkrperlinks"/>
            </w:pPr>
            <w:r>
              <w:t xml:space="preserve">Ich kann eine </w:t>
            </w:r>
            <w:proofErr w:type="spellStart"/>
            <w:r>
              <w:t>To</w:t>
            </w:r>
            <w:proofErr w:type="spellEnd"/>
            <w:r w:rsidR="008F60EB">
              <w:t>-</w:t>
            </w:r>
            <w:r w:rsidR="00315B60">
              <w:t>Do-</w:t>
            </w:r>
            <w:r>
              <w:t>Liste erstellen.</w:t>
            </w:r>
          </w:p>
          <w:p w:rsidR="008221EB" w:rsidRDefault="008221EB" w:rsidP="00BA3566">
            <w:pPr>
              <w:pStyle w:val="Textkrperlinks"/>
            </w:pP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H03.02.02.05</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cPr>
          <w:p w:rsidR="00BA3566" w:rsidRPr="00DE4890" w:rsidRDefault="00BA3566" w:rsidP="00BA3566">
            <w:pPr>
              <w:pStyle w:val="Textkrper"/>
            </w:pPr>
          </w:p>
        </w:tc>
        <w:tc>
          <w:tcPr>
            <w:tcW w:w="3402" w:type="dxa"/>
            <w:shd w:val="clear" w:color="auto" w:fill="auto"/>
          </w:tcPr>
          <w:p w:rsidR="00BA3566" w:rsidRPr="00DE4890" w:rsidRDefault="00BA3566" w:rsidP="00BA3566">
            <w:pPr>
              <w:pStyle w:val="Textkrperlinks"/>
            </w:pPr>
            <w:r>
              <w:t>Ich kann alle Aufgabenpakete den ei</w:t>
            </w:r>
            <w:r>
              <w:t>n</w:t>
            </w:r>
            <w:r>
              <w:t>zelnen Gruppenmitgliedern gerecht zuordnen.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H03.02.02.05</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c>
          <w:tcPr>
            <w:tcW w:w="426" w:type="dxa"/>
            <w:vMerge/>
            <w:shd w:val="clear" w:color="auto" w:fill="auto"/>
          </w:tcPr>
          <w:p w:rsidR="00BA3566" w:rsidRPr="00DE4890" w:rsidRDefault="00BA3566" w:rsidP="00BA3566">
            <w:pPr>
              <w:pStyle w:val="Textkrper"/>
            </w:pPr>
          </w:p>
        </w:tc>
        <w:tc>
          <w:tcPr>
            <w:tcW w:w="3402" w:type="dxa"/>
            <w:shd w:val="clear" w:color="auto" w:fill="auto"/>
          </w:tcPr>
          <w:p w:rsidR="008221EB" w:rsidRDefault="00BA3566" w:rsidP="008221EB">
            <w:pPr>
              <w:pStyle w:val="Textkrperlinks"/>
            </w:pPr>
            <w:r>
              <w:t>Ich kann Arbeitsabläufe planen.</w:t>
            </w:r>
          </w:p>
          <w:p w:rsidR="008221EB" w:rsidRDefault="008221EB" w:rsidP="008221EB">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H03.03.03.07</w:t>
            </w:r>
          </w:p>
        </w:tc>
        <w:tc>
          <w:tcPr>
            <w:tcW w:w="567" w:type="dxa"/>
            <w:shd w:val="clear" w:color="auto" w:fill="auto"/>
          </w:tcPr>
          <w:p w:rsidR="00BA3566"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8221EB">
        <w:trPr>
          <w:cantSplit/>
          <w:trHeight w:val="190"/>
        </w:trPr>
        <w:tc>
          <w:tcPr>
            <w:tcW w:w="426" w:type="dxa"/>
            <w:vMerge w:val="restart"/>
            <w:shd w:val="clear" w:color="auto" w:fill="auto"/>
            <w:textDirection w:val="btLr"/>
            <w:vAlign w:val="center"/>
          </w:tcPr>
          <w:p w:rsidR="00BA3566" w:rsidRPr="00DE4890" w:rsidRDefault="00BA3566" w:rsidP="008221EB">
            <w:pPr>
              <w:pStyle w:val="TabelleKopflinks"/>
              <w:jc w:val="center"/>
            </w:pPr>
            <w:r>
              <w:lastRenderedPageBreak/>
              <w:t>Durchführen</w:t>
            </w:r>
          </w:p>
        </w:tc>
        <w:tc>
          <w:tcPr>
            <w:tcW w:w="3402" w:type="dxa"/>
            <w:shd w:val="clear" w:color="auto" w:fill="auto"/>
          </w:tcPr>
          <w:p w:rsidR="008221EB" w:rsidRDefault="00BA3566" w:rsidP="00BA3566">
            <w:pPr>
              <w:pStyle w:val="Textkrperlinks"/>
            </w:pPr>
            <w:r>
              <w:t>Ich kann Suchstrategien anwenden.</w:t>
            </w: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H03.02.02.03</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Pr="00DE4890" w:rsidRDefault="00BA3566" w:rsidP="00BA3566">
            <w:pPr>
              <w:pStyle w:val="Textkrperlinks"/>
            </w:pPr>
            <w:r>
              <w:t>Ich kann eine Internetrecherche durc</w:t>
            </w:r>
            <w:r>
              <w:t>h</w:t>
            </w:r>
            <w:r>
              <w:t>führen.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H03.02.02.03</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Pr="00DE4890" w:rsidRDefault="00BA3566" w:rsidP="00BA3566">
            <w:pPr>
              <w:pStyle w:val="Textkrperlinks"/>
            </w:pPr>
            <w:r>
              <w:t>Ich kann Internetquellen korrekt ang</w:t>
            </w:r>
            <w:r>
              <w:t>e</w:t>
            </w:r>
            <w:r>
              <w:t>ben.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H03.02.02.03</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315B60">
            <w:pPr>
              <w:pStyle w:val="Textkrperlinks"/>
            </w:pPr>
            <w:r>
              <w:t>Ich kann Rezepte in die Klammer–Strich–Formel umwandeln.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H03.02.02.04</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8221EB" w:rsidRDefault="00BA3566" w:rsidP="00BA3566">
            <w:pPr>
              <w:pStyle w:val="Textkrperlinks"/>
            </w:pPr>
            <w:r>
              <w:t>Ich kann Rezepte erweitern.</w:t>
            </w:r>
          </w:p>
          <w:p w:rsidR="008221EB"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H03.02.02.07</w:t>
            </w:r>
          </w:p>
        </w:tc>
        <w:tc>
          <w:tcPr>
            <w:tcW w:w="567" w:type="dxa"/>
            <w:shd w:val="clear" w:color="auto" w:fill="auto"/>
          </w:tcPr>
          <w:p w:rsidR="00BA3566"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Pr="00D53321" w:rsidRDefault="00BA3566" w:rsidP="00BA3566">
            <w:pPr>
              <w:pStyle w:val="Textkrperlinks"/>
            </w:pPr>
            <w:r>
              <w:t>Ich kann die Projektplanung praktisch umsetzen.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H03.02.02.06</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Arbeitsergebnisse präsenti</w:t>
            </w:r>
            <w:r>
              <w:t>e</w:t>
            </w:r>
            <w:r>
              <w:t>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H03.02.02.06</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Nährwerte aus Rezepten b</w:t>
            </w:r>
            <w:r>
              <w:t>e</w:t>
            </w:r>
            <w:r>
              <w:t>rechnen.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eine korrekte Nährwertken</w:t>
            </w:r>
            <w:r>
              <w:t>n</w:t>
            </w:r>
            <w:r>
              <w:t>zeichnung erstellen.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Informationen in unterschie</w:t>
            </w:r>
            <w:r>
              <w:t>d</w:t>
            </w:r>
            <w:r>
              <w:t>lichen Medien recherchieren.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H03.02.03.01.02</w:t>
            </w:r>
          </w:p>
          <w:p w:rsidR="00BA3566" w:rsidRPr="00DE4890" w:rsidRDefault="00BA3566" w:rsidP="00BA3566">
            <w:pPr>
              <w:pStyle w:val="Textkrper"/>
            </w:pPr>
            <w:r>
              <w:t>H03.02.03.01.03</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gezielt Informationen aus einem Text entnehmen und damit g</w:t>
            </w:r>
            <w:r>
              <w:t>e</w:t>
            </w:r>
            <w:r>
              <w:t>zielt weiterarbeiten.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H03.02.03.01.02</w:t>
            </w:r>
          </w:p>
          <w:p w:rsidR="00BA3566" w:rsidRDefault="00BA3566" w:rsidP="00BA3566">
            <w:pPr>
              <w:pStyle w:val="Textkrper"/>
            </w:pPr>
            <w:r>
              <w:t>H03.02.03.01.03</w:t>
            </w:r>
          </w:p>
          <w:p w:rsidR="00BA3566" w:rsidRDefault="00BA3566" w:rsidP="00BA3566">
            <w:pPr>
              <w:pStyle w:val="Textkrper"/>
            </w:pPr>
            <w:r>
              <w:t>H03.02.03.01.04</w:t>
            </w:r>
          </w:p>
          <w:p w:rsidR="00BA3566" w:rsidRDefault="00BA3566" w:rsidP="00BA3566">
            <w:pPr>
              <w:pStyle w:val="Textkrper"/>
            </w:pPr>
            <w:r>
              <w:t>H03.02.03.01.05</w:t>
            </w:r>
          </w:p>
          <w:p w:rsidR="00BA3566" w:rsidRDefault="00BA3566" w:rsidP="00BA3566">
            <w:pPr>
              <w:pStyle w:val="Textkrper"/>
            </w:pPr>
            <w:r>
              <w:t>H03.02.03.01.06</w:t>
            </w:r>
          </w:p>
          <w:p w:rsidR="00BA3566" w:rsidRDefault="00BA3566" w:rsidP="00BA3566">
            <w:pPr>
              <w:pStyle w:val="Textkrper"/>
            </w:pPr>
            <w:r>
              <w:t>H03.02.03.01.07</w:t>
            </w:r>
          </w:p>
          <w:p w:rsidR="00BA3566" w:rsidRDefault="00BA3566" w:rsidP="00BA3566">
            <w:pPr>
              <w:pStyle w:val="Textkrper"/>
            </w:pPr>
            <w:r>
              <w:t>H03.02.03.01.08</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p>
          <w:p w:rsidR="00BA3566" w:rsidRDefault="00BA3566" w:rsidP="00BA3566">
            <w:pPr>
              <w:pStyle w:val="Textkrpermitte"/>
            </w:pPr>
            <w:r>
              <w:t>B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
            </w:pPr>
            <w:r w:rsidRPr="00D216D3">
              <w:t>Ich kann für selbst hergestellte Produ</w:t>
            </w:r>
            <w:r w:rsidRPr="00D216D3">
              <w:t>k</w:t>
            </w:r>
            <w:r w:rsidRPr="00D216D3">
              <w:t>te die gesetzlich vorgeschriebenen Angaben zusammenstellen.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H03.02.02.09</w:t>
            </w:r>
          </w:p>
        </w:tc>
        <w:tc>
          <w:tcPr>
            <w:tcW w:w="567" w:type="dxa"/>
            <w:shd w:val="clear" w:color="auto" w:fill="auto"/>
          </w:tcPr>
          <w:p w:rsidR="00BA3566"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Pr="00D216D3" w:rsidRDefault="00BA3566" w:rsidP="00BA3566">
            <w:pPr>
              <w:pStyle w:val="Textkrper"/>
            </w:pPr>
            <w:r w:rsidRPr="00D216D3">
              <w:t>Ich kann Etiketten mithilfe eines Tex</w:t>
            </w:r>
            <w:r w:rsidRPr="00D216D3">
              <w:t>t</w:t>
            </w:r>
            <w:r w:rsidRPr="00D216D3">
              <w:t>verarbeitungsprogramms bedrucken.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H03.02.02.09</w:t>
            </w:r>
          </w:p>
        </w:tc>
        <w:tc>
          <w:tcPr>
            <w:tcW w:w="567" w:type="dxa"/>
            <w:shd w:val="clear" w:color="auto" w:fill="auto"/>
          </w:tcPr>
          <w:p w:rsidR="00BA3566"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777C1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Pr="003B7881" w:rsidRDefault="00BA3566" w:rsidP="00315B60">
            <w:pPr>
              <w:pStyle w:val="Textkrperlinks"/>
              <w:rPr>
                <w:i/>
              </w:rPr>
            </w:pPr>
            <w:r w:rsidRPr="003B7881">
              <w:rPr>
                <w:i/>
              </w:rPr>
              <w:t>Ich kann einen Zeit</w:t>
            </w:r>
            <w:r w:rsidR="00315B60">
              <w:rPr>
                <w:i/>
              </w:rPr>
              <w:t>-</w:t>
            </w:r>
            <w:r>
              <w:rPr>
                <w:i/>
              </w:rPr>
              <w:t xml:space="preserve"> </w:t>
            </w:r>
            <w:r w:rsidRPr="003B7881">
              <w:rPr>
                <w:i/>
              </w:rPr>
              <w:t>und Arbeitsplan erstellen.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602A34" w:rsidRDefault="00602A34" w:rsidP="00602A34">
            <w:pPr>
              <w:pStyle w:val="Textkrper"/>
            </w:pPr>
            <w:r>
              <w:t>H03.02.01</w:t>
            </w:r>
          </w:p>
          <w:p w:rsidR="00602A34" w:rsidRDefault="00602A34" w:rsidP="00602A34">
            <w:pPr>
              <w:pStyle w:val="Textkrper"/>
            </w:pPr>
            <w:r>
              <w:t>H03.02.01.04</w:t>
            </w:r>
          </w:p>
          <w:p w:rsidR="00602A34" w:rsidRDefault="00602A34" w:rsidP="00602A34">
            <w:pPr>
              <w:pStyle w:val="Textkrper"/>
            </w:pPr>
            <w:r>
              <w:t>H03.02.02.02</w:t>
            </w:r>
          </w:p>
          <w:p w:rsidR="00602A34" w:rsidRDefault="00602A34" w:rsidP="00602A34">
            <w:pPr>
              <w:pStyle w:val="Textkrper"/>
            </w:pPr>
            <w:r>
              <w:t>H03.02.02.02.01</w:t>
            </w:r>
          </w:p>
          <w:p w:rsidR="00602A34" w:rsidRDefault="00602A34" w:rsidP="00602A34">
            <w:pPr>
              <w:pStyle w:val="Textkrper"/>
            </w:pPr>
            <w:r>
              <w:t>H03.02.02.02.02</w:t>
            </w:r>
          </w:p>
          <w:p w:rsidR="00602A34" w:rsidRDefault="00602A34" w:rsidP="00602A34">
            <w:pPr>
              <w:pStyle w:val="Textkrper"/>
            </w:pPr>
            <w:r>
              <w:t>H03.02.02.02.04</w:t>
            </w:r>
          </w:p>
          <w:p w:rsidR="00602A34" w:rsidRPr="00DE4890" w:rsidRDefault="00602A34" w:rsidP="00BA3566">
            <w:pPr>
              <w:pStyle w:val="Textkrper"/>
            </w:pPr>
            <w:r>
              <w:t>H03.02.02.02.05</w:t>
            </w:r>
          </w:p>
        </w:tc>
        <w:tc>
          <w:tcPr>
            <w:tcW w:w="567" w:type="dxa"/>
            <w:shd w:val="clear" w:color="auto" w:fill="auto"/>
          </w:tcPr>
          <w:p w:rsidR="00BA3566" w:rsidRPr="008221EB" w:rsidRDefault="00BA3566" w:rsidP="00BA3566">
            <w:pPr>
              <w:pStyle w:val="Textkrpermitte"/>
              <w:rPr>
                <w:lang w:val="en-US"/>
              </w:rPr>
            </w:pPr>
            <w:r w:rsidRPr="008221EB">
              <w:rPr>
                <w:lang w:val="en-US"/>
              </w:rPr>
              <w:t>A – C</w:t>
            </w:r>
          </w:p>
          <w:p w:rsidR="00BA3566" w:rsidRPr="008221EB" w:rsidRDefault="00BA3566" w:rsidP="00BA3566">
            <w:pPr>
              <w:pStyle w:val="Textkrpermitte"/>
              <w:rPr>
                <w:lang w:val="en-US"/>
              </w:rPr>
            </w:pPr>
            <w:r w:rsidRPr="008221EB">
              <w:rPr>
                <w:lang w:val="en-US"/>
              </w:rPr>
              <w:t>A – C</w:t>
            </w:r>
          </w:p>
          <w:p w:rsidR="00602A34" w:rsidRPr="008221EB" w:rsidRDefault="00602A34" w:rsidP="00BA3566">
            <w:pPr>
              <w:pStyle w:val="Textkrpermitte"/>
              <w:rPr>
                <w:lang w:val="en-US"/>
              </w:rPr>
            </w:pPr>
            <w:r w:rsidRPr="008221EB">
              <w:rPr>
                <w:lang w:val="en-US"/>
              </w:rPr>
              <w:t>A – C</w:t>
            </w:r>
          </w:p>
          <w:p w:rsidR="00602A34" w:rsidRPr="008221EB" w:rsidRDefault="00602A34" w:rsidP="00BA3566">
            <w:pPr>
              <w:pStyle w:val="Textkrpermitte"/>
              <w:rPr>
                <w:lang w:val="en-US"/>
              </w:rPr>
            </w:pPr>
            <w:r w:rsidRPr="008221EB">
              <w:rPr>
                <w:lang w:val="en-US"/>
              </w:rPr>
              <w:t>A</w:t>
            </w:r>
          </w:p>
          <w:p w:rsidR="00602A34" w:rsidRPr="008221EB" w:rsidRDefault="00602A34" w:rsidP="00BA3566">
            <w:pPr>
              <w:pStyle w:val="Textkrpermitte"/>
              <w:rPr>
                <w:lang w:val="en-US"/>
              </w:rPr>
            </w:pPr>
            <w:r w:rsidRPr="008221EB">
              <w:rPr>
                <w:lang w:val="en-US"/>
              </w:rPr>
              <w:t>A</w:t>
            </w:r>
          </w:p>
          <w:p w:rsidR="00602A34" w:rsidRPr="008221EB" w:rsidRDefault="00602A34" w:rsidP="00BA3566">
            <w:pPr>
              <w:pStyle w:val="Textkrpermitte"/>
              <w:rPr>
                <w:lang w:val="en-US"/>
              </w:rPr>
            </w:pPr>
            <w:r w:rsidRPr="008221EB">
              <w:rPr>
                <w:lang w:val="en-US"/>
              </w:rPr>
              <w:t>B – C</w:t>
            </w:r>
          </w:p>
          <w:p w:rsidR="00602A34" w:rsidRPr="008221EB" w:rsidRDefault="00602A34" w:rsidP="00BA3566">
            <w:pPr>
              <w:pStyle w:val="Textkrpermitte"/>
              <w:rPr>
                <w:lang w:val="en-US"/>
              </w:rPr>
            </w:pPr>
            <w:r w:rsidRPr="008221EB">
              <w:rPr>
                <w:lang w:val="en-US"/>
              </w:rPr>
              <w:t>B – C</w:t>
            </w:r>
          </w:p>
        </w:tc>
        <w:tc>
          <w:tcPr>
            <w:tcW w:w="1565" w:type="dxa"/>
            <w:shd w:val="clear" w:color="auto" w:fill="auto"/>
          </w:tcPr>
          <w:p w:rsidR="00BA3566" w:rsidRPr="008221EB" w:rsidRDefault="00BA3566" w:rsidP="00BA3566">
            <w:pPr>
              <w:pStyle w:val="Textkrper"/>
              <w:rPr>
                <w:lang w:val="en-US"/>
              </w:rPr>
            </w:pPr>
          </w:p>
        </w:tc>
      </w:tr>
      <w:tr w:rsidR="00BA3566" w:rsidRPr="00DE4890" w:rsidTr="00BA3566">
        <w:trPr>
          <w:cantSplit/>
          <w:trHeight w:val="190"/>
        </w:trPr>
        <w:tc>
          <w:tcPr>
            <w:tcW w:w="426" w:type="dxa"/>
            <w:vMerge/>
            <w:shd w:val="clear" w:color="auto" w:fill="auto"/>
            <w:textDirection w:val="btLr"/>
          </w:tcPr>
          <w:p w:rsidR="00BA3566" w:rsidRPr="008221EB" w:rsidRDefault="00BA3566" w:rsidP="00BA3566">
            <w:pPr>
              <w:pStyle w:val="TabelleKopflinks"/>
              <w:rPr>
                <w:lang w:val="en-US"/>
              </w:rPr>
            </w:pPr>
          </w:p>
        </w:tc>
        <w:tc>
          <w:tcPr>
            <w:tcW w:w="3402" w:type="dxa"/>
            <w:shd w:val="clear" w:color="auto" w:fill="auto"/>
          </w:tcPr>
          <w:p w:rsidR="00BA3566" w:rsidRPr="003B7881" w:rsidRDefault="008221EB" w:rsidP="00BA3566">
            <w:pPr>
              <w:pStyle w:val="Textkrperlinks"/>
              <w:rPr>
                <w:i/>
              </w:rPr>
            </w:pPr>
            <w:r>
              <w:rPr>
                <w:i/>
              </w:rPr>
              <w:t xml:space="preserve">Ich kann mich an einen Zeit- </w:t>
            </w:r>
            <w:r w:rsidR="00BA3566">
              <w:rPr>
                <w:i/>
              </w:rPr>
              <w:t>und Arbeit</w:t>
            </w:r>
            <w:r w:rsidR="00BA3566">
              <w:rPr>
                <w:i/>
              </w:rPr>
              <w:t>s</w:t>
            </w:r>
            <w:r w:rsidR="00BA3566">
              <w:rPr>
                <w:i/>
              </w:rPr>
              <w:t>plan halten.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eine Projektanalyse durchfü</w:t>
            </w:r>
            <w:r>
              <w:rPr>
                <w:i/>
              </w:rPr>
              <w:t>h</w:t>
            </w:r>
            <w:r>
              <w:rPr>
                <w:i/>
              </w:rPr>
              <w:t>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H03.02.02.01</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Sortierübungen durchführen.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H03.02.03.01.02</w:t>
            </w:r>
          </w:p>
          <w:p w:rsidR="00BA3566" w:rsidRPr="00DE4890" w:rsidRDefault="00BA3566" w:rsidP="00BA3566">
            <w:pPr>
              <w:pStyle w:val="Textkrper"/>
            </w:pPr>
            <w:r>
              <w:t>H03.02.03.01.03</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Arbeitsergebnisse festhalten.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H03.02.03.01.02</w:t>
            </w:r>
          </w:p>
          <w:p w:rsidR="00BA3566" w:rsidRDefault="00BA3566" w:rsidP="00BA3566">
            <w:pPr>
              <w:pStyle w:val="Textkrper"/>
            </w:pPr>
            <w:r>
              <w:t>H03.02.03.01.03</w:t>
            </w:r>
          </w:p>
          <w:p w:rsidR="00BA3566" w:rsidRDefault="00BA3566" w:rsidP="00BA3566">
            <w:pPr>
              <w:pStyle w:val="Textkrper"/>
            </w:pPr>
            <w:r>
              <w:t>H03.02.03.01.05</w:t>
            </w:r>
          </w:p>
          <w:p w:rsidR="00BA3566" w:rsidRDefault="00BA3566" w:rsidP="00BA3566">
            <w:pPr>
              <w:pStyle w:val="Textkrper"/>
            </w:pPr>
            <w:r>
              <w:t>H03.02.03.01.06</w:t>
            </w:r>
          </w:p>
          <w:p w:rsidR="00BA3566" w:rsidRDefault="00BA3566" w:rsidP="00BA3566">
            <w:pPr>
              <w:pStyle w:val="Textkrper"/>
            </w:pPr>
            <w:r>
              <w:t>H03.02.03.01.07</w:t>
            </w:r>
          </w:p>
          <w:p w:rsidR="00BA3566" w:rsidRDefault="00BA3566" w:rsidP="00BA3566">
            <w:pPr>
              <w:pStyle w:val="Textkrper"/>
            </w:pPr>
            <w:r>
              <w:t>H03.02.03.01.08</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p>
          <w:p w:rsidR="00BA3566" w:rsidRPr="00BA3566" w:rsidRDefault="00BA3566" w:rsidP="00BA3566">
            <w:pPr>
              <w:pStyle w:val="Textkrpermitte"/>
              <w:rPr>
                <w:lang w:val="en-US"/>
              </w:rPr>
            </w:pPr>
            <w:r w:rsidRPr="00BA3566">
              <w:rPr>
                <w:lang w:val="en-US"/>
              </w:rPr>
              <w:t>B</w:t>
            </w:r>
            <w:r>
              <w:rPr>
                <w:lang w:val="en-US"/>
              </w:rPr>
              <w:t xml:space="preserve"> – </w:t>
            </w:r>
            <w:r w:rsidRPr="00BA3566">
              <w:rPr>
                <w:lang w:val="en-US"/>
              </w:rPr>
              <w:t>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komplexe Aufgaben bearbeiten.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H03.02.03.01.04</w:t>
            </w:r>
          </w:p>
          <w:p w:rsidR="00BA3566" w:rsidRDefault="00BA3566" w:rsidP="00BA3566">
            <w:pPr>
              <w:pStyle w:val="Textkrper"/>
            </w:pPr>
            <w:r>
              <w:t>H03.02.03.01.05</w:t>
            </w:r>
          </w:p>
          <w:p w:rsidR="00BA3566" w:rsidRDefault="00BA3566" w:rsidP="00BA3566">
            <w:pPr>
              <w:pStyle w:val="Textkrper"/>
            </w:pPr>
            <w:r>
              <w:t>H03.02.03.01.06</w:t>
            </w:r>
          </w:p>
          <w:p w:rsidR="00BA3566" w:rsidRDefault="00BA3566" w:rsidP="00BA3566">
            <w:pPr>
              <w:pStyle w:val="Textkrper"/>
            </w:pPr>
            <w:r>
              <w:t>H03.02.03.01.07</w:t>
            </w:r>
          </w:p>
          <w:p w:rsidR="00BA3566" w:rsidRDefault="00BA3566" w:rsidP="00BA3566">
            <w:pPr>
              <w:pStyle w:val="Textkrper"/>
            </w:pPr>
            <w:r>
              <w:t>H03.02.03.01.08</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p>
          <w:p w:rsidR="00BA3566" w:rsidRPr="00BA3566" w:rsidRDefault="00BA3566" w:rsidP="00BA3566">
            <w:pPr>
              <w:pStyle w:val="Textkrpermitte"/>
              <w:rPr>
                <w:lang w:val="en-US"/>
              </w:rPr>
            </w:pPr>
            <w:r w:rsidRPr="00BA3566">
              <w:rPr>
                <w:lang w:val="en-US"/>
              </w:rPr>
              <w:t>B</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777C1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rPr>
                <w:i/>
              </w:rPr>
            </w:pPr>
            <w:r>
              <w:rPr>
                <w:i/>
              </w:rPr>
              <w:t>Ich kann fachliche Inhalte anwenden.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H03.02.03.01.04</w:t>
            </w:r>
          </w:p>
          <w:p w:rsidR="00BA3566" w:rsidRDefault="00BA3566" w:rsidP="00BA3566">
            <w:pPr>
              <w:pStyle w:val="Textkrper"/>
            </w:pPr>
            <w:r>
              <w:t>H03.02.03.01.05</w:t>
            </w:r>
          </w:p>
          <w:p w:rsidR="00BA3566" w:rsidRDefault="00BA3566" w:rsidP="00BA3566">
            <w:pPr>
              <w:pStyle w:val="Textkrper"/>
            </w:pPr>
            <w:r>
              <w:t>H03.02.03.01.06</w:t>
            </w:r>
          </w:p>
          <w:p w:rsidR="00BA3566" w:rsidRDefault="00BA3566" w:rsidP="00BA3566">
            <w:pPr>
              <w:pStyle w:val="Textkrper"/>
            </w:pPr>
            <w:r>
              <w:t>H03.02.03.01.09</w:t>
            </w:r>
          </w:p>
          <w:p w:rsidR="00BA3566" w:rsidRPr="00DE4890" w:rsidRDefault="00BA3566" w:rsidP="00BA3566">
            <w:pPr>
              <w:pStyle w:val="Textkrper"/>
            </w:pPr>
            <w:r>
              <w:t>H03.02.03.01.10</w:t>
            </w:r>
          </w:p>
        </w:tc>
        <w:tc>
          <w:tcPr>
            <w:tcW w:w="567" w:type="dxa"/>
            <w:shd w:val="clear" w:color="auto" w:fill="auto"/>
          </w:tcPr>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p w:rsidR="00BA3566" w:rsidRPr="00BA3566" w:rsidRDefault="00BA3566" w:rsidP="00BA3566">
            <w:pPr>
              <w:pStyle w:val="Textkrpermitte"/>
              <w:rPr>
                <w:lang w:val="en-US"/>
              </w:rPr>
            </w:pPr>
            <w:r w:rsidRPr="00BA3566">
              <w:rPr>
                <w:lang w:val="en-US"/>
              </w:rPr>
              <w:t>A</w:t>
            </w:r>
            <w:r>
              <w:rPr>
                <w:lang w:val="en-US"/>
              </w:rPr>
              <w:t xml:space="preserve"> – </w:t>
            </w:r>
            <w:r w:rsidRPr="00BA3566">
              <w:rPr>
                <w:lang w:val="en-US"/>
              </w:rPr>
              <w:t>B</w:t>
            </w:r>
          </w:p>
          <w:p w:rsidR="00BA3566" w:rsidRPr="00BA3566" w:rsidRDefault="00BA3566" w:rsidP="00BA3566">
            <w:pPr>
              <w:pStyle w:val="Textkrpermitte"/>
              <w:rPr>
                <w:lang w:val="en-US"/>
              </w:rPr>
            </w:pPr>
            <w:r w:rsidRPr="00BA3566">
              <w:rPr>
                <w:lang w:val="en-US"/>
              </w:rPr>
              <w:t>C</w:t>
            </w:r>
          </w:p>
        </w:tc>
        <w:tc>
          <w:tcPr>
            <w:tcW w:w="1565" w:type="dxa"/>
            <w:shd w:val="clear" w:color="auto" w:fill="auto"/>
          </w:tcPr>
          <w:p w:rsidR="00BA3566" w:rsidRPr="00BA3566" w:rsidRDefault="00BA3566" w:rsidP="00BA3566">
            <w:pPr>
              <w:pStyle w:val="Textkrper"/>
              <w:rPr>
                <w:lang w:val="en-US"/>
              </w:rPr>
            </w:pPr>
          </w:p>
        </w:tc>
      </w:tr>
      <w:tr w:rsidR="00BA3566" w:rsidRPr="00DE4890" w:rsidTr="00BA3566">
        <w:trPr>
          <w:cantSplit/>
          <w:trHeight w:val="190"/>
        </w:trPr>
        <w:tc>
          <w:tcPr>
            <w:tcW w:w="426" w:type="dxa"/>
            <w:vMerge w:val="restart"/>
            <w:shd w:val="clear" w:color="auto" w:fill="auto"/>
            <w:textDirection w:val="btLr"/>
            <w:vAlign w:val="center"/>
          </w:tcPr>
          <w:p w:rsidR="00BA3566" w:rsidRPr="00DE4890" w:rsidRDefault="00BA3566" w:rsidP="00BA3566">
            <w:pPr>
              <w:pStyle w:val="TabelleKopflinks"/>
              <w:jc w:val="center"/>
            </w:pPr>
            <w:r>
              <w:t>Kontrollieren</w:t>
            </w:r>
          </w:p>
        </w:tc>
        <w:tc>
          <w:tcPr>
            <w:tcW w:w="3402" w:type="dxa"/>
            <w:shd w:val="clear" w:color="auto" w:fill="auto"/>
          </w:tcPr>
          <w:p w:rsidR="00BA3566" w:rsidRDefault="00BA3566" w:rsidP="00BA3566">
            <w:pPr>
              <w:pStyle w:val="Textkrperlinks"/>
              <w:rPr>
                <w:iCs/>
              </w:rPr>
            </w:pPr>
            <w:r w:rsidRPr="006915D8">
              <w:rPr>
                <w:iCs/>
              </w:rPr>
              <w:t>Ich kann meine Arbeit einschätzen.</w:t>
            </w:r>
          </w:p>
          <w:p w:rsidR="00BA3566" w:rsidRDefault="00BA3566" w:rsidP="00BA3566">
            <w:pPr>
              <w:pStyle w:val="Textkrperlinks"/>
              <w:rPr>
                <w:iCs/>
              </w:rPr>
            </w:pPr>
          </w:p>
          <w:p w:rsidR="008221EB" w:rsidRPr="006915D8" w:rsidRDefault="008221EB" w:rsidP="00BA3566">
            <w:pPr>
              <w:pStyle w:val="Textkrperlinks"/>
              <w:rPr>
                <w:iCs/>
              </w:rPr>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H03.02.02.05.04</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die Arbeit in der Gruppe ei</w:t>
            </w:r>
            <w:r>
              <w:t>n</w:t>
            </w:r>
            <w:r>
              <w:t>schätzen.</w:t>
            </w: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H03.02.02.05.04</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602A34" w:rsidRPr="00DE4890" w:rsidTr="00BA3566">
        <w:trPr>
          <w:cantSplit/>
          <w:trHeight w:val="190"/>
        </w:trPr>
        <w:tc>
          <w:tcPr>
            <w:tcW w:w="426" w:type="dxa"/>
            <w:vMerge/>
            <w:shd w:val="clear" w:color="auto" w:fill="auto"/>
            <w:textDirection w:val="btLr"/>
          </w:tcPr>
          <w:p w:rsidR="00602A34" w:rsidRDefault="00602A34" w:rsidP="00BA3566">
            <w:pPr>
              <w:pStyle w:val="TabelleKopflinks"/>
            </w:pPr>
          </w:p>
        </w:tc>
        <w:tc>
          <w:tcPr>
            <w:tcW w:w="3402" w:type="dxa"/>
            <w:shd w:val="clear" w:color="auto" w:fill="auto"/>
          </w:tcPr>
          <w:p w:rsidR="00602A34" w:rsidRDefault="00602A34" w:rsidP="00BA3566">
            <w:pPr>
              <w:pStyle w:val="Textkrperlinks"/>
            </w:pPr>
            <w:r w:rsidRPr="00602A34">
              <w:t>Ich kann für selbst hergestellte Produ</w:t>
            </w:r>
            <w:r w:rsidRPr="00602A34">
              <w:t>k</w:t>
            </w:r>
            <w:r w:rsidRPr="00602A34">
              <w:t>te die gesetzlich vorgeschriebenen Angaben zusammenstellen.</w:t>
            </w:r>
          </w:p>
        </w:tc>
        <w:tc>
          <w:tcPr>
            <w:tcW w:w="414" w:type="dxa"/>
            <w:shd w:val="clear" w:color="auto" w:fill="auto"/>
          </w:tcPr>
          <w:p w:rsidR="00602A34" w:rsidRPr="00DE4890" w:rsidRDefault="00602A34" w:rsidP="00BA3566">
            <w:pPr>
              <w:pStyle w:val="Textkrpermitte"/>
            </w:pPr>
          </w:p>
        </w:tc>
        <w:tc>
          <w:tcPr>
            <w:tcW w:w="3271" w:type="dxa"/>
            <w:shd w:val="clear" w:color="auto" w:fill="auto"/>
          </w:tcPr>
          <w:p w:rsidR="00602A34" w:rsidRDefault="00602A34" w:rsidP="00BA3566">
            <w:pPr>
              <w:pStyle w:val="Textkrper"/>
            </w:pPr>
            <w:r w:rsidRPr="00602A34">
              <w:t>H03.02.02.09</w:t>
            </w:r>
          </w:p>
        </w:tc>
        <w:tc>
          <w:tcPr>
            <w:tcW w:w="567" w:type="dxa"/>
            <w:shd w:val="clear" w:color="auto" w:fill="auto"/>
          </w:tcPr>
          <w:p w:rsidR="00602A34" w:rsidRDefault="00602A34" w:rsidP="00BA3566">
            <w:pPr>
              <w:pStyle w:val="Textkrpermitte"/>
            </w:pPr>
            <w:r>
              <w:t>A – C</w:t>
            </w:r>
          </w:p>
        </w:tc>
        <w:tc>
          <w:tcPr>
            <w:tcW w:w="1565" w:type="dxa"/>
            <w:shd w:val="clear" w:color="auto" w:fill="auto"/>
          </w:tcPr>
          <w:p w:rsidR="00602A34" w:rsidRPr="00DE4890" w:rsidRDefault="00602A34"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Default="00BA3566" w:rsidP="00BA3566">
            <w:pPr>
              <w:pStyle w:val="TabelleKopflinks"/>
            </w:pPr>
          </w:p>
        </w:tc>
        <w:tc>
          <w:tcPr>
            <w:tcW w:w="3402" w:type="dxa"/>
            <w:shd w:val="clear" w:color="auto" w:fill="auto"/>
          </w:tcPr>
          <w:p w:rsidR="00BA3566" w:rsidRDefault="00BA3566" w:rsidP="00BA3566">
            <w:pPr>
              <w:pStyle w:val="Textkrperlinks"/>
            </w:pPr>
            <w:r>
              <w:t>Ich kann Lebensmittelverpackungen auf korrekte Kennzeichnung kontrolli</w:t>
            </w:r>
            <w:r>
              <w:t>e</w:t>
            </w:r>
            <w:r>
              <w:t>ren.</w:t>
            </w: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Default="00BA3566" w:rsidP="00BA3566">
            <w:pPr>
              <w:pStyle w:val="Textkrper"/>
            </w:pPr>
            <w:r>
              <w:t>H03.02.03.01</w:t>
            </w:r>
          </w:p>
          <w:p w:rsidR="00BA3566" w:rsidRDefault="00BA3566" w:rsidP="00BA3566">
            <w:pPr>
              <w:pStyle w:val="Textkrper"/>
            </w:pPr>
            <w:r>
              <w:t>H03.02.03.01.05</w:t>
            </w:r>
          </w:p>
          <w:p w:rsidR="00BA3566" w:rsidRPr="00DE4890" w:rsidRDefault="00BA3566" w:rsidP="00BA3566">
            <w:pPr>
              <w:pStyle w:val="Textkrper"/>
            </w:pPr>
            <w:r>
              <w:t>H03.02.03.01.06</w:t>
            </w:r>
          </w:p>
        </w:tc>
        <w:tc>
          <w:tcPr>
            <w:tcW w:w="567" w:type="dxa"/>
            <w:shd w:val="clear" w:color="auto" w:fill="auto"/>
          </w:tcPr>
          <w:p w:rsidR="00BA3566" w:rsidRDefault="00BA3566" w:rsidP="00BA3566">
            <w:pPr>
              <w:pStyle w:val="Textkrpermitte"/>
            </w:pPr>
            <w:r>
              <w:t>A – C</w:t>
            </w:r>
          </w:p>
          <w:p w:rsidR="00BA3566" w:rsidRDefault="00BA3566" w:rsidP="00BA3566">
            <w:pPr>
              <w:pStyle w:val="Textkrpermitte"/>
            </w:pPr>
            <w:r>
              <w:t>A – B</w:t>
            </w:r>
          </w:p>
          <w:p w:rsidR="00BA3566" w:rsidRPr="00DE4890" w:rsidRDefault="00BA3566" w:rsidP="00BA3566">
            <w:pPr>
              <w:pStyle w:val="Textkrpermitte"/>
            </w:pPr>
            <w:r>
              <w:t>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val="restart"/>
            <w:shd w:val="clear" w:color="auto" w:fill="auto"/>
            <w:textDirection w:val="btLr"/>
            <w:vAlign w:val="center"/>
          </w:tcPr>
          <w:p w:rsidR="008221EB" w:rsidRDefault="00BA3566" w:rsidP="008221EB">
            <w:pPr>
              <w:pStyle w:val="TabelleKopflinks"/>
              <w:jc w:val="center"/>
            </w:pPr>
            <w:r w:rsidRPr="001E24C0">
              <w:t>Reflektie</w:t>
            </w:r>
            <w:r w:rsidR="008221EB">
              <w:t>ren/</w:t>
            </w:r>
          </w:p>
          <w:p w:rsidR="00BA3566" w:rsidRPr="00DE4890" w:rsidRDefault="00BA3566" w:rsidP="008221EB">
            <w:pPr>
              <w:pStyle w:val="TabelleKopflinks"/>
              <w:jc w:val="center"/>
            </w:pPr>
            <w:r w:rsidRPr="001E24C0">
              <w:t>Bewerten</w:t>
            </w:r>
          </w:p>
        </w:tc>
        <w:tc>
          <w:tcPr>
            <w:tcW w:w="3402" w:type="dxa"/>
            <w:shd w:val="clear" w:color="auto" w:fill="auto"/>
          </w:tcPr>
          <w:p w:rsidR="00BA3566" w:rsidRDefault="00BA3566" w:rsidP="00BA3566">
            <w:pPr>
              <w:pStyle w:val="Textkrperlinks"/>
            </w:pPr>
            <w:r>
              <w:t>Ich kann meine Arbeitsergebnisse r</w:t>
            </w:r>
            <w:r>
              <w:t>e</w:t>
            </w:r>
            <w:r>
              <w:t>flektieren.</w:t>
            </w: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H03.02.02.05</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r w:rsidR="00BA3566" w:rsidRPr="00DE4890" w:rsidTr="00BA3566">
        <w:trPr>
          <w:cantSplit/>
          <w:trHeight w:val="190"/>
        </w:trPr>
        <w:tc>
          <w:tcPr>
            <w:tcW w:w="426" w:type="dxa"/>
            <w:vMerge/>
            <w:shd w:val="clear" w:color="auto" w:fill="auto"/>
            <w:textDirection w:val="btLr"/>
          </w:tcPr>
          <w:p w:rsidR="00BA3566" w:rsidRPr="001E24C0" w:rsidRDefault="00BA3566" w:rsidP="00BA3566">
            <w:pPr>
              <w:pStyle w:val="TabelleKopflinks"/>
            </w:pPr>
          </w:p>
        </w:tc>
        <w:tc>
          <w:tcPr>
            <w:tcW w:w="3402" w:type="dxa"/>
            <w:shd w:val="clear" w:color="auto" w:fill="auto"/>
          </w:tcPr>
          <w:p w:rsidR="00BA3566" w:rsidRDefault="00BA3566" w:rsidP="00BA3566">
            <w:pPr>
              <w:pStyle w:val="Textkrperlinks"/>
            </w:pPr>
            <w:r>
              <w:t>Ich kann Produkte nach vorgegebenen Kriterien bewerten.</w:t>
            </w:r>
          </w:p>
          <w:p w:rsidR="008221EB" w:rsidRPr="00DE4890" w:rsidRDefault="008221EB" w:rsidP="00BA3566">
            <w:pPr>
              <w:pStyle w:val="Textkrperlinks"/>
            </w:pPr>
          </w:p>
        </w:tc>
        <w:tc>
          <w:tcPr>
            <w:tcW w:w="414" w:type="dxa"/>
            <w:shd w:val="clear" w:color="auto" w:fill="auto"/>
          </w:tcPr>
          <w:p w:rsidR="00BA3566" w:rsidRPr="00DE4890" w:rsidRDefault="00BA3566" w:rsidP="00BA3566">
            <w:pPr>
              <w:pStyle w:val="Textkrpermitte"/>
            </w:pPr>
          </w:p>
        </w:tc>
        <w:tc>
          <w:tcPr>
            <w:tcW w:w="3271" w:type="dxa"/>
            <w:shd w:val="clear" w:color="auto" w:fill="auto"/>
          </w:tcPr>
          <w:p w:rsidR="00BA3566" w:rsidRPr="00DE4890" w:rsidRDefault="00BA3566" w:rsidP="00BA3566">
            <w:pPr>
              <w:pStyle w:val="Textkrper"/>
            </w:pPr>
            <w:r>
              <w:t>H03.02.02.06</w:t>
            </w:r>
          </w:p>
        </w:tc>
        <w:tc>
          <w:tcPr>
            <w:tcW w:w="567" w:type="dxa"/>
            <w:shd w:val="clear" w:color="auto" w:fill="auto"/>
          </w:tcPr>
          <w:p w:rsidR="00BA3566" w:rsidRPr="00DE4890" w:rsidRDefault="00BA3566" w:rsidP="00BA3566">
            <w:pPr>
              <w:pStyle w:val="Textkrpermitte"/>
            </w:pPr>
            <w:r>
              <w:t>A – C</w:t>
            </w:r>
          </w:p>
        </w:tc>
        <w:tc>
          <w:tcPr>
            <w:tcW w:w="1565" w:type="dxa"/>
            <w:shd w:val="clear" w:color="auto" w:fill="auto"/>
          </w:tcPr>
          <w:p w:rsidR="00BA3566" w:rsidRPr="00DE4890" w:rsidRDefault="00BA3566" w:rsidP="00BA3566">
            <w:pPr>
              <w:pStyle w:val="Textkrper"/>
            </w:pPr>
          </w:p>
        </w:tc>
      </w:tr>
    </w:tbl>
    <w:p w:rsidR="00E567B4" w:rsidRDefault="00E567B4" w:rsidP="00E567B4">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EB3944" w:rsidRPr="00DE4890" w:rsidTr="008F05C6">
        <w:trPr>
          <w:trHeight w:val="544"/>
        </w:trPr>
        <w:tc>
          <w:tcPr>
            <w:tcW w:w="2410" w:type="dxa"/>
            <w:shd w:val="clear" w:color="auto" w:fill="D9D9D9" w:themeFill="background1" w:themeFillShade="D9"/>
          </w:tcPr>
          <w:p w:rsidR="00EB3944" w:rsidRDefault="00EB3944" w:rsidP="008F05C6">
            <w:pPr>
              <w:pStyle w:val="Tabelle6pt"/>
              <w:rPr>
                <w:color w:val="000000"/>
              </w:rPr>
            </w:pPr>
            <w:r>
              <w:lastRenderedPageBreak/>
              <w:t>Lernfeld</w:t>
            </w:r>
          </w:p>
          <w:p w:rsidR="00EB3944" w:rsidRPr="00DE4890" w:rsidRDefault="00EB3944" w:rsidP="008F05C6">
            <w:pPr>
              <w:pStyle w:val="TabelleKopflinks"/>
            </w:pPr>
            <w:r>
              <w:t>LF 3</w:t>
            </w:r>
          </w:p>
        </w:tc>
        <w:tc>
          <w:tcPr>
            <w:tcW w:w="4939" w:type="dxa"/>
            <w:shd w:val="clear" w:color="auto" w:fill="D9D9D9" w:themeFill="background1" w:themeFillShade="D9"/>
          </w:tcPr>
          <w:p w:rsidR="00EB3944" w:rsidRDefault="00EB3944" w:rsidP="008F05C6">
            <w:pPr>
              <w:pStyle w:val="Tabelle6pt"/>
              <w:rPr>
                <w:color w:val="000000"/>
              </w:rPr>
            </w:pPr>
            <w:r>
              <w:t>Titel</w:t>
            </w:r>
          </w:p>
          <w:p w:rsidR="00EB3944" w:rsidRPr="00DE4890" w:rsidRDefault="00EB3944" w:rsidP="008F05C6">
            <w:pPr>
              <w:pStyle w:val="TabelleKopflinks"/>
            </w:pPr>
            <w:r>
              <w:t>Apfel im Glas</w:t>
            </w:r>
          </w:p>
        </w:tc>
        <w:tc>
          <w:tcPr>
            <w:tcW w:w="196" w:type="dxa"/>
            <w:tcBorders>
              <w:top w:val="nil"/>
              <w:bottom w:val="nil"/>
            </w:tcBorders>
            <w:shd w:val="clear" w:color="auto" w:fill="auto"/>
          </w:tcPr>
          <w:p w:rsidR="00EB3944" w:rsidRPr="00DE4890" w:rsidRDefault="00EB3944" w:rsidP="008F05C6">
            <w:pPr>
              <w:pStyle w:val="Textkrper"/>
            </w:pPr>
          </w:p>
        </w:tc>
        <w:tc>
          <w:tcPr>
            <w:tcW w:w="2094" w:type="dxa"/>
            <w:shd w:val="clear" w:color="auto" w:fill="D9D9D9" w:themeFill="background1" w:themeFillShade="D9"/>
          </w:tcPr>
          <w:p w:rsidR="00EB3944" w:rsidRDefault="00EB3944" w:rsidP="008F05C6">
            <w:pPr>
              <w:pStyle w:val="Tabelle6pt"/>
            </w:pPr>
          </w:p>
          <w:p w:rsidR="00EB3944" w:rsidRPr="00DE4890" w:rsidRDefault="00EB3944" w:rsidP="008F05C6">
            <w:pPr>
              <w:pStyle w:val="TabelleKopflinks"/>
              <w:jc w:val="center"/>
            </w:pPr>
            <w:r>
              <w:t>H03.02</w:t>
            </w:r>
          </w:p>
        </w:tc>
      </w:tr>
    </w:tbl>
    <w:p w:rsidR="00EB3944" w:rsidRPr="00DE4890" w:rsidRDefault="00D53BA9" w:rsidP="00EB3944">
      <w:pPr>
        <w:pStyle w:val="berschrift1"/>
        <w:rPr>
          <w:rStyle w:val="Hyperlink"/>
          <w:color w:val="auto"/>
          <w:u w:val="none"/>
        </w:rPr>
      </w:pPr>
      <w:r>
        <w:rPr>
          <w:rStyle w:val="Hyperlink"/>
          <w:color w:val="auto"/>
          <w:u w:val="none"/>
        </w:rPr>
        <w:t>Vorstellung des Lernprojekts</w:t>
      </w:r>
      <w:r w:rsidR="00427CE0">
        <w:rPr>
          <w:rStyle w:val="Hyperlink"/>
          <w:color w:val="auto"/>
          <w:u w:val="none"/>
        </w:rPr>
        <w:t>/Hinweise für die Lehrkraft</w:t>
      </w:r>
    </w:p>
    <w:p w:rsidR="00EB3944" w:rsidRDefault="00EB3944" w:rsidP="00EB3944">
      <w:pPr>
        <w:pStyle w:val="Textkrper"/>
      </w:pPr>
    </w:p>
    <w:p w:rsidR="00EB3944"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Der Schwerpunkt dieser Handreichung basiert auf der Methode „</w:t>
      </w:r>
      <w:proofErr w:type="spellStart"/>
      <w:r>
        <w:rPr>
          <w:rFonts w:eastAsia="Times New Roman" w:cs="Times New Roman"/>
          <w:color w:val="000000"/>
          <w:lang w:eastAsia="de-DE"/>
        </w:rPr>
        <w:t>Projekthaftes</w:t>
      </w:r>
      <w:proofErr w:type="spellEnd"/>
      <w:r>
        <w:rPr>
          <w:rFonts w:eastAsia="Times New Roman" w:cs="Times New Roman"/>
          <w:color w:val="000000"/>
          <w:lang w:eastAsia="de-DE"/>
        </w:rPr>
        <w:t xml:space="preserve"> Arbeiten mit heterogenen Gruppen“.</w:t>
      </w:r>
    </w:p>
    <w:p w:rsidR="00EB3944"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Die Vorgehensweise der Projektdurchführung ist grundlegend für jedes weitere Pro</w:t>
      </w:r>
      <w:r w:rsidR="0006160E">
        <w:rPr>
          <w:rFonts w:eastAsia="Times New Roman" w:cs="Times New Roman"/>
          <w:color w:val="000000"/>
          <w:lang w:eastAsia="de-DE"/>
        </w:rPr>
        <w:t>jekt. Die Basismaterialien zum p</w:t>
      </w:r>
      <w:r>
        <w:rPr>
          <w:rFonts w:eastAsia="Times New Roman" w:cs="Times New Roman"/>
          <w:color w:val="000000"/>
          <w:lang w:eastAsia="de-DE"/>
        </w:rPr>
        <w:t xml:space="preserve">rojekthaften Vorgehen können problemlos auf jedes weitere Projekt übertragen werden. Deshalb möchten wir an dieser Stelle den exemplarischen Charakter des Lernmaterials herausstellen. </w:t>
      </w:r>
    </w:p>
    <w:p w:rsidR="00EB3944" w:rsidRDefault="00EB3944" w:rsidP="00EB3944">
      <w:pPr>
        <w:spacing w:line="240" w:lineRule="exact"/>
        <w:jc w:val="both"/>
        <w:rPr>
          <w:rFonts w:eastAsia="Times New Roman" w:cs="Times New Roman"/>
          <w:color w:val="000000"/>
          <w:lang w:eastAsia="de-DE"/>
        </w:rPr>
      </w:pPr>
    </w:p>
    <w:p w:rsidR="00EB3944"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In der vorliegenden Ausarbeitung wurde fächerübergreifend mit dem Fach Compute</w:t>
      </w:r>
      <w:r>
        <w:rPr>
          <w:rFonts w:eastAsia="Times New Roman" w:cs="Times New Roman"/>
          <w:color w:val="000000"/>
          <w:lang w:eastAsia="de-DE"/>
        </w:rPr>
        <w:t>r</w:t>
      </w:r>
      <w:r>
        <w:rPr>
          <w:rFonts w:eastAsia="Times New Roman" w:cs="Times New Roman"/>
          <w:color w:val="000000"/>
          <w:lang w:eastAsia="de-DE"/>
        </w:rPr>
        <w:t>anwendungen gearbeitet. Wir möchten einen extra Dank an Frau Schulte-</w:t>
      </w:r>
      <w:proofErr w:type="spellStart"/>
      <w:r>
        <w:rPr>
          <w:rFonts w:eastAsia="Times New Roman" w:cs="Times New Roman"/>
          <w:color w:val="000000"/>
          <w:lang w:eastAsia="de-DE"/>
        </w:rPr>
        <w:t>Strotmes</w:t>
      </w:r>
      <w:proofErr w:type="spellEnd"/>
      <w:r>
        <w:rPr>
          <w:rFonts w:eastAsia="Times New Roman" w:cs="Times New Roman"/>
          <w:color w:val="000000"/>
          <w:lang w:eastAsia="de-DE"/>
        </w:rPr>
        <w:t xml:space="preserve"> au</w:t>
      </w:r>
      <w:r>
        <w:rPr>
          <w:rFonts w:eastAsia="Times New Roman" w:cs="Times New Roman"/>
          <w:color w:val="000000"/>
          <w:lang w:eastAsia="de-DE"/>
        </w:rPr>
        <w:t>s</w:t>
      </w:r>
      <w:r>
        <w:rPr>
          <w:rFonts w:eastAsia="Times New Roman" w:cs="Times New Roman"/>
          <w:color w:val="000000"/>
          <w:lang w:eastAsia="de-DE"/>
        </w:rPr>
        <w:t xml:space="preserve">sprechen, die mit Rat und Tat diese Handreichung unterstützt hat. </w:t>
      </w:r>
    </w:p>
    <w:p w:rsidR="00EB3944" w:rsidRDefault="00EB3944" w:rsidP="00EB3944">
      <w:pPr>
        <w:spacing w:line="240" w:lineRule="exact"/>
        <w:jc w:val="both"/>
        <w:rPr>
          <w:rFonts w:eastAsia="Times New Roman" w:cs="Times New Roman"/>
          <w:color w:val="000000"/>
          <w:lang w:eastAsia="de-DE"/>
        </w:rPr>
      </w:pPr>
    </w:p>
    <w:p w:rsidR="00EB3944"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Das vorliegende Unterrichtsarrangement kann problemlos erweitert werden, z.</w:t>
      </w:r>
      <w:r w:rsidR="00427CE0">
        <w:rPr>
          <w:rFonts w:eastAsia="Times New Roman" w:cs="Times New Roman"/>
          <w:color w:val="000000"/>
          <w:lang w:eastAsia="de-DE"/>
        </w:rPr>
        <w:t xml:space="preserve"> </w:t>
      </w:r>
      <w:r>
        <w:rPr>
          <w:rFonts w:eastAsia="Times New Roman" w:cs="Times New Roman"/>
          <w:color w:val="000000"/>
          <w:lang w:eastAsia="de-DE"/>
        </w:rPr>
        <w:t xml:space="preserve">B. in Kombination mit Mathematik und Kostenberechnung. </w:t>
      </w:r>
    </w:p>
    <w:p w:rsidR="00EB3944" w:rsidRDefault="00EB3944" w:rsidP="00EB3944">
      <w:pPr>
        <w:spacing w:line="240" w:lineRule="exact"/>
        <w:jc w:val="both"/>
        <w:rPr>
          <w:rFonts w:eastAsia="Times New Roman" w:cs="Times New Roman"/>
          <w:color w:val="000000"/>
          <w:lang w:eastAsia="de-DE"/>
        </w:rPr>
      </w:pPr>
    </w:p>
    <w:p w:rsidR="00152828" w:rsidRDefault="00315B60" w:rsidP="00152828">
      <w:pPr>
        <w:spacing w:line="240" w:lineRule="exact"/>
        <w:jc w:val="both"/>
        <w:rPr>
          <w:rFonts w:eastAsia="Times New Roman" w:cs="Times New Roman"/>
          <w:color w:val="000000"/>
          <w:lang w:eastAsia="de-DE"/>
        </w:rPr>
      </w:pPr>
      <w:r>
        <w:rPr>
          <w:rFonts w:eastAsia="Times New Roman" w:cs="Times New Roman"/>
          <w:color w:val="000000"/>
          <w:lang w:eastAsia="de-DE"/>
        </w:rPr>
        <w:t>D</w:t>
      </w:r>
      <w:r w:rsidR="00152828">
        <w:rPr>
          <w:rFonts w:eastAsia="Times New Roman" w:cs="Times New Roman"/>
          <w:color w:val="000000"/>
          <w:lang w:eastAsia="de-DE"/>
        </w:rPr>
        <w:t>iese Unterrichtsmaterialien</w:t>
      </w:r>
      <w:r w:rsidR="0006160E">
        <w:rPr>
          <w:rFonts w:eastAsia="Times New Roman" w:cs="Times New Roman"/>
          <w:color w:val="000000"/>
          <w:lang w:eastAsia="de-DE"/>
        </w:rPr>
        <w:t xml:space="preserve"> stellen </w:t>
      </w:r>
      <w:r w:rsidR="00152828">
        <w:rPr>
          <w:rFonts w:eastAsia="Times New Roman" w:cs="Times New Roman"/>
          <w:color w:val="000000"/>
          <w:lang w:eastAsia="de-DE"/>
        </w:rPr>
        <w:t>eine Einführung in die Projektarbeit dar</w:t>
      </w:r>
      <w:r w:rsidR="0006160E">
        <w:rPr>
          <w:rFonts w:eastAsia="Times New Roman" w:cs="Times New Roman"/>
          <w:color w:val="000000"/>
          <w:lang w:eastAsia="de-DE"/>
        </w:rPr>
        <w:t xml:space="preserve">. </w:t>
      </w:r>
      <w:r w:rsidR="00152828">
        <w:rPr>
          <w:rFonts w:eastAsia="Times New Roman" w:cs="Times New Roman"/>
          <w:color w:val="000000"/>
          <w:lang w:eastAsia="de-DE"/>
        </w:rPr>
        <w:t>Zusätzl</w:t>
      </w:r>
      <w:r w:rsidR="00152828">
        <w:rPr>
          <w:rFonts w:eastAsia="Times New Roman" w:cs="Times New Roman"/>
          <w:color w:val="000000"/>
          <w:lang w:eastAsia="de-DE"/>
        </w:rPr>
        <w:t>i</w:t>
      </w:r>
      <w:r w:rsidR="00152828">
        <w:rPr>
          <w:rFonts w:eastAsia="Times New Roman" w:cs="Times New Roman"/>
          <w:color w:val="000000"/>
          <w:lang w:eastAsia="de-DE"/>
        </w:rPr>
        <w:t xml:space="preserve">che Hilfen für die </w:t>
      </w:r>
      <w:r w:rsidR="00BD6423">
        <w:rPr>
          <w:rFonts w:eastAsia="Times New Roman" w:cs="Times New Roman"/>
          <w:color w:val="000000"/>
          <w:lang w:eastAsia="de-DE"/>
        </w:rPr>
        <w:t xml:space="preserve">Schülerinnen und </w:t>
      </w:r>
      <w:r w:rsidR="00152828">
        <w:rPr>
          <w:rFonts w:eastAsia="Times New Roman" w:cs="Times New Roman"/>
          <w:color w:val="000000"/>
          <w:lang w:eastAsia="de-DE"/>
        </w:rPr>
        <w:t>Schüler mit A-Niveau sind notwendig!</w:t>
      </w:r>
      <w:r w:rsidR="0006160E">
        <w:rPr>
          <w:rFonts w:eastAsia="Times New Roman" w:cs="Times New Roman"/>
          <w:color w:val="000000"/>
          <w:lang w:eastAsia="de-DE"/>
        </w:rPr>
        <w:t xml:space="preserve"> </w:t>
      </w:r>
      <w:r w:rsidR="00152828">
        <w:rPr>
          <w:rFonts w:eastAsia="Times New Roman" w:cs="Times New Roman"/>
          <w:color w:val="000000"/>
          <w:lang w:eastAsia="de-DE"/>
        </w:rPr>
        <w:t>In anschli</w:t>
      </w:r>
      <w:r w:rsidR="00152828">
        <w:rPr>
          <w:rFonts w:eastAsia="Times New Roman" w:cs="Times New Roman"/>
          <w:color w:val="000000"/>
          <w:lang w:eastAsia="de-DE"/>
        </w:rPr>
        <w:t>e</w:t>
      </w:r>
      <w:r w:rsidR="00152828">
        <w:rPr>
          <w:rFonts w:eastAsia="Times New Roman" w:cs="Times New Roman"/>
          <w:color w:val="000000"/>
          <w:lang w:eastAsia="de-DE"/>
        </w:rPr>
        <w:t>ßenden Projekten kann die Schüleraktivität stetig erhöht werden.</w:t>
      </w:r>
    </w:p>
    <w:p w:rsidR="00EB3944" w:rsidRDefault="00EB3944" w:rsidP="00EB3944">
      <w:pPr>
        <w:spacing w:line="240" w:lineRule="exact"/>
        <w:jc w:val="both"/>
        <w:rPr>
          <w:rFonts w:eastAsia="Times New Roman" w:cs="Times New Roman"/>
          <w:color w:val="000000"/>
          <w:lang w:eastAsia="de-DE"/>
        </w:rPr>
      </w:pPr>
    </w:p>
    <w:p w:rsidR="00EB3944" w:rsidRPr="00820442" w:rsidRDefault="00EB3944" w:rsidP="00EB3944">
      <w:pPr>
        <w:spacing w:line="240" w:lineRule="exact"/>
        <w:jc w:val="both"/>
        <w:rPr>
          <w:rFonts w:eastAsia="Times New Roman" w:cs="Times New Roman"/>
          <w:color w:val="000000"/>
          <w:lang w:eastAsia="de-DE"/>
        </w:rPr>
      </w:pPr>
      <w:r w:rsidRPr="00820442">
        <w:rPr>
          <w:rFonts w:eastAsia="Times New Roman" w:cs="Times New Roman"/>
          <w:color w:val="000000"/>
          <w:lang w:eastAsia="de-DE"/>
        </w:rPr>
        <w:t>Die überfachlichen Kompetenzen, die bei einem Lernthema oder Lernschritt geübt we</w:t>
      </w:r>
      <w:r w:rsidRPr="00820442">
        <w:rPr>
          <w:rFonts w:eastAsia="Times New Roman" w:cs="Times New Roman"/>
          <w:color w:val="000000"/>
          <w:lang w:eastAsia="de-DE"/>
        </w:rPr>
        <w:t>r</w:t>
      </w:r>
      <w:r w:rsidRPr="00820442">
        <w:rPr>
          <w:rFonts w:eastAsia="Times New Roman" w:cs="Times New Roman"/>
          <w:color w:val="000000"/>
          <w:lang w:eastAsia="de-DE"/>
        </w:rPr>
        <w:t>den, sind in den jeweiligen Kopfzeilen ausgewiesen. Die Kopfzeile der Lernwegeliste zum Lernprojekt enthält überfachliche Kompetenzbereiche aus dem Kompetenzraster Han</w:t>
      </w:r>
      <w:r w:rsidRPr="00820442">
        <w:rPr>
          <w:rFonts w:eastAsia="Times New Roman" w:cs="Times New Roman"/>
          <w:color w:val="000000"/>
          <w:lang w:eastAsia="de-DE"/>
        </w:rPr>
        <w:t>d</w:t>
      </w:r>
      <w:r w:rsidRPr="00820442">
        <w:rPr>
          <w:rFonts w:eastAsia="Times New Roman" w:cs="Times New Roman"/>
          <w:color w:val="000000"/>
          <w:lang w:eastAsia="de-DE"/>
        </w:rPr>
        <w:t>lungskompetenz, die im Lernprojekt im Vordergrund stehen.</w:t>
      </w:r>
    </w:p>
    <w:p w:rsidR="00EB3944" w:rsidRDefault="00EB3944" w:rsidP="00EB3944">
      <w:pPr>
        <w:spacing w:line="240" w:lineRule="exact"/>
        <w:jc w:val="both"/>
        <w:rPr>
          <w:rFonts w:eastAsia="Times New Roman" w:cs="Times New Roman"/>
          <w:color w:val="000000"/>
          <w:lang w:eastAsia="de-DE"/>
        </w:rPr>
      </w:pPr>
    </w:p>
    <w:p w:rsidR="00EB3944"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Aufgrund des gesamten Unterrichtsarrangements kann für das VAB ein Zertifikat ausg</w:t>
      </w:r>
      <w:r>
        <w:rPr>
          <w:rFonts w:eastAsia="Times New Roman" w:cs="Times New Roman"/>
          <w:color w:val="000000"/>
          <w:lang w:eastAsia="de-DE"/>
        </w:rPr>
        <w:t>e</w:t>
      </w:r>
      <w:r>
        <w:rPr>
          <w:rFonts w:eastAsia="Times New Roman" w:cs="Times New Roman"/>
          <w:color w:val="000000"/>
          <w:lang w:eastAsia="de-DE"/>
        </w:rPr>
        <w:t xml:space="preserve">stellt werden. </w:t>
      </w:r>
    </w:p>
    <w:p w:rsidR="00EB3944" w:rsidRDefault="00EB3944" w:rsidP="00EB3944">
      <w:pPr>
        <w:spacing w:line="240" w:lineRule="exact"/>
        <w:jc w:val="both"/>
        <w:rPr>
          <w:rFonts w:eastAsia="Times New Roman" w:cs="Times New Roman"/>
          <w:color w:val="000000"/>
          <w:lang w:eastAsia="de-DE"/>
        </w:rPr>
      </w:pPr>
    </w:p>
    <w:p w:rsidR="00EB3944" w:rsidRDefault="00EB3944" w:rsidP="00EB3944">
      <w:pPr>
        <w:spacing w:line="240" w:lineRule="exact"/>
        <w:jc w:val="both"/>
        <w:rPr>
          <w:rFonts w:eastAsia="Times New Roman" w:cs="Times New Roman"/>
          <w:color w:val="000000"/>
          <w:lang w:eastAsia="de-DE"/>
        </w:rPr>
      </w:pPr>
    </w:p>
    <w:p w:rsidR="00EB3944" w:rsidRPr="00820442" w:rsidRDefault="00EB3944" w:rsidP="00EB3944">
      <w:pPr>
        <w:spacing w:line="240" w:lineRule="exact"/>
        <w:jc w:val="both"/>
        <w:rPr>
          <w:rFonts w:eastAsia="Times New Roman" w:cs="Times New Roman"/>
          <w:color w:val="000000"/>
          <w:lang w:eastAsia="de-DE"/>
        </w:rPr>
      </w:pPr>
      <w:r w:rsidRPr="00820442">
        <w:rPr>
          <w:rFonts w:eastAsia="Times New Roman" w:cs="Times New Roman"/>
          <w:color w:val="000000"/>
          <w:lang w:eastAsia="de-DE"/>
        </w:rPr>
        <w:t>Wir freuen uns über Rückmeldungen!</w:t>
      </w:r>
    </w:p>
    <w:p w:rsidR="00EB3944" w:rsidRPr="00820442" w:rsidRDefault="00EB3944" w:rsidP="00EB3944">
      <w:pPr>
        <w:spacing w:line="240" w:lineRule="exact"/>
        <w:ind w:firstLine="301"/>
        <w:jc w:val="both"/>
        <w:rPr>
          <w:rFonts w:eastAsia="Times New Roman" w:cs="Times New Roman"/>
          <w:color w:val="000000"/>
          <w:lang w:eastAsia="de-DE"/>
        </w:rPr>
      </w:pPr>
    </w:p>
    <w:p w:rsidR="00EB3944" w:rsidRPr="00820442" w:rsidRDefault="00EB3944" w:rsidP="00EB3944">
      <w:pPr>
        <w:spacing w:line="240" w:lineRule="exact"/>
        <w:jc w:val="both"/>
        <w:rPr>
          <w:rFonts w:eastAsia="Times New Roman" w:cs="Times New Roman"/>
          <w:color w:val="000000"/>
          <w:lang w:eastAsia="de-DE"/>
        </w:rPr>
      </w:pPr>
      <w:r>
        <w:rPr>
          <w:rFonts w:eastAsia="Times New Roman" w:cs="Times New Roman"/>
          <w:color w:val="000000"/>
          <w:lang w:eastAsia="de-DE"/>
        </w:rPr>
        <w:t xml:space="preserve">Inge </w:t>
      </w:r>
      <w:proofErr w:type="spellStart"/>
      <w:r>
        <w:rPr>
          <w:rFonts w:eastAsia="Times New Roman" w:cs="Times New Roman"/>
          <w:color w:val="000000"/>
          <w:lang w:eastAsia="de-DE"/>
        </w:rPr>
        <w:t>Komke</w:t>
      </w:r>
      <w:proofErr w:type="spellEnd"/>
      <w:r>
        <w:rPr>
          <w:rFonts w:eastAsia="Times New Roman" w:cs="Times New Roman"/>
          <w:color w:val="000000"/>
          <w:lang w:eastAsia="de-DE"/>
        </w:rPr>
        <w:t>-Hurst, Renate Oehler, Christine Uthe</w:t>
      </w:r>
    </w:p>
    <w:p w:rsidR="00EB3944" w:rsidRPr="00DE4890" w:rsidRDefault="00EB3944" w:rsidP="00EB3944">
      <w:pPr>
        <w:pStyle w:val="Textkrper"/>
        <w:rPr>
          <w:noProof/>
        </w:rPr>
      </w:pPr>
      <w:r w:rsidRPr="00DE4890">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EB3944">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BF7272" w:rsidP="00964E30">
            <w:pPr>
              <w:pStyle w:val="TabelleKopflinks"/>
            </w:pPr>
            <w:r>
              <w:t xml:space="preserve">LF </w:t>
            </w:r>
            <w:r w:rsidR="00964E30">
              <w:t>3</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0742A8" w:rsidP="00EB3944">
            <w:pPr>
              <w:pStyle w:val="TabelleKopflinks"/>
            </w:pPr>
            <w:proofErr w:type="spellStart"/>
            <w:r>
              <w:t>Advance</w:t>
            </w:r>
            <w:proofErr w:type="spellEnd"/>
            <w:r>
              <w:t xml:space="preserve"> Organizer: </w:t>
            </w:r>
            <w:r w:rsidR="00EB3944">
              <w:t>Apfel im Glas</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vAlign w:val="center"/>
          </w:tcPr>
          <w:p w:rsidR="00964E30" w:rsidRDefault="00964E30" w:rsidP="00EB3944">
            <w:pPr>
              <w:pStyle w:val="TabelleKopflinks"/>
              <w:jc w:val="center"/>
            </w:pPr>
          </w:p>
          <w:p w:rsidR="00BF7272" w:rsidRPr="00DE4890" w:rsidRDefault="00EB3944" w:rsidP="00EB3944">
            <w:pPr>
              <w:pStyle w:val="TabelleKopflinks"/>
              <w:jc w:val="center"/>
            </w:pPr>
            <w:r>
              <w:t>H0302</w:t>
            </w:r>
          </w:p>
        </w:tc>
      </w:tr>
    </w:tbl>
    <w:p w:rsidR="001424B4" w:rsidRDefault="001424B4" w:rsidP="001424B4">
      <w:pPr>
        <w:pStyle w:val="Textkrper"/>
        <w:rPr>
          <w:b/>
          <w:noProof/>
        </w:rPr>
      </w:pPr>
    </w:p>
    <w:p w:rsidR="00887F8F" w:rsidRDefault="00887F8F" w:rsidP="0006160E">
      <w:pPr>
        <w:pStyle w:val="Marginaliegrau"/>
        <w:framePr w:wrap="around" w:x="13394" w:y="7898"/>
      </w:pPr>
      <w:r>
        <w:t>Bilder</w:t>
      </w:r>
      <w:r w:rsidR="0006160E">
        <w:t>:</w:t>
      </w:r>
    </w:p>
    <w:p w:rsidR="00887F8F" w:rsidRDefault="00ED043C" w:rsidP="0006160E">
      <w:pPr>
        <w:pStyle w:val="Marginaliegrau"/>
        <w:framePr w:wrap="around" w:x="13394" w:y="7898"/>
      </w:pPr>
      <w:r>
        <w:t xml:space="preserve">Inge </w:t>
      </w:r>
      <w:proofErr w:type="spellStart"/>
      <w:r>
        <w:t>Komke</w:t>
      </w:r>
      <w:proofErr w:type="spellEnd"/>
      <w:r>
        <w:t>-Hurst,</w:t>
      </w:r>
    </w:p>
    <w:p w:rsidR="00ED043C" w:rsidRDefault="00ED043C" w:rsidP="0006160E">
      <w:pPr>
        <w:pStyle w:val="Marginaliegrau"/>
        <w:framePr w:wrap="around" w:x="13394" w:y="7898"/>
      </w:pPr>
      <w:r>
        <w:t>Renate Oehler</w:t>
      </w:r>
    </w:p>
    <w:p w:rsidR="00887F8F" w:rsidRDefault="00ED043C" w:rsidP="001424B4">
      <w:pPr>
        <w:pStyle w:val="Textkrper"/>
      </w:pPr>
      <w:r>
        <w:rPr>
          <w:b/>
          <w:noProof/>
        </w:rPr>
        <w:drawing>
          <wp:anchor distT="0" distB="0" distL="114300" distR="114300" simplePos="0" relativeHeight="252805120" behindDoc="0" locked="0" layoutInCell="1" allowOverlap="1" wp14:anchorId="6B4CED6E" wp14:editId="013D8F79">
            <wp:simplePos x="0" y="0"/>
            <wp:positionH relativeFrom="column">
              <wp:posOffset>19629</wp:posOffset>
            </wp:positionH>
            <wp:positionV relativeFrom="paragraph">
              <wp:posOffset>123071</wp:posOffset>
            </wp:positionV>
            <wp:extent cx="7426446" cy="5375868"/>
            <wp:effectExtent l="0" t="0" r="3175" b="0"/>
            <wp:wrapNone/>
            <wp:docPr id="2269" name="Grafik 2269" descr="J:\3-33\Allgemein\_BFPE\Lernmaterialien 2016\BK Hauswirtschaft\Material und alte Versionen\AO 2016 04 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BK Hauswirtschaft\Material und alte Versionen\AO 2016 04 01.png"/>
                    <pic:cNvPicPr>
                      <a:picLocks noChangeAspect="1" noChangeArrowheads="1"/>
                    </pic:cNvPicPr>
                  </pic:nvPicPr>
                  <pic:blipFill rotWithShape="1">
                    <a:blip r:embed="rId64">
                      <a:extLst>
                        <a:ext uri="{28A0092B-C50C-407E-A947-70E740481C1C}">
                          <a14:useLocalDpi xmlns:a14="http://schemas.microsoft.com/office/drawing/2010/main" val="0"/>
                        </a:ext>
                      </a:extLst>
                    </a:blip>
                    <a:srcRect l="3431" t="4917" r="2542" b="4245"/>
                    <a:stretch/>
                  </pic:blipFill>
                  <pic:spPr bwMode="auto">
                    <a:xfrm>
                      <a:off x="0" y="0"/>
                      <a:ext cx="7426446" cy="537586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87F8F" w:rsidRPr="001424B4" w:rsidRDefault="00887F8F" w:rsidP="001424B4">
      <w:pPr>
        <w:pStyle w:val="Textkrper"/>
        <w:sectPr w:rsidR="00887F8F" w:rsidRPr="001424B4" w:rsidSect="00CD1CB7">
          <w:headerReference w:type="default" r:id="rId65"/>
          <w:footerReference w:type="default" r:id="rId66"/>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653D5" w:rsidRPr="00B51DE9" w:rsidTr="008F05C6">
        <w:trPr>
          <w:trHeight w:val="523"/>
        </w:trPr>
        <w:tc>
          <w:tcPr>
            <w:tcW w:w="3119" w:type="dxa"/>
            <w:tcBorders>
              <w:left w:val="single" w:sz="4" w:space="0" w:color="auto"/>
              <w:bottom w:val="single" w:sz="4" w:space="0" w:color="auto"/>
              <w:right w:val="single" w:sz="4" w:space="0" w:color="auto"/>
            </w:tcBorders>
            <w:shd w:val="clear" w:color="auto" w:fill="D9D9D9"/>
            <w:hideMark/>
          </w:tcPr>
          <w:p w:rsidR="000653D5" w:rsidRDefault="000653D5" w:rsidP="008F05C6">
            <w:pPr>
              <w:pStyle w:val="Tabelle6pt"/>
              <w:rPr>
                <w:color w:val="000000"/>
              </w:rPr>
            </w:pPr>
            <w:r>
              <w:lastRenderedPageBreak/>
              <w:br w:type="page"/>
            </w:r>
            <w:r>
              <w:br w:type="page"/>
              <w:t>Lernfeld</w:t>
            </w:r>
          </w:p>
          <w:p w:rsidR="000653D5" w:rsidRDefault="000653D5" w:rsidP="008F05C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653D5" w:rsidRDefault="000653D5" w:rsidP="008F05C6">
            <w:pPr>
              <w:pStyle w:val="Tabelle6pt"/>
              <w:rPr>
                <w:color w:val="000000"/>
              </w:rPr>
            </w:pPr>
            <w:r>
              <w:t>Titel</w:t>
            </w:r>
          </w:p>
          <w:p w:rsidR="000653D5" w:rsidRDefault="000653D5" w:rsidP="008F05C6">
            <w:pPr>
              <w:pStyle w:val="TabelleKopflinks"/>
            </w:pPr>
            <w:r>
              <w:t>Apfel im Glas</w:t>
            </w:r>
          </w:p>
        </w:tc>
        <w:tc>
          <w:tcPr>
            <w:tcW w:w="188" w:type="dxa"/>
            <w:vMerge w:val="restart"/>
            <w:tcBorders>
              <w:top w:val="nil"/>
              <w:left w:val="single" w:sz="4" w:space="0" w:color="auto"/>
              <w:bottom w:val="nil"/>
              <w:right w:val="single" w:sz="4" w:space="0" w:color="auto"/>
            </w:tcBorders>
            <w:shd w:val="clear" w:color="auto" w:fill="FFFFFF"/>
          </w:tcPr>
          <w:p w:rsidR="000653D5" w:rsidRPr="004B658C" w:rsidRDefault="000653D5" w:rsidP="008F05C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653D5" w:rsidRDefault="000653D5" w:rsidP="008F05C6">
            <w:pPr>
              <w:pStyle w:val="Tabelle6pt"/>
            </w:pPr>
          </w:p>
          <w:p w:rsidR="000653D5" w:rsidRPr="00B51DE9" w:rsidRDefault="00D53BA9" w:rsidP="008F05C6">
            <w:pPr>
              <w:pStyle w:val="TabelleKopfmitte"/>
              <w:rPr>
                <w:rFonts w:eastAsia="Calibri"/>
              </w:rPr>
            </w:pPr>
            <w:r>
              <w:t>H03</w:t>
            </w:r>
            <w:r w:rsidR="000653D5">
              <w:t>.02</w:t>
            </w:r>
          </w:p>
        </w:tc>
      </w:tr>
      <w:tr w:rsidR="000653D5" w:rsidRPr="00B51DE9" w:rsidTr="008F05C6">
        <w:tc>
          <w:tcPr>
            <w:tcW w:w="7348" w:type="dxa"/>
            <w:gridSpan w:val="3"/>
            <w:tcBorders>
              <w:left w:val="single" w:sz="4" w:space="0" w:color="auto"/>
              <w:bottom w:val="single" w:sz="4" w:space="0" w:color="auto"/>
              <w:right w:val="single" w:sz="4" w:space="0" w:color="auto"/>
            </w:tcBorders>
            <w:hideMark/>
          </w:tcPr>
          <w:p w:rsidR="000653D5" w:rsidRPr="004B658C" w:rsidRDefault="000653D5" w:rsidP="008F05C6">
            <w:pPr>
              <w:pStyle w:val="Tabelle6pt"/>
            </w:pPr>
            <w:r>
              <w:t>Kompetenzbereiche:</w:t>
            </w:r>
          </w:p>
          <w:p w:rsidR="000653D5" w:rsidRPr="00527F9F" w:rsidRDefault="000653D5" w:rsidP="008F05C6">
            <w:pPr>
              <w:numPr>
                <w:ilvl w:val="0"/>
                <w:numId w:val="6"/>
              </w:numPr>
              <w:ind w:left="227" w:hanging="170"/>
              <w:rPr>
                <w:i/>
                <w:sz w:val="16"/>
              </w:rPr>
            </w:pPr>
            <w:r>
              <w:rPr>
                <w:sz w:val="16"/>
              </w:rPr>
              <w:t>Ich kann Rechtsvorschriften (LFGB) berücksichtigen</w:t>
            </w:r>
            <w:r w:rsidRPr="00E6603E">
              <w:rPr>
                <w:iCs/>
                <w:sz w:val="16"/>
              </w:rPr>
              <w:t>.</w:t>
            </w:r>
          </w:p>
          <w:p w:rsidR="000653D5" w:rsidRPr="00527F9F" w:rsidRDefault="000653D5" w:rsidP="008F05C6">
            <w:pPr>
              <w:numPr>
                <w:ilvl w:val="0"/>
                <w:numId w:val="6"/>
              </w:numPr>
              <w:ind w:left="227" w:hanging="170"/>
              <w:rPr>
                <w:i/>
                <w:sz w:val="16"/>
              </w:rPr>
            </w:pPr>
            <w:r w:rsidRPr="00F05F1B">
              <w:rPr>
                <w:sz w:val="16"/>
              </w:rPr>
              <w:t>Ich kann einfache Grundtechniken der Nahrungszubereitung fachgerecht anwenden.</w:t>
            </w:r>
          </w:p>
          <w:p w:rsidR="000653D5" w:rsidRPr="00527F9F" w:rsidRDefault="000653D5" w:rsidP="008F05C6">
            <w:pPr>
              <w:numPr>
                <w:ilvl w:val="0"/>
                <w:numId w:val="6"/>
              </w:numPr>
              <w:ind w:left="227" w:hanging="170"/>
              <w:rPr>
                <w:i/>
                <w:sz w:val="16"/>
              </w:rPr>
            </w:pPr>
            <w:r w:rsidRPr="00F05F1B">
              <w:rPr>
                <w:sz w:val="16"/>
              </w:rPr>
              <w:t>Ich kann Haushaltsgeräte rationell einsetzen.</w:t>
            </w:r>
          </w:p>
          <w:p w:rsidR="000653D5" w:rsidRPr="00E6603E" w:rsidRDefault="000653D5" w:rsidP="008F05C6">
            <w:pPr>
              <w:numPr>
                <w:ilvl w:val="0"/>
                <w:numId w:val="6"/>
              </w:numPr>
              <w:ind w:left="227" w:hanging="170"/>
              <w:rPr>
                <w:i/>
                <w:sz w:val="16"/>
              </w:rPr>
            </w:pPr>
            <w:r w:rsidRPr="002A6DD9">
              <w:rPr>
                <w:sz w:val="16"/>
              </w:rPr>
              <w:t>Ich kann Informations- und Kommunikationssysteme nutzen.</w:t>
            </w:r>
          </w:p>
          <w:p w:rsidR="000653D5" w:rsidRPr="00523527" w:rsidRDefault="000653D5" w:rsidP="00315B60">
            <w:pPr>
              <w:pStyle w:val="Kopf8ptafz"/>
              <w:ind w:left="256" w:hanging="200"/>
              <w:rPr>
                <w:rStyle w:val="Hervorhebung"/>
                <w:i w:val="0"/>
              </w:rPr>
            </w:pPr>
            <w:r w:rsidRPr="00523527">
              <w:rPr>
                <w:i/>
                <w:szCs w:val="16"/>
              </w:rPr>
              <w:t>Ich kann Aufgaben bearbeiten, eingeübte Arbeitstechniken anwenden und Aufgaben zeitlich und inhaltlich strukturieren</w:t>
            </w:r>
          </w:p>
          <w:p w:rsidR="000653D5" w:rsidRPr="00F44DE0" w:rsidRDefault="000653D5" w:rsidP="00315B60">
            <w:pPr>
              <w:pStyle w:val="Kopf8ptafz"/>
              <w:ind w:left="256" w:hanging="200"/>
              <w:rPr>
                <w:i/>
                <w:szCs w:val="16"/>
              </w:rPr>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0653D5" w:rsidRDefault="000653D5" w:rsidP="008F05C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653D5" w:rsidRPr="00B51DE9" w:rsidTr="008F05C6">
              <w:trPr>
                <w:trHeight w:val="284"/>
              </w:trPr>
              <w:tc>
                <w:tcPr>
                  <w:tcW w:w="2090" w:type="dxa"/>
                  <w:shd w:val="clear" w:color="auto" w:fill="D9D9D9" w:themeFill="background1" w:themeFillShade="D9"/>
                </w:tcPr>
                <w:p w:rsidR="000653D5" w:rsidRPr="00B51DE9" w:rsidRDefault="000653D5" w:rsidP="008F05C6">
                  <w:pPr>
                    <w:pStyle w:val="TabelleKopfmitte"/>
                  </w:pPr>
                  <w:proofErr w:type="spellStart"/>
                  <w:r w:rsidRPr="00B51DE9">
                    <w:t>LernPROJEKT</w:t>
                  </w:r>
                  <w:proofErr w:type="spellEnd"/>
                </w:p>
              </w:tc>
            </w:tr>
            <w:tr w:rsidR="000653D5" w:rsidRPr="00B51DE9" w:rsidTr="008F05C6">
              <w:trPr>
                <w:trHeight w:val="284"/>
              </w:trPr>
              <w:tc>
                <w:tcPr>
                  <w:tcW w:w="2090" w:type="dxa"/>
                  <w:tcBorders>
                    <w:bottom w:val="single" w:sz="4" w:space="0" w:color="auto"/>
                  </w:tcBorders>
                </w:tcPr>
                <w:p w:rsidR="000653D5" w:rsidRPr="00B51DE9" w:rsidRDefault="000653D5" w:rsidP="008F05C6">
                  <w:pPr>
                    <w:pStyle w:val="Textkrpermitte"/>
                  </w:pPr>
                  <w:proofErr w:type="spellStart"/>
                  <w:r w:rsidRPr="00B51DE9">
                    <w:t>LernTHEMA</w:t>
                  </w:r>
                  <w:proofErr w:type="spellEnd"/>
                </w:p>
              </w:tc>
            </w:tr>
            <w:tr w:rsidR="000653D5" w:rsidRPr="00B51DE9" w:rsidTr="008F05C6">
              <w:trPr>
                <w:trHeight w:val="284"/>
              </w:trPr>
              <w:tc>
                <w:tcPr>
                  <w:tcW w:w="2090" w:type="dxa"/>
                  <w:tcBorders>
                    <w:bottom w:val="nil"/>
                  </w:tcBorders>
                </w:tcPr>
                <w:p w:rsidR="000653D5" w:rsidRPr="00B51DE9" w:rsidRDefault="000653D5" w:rsidP="008F05C6">
                  <w:pPr>
                    <w:pStyle w:val="Textkrpermitte"/>
                  </w:pPr>
                  <w:proofErr w:type="spellStart"/>
                  <w:r w:rsidRPr="00B51DE9">
                    <w:t>LernSCHRITT</w:t>
                  </w:r>
                  <w:proofErr w:type="spellEnd"/>
                </w:p>
              </w:tc>
            </w:tr>
          </w:tbl>
          <w:p w:rsidR="000653D5" w:rsidRPr="00B51DE9" w:rsidRDefault="000653D5" w:rsidP="008F05C6"/>
        </w:tc>
      </w:tr>
      <w:tr w:rsidR="000653D5" w:rsidRPr="00B51DE9" w:rsidTr="008F05C6">
        <w:trPr>
          <w:trHeight w:val="149"/>
        </w:trPr>
        <w:tc>
          <w:tcPr>
            <w:tcW w:w="7348" w:type="dxa"/>
            <w:gridSpan w:val="3"/>
            <w:tcBorders>
              <w:top w:val="single" w:sz="4" w:space="0" w:color="auto"/>
              <w:left w:val="nil"/>
              <w:right w:val="nil"/>
            </w:tcBorders>
          </w:tcPr>
          <w:p w:rsidR="000653D5" w:rsidRPr="00B51DE9" w:rsidRDefault="000653D5" w:rsidP="008F05C6"/>
        </w:tc>
        <w:tc>
          <w:tcPr>
            <w:tcW w:w="196" w:type="dxa"/>
            <w:gridSpan w:val="2"/>
            <w:tcBorders>
              <w:top w:val="nil"/>
              <w:left w:val="nil"/>
              <w:right w:val="nil"/>
            </w:tcBorders>
          </w:tcPr>
          <w:p w:rsidR="000653D5" w:rsidRPr="00B51DE9" w:rsidRDefault="000653D5" w:rsidP="008F05C6"/>
        </w:tc>
        <w:tc>
          <w:tcPr>
            <w:tcW w:w="2095" w:type="dxa"/>
            <w:tcBorders>
              <w:top w:val="single" w:sz="4" w:space="0" w:color="auto"/>
              <w:left w:val="nil"/>
              <w:right w:val="nil"/>
            </w:tcBorders>
          </w:tcPr>
          <w:p w:rsidR="000653D5" w:rsidRPr="00B51DE9" w:rsidRDefault="000653D5" w:rsidP="008F05C6"/>
        </w:tc>
      </w:tr>
      <w:tr w:rsidR="000653D5" w:rsidRPr="00B51DE9" w:rsidTr="008F05C6">
        <w:trPr>
          <w:trHeight w:val="443"/>
        </w:trPr>
        <w:tc>
          <w:tcPr>
            <w:tcW w:w="4818" w:type="dxa"/>
            <w:gridSpan w:val="2"/>
            <w:vMerge w:val="restart"/>
            <w:tcBorders>
              <w:left w:val="single" w:sz="4" w:space="0" w:color="auto"/>
              <w:right w:val="single" w:sz="4" w:space="0" w:color="auto"/>
            </w:tcBorders>
          </w:tcPr>
          <w:p w:rsidR="000653D5" w:rsidRPr="004B658C" w:rsidRDefault="000653D5" w:rsidP="008F05C6">
            <w:pPr>
              <w:pStyle w:val="Tabelle6pt"/>
            </w:pPr>
            <w:r>
              <w:t>Kompetenzen:</w:t>
            </w:r>
          </w:p>
          <w:p w:rsidR="000653D5" w:rsidRDefault="000653D5" w:rsidP="008F05C6">
            <w:pPr>
              <w:pStyle w:val="Kopf8ptafz"/>
            </w:pPr>
            <w:r>
              <w:t>Ich kann Rezepte nach bestimmten Kriterien aussuchen.</w:t>
            </w:r>
          </w:p>
          <w:p w:rsidR="000653D5" w:rsidRDefault="000653D5" w:rsidP="008F05C6">
            <w:pPr>
              <w:pStyle w:val="Kopf8ptafz"/>
            </w:pPr>
            <w:r>
              <w:t>Ich kann Suchstrategien anwenden.</w:t>
            </w:r>
          </w:p>
          <w:p w:rsidR="000653D5" w:rsidRDefault="000653D5" w:rsidP="008F05C6">
            <w:pPr>
              <w:pStyle w:val="Kopf8ptafz"/>
            </w:pPr>
            <w:r>
              <w:t>Ich kann eine Internetrecherche durchführen.</w:t>
            </w:r>
          </w:p>
          <w:p w:rsidR="000653D5" w:rsidRDefault="000653D5" w:rsidP="008F05C6">
            <w:pPr>
              <w:pStyle w:val="Kopf8ptafz"/>
            </w:pPr>
            <w:r>
              <w:t>Ich kann Internetquellen korrekt angeben.</w:t>
            </w:r>
          </w:p>
          <w:p w:rsidR="000653D5" w:rsidRDefault="000653D5" w:rsidP="008F05C6">
            <w:pPr>
              <w:pStyle w:val="Kopf8ptafz"/>
            </w:pPr>
            <w:r>
              <w:t>Ich kann Rezepte in die Klammer-Strich-Form umwandeln.</w:t>
            </w:r>
          </w:p>
          <w:p w:rsidR="000653D5" w:rsidRPr="00817E2A" w:rsidRDefault="000653D5" w:rsidP="008F05C6">
            <w:pPr>
              <w:pStyle w:val="Kopf8ptafz"/>
            </w:pPr>
            <w:r w:rsidRPr="00817E2A">
              <w:t xml:space="preserve">Ich kann eine </w:t>
            </w:r>
            <w:proofErr w:type="spellStart"/>
            <w:r w:rsidR="00AE5F17">
              <w:t>To</w:t>
            </w:r>
            <w:proofErr w:type="spellEnd"/>
            <w:r w:rsidR="00AE5F17">
              <w:t>-Do-Liste</w:t>
            </w:r>
            <w:r w:rsidRPr="00817E2A">
              <w:t xml:space="preserve"> erstellen.</w:t>
            </w:r>
          </w:p>
          <w:p w:rsidR="000653D5" w:rsidRDefault="000653D5" w:rsidP="008F05C6">
            <w:pPr>
              <w:pStyle w:val="Kopf8ptafz"/>
            </w:pPr>
            <w:r>
              <w:t>Ich kann alle Aufgabenpakete den einzelnen Gruppenmitgliedern gerecht zuordnen.</w:t>
            </w:r>
          </w:p>
          <w:p w:rsidR="000653D5" w:rsidRDefault="000653D5" w:rsidP="008F05C6">
            <w:pPr>
              <w:pStyle w:val="Kopf8ptafz"/>
            </w:pPr>
            <w:r>
              <w:t>Ich kann meine Arbeitsergebnisse reflektieren.</w:t>
            </w:r>
          </w:p>
          <w:p w:rsidR="000653D5" w:rsidRDefault="000653D5" w:rsidP="008F05C6">
            <w:pPr>
              <w:pStyle w:val="Kopf8ptafz"/>
            </w:pPr>
            <w:r>
              <w:t>Ich kann meine Arbeit einschätzen.</w:t>
            </w:r>
          </w:p>
          <w:p w:rsidR="000653D5" w:rsidRDefault="000653D5" w:rsidP="008F05C6">
            <w:pPr>
              <w:pStyle w:val="Kopf8ptafz"/>
            </w:pPr>
            <w:r>
              <w:t>Ich kann die Arbeit in der Gruppe einschätzen.</w:t>
            </w:r>
          </w:p>
          <w:p w:rsidR="000653D5" w:rsidRDefault="000653D5" w:rsidP="008F05C6">
            <w:pPr>
              <w:pStyle w:val="Kopf8ptafz"/>
            </w:pPr>
            <w:r>
              <w:t>Ich kann die Projektplanung praktisch umsetzen.</w:t>
            </w:r>
          </w:p>
          <w:p w:rsidR="000653D5" w:rsidRDefault="000653D5" w:rsidP="008F05C6">
            <w:pPr>
              <w:pStyle w:val="Kopf8ptafz"/>
            </w:pPr>
            <w:r>
              <w:t>Ich kann Produkte nach vorgegebenen Kriterien bewerten.</w:t>
            </w:r>
          </w:p>
          <w:p w:rsidR="000653D5" w:rsidRDefault="000653D5" w:rsidP="008F05C6">
            <w:pPr>
              <w:pStyle w:val="Kopf8ptafz"/>
            </w:pPr>
            <w:r>
              <w:t>Ich kann Arbeitsergebnisse präsentieren.</w:t>
            </w:r>
          </w:p>
          <w:p w:rsidR="000653D5" w:rsidRDefault="000653D5" w:rsidP="008F05C6">
            <w:pPr>
              <w:pStyle w:val="Kopf8ptafz"/>
            </w:pPr>
            <w:r>
              <w:t>Ich kann verschiedene Verwendungsmöglichkeiten für selbs</w:t>
            </w:r>
            <w:r>
              <w:t>t</w:t>
            </w:r>
            <w:r>
              <w:t>hergestellte Produkte aufzählen.</w:t>
            </w:r>
          </w:p>
          <w:p w:rsidR="000653D5" w:rsidRDefault="000653D5" w:rsidP="008F05C6">
            <w:pPr>
              <w:pStyle w:val="Kopf8ptafz"/>
            </w:pPr>
            <w:r>
              <w:t>Ich kann die Pflichtkennzeichnung eines Lebensmittels laut LMIV aufzählen.</w:t>
            </w:r>
          </w:p>
          <w:p w:rsidR="000653D5" w:rsidRDefault="000653D5" w:rsidP="008F05C6">
            <w:pPr>
              <w:pStyle w:val="Kopf8ptafz"/>
            </w:pPr>
            <w:r>
              <w:t>Ich kann die Bedeutung der Pflichtkennzeichnung laut LMIV begründen.</w:t>
            </w:r>
          </w:p>
          <w:p w:rsidR="000653D5" w:rsidRDefault="000653D5" w:rsidP="008F05C6">
            <w:pPr>
              <w:pStyle w:val="Kopf8ptafz"/>
            </w:pPr>
            <w:r>
              <w:t>Ich kann die Nährwertkennzeichnung beschreiben.</w:t>
            </w:r>
          </w:p>
          <w:p w:rsidR="000653D5" w:rsidRDefault="000653D5" w:rsidP="008F05C6">
            <w:pPr>
              <w:pStyle w:val="Kopf8ptafz"/>
            </w:pPr>
            <w:r>
              <w:t>Ich kann Nährwerte aus Rezepten berechnen.</w:t>
            </w:r>
          </w:p>
          <w:p w:rsidR="000653D5" w:rsidRDefault="000653D5" w:rsidP="008F05C6">
            <w:pPr>
              <w:pStyle w:val="Kopf8ptafz"/>
            </w:pPr>
            <w:r>
              <w:t>Ich kann eine korrekte Nährwertkennzeichnung erstellen.</w:t>
            </w:r>
          </w:p>
          <w:p w:rsidR="000653D5" w:rsidRDefault="000653D5" w:rsidP="008F05C6">
            <w:pPr>
              <w:pStyle w:val="Kopf8ptafz"/>
            </w:pPr>
            <w:r>
              <w:t>Ich kann Lebensmittelverpackungen auf korrekte Kennzeic</w:t>
            </w:r>
            <w:r>
              <w:t>h</w:t>
            </w:r>
            <w:r>
              <w:t>nung kontrollieren.</w:t>
            </w:r>
          </w:p>
          <w:p w:rsidR="000653D5" w:rsidRDefault="000653D5" w:rsidP="008F05C6">
            <w:pPr>
              <w:pStyle w:val="Kopf8ptafz"/>
            </w:pPr>
            <w:r>
              <w:t>Ich kann Informationen in unterschiedlichen Medien recherchi</w:t>
            </w:r>
            <w:r>
              <w:t>e</w:t>
            </w:r>
            <w:r>
              <w:t>ren.</w:t>
            </w:r>
          </w:p>
          <w:p w:rsidR="000653D5" w:rsidRDefault="000653D5" w:rsidP="008F05C6">
            <w:pPr>
              <w:pStyle w:val="Kopf8ptafz"/>
            </w:pPr>
            <w:r>
              <w:t>Ich kann gezielt Informationen aus einem Text entnehmen und damit gezielt weiterarbeiten</w:t>
            </w:r>
          </w:p>
          <w:p w:rsidR="000653D5" w:rsidRPr="00F92A94" w:rsidRDefault="000653D5" w:rsidP="008F05C6">
            <w:pPr>
              <w:pStyle w:val="Kopf8ptafz"/>
              <w:rPr>
                <w:i/>
              </w:rPr>
            </w:pPr>
            <w:r w:rsidRPr="00F92A94">
              <w:rPr>
                <w:i/>
              </w:rPr>
              <w:t>Ich kann den Begriff „Projekt“ erklären.</w:t>
            </w:r>
          </w:p>
          <w:p w:rsidR="000653D5" w:rsidRPr="00F92A94" w:rsidRDefault="000653D5" w:rsidP="008F05C6">
            <w:pPr>
              <w:pStyle w:val="Kopf8ptafz"/>
              <w:rPr>
                <w:i/>
              </w:rPr>
            </w:pPr>
            <w:r w:rsidRPr="00F92A94">
              <w:rPr>
                <w:i/>
              </w:rPr>
              <w:t>Ich kann Merkmale eines Projekts nennen.</w:t>
            </w:r>
          </w:p>
          <w:p w:rsidR="000653D5" w:rsidRPr="00F92A94" w:rsidRDefault="000653D5" w:rsidP="008F05C6">
            <w:pPr>
              <w:pStyle w:val="Kopf8ptafz"/>
              <w:rPr>
                <w:i/>
              </w:rPr>
            </w:pPr>
            <w:r w:rsidRPr="00F92A94">
              <w:rPr>
                <w:i/>
              </w:rPr>
              <w:t>Ich kann Projektphasen aufzählen.</w:t>
            </w:r>
          </w:p>
          <w:p w:rsidR="000653D5" w:rsidRPr="00F92A94" w:rsidRDefault="000653D5" w:rsidP="008F05C6">
            <w:pPr>
              <w:pStyle w:val="Kopf8ptafz"/>
              <w:rPr>
                <w:i/>
              </w:rPr>
            </w:pPr>
            <w:r w:rsidRPr="00F92A94">
              <w:rPr>
                <w:i/>
              </w:rPr>
              <w:t>Ich kann einen Zeit- und Arbeitsplan erstellen.</w:t>
            </w:r>
          </w:p>
          <w:p w:rsidR="000653D5" w:rsidRPr="00F92A94" w:rsidRDefault="000653D5" w:rsidP="008F05C6">
            <w:pPr>
              <w:pStyle w:val="Kopf8ptafz"/>
              <w:rPr>
                <w:i/>
              </w:rPr>
            </w:pPr>
            <w:r w:rsidRPr="00F92A94">
              <w:rPr>
                <w:i/>
              </w:rPr>
              <w:t>Ich kann mich an einen Zeit- und Arbeitsplan halten.</w:t>
            </w:r>
          </w:p>
          <w:p w:rsidR="000653D5" w:rsidRDefault="000653D5" w:rsidP="008F05C6">
            <w:pPr>
              <w:pStyle w:val="Kopf8ptafz"/>
            </w:pPr>
            <w:r w:rsidRPr="00F92A94">
              <w:rPr>
                <w:i/>
              </w:rPr>
              <w:t>Ich kann die Notwendigkeit einer Projektplanung begründen.</w:t>
            </w:r>
          </w:p>
          <w:p w:rsidR="000653D5" w:rsidRPr="00CD1F04" w:rsidRDefault="000653D5" w:rsidP="008F05C6">
            <w:pPr>
              <w:pStyle w:val="Kopf8ptafz"/>
              <w:rPr>
                <w:i/>
              </w:rPr>
            </w:pPr>
            <w:r w:rsidRPr="00CD1F04">
              <w:rPr>
                <w:i/>
              </w:rPr>
              <w:t>Ich kann eine Projektanalyse durchführen.</w:t>
            </w:r>
          </w:p>
          <w:p w:rsidR="000653D5" w:rsidRDefault="000653D5" w:rsidP="008F05C6">
            <w:pPr>
              <w:pStyle w:val="Kopf8ptafz"/>
              <w:rPr>
                <w:i/>
              </w:rPr>
            </w:pPr>
            <w:r w:rsidRPr="00662746">
              <w:rPr>
                <w:i/>
              </w:rPr>
              <w:t>Ich kann Sortierübung</w:t>
            </w:r>
            <w:r>
              <w:rPr>
                <w:i/>
              </w:rPr>
              <w:t>en</w:t>
            </w:r>
            <w:r w:rsidRPr="00662746">
              <w:rPr>
                <w:i/>
              </w:rPr>
              <w:t xml:space="preserve"> durchführen</w:t>
            </w:r>
            <w:r>
              <w:rPr>
                <w:i/>
              </w:rPr>
              <w:t>.</w:t>
            </w:r>
          </w:p>
          <w:p w:rsidR="000653D5" w:rsidRDefault="000653D5" w:rsidP="008F05C6">
            <w:pPr>
              <w:pStyle w:val="Kopf8ptafz"/>
              <w:rPr>
                <w:i/>
              </w:rPr>
            </w:pPr>
            <w:r>
              <w:rPr>
                <w:i/>
              </w:rPr>
              <w:t>Ich kann Arbeitsergebnisse festhalten.</w:t>
            </w:r>
          </w:p>
          <w:p w:rsidR="000653D5" w:rsidRDefault="000653D5" w:rsidP="008F05C6">
            <w:pPr>
              <w:pStyle w:val="Kopf8ptafz"/>
              <w:rPr>
                <w:i/>
              </w:rPr>
            </w:pPr>
            <w:r>
              <w:rPr>
                <w:i/>
              </w:rPr>
              <w:t>Ich kann komplexe Aufgaben bearbeiten.</w:t>
            </w:r>
          </w:p>
          <w:p w:rsidR="000653D5" w:rsidRPr="005E1B49" w:rsidRDefault="000653D5" w:rsidP="008F05C6">
            <w:pPr>
              <w:pStyle w:val="Kopf8ptafz"/>
              <w:rPr>
                <w:i/>
              </w:rPr>
            </w:pPr>
            <w:r>
              <w:rPr>
                <w:i/>
              </w:rPr>
              <w:t>Ich kann fachliche Inhalte anwenden.</w:t>
            </w:r>
          </w:p>
        </w:tc>
        <w:tc>
          <w:tcPr>
            <w:tcW w:w="4821" w:type="dxa"/>
            <w:gridSpan w:val="4"/>
            <w:tcBorders>
              <w:left w:val="single" w:sz="4" w:space="0" w:color="auto"/>
              <w:right w:val="single" w:sz="4" w:space="0" w:color="auto"/>
            </w:tcBorders>
          </w:tcPr>
          <w:p w:rsidR="000653D5" w:rsidRDefault="000653D5" w:rsidP="008F05C6">
            <w:pPr>
              <w:pStyle w:val="Tabelle6pt"/>
            </w:pPr>
            <w:r>
              <w:t>Was Sie schon können sollten:</w:t>
            </w:r>
          </w:p>
          <w:p w:rsidR="000653D5" w:rsidRPr="00234B66" w:rsidRDefault="000653D5" w:rsidP="00082E6C">
            <w:pPr>
              <w:pStyle w:val="Kopf8ptafz"/>
              <w:numPr>
                <w:ilvl w:val="0"/>
                <w:numId w:val="0"/>
              </w:numPr>
              <w:ind w:left="227"/>
            </w:pPr>
          </w:p>
        </w:tc>
      </w:tr>
      <w:tr w:rsidR="000653D5" w:rsidRPr="00B51DE9" w:rsidTr="008F05C6">
        <w:trPr>
          <w:trHeight w:val="443"/>
        </w:trPr>
        <w:tc>
          <w:tcPr>
            <w:tcW w:w="4818" w:type="dxa"/>
            <w:gridSpan w:val="2"/>
            <w:vMerge/>
            <w:tcBorders>
              <w:left w:val="single" w:sz="4" w:space="0" w:color="auto"/>
              <w:right w:val="single" w:sz="4" w:space="0" w:color="auto"/>
            </w:tcBorders>
          </w:tcPr>
          <w:p w:rsidR="000653D5" w:rsidRDefault="000653D5" w:rsidP="008F05C6">
            <w:pPr>
              <w:pStyle w:val="Tabelle6pt"/>
            </w:pPr>
          </w:p>
        </w:tc>
        <w:tc>
          <w:tcPr>
            <w:tcW w:w="4821" w:type="dxa"/>
            <w:gridSpan w:val="4"/>
            <w:tcBorders>
              <w:left w:val="single" w:sz="4" w:space="0" w:color="auto"/>
              <w:right w:val="single" w:sz="4" w:space="0" w:color="auto"/>
            </w:tcBorders>
          </w:tcPr>
          <w:p w:rsidR="000653D5" w:rsidRDefault="000653D5" w:rsidP="008F05C6">
            <w:pPr>
              <w:pStyle w:val="Tabelle6pt"/>
            </w:pPr>
            <w:r>
              <w:t>Wofür Sie das benötigen:</w:t>
            </w:r>
          </w:p>
          <w:p w:rsidR="000653D5" w:rsidRDefault="000653D5" w:rsidP="00082E6C">
            <w:pPr>
              <w:pStyle w:val="Kopf8ptafz"/>
              <w:numPr>
                <w:ilvl w:val="0"/>
                <w:numId w:val="0"/>
              </w:numPr>
              <w:ind w:left="227"/>
            </w:pPr>
          </w:p>
        </w:tc>
      </w:tr>
      <w:tr w:rsidR="000653D5" w:rsidRPr="00B51DE9" w:rsidTr="008F05C6">
        <w:trPr>
          <w:trHeight w:val="443"/>
        </w:trPr>
        <w:tc>
          <w:tcPr>
            <w:tcW w:w="4818" w:type="dxa"/>
            <w:gridSpan w:val="2"/>
            <w:vMerge/>
            <w:tcBorders>
              <w:left w:val="single" w:sz="4" w:space="0" w:color="auto"/>
              <w:right w:val="single" w:sz="4" w:space="0" w:color="auto"/>
            </w:tcBorders>
          </w:tcPr>
          <w:p w:rsidR="000653D5" w:rsidRDefault="000653D5" w:rsidP="008F05C6">
            <w:pPr>
              <w:pStyle w:val="Tabelle6pt"/>
            </w:pPr>
          </w:p>
        </w:tc>
        <w:tc>
          <w:tcPr>
            <w:tcW w:w="4821" w:type="dxa"/>
            <w:gridSpan w:val="4"/>
            <w:tcBorders>
              <w:left w:val="single" w:sz="4" w:space="0" w:color="auto"/>
              <w:right w:val="single" w:sz="4" w:space="0" w:color="auto"/>
            </w:tcBorders>
          </w:tcPr>
          <w:p w:rsidR="000653D5" w:rsidRDefault="000653D5" w:rsidP="008F05C6">
            <w:pPr>
              <w:pStyle w:val="Tabelle6pt"/>
            </w:pPr>
            <w:r>
              <w:t>Wie Sie Ihr Können prüfen können:</w:t>
            </w:r>
          </w:p>
          <w:p w:rsidR="000653D5" w:rsidRPr="00234B66" w:rsidRDefault="000653D5" w:rsidP="00082E6C">
            <w:pPr>
              <w:pStyle w:val="Kopf8ptafz"/>
              <w:numPr>
                <w:ilvl w:val="0"/>
                <w:numId w:val="0"/>
              </w:numPr>
              <w:ind w:left="227"/>
            </w:pPr>
          </w:p>
        </w:tc>
      </w:tr>
    </w:tbl>
    <w:p w:rsidR="0038557C" w:rsidRDefault="0038557C" w:rsidP="000653D5"/>
    <w:p w:rsidR="0038557C" w:rsidRDefault="0038557C">
      <w:pPr>
        <w:spacing w:line="240" w:lineRule="exact"/>
      </w:pPr>
      <w:r>
        <w:br w:type="page"/>
      </w:r>
    </w:p>
    <w:p w:rsidR="000653D5" w:rsidRDefault="000653D5" w:rsidP="000653D5">
      <w:r>
        <w:rPr>
          <w:noProof/>
          <w:sz w:val="24"/>
          <w:lang w:eastAsia="de-DE"/>
        </w:rPr>
        <w:lastRenderedPageBreak/>
        <w:drawing>
          <wp:anchor distT="0" distB="0" distL="114300" distR="114300" simplePos="0" relativeHeight="252423168" behindDoc="0" locked="0" layoutInCell="0" allowOverlap="1" wp14:anchorId="31B5C7D6" wp14:editId="25C01D09">
            <wp:simplePos x="0" y="0"/>
            <wp:positionH relativeFrom="rightMargin">
              <wp:posOffset>269875</wp:posOffset>
            </wp:positionH>
            <wp:positionV relativeFrom="paragraph">
              <wp:posOffset>88900</wp:posOffset>
            </wp:positionV>
            <wp:extent cx="349885" cy="320675"/>
            <wp:effectExtent l="0" t="0" r="0" b="3175"/>
            <wp:wrapNone/>
            <wp:docPr id="3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24192" behindDoc="0" locked="0" layoutInCell="0" allowOverlap="1" wp14:anchorId="56269B67" wp14:editId="2224984C">
            <wp:simplePos x="0" y="0"/>
            <wp:positionH relativeFrom="rightMargin">
              <wp:posOffset>688975</wp:posOffset>
            </wp:positionH>
            <wp:positionV relativeFrom="paragraph">
              <wp:posOffset>88900</wp:posOffset>
            </wp:positionV>
            <wp:extent cx="349885" cy="320675"/>
            <wp:effectExtent l="0" t="0" r="0" b="3175"/>
            <wp:wrapNone/>
            <wp:docPr id="3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25216" behindDoc="0" locked="0" layoutInCell="0" allowOverlap="1" wp14:anchorId="70F35D9E" wp14:editId="435B7793">
            <wp:simplePos x="0" y="0"/>
            <wp:positionH relativeFrom="rightMargin">
              <wp:posOffset>1097280</wp:posOffset>
            </wp:positionH>
            <wp:positionV relativeFrom="paragraph">
              <wp:posOffset>88900</wp:posOffset>
            </wp:positionV>
            <wp:extent cx="348615" cy="320040"/>
            <wp:effectExtent l="0" t="0" r="0" b="3810"/>
            <wp:wrapNone/>
            <wp:docPr id="3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0653D5" w:rsidRPr="00A410C8" w:rsidTr="008F05C6">
        <w:tc>
          <w:tcPr>
            <w:tcW w:w="7371" w:type="dxa"/>
            <w:shd w:val="clear" w:color="auto" w:fill="auto"/>
          </w:tcPr>
          <w:p w:rsidR="000653D5" w:rsidRPr="00A410C8" w:rsidRDefault="000653D5" w:rsidP="008F05C6">
            <w:pPr>
              <w:pStyle w:val="Textkrper"/>
            </w:pPr>
            <w:r>
              <w:t>Die Apfelernte ist in diesem Jahr sehr üppig ausgefallen. Deshalb haben Sie kiste</w:t>
            </w:r>
            <w:r>
              <w:t>n</w:t>
            </w:r>
            <w:r>
              <w:t>weise Äpfel in Ihrem Keller stehen. Damit Sie die Äpfel nicht wegschmeißen müssen, überlegen Sie, wie Sie die Äpfel sinnvoll verarbeiten können. Eine gute Möglichkeit ist die Haltbarmachung in Gläsern.</w:t>
            </w:r>
          </w:p>
        </w:tc>
      </w:tr>
    </w:tbl>
    <w:p w:rsidR="000653D5" w:rsidRDefault="000653D5" w:rsidP="000653D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0653D5" w:rsidRPr="00A410C8" w:rsidTr="008F05C6">
        <w:tc>
          <w:tcPr>
            <w:tcW w:w="7371" w:type="dxa"/>
            <w:shd w:val="clear" w:color="auto" w:fill="auto"/>
          </w:tcPr>
          <w:p w:rsidR="0006160E" w:rsidRDefault="000653D5" w:rsidP="008F05C6">
            <w:pPr>
              <w:pStyle w:val="Textkrper"/>
              <w:rPr>
                <w:b/>
                <w:sz w:val="28"/>
              </w:rPr>
            </w:pPr>
            <w:r w:rsidRPr="007B68C2">
              <w:rPr>
                <w:b/>
                <w:sz w:val="28"/>
              </w:rPr>
              <w:t xml:space="preserve">Dieser „Arbeitsauftrag“ ist für </w:t>
            </w:r>
            <w:r w:rsidR="0038557C">
              <w:rPr>
                <w:b/>
                <w:sz w:val="28"/>
              </w:rPr>
              <w:t xml:space="preserve">die Lehrerin oder </w:t>
            </w:r>
            <w:r w:rsidRPr="007B68C2">
              <w:rPr>
                <w:b/>
                <w:sz w:val="28"/>
              </w:rPr>
              <w:t xml:space="preserve">den </w:t>
            </w:r>
          </w:p>
          <w:p w:rsidR="000653D5" w:rsidRPr="007B68C2" w:rsidRDefault="000653D5" w:rsidP="008F05C6">
            <w:pPr>
              <w:pStyle w:val="Textkrper"/>
              <w:rPr>
                <w:b/>
                <w:sz w:val="28"/>
              </w:rPr>
            </w:pPr>
            <w:r w:rsidRPr="007B68C2">
              <w:rPr>
                <w:b/>
                <w:sz w:val="28"/>
              </w:rPr>
              <w:t>Lehrer gedacht!</w:t>
            </w:r>
          </w:p>
        </w:tc>
      </w:tr>
    </w:tbl>
    <w:p w:rsidR="000653D5" w:rsidRDefault="000653D5" w:rsidP="000653D5"/>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653D5" w:rsidRPr="00DE4890" w:rsidTr="008F05C6">
        <w:trPr>
          <w:trHeight w:val="397"/>
        </w:trPr>
        <w:tc>
          <w:tcPr>
            <w:tcW w:w="1470" w:type="dxa"/>
            <w:shd w:val="clear" w:color="auto" w:fill="D9D9D9" w:themeFill="background1" w:themeFillShade="D9"/>
            <w:vAlign w:val="center"/>
          </w:tcPr>
          <w:p w:rsidR="000653D5" w:rsidRPr="00DE4890" w:rsidRDefault="000653D5" w:rsidP="008F05C6">
            <w:pPr>
              <w:pStyle w:val="TabelleKopfmitte"/>
            </w:pPr>
            <w:r>
              <w:t>Phase</w:t>
            </w:r>
          </w:p>
        </w:tc>
        <w:tc>
          <w:tcPr>
            <w:tcW w:w="940" w:type="dxa"/>
            <w:shd w:val="clear" w:color="auto" w:fill="D9D9D9" w:themeFill="background1" w:themeFillShade="D9"/>
            <w:vAlign w:val="center"/>
          </w:tcPr>
          <w:p w:rsidR="000653D5" w:rsidRPr="00DE4890" w:rsidRDefault="000653D5" w:rsidP="008F05C6">
            <w:pPr>
              <w:pStyle w:val="TabelleKopfmitte"/>
            </w:pPr>
            <w:r>
              <w:t>Zeit</w:t>
            </w:r>
          </w:p>
        </w:tc>
        <w:tc>
          <w:tcPr>
            <w:tcW w:w="4961" w:type="dxa"/>
            <w:shd w:val="clear" w:color="auto" w:fill="D9D9D9" w:themeFill="background1" w:themeFillShade="D9"/>
            <w:vAlign w:val="center"/>
          </w:tcPr>
          <w:p w:rsidR="000653D5" w:rsidRPr="00DE4890" w:rsidRDefault="000653D5" w:rsidP="008F05C6">
            <w:pPr>
              <w:pStyle w:val="TabelleKopfmitte"/>
            </w:pPr>
            <w:r>
              <w:t>Aufgabe</w:t>
            </w:r>
          </w:p>
        </w:tc>
      </w:tr>
      <w:tr w:rsidR="000653D5" w:rsidRPr="00DE4890" w:rsidTr="008F05C6">
        <w:trPr>
          <w:trHeight w:val="624"/>
        </w:trPr>
        <w:tc>
          <w:tcPr>
            <w:tcW w:w="1470" w:type="dxa"/>
            <w:shd w:val="clear" w:color="auto" w:fill="auto"/>
            <w:vAlign w:val="center"/>
          </w:tcPr>
          <w:p w:rsidR="000653D5" w:rsidRPr="00F0156F" w:rsidRDefault="000653D5" w:rsidP="008F05C6">
            <w:pPr>
              <w:pStyle w:val="Textkrpermitte"/>
            </w:pPr>
            <w:r w:rsidRPr="00F0156F">
              <w:rPr>
                <w:noProof/>
              </w:rPr>
              <w:drawing>
                <wp:inline distT="0" distB="0" distL="0" distR="0" wp14:anchorId="270721F0" wp14:editId="57ADBE5E">
                  <wp:extent cx="318770" cy="318770"/>
                  <wp:effectExtent l="0" t="0" r="0" b="0"/>
                  <wp:docPr id="30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INFORMIEREN:</w:t>
            </w:r>
          </w:p>
          <w:p w:rsidR="000653D5" w:rsidRDefault="000653D5" w:rsidP="008F05C6">
            <w:pPr>
              <w:pStyle w:val="Textkrper"/>
              <w:rPr>
                <w:noProof/>
              </w:rPr>
            </w:pPr>
            <w:r>
              <w:rPr>
                <w:noProof/>
              </w:rPr>
              <w:t>Einführung ins Projekt mit der Lernsituation und anschließender Erläuterung des Advance Organizers.</w:t>
            </w:r>
          </w:p>
          <w:p w:rsidR="000653D5" w:rsidRDefault="000653D5" w:rsidP="008F05C6">
            <w:pPr>
              <w:pStyle w:val="Textkrper"/>
              <w:rPr>
                <w:noProof/>
              </w:rPr>
            </w:pPr>
          </w:p>
          <w:p w:rsidR="000653D5" w:rsidRDefault="000653D5" w:rsidP="008F05C6">
            <w:pPr>
              <w:pStyle w:val="Textkrper"/>
              <w:rPr>
                <w:noProof/>
              </w:rPr>
            </w:pPr>
            <w:r>
              <w:rPr>
                <w:noProof/>
              </w:rPr>
              <w:t>Vorstellung des Arbeitsauftrages zum Lernthema 1: „Projekthaftes Arbeiten“.</w:t>
            </w:r>
          </w:p>
          <w:p w:rsidR="000653D5" w:rsidRPr="00DE4890" w:rsidRDefault="000653D5" w:rsidP="008F05C6">
            <w:pPr>
              <w:pStyle w:val="Textkrper"/>
              <w:rPr>
                <w:noProof/>
              </w:rPr>
            </w:pPr>
            <w:r>
              <w:rPr>
                <w:noProof/>
              </w:rPr>
              <w:t>Bearbeitung</w:t>
            </w:r>
            <w:r w:rsidR="00427CE0">
              <w:rPr>
                <w:noProof/>
              </w:rPr>
              <w:t xml:space="preserve"> des Lernthema 1 nach H03.02.01</w:t>
            </w:r>
          </w:p>
        </w:tc>
      </w:tr>
      <w:tr w:rsidR="000653D5" w:rsidRPr="00DE4890" w:rsidTr="008F05C6">
        <w:trPr>
          <w:trHeight w:val="624"/>
        </w:trPr>
        <w:tc>
          <w:tcPr>
            <w:tcW w:w="1470" w:type="dxa"/>
            <w:shd w:val="clear" w:color="auto" w:fill="auto"/>
            <w:vAlign w:val="center"/>
          </w:tcPr>
          <w:p w:rsidR="000653D5" w:rsidRDefault="000653D5" w:rsidP="008F05C6">
            <w:pPr>
              <w:pStyle w:val="Textkrpermitte"/>
            </w:pPr>
            <w:r w:rsidRPr="00FC0F56">
              <w:rPr>
                <w:noProof/>
              </w:rPr>
              <w:drawing>
                <wp:inline distT="0" distB="0" distL="0" distR="0" wp14:anchorId="3F6CEF3F" wp14:editId="51230838">
                  <wp:extent cx="302701" cy="324000"/>
                  <wp:effectExtent l="0" t="0" r="2540" b="0"/>
                  <wp:docPr id="3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0653D5" w:rsidRDefault="000653D5" w:rsidP="008F05C6">
            <w:pPr>
              <w:pStyle w:val="Textkrpermitte"/>
            </w:pPr>
            <w:r>
              <w:t>und/oder</w:t>
            </w:r>
          </w:p>
          <w:p w:rsidR="000653D5" w:rsidRPr="00F0156F" w:rsidRDefault="000653D5" w:rsidP="008F05C6">
            <w:pPr>
              <w:pStyle w:val="Textkrpermitte"/>
            </w:pPr>
            <w:r w:rsidRPr="00F0156F">
              <w:rPr>
                <w:noProof/>
              </w:rPr>
              <w:drawing>
                <wp:inline distT="0" distB="0" distL="0" distR="0" wp14:anchorId="47FF3F5C" wp14:editId="262E7F4B">
                  <wp:extent cx="648335" cy="318770"/>
                  <wp:effectExtent l="0" t="0" r="0" b="0"/>
                  <wp:docPr id="3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PLA</w:t>
            </w:r>
            <w:r w:rsidR="00315B60">
              <w:rPr>
                <w:noProof/>
              </w:rPr>
              <w:t>NEN/ENTSCHEIDEN und DURCHFÜHREN:</w:t>
            </w:r>
          </w:p>
          <w:p w:rsidR="000653D5" w:rsidRDefault="000653D5" w:rsidP="008F05C6">
            <w:pPr>
              <w:pStyle w:val="Textkrper"/>
              <w:rPr>
                <w:noProof/>
              </w:rPr>
            </w:pPr>
            <w:r>
              <w:rPr>
                <w:noProof/>
              </w:rPr>
              <w:t xml:space="preserve">Projektdurchführung bis </w:t>
            </w:r>
            <w:r w:rsidR="00315B60">
              <w:rPr>
                <w:noProof/>
              </w:rPr>
              <w:t>zur Herstellung des Endprodukts</w:t>
            </w:r>
          </w:p>
          <w:p w:rsidR="000653D5" w:rsidRPr="00DE4890" w:rsidRDefault="000653D5" w:rsidP="008F05C6">
            <w:pPr>
              <w:pStyle w:val="Textkrper"/>
              <w:rPr>
                <w:noProof/>
              </w:rPr>
            </w:pPr>
            <w:r>
              <w:rPr>
                <w:noProof/>
              </w:rPr>
              <w:t>Bearbeitung des Lernthema 2 nach H03.02.02</w:t>
            </w:r>
          </w:p>
        </w:tc>
      </w:tr>
      <w:tr w:rsidR="000653D5" w:rsidRPr="00DE4890" w:rsidTr="008F05C6">
        <w:trPr>
          <w:trHeight w:val="624"/>
        </w:trPr>
        <w:tc>
          <w:tcPr>
            <w:tcW w:w="1470" w:type="dxa"/>
            <w:shd w:val="clear" w:color="auto" w:fill="auto"/>
            <w:vAlign w:val="center"/>
          </w:tcPr>
          <w:p w:rsidR="000653D5" w:rsidRDefault="000653D5" w:rsidP="008F05C6">
            <w:pPr>
              <w:pStyle w:val="Textkrpermitte"/>
            </w:pPr>
            <w:r w:rsidRPr="00FC0F56">
              <w:rPr>
                <w:noProof/>
              </w:rPr>
              <w:drawing>
                <wp:inline distT="0" distB="0" distL="0" distR="0" wp14:anchorId="60D6360A" wp14:editId="14E3F6A7">
                  <wp:extent cx="302701" cy="324000"/>
                  <wp:effectExtent l="0" t="0" r="2540" b="0"/>
                  <wp:docPr id="17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0653D5" w:rsidRDefault="000653D5" w:rsidP="008F05C6">
            <w:pPr>
              <w:pStyle w:val="Textkrpermitte"/>
            </w:pPr>
            <w:r>
              <w:t>und/oder</w:t>
            </w:r>
          </w:p>
          <w:p w:rsidR="000653D5" w:rsidRPr="00F0156F" w:rsidRDefault="000653D5" w:rsidP="008F05C6">
            <w:pPr>
              <w:pStyle w:val="Textkrpermitte"/>
            </w:pPr>
            <w:r w:rsidRPr="00F0156F">
              <w:rPr>
                <w:noProof/>
              </w:rPr>
              <w:drawing>
                <wp:inline distT="0" distB="0" distL="0" distR="0" wp14:anchorId="087A100E" wp14:editId="4DC6A314">
                  <wp:extent cx="648335" cy="318770"/>
                  <wp:effectExtent l="0" t="0" r="0" b="0"/>
                  <wp:docPr id="17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INFORMIEREN:</w:t>
            </w:r>
          </w:p>
          <w:p w:rsidR="000653D5" w:rsidRPr="00DE4890" w:rsidRDefault="000653D5" w:rsidP="008F05C6">
            <w:pPr>
              <w:pStyle w:val="Textkrper"/>
              <w:rPr>
                <w:noProof/>
              </w:rPr>
            </w:pPr>
            <w:r>
              <w:rPr>
                <w:noProof/>
              </w:rPr>
              <w:t>Bearbeitung des Lernthama 3 nach H03.02.03</w:t>
            </w:r>
          </w:p>
        </w:tc>
      </w:tr>
      <w:tr w:rsidR="000653D5" w:rsidRPr="00DE4890" w:rsidTr="008F05C6">
        <w:trPr>
          <w:trHeight w:val="624"/>
        </w:trPr>
        <w:tc>
          <w:tcPr>
            <w:tcW w:w="1470" w:type="dxa"/>
            <w:shd w:val="clear" w:color="auto" w:fill="auto"/>
            <w:vAlign w:val="center"/>
          </w:tcPr>
          <w:p w:rsidR="000653D5" w:rsidRDefault="000653D5" w:rsidP="008F05C6">
            <w:pPr>
              <w:pStyle w:val="Textkrpermitte"/>
            </w:pPr>
            <w:r w:rsidRPr="00FC0F56">
              <w:rPr>
                <w:noProof/>
              </w:rPr>
              <w:drawing>
                <wp:inline distT="0" distB="0" distL="0" distR="0" wp14:anchorId="586B26BB" wp14:editId="21B9C66D">
                  <wp:extent cx="302701" cy="324000"/>
                  <wp:effectExtent l="0" t="0" r="2540" b="0"/>
                  <wp:docPr id="17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0653D5" w:rsidRDefault="000653D5" w:rsidP="008F05C6">
            <w:pPr>
              <w:pStyle w:val="Textkrpermitte"/>
            </w:pPr>
            <w:r>
              <w:t>und/oder</w:t>
            </w:r>
          </w:p>
          <w:p w:rsidR="000653D5" w:rsidRPr="00F0156F" w:rsidRDefault="000653D5" w:rsidP="008F05C6">
            <w:pPr>
              <w:pStyle w:val="Textkrpermitte"/>
            </w:pPr>
            <w:r w:rsidRPr="00FC0F56">
              <w:rPr>
                <w:noProof/>
              </w:rPr>
              <w:drawing>
                <wp:inline distT="0" distB="0" distL="0" distR="0" wp14:anchorId="6EFE0C0D" wp14:editId="2321415D">
                  <wp:extent cx="532800" cy="324000"/>
                  <wp:effectExtent l="0" t="0" r="635" b="0"/>
                  <wp:docPr id="17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DURCHFÜHREN und KONTROLLIEREN</w:t>
            </w:r>
          </w:p>
          <w:p w:rsidR="000653D5" w:rsidRPr="00DE4890" w:rsidRDefault="000653D5" w:rsidP="008F05C6">
            <w:pPr>
              <w:pStyle w:val="Textkrper"/>
              <w:rPr>
                <w:noProof/>
              </w:rPr>
            </w:pPr>
            <w:r>
              <w:rPr>
                <w:noProof/>
              </w:rPr>
              <w:t>Projektdurchführung beenden H03.02</w:t>
            </w:r>
          </w:p>
        </w:tc>
      </w:tr>
    </w:tbl>
    <w:p w:rsidR="000653D5" w:rsidRDefault="000653D5" w:rsidP="000653D5">
      <w:pPr>
        <w:pStyle w:val="MaginaliegrauIcon"/>
        <w:framePr w:wrap="around" w:x="8711" w:y="1373"/>
      </w:pPr>
      <w:r>
        <w:t>Niveaudifferenzierung beachten!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653D5" w:rsidRPr="00DE4890" w:rsidTr="008F05C6">
        <w:trPr>
          <w:trHeight w:val="624"/>
        </w:trPr>
        <w:tc>
          <w:tcPr>
            <w:tcW w:w="1470" w:type="dxa"/>
            <w:shd w:val="clear" w:color="auto" w:fill="auto"/>
            <w:vAlign w:val="center"/>
          </w:tcPr>
          <w:p w:rsidR="000653D5" w:rsidRPr="00F0156F" w:rsidRDefault="000653D5" w:rsidP="008F05C6">
            <w:pPr>
              <w:pStyle w:val="Textkrpermitte"/>
            </w:pPr>
            <w:r w:rsidRPr="00FC0F56">
              <w:rPr>
                <w:noProof/>
              </w:rPr>
              <w:drawing>
                <wp:inline distT="0" distB="0" distL="0" distR="0" wp14:anchorId="4DD5632D" wp14:editId="0E4A9FC0">
                  <wp:extent cx="532800" cy="324000"/>
                  <wp:effectExtent l="0" t="0" r="635" b="0"/>
                  <wp:docPr id="177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BEWERTUNG/REFLEXION:</w:t>
            </w:r>
          </w:p>
          <w:p w:rsidR="000653D5" w:rsidRDefault="000653D5" w:rsidP="008F05C6">
            <w:pPr>
              <w:pStyle w:val="Textkrper"/>
              <w:rPr>
                <w:noProof/>
              </w:rPr>
            </w:pPr>
            <w:r>
              <w:rPr>
                <w:noProof/>
              </w:rPr>
              <w:t>Durchführung eines Dreiergesprächs mi</w:t>
            </w:r>
            <w:r w:rsidR="00427CE0">
              <w:rPr>
                <w:noProof/>
              </w:rPr>
              <w:t>t den Begriffkärtchen H03.02.01</w:t>
            </w:r>
            <w:r w:rsidR="00315B60">
              <w:rPr>
                <w:noProof/>
              </w:rPr>
              <w:t>. P</w:t>
            </w:r>
            <w:r>
              <w:rPr>
                <w:noProof/>
              </w:rPr>
              <w:t xml:space="preserve">ro Runde </w:t>
            </w:r>
            <w:r w:rsidR="00315B60">
              <w:rPr>
                <w:noProof/>
              </w:rPr>
              <w:t>muss ein Satz Begriff</w:t>
            </w:r>
            <w:r>
              <w:rPr>
                <w:noProof/>
              </w:rPr>
              <w:t>kärtchen vorbereitet werden, am besten in verschiedenen Farben!</w:t>
            </w:r>
          </w:p>
          <w:p w:rsidR="000653D5" w:rsidRDefault="000653D5" w:rsidP="008F05C6">
            <w:pPr>
              <w:pStyle w:val="Textkrper"/>
              <w:rPr>
                <w:noProof/>
              </w:rPr>
            </w:pPr>
            <w:r>
              <w:rPr>
                <w:noProof/>
              </w:rPr>
              <w:t>Die Begriffsauswahl erfolgt nach Niveaustufe: Zuerst wählen die Schüler</w:t>
            </w:r>
            <w:r w:rsidR="006E5212">
              <w:rPr>
                <w:noProof/>
              </w:rPr>
              <w:t>innen und Schüler</w:t>
            </w:r>
            <w:r>
              <w:rPr>
                <w:noProof/>
              </w:rPr>
              <w:t xml:space="preserve"> auf A-Niveau, dann die Schüle</w:t>
            </w:r>
            <w:r w:rsidR="006E5212">
              <w:rPr>
                <w:noProof/>
              </w:rPr>
              <w:t>rinnen und Schüle</w:t>
            </w:r>
            <w:r>
              <w:rPr>
                <w:noProof/>
              </w:rPr>
              <w:t xml:space="preserve">r auf B-Niveau und zuletzt die </w:t>
            </w:r>
            <w:r w:rsidR="006E5212">
              <w:rPr>
                <w:noProof/>
              </w:rPr>
              <w:t xml:space="preserve">Schülerinnen und </w:t>
            </w:r>
            <w:r>
              <w:rPr>
                <w:noProof/>
              </w:rPr>
              <w:t>Schüler auf C-Niveau jeweils einen Begriff aus. Danach bilden sich die Dreiergruppen und führen das Dreiergespräch durch.</w:t>
            </w:r>
          </w:p>
          <w:p w:rsidR="000653D5" w:rsidRDefault="000653D5" w:rsidP="008F05C6">
            <w:pPr>
              <w:pStyle w:val="Textkrper"/>
              <w:rPr>
                <w:noProof/>
              </w:rPr>
            </w:pPr>
            <w:r>
              <w:rPr>
                <w:noProof/>
              </w:rPr>
              <w:t>Es ist sinnvoll</w:t>
            </w:r>
            <w:r w:rsidR="00315B60">
              <w:rPr>
                <w:noProof/>
              </w:rPr>
              <w:t>,</w:t>
            </w:r>
            <w:r>
              <w:rPr>
                <w:noProof/>
              </w:rPr>
              <w:t xml:space="preserve"> mindestens eine weitere Runde durchzuführen, damit sich die </w:t>
            </w:r>
            <w:r w:rsidR="00315B60">
              <w:rPr>
                <w:noProof/>
              </w:rPr>
              <w:t xml:space="preserve">Schülerinnen und </w:t>
            </w:r>
            <w:r>
              <w:rPr>
                <w:noProof/>
              </w:rPr>
              <w:t>Schüler nochmals in die Thematik eindenken können.</w:t>
            </w:r>
          </w:p>
          <w:p w:rsidR="000653D5" w:rsidRPr="00DE4890" w:rsidRDefault="000653D5" w:rsidP="008F05C6">
            <w:pPr>
              <w:pStyle w:val="Textkrper"/>
              <w:rPr>
                <w:noProof/>
              </w:rPr>
            </w:pPr>
            <w:r>
              <w:rPr>
                <w:noProof/>
              </w:rPr>
              <w:t>Die</w:t>
            </w:r>
            <w:r w:rsidR="006E5212">
              <w:rPr>
                <w:noProof/>
              </w:rPr>
              <w:t xml:space="preserve"> Schülerinnen und</w:t>
            </w:r>
            <w:r w:rsidR="00315B60">
              <w:rPr>
                <w:noProof/>
              </w:rPr>
              <w:t xml:space="preserve"> Schüler behalten ihre Begriff</w:t>
            </w:r>
            <w:r>
              <w:rPr>
                <w:noProof/>
              </w:rPr>
              <w:t>kärtchen.</w:t>
            </w:r>
          </w:p>
        </w:tc>
      </w:tr>
    </w:tbl>
    <w:p w:rsidR="000653D5" w:rsidRDefault="000653D5" w:rsidP="000653D5">
      <w:pPr>
        <w:pStyle w:val="Marginaliegrau"/>
        <w:framePr w:wrap="around" w:x="8711" w:y="75"/>
      </w:pPr>
      <w:r>
        <w:t>AO groß auf Metapla</w:t>
      </w:r>
      <w:r>
        <w:t>n</w:t>
      </w:r>
      <w:r>
        <w:t>wand vorbereiten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653D5" w:rsidRPr="00DE4890" w:rsidTr="008F05C6">
        <w:trPr>
          <w:trHeight w:val="624"/>
        </w:trPr>
        <w:tc>
          <w:tcPr>
            <w:tcW w:w="1470" w:type="dxa"/>
            <w:shd w:val="clear" w:color="auto" w:fill="auto"/>
            <w:vAlign w:val="center"/>
          </w:tcPr>
          <w:p w:rsidR="000653D5" w:rsidRPr="00FC0F56" w:rsidRDefault="000653D5" w:rsidP="008F05C6">
            <w:pPr>
              <w:pStyle w:val="Textkrpermitte"/>
              <w:rPr>
                <w:noProof/>
              </w:rPr>
            </w:pPr>
            <w:r w:rsidRPr="00F0156F">
              <w:rPr>
                <w:noProof/>
              </w:rPr>
              <w:drawing>
                <wp:inline distT="0" distB="0" distL="0" distR="0" wp14:anchorId="5FDF3987" wp14:editId="11AED367">
                  <wp:extent cx="318770" cy="318770"/>
                  <wp:effectExtent l="0" t="0" r="0" b="0"/>
                  <wp:docPr id="177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Der Advance Organizer wird auf einer Metaplanwand dargestellt.</w:t>
            </w:r>
          </w:p>
          <w:p w:rsidR="000653D5" w:rsidRDefault="006E5212" w:rsidP="008F05C6">
            <w:pPr>
              <w:pStyle w:val="Textkrper"/>
              <w:rPr>
                <w:noProof/>
              </w:rPr>
            </w:pPr>
            <w:r>
              <w:rPr>
                <w:noProof/>
              </w:rPr>
              <w:t>Jede Schülerin und jeder</w:t>
            </w:r>
            <w:r w:rsidR="000653D5">
              <w:rPr>
                <w:noProof/>
              </w:rPr>
              <w:t xml:space="preserve"> Schüler muss nun </w:t>
            </w:r>
            <w:r>
              <w:rPr>
                <w:noProof/>
              </w:rPr>
              <w:t xml:space="preserve">ihre bzw. </w:t>
            </w:r>
            <w:r w:rsidR="00315B60">
              <w:rPr>
                <w:noProof/>
              </w:rPr>
              <w:t>seine Begriff</w:t>
            </w:r>
            <w:r w:rsidR="000653D5">
              <w:rPr>
                <w:noProof/>
              </w:rPr>
              <w:t xml:space="preserve">kärtchen im AO einordnen und die </w:t>
            </w:r>
            <w:r w:rsidR="000653D5">
              <w:rPr>
                <w:noProof/>
              </w:rPr>
              <w:lastRenderedPageBreak/>
              <w:t>Platzierung begründen.</w:t>
            </w:r>
          </w:p>
          <w:p w:rsidR="000653D5" w:rsidRDefault="000653D5" w:rsidP="008F05C6">
            <w:pPr>
              <w:pStyle w:val="Textkrper"/>
              <w:rPr>
                <w:noProof/>
              </w:rPr>
            </w:pPr>
          </w:p>
          <w:p w:rsidR="000653D5" w:rsidRDefault="000653D5" w:rsidP="008F05C6">
            <w:pPr>
              <w:pStyle w:val="Textkrper"/>
              <w:rPr>
                <w:noProof/>
              </w:rPr>
            </w:pPr>
            <w:r>
              <w:rPr>
                <w:noProof/>
              </w:rPr>
              <w:t xml:space="preserve">Alternativ könnte mit den Begriffkärtchen und Bildern ein Postorganizer mit den </w:t>
            </w:r>
            <w:r w:rsidR="006E5212">
              <w:rPr>
                <w:noProof/>
              </w:rPr>
              <w:t xml:space="preserve">Schülerinnen und </w:t>
            </w:r>
            <w:r>
              <w:rPr>
                <w:noProof/>
              </w:rPr>
              <w:t>Schülern erstellt werden.</w:t>
            </w:r>
          </w:p>
        </w:tc>
      </w:tr>
    </w:tbl>
    <w:p w:rsidR="000653D5" w:rsidRDefault="000653D5" w:rsidP="00082E6C">
      <w:pPr>
        <w:pStyle w:val="Marginaliegrau"/>
        <w:framePr w:wrap="around" w:x="8605" w:y="84"/>
      </w:pPr>
      <w:r>
        <w:lastRenderedPageBreak/>
        <w:t>Selbsteinschätzungsbogen wenn möglich farbig für die Schüler</w:t>
      </w:r>
      <w:r w:rsidR="006E5212">
        <w:t>innen und Schüler</w:t>
      </w:r>
      <w:r>
        <w:t xml:space="preserve"> kopieren!</w:t>
      </w:r>
    </w:p>
    <w:p w:rsidR="00082E6C" w:rsidRDefault="00082E6C" w:rsidP="0006160E">
      <w:pPr>
        <w:pStyle w:val="Marginaliegrau"/>
        <w:framePr w:wrap="around" w:x="8617" w:y="1424"/>
        <w:jc w:val="left"/>
      </w:pPr>
      <w:r w:rsidRPr="001106DA">
        <w:t xml:space="preserve">Dieser </w:t>
      </w:r>
      <w:proofErr w:type="spellStart"/>
      <w:r w:rsidRPr="001106DA">
        <w:t>Selbstein</w:t>
      </w:r>
      <w:r w:rsidR="0006160E">
        <w:t>-</w:t>
      </w:r>
      <w:r w:rsidRPr="001106DA">
        <w:t>schätzungbogen</w:t>
      </w:r>
      <w:proofErr w:type="spellEnd"/>
      <w:r w:rsidRPr="001106DA">
        <w:t xml:space="preserve"> H03.02.03 kann ins nächste Lernb</w:t>
      </w:r>
      <w:r w:rsidRPr="001106DA">
        <w:t>e</w:t>
      </w:r>
      <w:r w:rsidRPr="001106DA">
        <w:t>ratungsgespräch mitei</w:t>
      </w:r>
      <w:r w:rsidRPr="001106DA">
        <w:t>n</w:t>
      </w:r>
      <w:r w:rsidRPr="001106DA">
        <w:t>bezogen werden</w:t>
      </w:r>
      <w:r w:rsidR="0006160E">
        <w: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653D5" w:rsidRPr="00DE4890" w:rsidTr="008F05C6">
        <w:trPr>
          <w:trHeight w:val="624"/>
        </w:trPr>
        <w:tc>
          <w:tcPr>
            <w:tcW w:w="1470" w:type="dxa"/>
            <w:shd w:val="clear" w:color="auto" w:fill="auto"/>
            <w:vAlign w:val="center"/>
          </w:tcPr>
          <w:p w:rsidR="000653D5" w:rsidRPr="00F0156F" w:rsidRDefault="000653D5" w:rsidP="008F05C6">
            <w:pPr>
              <w:pStyle w:val="Textkrpermitte"/>
            </w:pPr>
            <w:r w:rsidRPr="00FC0F56">
              <w:rPr>
                <w:noProof/>
              </w:rPr>
              <w:drawing>
                <wp:inline distT="0" distB="0" distL="0" distR="0" wp14:anchorId="7AF0C459" wp14:editId="01A97170">
                  <wp:extent cx="302701" cy="324000"/>
                  <wp:effectExtent l="0" t="0" r="2540" b="0"/>
                  <wp:docPr id="17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653D5" w:rsidRPr="00DE4890" w:rsidRDefault="000653D5" w:rsidP="008F05C6">
            <w:pPr>
              <w:pStyle w:val="Textkrper"/>
            </w:pPr>
          </w:p>
        </w:tc>
        <w:tc>
          <w:tcPr>
            <w:tcW w:w="4961" w:type="dxa"/>
            <w:shd w:val="clear" w:color="auto" w:fill="auto"/>
            <w:vAlign w:val="center"/>
          </w:tcPr>
          <w:p w:rsidR="000653D5" w:rsidRDefault="000653D5" w:rsidP="008F05C6">
            <w:pPr>
              <w:pStyle w:val="Textkrper"/>
              <w:rPr>
                <w:noProof/>
              </w:rPr>
            </w:pPr>
            <w:r>
              <w:rPr>
                <w:noProof/>
              </w:rPr>
              <w:t>Im Anschluss wird der Fragebogen zum Projekt H03.02.02 ausgefüllt.</w:t>
            </w:r>
          </w:p>
          <w:p w:rsidR="000653D5" w:rsidRDefault="000653D5" w:rsidP="008F05C6">
            <w:pPr>
              <w:pStyle w:val="Textkrper"/>
              <w:rPr>
                <w:noProof/>
              </w:rPr>
            </w:pPr>
            <w:r>
              <w:rPr>
                <w:noProof/>
              </w:rPr>
              <w:t>Arbeitsauftrag für den Sel</w:t>
            </w:r>
            <w:r w:rsidR="00427CE0">
              <w:rPr>
                <w:noProof/>
              </w:rPr>
              <w:t>bsteinschätzungsbogen H03.02.03</w:t>
            </w:r>
          </w:p>
          <w:p w:rsidR="000653D5" w:rsidRDefault="000653D5" w:rsidP="000653D5">
            <w:pPr>
              <w:pStyle w:val="Textkrpernrinnen"/>
              <w:ind w:left="283"/>
              <w:rPr>
                <w:noProof/>
              </w:rPr>
            </w:pPr>
            <w:r>
              <w:rPr>
                <w:noProof/>
              </w:rPr>
              <w:t>Schätzen Sie sich selbst ein und markieren Sie das Feld.</w:t>
            </w:r>
          </w:p>
          <w:p w:rsidR="000653D5" w:rsidRPr="00DE4890" w:rsidRDefault="000653D5" w:rsidP="00082E6C">
            <w:pPr>
              <w:pStyle w:val="Textkrpernrinnen"/>
              <w:ind w:left="283"/>
              <w:rPr>
                <w:noProof/>
              </w:rPr>
            </w:pPr>
            <w:r>
              <w:rPr>
                <w:noProof/>
              </w:rPr>
              <w:t>Was müssen Sie tun, um das Feld rechts neben Ihrem markierten Feld zu erreichen? – Formulieren Sie je zwei aussagekräftige Sätze!</w:t>
            </w:r>
          </w:p>
        </w:tc>
      </w:tr>
    </w:tbl>
    <w:p w:rsidR="008E50CD" w:rsidRDefault="008E50C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0653D5" w:rsidRPr="00DE4890" w:rsidTr="008F05C6">
        <w:trPr>
          <w:trHeight w:val="544"/>
        </w:trPr>
        <w:tc>
          <w:tcPr>
            <w:tcW w:w="3119" w:type="dxa"/>
            <w:shd w:val="clear" w:color="auto" w:fill="D9D9D9" w:themeFill="background1" w:themeFillShade="D9"/>
          </w:tcPr>
          <w:p w:rsidR="000653D5" w:rsidRDefault="000653D5" w:rsidP="008F05C6">
            <w:pPr>
              <w:pStyle w:val="Tabelle6pt"/>
              <w:rPr>
                <w:color w:val="000000"/>
              </w:rPr>
            </w:pPr>
            <w:r>
              <w:lastRenderedPageBreak/>
              <w:t>Lernfeld</w:t>
            </w:r>
          </w:p>
          <w:p w:rsidR="000653D5" w:rsidRPr="00DE4890" w:rsidRDefault="000653D5" w:rsidP="008F05C6">
            <w:pPr>
              <w:pStyle w:val="TabelleKopflinks"/>
            </w:pPr>
            <w:r>
              <w:t>LF 3</w:t>
            </w:r>
          </w:p>
        </w:tc>
        <w:tc>
          <w:tcPr>
            <w:tcW w:w="4230" w:type="dxa"/>
            <w:shd w:val="clear" w:color="auto" w:fill="D9D9D9" w:themeFill="background1" w:themeFillShade="D9"/>
          </w:tcPr>
          <w:p w:rsidR="000653D5" w:rsidRDefault="000653D5" w:rsidP="008F05C6">
            <w:pPr>
              <w:pStyle w:val="Tabelle6pt"/>
              <w:rPr>
                <w:color w:val="000000"/>
              </w:rPr>
            </w:pPr>
            <w:r>
              <w:t>Titel</w:t>
            </w:r>
          </w:p>
          <w:p w:rsidR="000653D5" w:rsidRPr="00DE4890" w:rsidRDefault="000653D5" w:rsidP="008F05C6">
            <w:pPr>
              <w:pStyle w:val="TabelleKopflinks"/>
            </w:pPr>
            <w:r>
              <w:t>Apfel im Glas</w:t>
            </w:r>
          </w:p>
        </w:tc>
        <w:tc>
          <w:tcPr>
            <w:tcW w:w="196" w:type="dxa"/>
            <w:tcBorders>
              <w:top w:val="nil"/>
              <w:bottom w:val="nil"/>
            </w:tcBorders>
            <w:shd w:val="clear" w:color="auto" w:fill="auto"/>
          </w:tcPr>
          <w:p w:rsidR="000653D5" w:rsidRPr="00DE4890" w:rsidRDefault="000653D5" w:rsidP="008F05C6">
            <w:pPr>
              <w:pStyle w:val="Textkrper"/>
            </w:pPr>
          </w:p>
        </w:tc>
        <w:tc>
          <w:tcPr>
            <w:tcW w:w="2094" w:type="dxa"/>
            <w:shd w:val="clear" w:color="auto" w:fill="D9D9D9" w:themeFill="background1" w:themeFillShade="D9"/>
          </w:tcPr>
          <w:p w:rsidR="000653D5" w:rsidRDefault="000653D5" w:rsidP="008F05C6">
            <w:pPr>
              <w:pStyle w:val="Tabelle6pt"/>
            </w:pPr>
          </w:p>
          <w:p w:rsidR="000653D5" w:rsidRPr="00DE4890" w:rsidRDefault="00D53BA9" w:rsidP="008F05C6">
            <w:pPr>
              <w:pStyle w:val="TabelleKopflinks"/>
              <w:jc w:val="center"/>
            </w:pPr>
            <w:r>
              <w:t>H03</w:t>
            </w:r>
            <w:r w:rsidR="000653D5">
              <w:t>.02.01</w:t>
            </w:r>
          </w:p>
        </w:tc>
      </w:tr>
    </w:tbl>
    <w:p w:rsidR="000653D5" w:rsidRDefault="000653D5" w:rsidP="000653D5">
      <w:pPr>
        <w:pStyle w:val="berschrift1"/>
      </w:pPr>
      <w:r>
        <w:t>Vorlage Begriffskärtchen Dreiergespräch</w:t>
      </w:r>
    </w:p>
    <w:tbl>
      <w:tblPr>
        <w:tblStyle w:val="Tabellenraster"/>
        <w:tblW w:w="9693" w:type="dxa"/>
        <w:tblInd w:w="108" w:type="dxa"/>
        <w:tblLayout w:type="fixed"/>
        <w:tblCellMar>
          <w:top w:w="57" w:type="dxa"/>
          <w:bottom w:w="57" w:type="dxa"/>
        </w:tblCellMar>
        <w:tblLook w:val="04A0" w:firstRow="1" w:lastRow="0" w:firstColumn="1" w:lastColumn="0" w:noHBand="0" w:noVBand="1"/>
      </w:tblPr>
      <w:tblGrid>
        <w:gridCol w:w="3231"/>
        <w:gridCol w:w="3231"/>
        <w:gridCol w:w="3231"/>
      </w:tblGrid>
      <w:tr w:rsidR="000653D5" w:rsidRPr="00477B18" w:rsidTr="008F05C6">
        <w:trPr>
          <w:trHeight w:val="1020"/>
        </w:trPr>
        <w:tc>
          <w:tcPr>
            <w:tcW w:w="3231" w:type="dxa"/>
            <w:shd w:val="clear" w:color="auto" w:fill="auto"/>
            <w:vAlign w:val="center"/>
          </w:tcPr>
          <w:p w:rsidR="000653D5" w:rsidRDefault="000653D5" w:rsidP="008F05C6">
            <w:pPr>
              <w:pStyle w:val="Textkrper"/>
              <w:jc w:val="center"/>
              <w:rPr>
                <w:b/>
                <w:sz w:val="28"/>
              </w:rPr>
            </w:pPr>
            <w:r>
              <w:rPr>
                <w:b/>
                <w:sz w:val="28"/>
              </w:rPr>
              <w:t>Merkmale</w:t>
            </w:r>
          </w:p>
          <w:p w:rsidR="000653D5" w:rsidRPr="00477B18" w:rsidRDefault="000653D5" w:rsidP="008F05C6">
            <w:pPr>
              <w:pStyle w:val="Textkrper"/>
              <w:jc w:val="center"/>
              <w:rPr>
                <w:b/>
                <w:sz w:val="28"/>
              </w:rPr>
            </w:pPr>
            <w:r w:rsidRPr="00477B18">
              <w:rPr>
                <w:b/>
                <w:sz w:val="28"/>
              </w:rPr>
              <w:t>eines Projektes</w:t>
            </w:r>
          </w:p>
        </w:tc>
        <w:tc>
          <w:tcPr>
            <w:tcW w:w="3231" w:type="dxa"/>
            <w:vAlign w:val="center"/>
          </w:tcPr>
          <w:p w:rsidR="000653D5" w:rsidRPr="00477B18" w:rsidRDefault="000653D5" w:rsidP="008F05C6">
            <w:pPr>
              <w:pStyle w:val="Textkrper"/>
              <w:jc w:val="center"/>
              <w:rPr>
                <w:b/>
                <w:sz w:val="28"/>
              </w:rPr>
            </w:pPr>
            <w:r w:rsidRPr="00477B18">
              <w:rPr>
                <w:b/>
                <w:sz w:val="28"/>
              </w:rPr>
              <w:t>Projektphasen</w:t>
            </w:r>
          </w:p>
        </w:tc>
        <w:tc>
          <w:tcPr>
            <w:tcW w:w="3231" w:type="dxa"/>
            <w:vAlign w:val="center"/>
          </w:tcPr>
          <w:p w:rsidR="000653D5" w:rsidRPr="00477B18" w:rsidRDefault="000653D5" w:rsidP="008F05C6">
            <w:pPr>
              <w:pStyle w:val="Textkrper"/>
              <w:jc w:val="center"/>
              <w:rPr>
                <w:b/>
                <w:sz w:val="28"/>
              </w:rPr>
            </w:pPr>
            <w:r w:rsidRPr="00477B18">
              <w:rPr>
                <w:b/>
                <w:sz w:val="28"/>
              </w:rPr>
              <w:t>Auslöser</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Projektanalyse</w:t>
            </w:r>
          </w:p>
        </w:tc>
        <w:tc>
          <w:tcPr>
            <w:tcW w:w="3231" w:type="dxa"/>
            <w:vAlign w:val="center"/>
          </w:tcPr>
          <w:p w:rsidR="000653D5" w:rsidRPr="00477B18" w:rsidRDefault="000653D5" w:rsidP="008F05C6">
            <w:pPr>
              <w:pStyle w:val="Textkrper"/>
              <w:jc w:val="center"/>
              <w:rPr>
                <w:b/>
                <w:sz w:val="28"/>
              </w:rPr>
            </w:pPr>
            <w:r w:rsidRPr="00477B18">
              <w:rPr>
                <w:b/>
                <w:sz w:val="28"/>
              </w:rPr>
              <w:t>Projektplanung</w:t>
            </w:r>
          </w:p>
        </w:tc>
        <w:tc>
          <w:tcPr>
            <w:tcW w:w="3231" w:type="dxa"/>
            <w:vAlign w:val="center"/>
          </w:tcPr>
          <w:p w:rsidR="000653D5" w:rsidRPr="00477B18" w:rsidRDefault="000653D5" w:rsidP="008F05C6">
            <w:pPr>
              <w:pStyle w:val="Textkrper"/>
              <w:jc w:val="center"/>
              <w:rPr>
                <w:b/>
                <w:sz w:val="28"/>
              </w:rPr>
            </w:pPr>
            <w:r w:rsidRPr="00477B18">
              <w:rPr>
                <w:b/>
                <w:sz w:val="28"/>
              </w:rPr>
              <w:t>Projektdurchführung</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Projektbewertung</w:t>
            </w:r>
          </w:p>
        </w:tc>
        <w:tc>
          <w:tcPr>
            <w:tcW w:w="3231" w:type="dxa"/>
            <w:vAlign w:val="center"/>
          </w:tcPr>
          <w:p w:rsidR="000653D5" w:rsidRPr="00477B18" w:rsidRDefault="000653D5" w:rsidP="008F05C6">
            <w:pPr>
              <w:pStyle w:val="Textkrper"/>
              <w:jc w:val="center"/>
              <w:rPr>
                <w:b/>
                <w:sz w:val="28"/>
              </w:rPr>
            </w:pPr>
            <w:r w:rsidRPr="00477B18">
              <w:rPr>
                <w:b/>
                <w:sz w:val="28"/>
              </w:rPr>
              <w:t>Dokumentation</w:t>
            </w:r>
          </w:p>
        </w:tc>
        <w:tc>
          <w:tcPr>
            <w:tcW w:w="3231" w:type="dxa"/>
            <w:vAlign w:val="center"/>
          </w:tcPr>
          <w:p w:rsidR="000653D5" w:rsidRPr="00477B18" w:rsidRDefault="000653D5" w:rsidP="008F05C6">
            <w:pPr>
              <w:pStyle w:val="Textkrper"/>
              <w:jc w:val="center"/>
              <w:rPr>
                <w:b/>
                <w:sz w:val="28"/>
              </w:rPr>
            </w:pPr>
            <w:r w:rsidRPr="00477B18">
              <w:rPr>
                <w:b/>
                <w:sz w:val="28"/>
              </w:rPr>
              <w:t>Zeit- und Arbeitsplan</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proofErr w:type="spellStart"/>
            <w:r w:rsidRPr="00477B18">
              <w:rPr>
                <w:b/>
                <w:sz w:val="28"/>
              </w:rPr>
              <w:t>To</w:t>
            </w:r>
            <w:proofErr w:type="spellEnd"/>
            <w:r w:rsidRPr="00477B18">
              <w:rPr>
                <w:b/>
                <w:sz w:val="28"/>
              </w:rPr>
              <w:t>-Do-Liste</w:t>
            </w:r>
          </w:p>
        </w:tc>
        <w:tc>
          <w:tcPr>
            <w:tcW w:w="3231" w:type="dxa"/>
            <w:vAlign w:val="center"/>
          </w:tcPr>
          <w:p w:rsidR="000653D5" w:rsidRPr="00477B18" w:rsidRDefault="000653D5" w:rsidP="008F05C6">
            <w:pPr>
              <w:pStyle w:val="Textkrper"/>
              <w:jc w:val="center"/>
              <w:rPr>
                <w:b/>
                <w:sz w:val="28"/>
              </w:rPr>
            </w:pPr>
            <w:r w:rsidRPr="00477B18">
              <w:rPr>
                <w:b/>
                <w:sz w:val="28"/>
              </w:rPr>
              <w:t>Arbeitspakete</w:t>
            </w:r>
          </w:p>
        </w:tc>
        <w:tc>
          <w:tcPr>
            <w:tcW w:w="3231" w:type="dxa"/>
            <w:vAlign w:val="center"/>
          </w:tcPr>
          <w:p w:rsidR="000653D5" w:rsidRPr="00477B18" w:rsidRDefault="000653D5" w:rsidP="008F05C6">
            <w:pPr>
              <w:pStyle w:val="Textkrper"/>
              <w:jc w:val="center"/>
              <w:rPr>
                <w:b/>
                <w:sz w:val="28"/>
              </w:rPr>
            </w:pPr>
            <w:r w:rsidRPr="00477B18">
              <w:rPr>
                <w:b/>
                <w:sz w:val="28"/>
              </w:rPr>
              <w:t>LMIV</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Nährwert</w:t>
            </w:r>
            <w:r>
              <w:rPr>
                <w:b/>
                <w:sz w:val="28"/>
              </w:rPr>
              <w:t>-</w:t>
            </w:r>
            <w:r w:rsidRPr="00477B18">
              <w:rPr>
                <w:b/>
                <w:sz w:val="28"/>
              </w:rPr>
              <w:t>kennzeichnung</w:t>
            </w:r>
          </w:p>
        </w:tc>
        <w:tc>
          <w:tcPr>
            <w:tcW w:w="3231" w:type="dxa"/>
            <w:vAlign w:val="center"/>
          </w:tcPr>
          <w:p w:rsidR="000653D5" w:rsidRPr="00477B18" w:rsidRDefault="000653D5" w:rsidP="008F05C6">
            <w:pPr>
              <w:pStyle w:val="Textkrper"/>
              <w:jc w:val="center"/>
              <w:rPr>
                <w:b/>
                <w:sz w:val="28"/>
              </w:rPr>
            </w:pPr>
            <w:r w:rsidRPr="00477B18">
              <w:rPr>
                <w:b/>
                <w:sz w:val="28"/>
              </w:rPr>
              <w:t>Zutatenliste</w:t>
            </w:r>
          </w:p>
        </w:tc>
        <w:tc>
          <w:tcPr>
            <w:tcW w:w="3231" w:type="dxa"/>
            <w:vAlign w:val="center"/>
          </w:tcPr>
          <w:p w:rsidR="000653D5" w:rsidRPr="00477B18" w:rsidRDefault="000653D5" w:rsidP="008F05C6">
            <w:pPr>
              <w:pStyle w:val="Textkrper"/>
              <w:jc w:val="center"/>
              <w:rPr>
                <w:b/>
                <w:sz w:val="28"/>
              </w:rPr>
            </w:pPr>
            <w:r w:rsidRPr="00477B18">
              <w:rPr>
                <w:b/>
                <w:sz w:val="28"/>
              </w:rPr>
              <w:t>Mengenangabe</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Haltbarkeit</w:t>
            </w:r>
          </w:p>
        </w:tc>
        <w:tc>
          <w:tcPr>
            <w:tcW w:w="3231" w:type="dxa"/>
            <w:vAlign w:val="center"/>
          </w:tcPr>
          <w:p w:rsidR="000653D5" w:rsidRPr="00477B18" w:rsidRDefault="000653D5" w:rsidP="008F05C6">
            <w:pPr>
              <w:pStyle w:val="Textkrper"/>
              <w:jc w:val="center"/>
              <w:rPr>
                <w:b/>
                <w:sz w:val="28"/>
              </w:rPr>
            </w:pPr>
            <w:r w:rsidRPr="00477B18">
              <w:rPr>
                <w:b/>
                <w:sz w:val="28"/>
              </w:rPr>
              <w:t>Allergene</w:t>
            </w:r>
          </w:p>
        </w:tc>
        <w:tc>
          <w:tcPr>
            <w:tcW w:w="3231" w:type="dxa"/>
            <w:vAlign w:val="center"/>
          </w:tcPr>
          <w:p w:rsidR="000653D5" w:rsidRDefault="000653D5" w:rsidP="008F05C6">
            <w:pPr>
              <w:pStyle w:val="Textkrper"/>
              <w:jc w:val="center"/>
              <w:rPr>
                <w:b/>
                <w:sz w:val="28"/>
              </w:rPr>
            </w:pPr>
            <w:r>
              <w:rPr>
                <w:b/>
                <w:sz w:val="28"/>
              </w:rPr>
              <w:t>Anschrift</w:t>
            </w:r>
          </w:p>
          <w:p w:rsidR="000653D5" w:rsidRPr="00477B18" w:rsidRDefault="000653D5" w:rsidP="008F05C6">
            <w:pPr>
              <w:pStyle w:val="Textkrper"/>
              <w:jc w:val="center"/>
              <w:rPr>
                <w:b/>
                <w:sz w:val="28"/>
              </w:rPr>
            </w:pPr>
            <w:r w:rsidRPr="00477B18">
              <w:rPr>
                <w:b/>
                <w:sz w:val="28"/>
              </w:rPr>
              <w:t>Herstelle</w:t>
            </w:r>
            <w:r>
              <w:rPr>
                <w:b/>
                <w:sz w:val="28"/>
              </w:rPr>
              <w:t>r/Verpacker</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Lebensmittel</w:t>
            </w:r>
            <w:r>
              <w:rPr>
                <w:b/>
                <w:sz w:val="28"/>
              </w:rPr>
              <w:t>-</w:t>
            </w:r>
            <w:r w:rsidRPr="00477B18">
              <w:rPr>
                <w:b/>
                <w:sz w:val="28"/>
              </w:rPr>
              <w:t>bezeichnung</w:t>
            </w:r>
          </w:p>
        </w:tc>
        <w:tc>
          <w:tcPr>
            <w:tcW w:w="3231" w:type="dxa"/>
            <w:vAlign w:val="center"/>
          </w:tcPr>
          <w:p w:rsidR="000653D5" w:rsidRPr="00477B18" w:rsidRDefault="000653D5" w:rsidP="008F05C6">
            <w:pPr>
              <w:pStyle w:val="Textkrper"/>
              <w:jc w:val="center"/>
              <w:rPr>
                <w:b/>
                <w:sz w:val="28"/>
              </w:rPr>
            </w:pPr>
            <w:r w:rsidRPr="00477B18">
              <w:rPr>
                <w:b/>
                <w:sz w:val="28"/>
              </w:rPr>
              <w:t>Nährwertkenn</w:t>
            </w:r>
            <w:r>
              <w:rPr>
                <w:b/>
                <w:sz w:val="28"/>
              </w:rPr>
              <w:t>-</w:t>
            </w:r>
            <w:r w:rsidRPr="00477B18">
              <w:rPr>
                <w:b/>
                <w:sz w:val="28"/>
              </w:rPr>
              <w:t>zeichnung pro 100 g</w:t>
            </w:r>
          </w:p>
        </w:tc>
        <w:tc>
          <w:tcPr>
            <w:tcW w:w="3231" w:type="dxa"/>
            <w:vAlign w:val="center"/>
          </w:tcPr>
          <w:p w:rsidR="000653D5" w:rsidRPr="00477B18" w:rsidRDefault="000653D5" w:rsidP="008F05C6">
            <w:pPr>
              <w:pStyle w:val="Textkrper"/>
              <w:jc w:val="center"/>
              <w:rPr>
                <w:b/>
                <w:sz w:val="28"/>
              </w:rPr>
            </w:pPr>
            <w:r w:rsidRPr="00477B18">
              <w:rPr>
                <w:b/>
                <w:sz w:val="28"/>
              </w:rPr>
              <w:t>Nährwertkenn</w:t>
            </w:r>
            <w:r>
              <w:rPr>
                <w:b/>
                <w:sz w:val="28"/>
              </w:rPr>
              <w:t>-</w:t>
            </w:r>
            <w:r w:rsidRPr="00477B18">
              <w:rPr>
                <w:b/>
                <w:sz w:val="28"/>
              </w:rPr>
              <w:t>zeichnung pro Portion</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 xml:space="preserve">eindeutig </w:t>
            </w:r>
            <w:proofErr w:type="spellStart"/>
            <w:r w:rsidRPr="00477B18">
              <w:rPr>
                <w:b/>
                <w:sz w:val="28"/>
              </w:rPr>
              <w:t>hervorge</w:t>
            </w:r>
            <w:proofErr w:type="spellEnd"/>
            <w:r>
              <w:rPr>
                <w:b/>
                <w:sz w:val="28"/>
              </w:rPr>
              <w:t>-</w:t>
            </w:r>
            <w:r w:rsidRPr="00477B18">
              <w:rPr>
                <w:b/>
                <w:sz w:val="28"/>
              </w:rPr>
              <w:t>hoben, z. B. Fettdruck</w:t>
            </w:r>
          </w:p>
        </w:tc>
        <w:tc>
          <w:tcPr>
            <w:tcW w:w="3231" w:type="dxa"/>
            <w:vAlign w:val="center"/>
          </w:tcPr>
          <w:p w:rsidR="000653D5" w:rsidRDefault="000653D5" w:rsidP="008F05C6">
            <w:pPr>
              <w:pStyle w:val="Textkrper"/>
              <w:jc w:val="center"/>
              <w:rPr>
                <w:b/>
                <w:sz w:val="28"/>
              </w:rPr>
            </w:pPr>
            <w:r w:rsidRPr="00477B18">
              <w:rPr>
                <w:b/>
                <w:sz w:val="28"/>
              </w:rPr>
              <w:t>mengenmäßige</w:t>
            </w:r>
          </w:p>
          <w:p w:rsidR="000653D5" w:rsidRPr="00477B18" w:rsidRDefault="000653D5" w:rsidP="008F05C6">
            <w:pPr>
              <w:pStyle w:val="Textkrper"/>
              <w:jc w:val="center"/>
              <w:rPr>
                <w:b/>
                <w:sz w:val="28"/>
              </w:rPr>
            </w:pPr>
            <w:r w:rsidRPr="00477B18">
              <w:rPr>
                <w:b/>
                <w:sz w:val="28"/>
              </w:rPr>
              <w:t>Sortierung</w:t>
            </w:r>
          </w:p>
        </w:tc>
        <w:tc>
          <w:tcPr>
            <w:tcW w:w="3231" w:type="dxa"/>
            <w:vAlign w:val="center"/>
          </w:tcPr>
          <w:p w:rsidR="000653D5" w:rsidRPr="00477B18" w:rsidRDefault="000653D5" w:rsidP="008F05C6">
            <w:pPr>
              <w:pStyle w:val="Textkrper"/>
              <w:jc w:val="center"/>
              <w:rPr>
                <w:b/>
                <w:sz w:val="28"/>
              </w:rPr>
            </w:pPr>
            <w:r w:rsidRPr="00477B18">
              <w:rPr>
                <w:b/>
                <w:sz w:val="28"/>
              </w:rPr>
              <w:t>Rezeptauswahl</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Rezeptkriterien</w:t>
            </w:r>
          </w:p>
        </w:tc>
        <w:tc>
          <w:tcPr>
            <w:tcW w:w="3231" w:type="dxa"/>
            <w:vAlign w:val="center"/>
          </w:tcPr>
          <w:p w:rsidR="000653D5" w:rsidRPr="00477B18" w:rsidRDefault="000653D5" w:rsidP="008F05C6">
            <w:pPr>
              <w:pStyle w:val="Textkrper"/>
              <w:jc w:val="center"/>
              <w:rPr>
                <w:b/>
                <w:sz w:val="28"/>
              </w:rPr>
            </w:pPr>
            <w:r w:rsidRPr="00477B18">
              <w:rPr>
                <w:b/>
                <w:sz w:val="28"/>
              </w:rPr>
              <w:t>Suchstrategien</w:t>
            </w:r>
          </w:p>
        </w:tc>
        <w:tc>
          <w:tcPr>
            <w:tcW w:w="3231" w:type="dxa"/>
            <w:vAlign w:val="center"/>
          </w:tcPr>
          <w:p w:rsidR="000653D5" w:rsidRDefault="000653D5" w:rsidP="008F05C6">
            <w:pPr>
              <w:pStyle w:val="Textkrper"/>
              <w:jc w:val="center"/>
              <w:rPr>
                <w:b/>
                <w:sz w:val="28"/>
              </w:rPr>
            </w:pPr>
            <w:r>
              <w:rPr>
                <w:b/>
                <w:sz w:val="28"/>
              </w:rPr>
              <w:t>Internetquellen</w:t>
            </w:r>
          </w:p>
          <w:p w:rsidR="000653D5" w:rsidRPr="00477B18" w:rsidRDefault="000653D5" w:rsidP="008F05C6">
            <w:pPr>
              <w:pStyle w:val="Textkrper"/>
              <w:jc w:val="center"/>
              <w:rPr>
                <w:b/>
                <w:sz w:val="28"/>
              </w:rPr>
            </w:pPr>
            <w:r w:rsidRPr="00477B18">
              <w:rPr>
                <w:b/>
                <w:sz w:val="28"/>
              </w:rPr>
              <w:t>angeben</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Suchbegriffe finden</w:t>
            </w:r>
          </w:p>
        </w:tc>
        <w:tc>
          <w:tcPr>
            <w:tcW w:w="3231" w:type="dxa"/>
            <w:vAlign w:val="center"/>
          </w:tcPr>
          <w:p w:rsidR="000653D5" w:rsidRPr="00477B18" w:rsidRDefault="000653D5" w:rsidP="008F05C6">
            <w:pPr>
              <w:pStyle w:val="Textkrper"/>
              <w:jc w:val="center"/>
              <w:rPr>
                <w:b/>
                <w:sz w:val="28"/>
              </w:rPr>
            </w:pPr>
            <w:r w:rsidRPr="00477B18">
              <w:rPr>
                <w:b/>
                <w:sz w:val="28"/>
              </w:rPr>
              <w:t>Klammer-Strich-Methode</w:t>
            </w:r>
          </w:p>
        </w:tc>
        <w:tc>
          <w:tcPr>
            <w:tcW w:w="3231" w:type="dxa"/>
            <w:vAlign w:val="center"/>
          </w:tcPr>
          <w:p w:rsidR="000653D5" w:rsidRPr="00477B18" w:rsidRDefault="000653D5" w:rsidP="008F05C6">
            <w:pPr>
              <w:pStyle w:val="Textkrper"/>
              <w:jc w:val="center"/>
              <w:rPr>
                <w:b/>
                <w:sz w:val="28"/>
              </w:rPr>
            </w:pPr>
            <w:r w:rsidRPr="00477B18">
              <w:rPr>
                <w:b/>
                <w:sz w:val="28"/>
              </w:rPr>
              <w:t>Nährwertberechnung</w:t>
            </w:r>
          </w:p>
        </w:tc>
      </w:tr>
      <w:tr w:rsidR="000653D5" w:rsidRPr="00477B18" w:rsidTr="008F05C6">
        <w:trPr>
          <w:trHeight w:val="1020"/>
        </w:trPr>
        <w:tc>
          <w:tcPr>
            <w:tcW w:w="3231" w:type="dxa"/>
            <w:shd w:val="clear" w:color="auto" w:fill="auto"/>
            <w:vAlign w:val="center"/>
          </w:tcPr>
          <w:p w:rsidR="000653D5" w:rsidRPr="00477B18" w:rsidRDefault="000653D5" w:rsidP="008F05C6">
            <w:pPr>
              <w:pStyle w:val="Textkrper"/>
              <w:jc w:val="center"/>
              <w:rPr>
                <w:b/>
                <w:sz w:val="28"/>
              </w:rPr>
            </w:pPr>
            <w:r w:rsidRPr="00477B18">
              <w:rPr>
                <w:b/>
                <w:sz w:val="28"/>
              </w:rPr>
              <w:t>Rezept auf die Menge anpassen</w:t>
            </w:r>
          </w:p>
        </w:tc>
        <w:tc>
          <w:tcPr>
            <w:tcW w:w="3231" w:type="dxa"/>
            <w:vAlign w:val="center"/>
          </w:tcPr>
          <w:p w:rsidR="000653D5" w:rsidRPr="00477B18" w:rsidRDefault="000653D5" w:rsidP="008F05C6">
            <w:pPr>
              <w:pStyle w:val="Textkrper"/>
              <w:jc w:val="center"/>
              <w:rPr>
                <w:b/>
                <w:sz w:val="28"/>
              </w:rPr>
            </w:pPr>
            <w:r w:rsidRPr="00477B18">
              <w:rPr>
                <w:b/>
                <w:sz w:val="28"/>
              </w:rPr>
              <w:t>Kreativität</w:t>
            </w:r>
          </w:p>
        </w:tc>
        <w:tc>
          <w:tcPr>
            <w:tcW w:w="3231" w:type="dxa"/>
            <w:vAlign w:val="center"/>
          </w:tcPr>
          <w:p w:rsidR="000653D5" w:rsidRPr="00477B18" w:rsidRDefault="000653D5" w:rsidP="008F05C6">
            <w:pPr>
              <w:pStyle w:val="Textkrper"/>
              <w:jc w:val="center"/>
              <w:rPr>
                <w:b/>
                <w:sz w:val="28"/>
              </w:rPr>
            </w:pPr>
            <w:proofErr w:type="spellStart"/>
            <w:r w:rsidRPr="00477B18">
              <w:rPr>
                <w:b/>
                <w:sz w:val="28"/>
              </w:rPr>
              <w:t>Gelingensbedingungen</w:t>
            </w:r>
            <w:proofErr w:type="spellEnd"/>
          </w:p>
        </w:tc>
      </w:tr>
    </w:tbl>
    <w:p w:rsidR="008E50CD" w:rsidRDefault="008E50C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0653D5" w:rsidRPr="00DE4890" w:rsidTr="008F05C6">
        <w:trPr>
          <w:trHeight w:val="544"/>
        </w:trPr>
        <w:tc>
          <w:tcPr>
            <w:tcW w:w="3119" w:type="dxa"/>
            <w:shd w:val="clear" w:color="auto" w:fill="D9D9D9" w:themeFill="background1" w:themeFillShade="D9"/>
          </w:tcPr>
          <w:p w:rsidR="000653D5" w:rsidRDefault="000653D5" w:rsidP="008F05C6">
            <w:pPr>
              <w:pStyle w:val="Tabelle6pt"/>
              <w:rPr>
                <w:color w:val="000000"/>
              </w:rPr>
            </w:pPr>
            <w:r>
              <w:lastRenderedPageBreak/>
              <w:t>Lernfeld</w:t>
            </w:r>
          </w:p>
          <w:p w:rsidR="000653D5" w:rsidRPr="00DE4890" w:rsidRDefault="000653D5" w:rsidP="008F05C6">
            <w:pPr>
              <w:pStyle w:val="TabelleKopflinks"/>
            </w:pPr>
            <w:r>
              <w:t>LF 3</w:t>
            </w:r>
          </w:p>
        </w:tc>
        <w:tc>
          <w:tcPr>
            <w:tcW w:w="4230" w:type="dxa"/>
            <w:shd w:val="clear" w:color="auto" w:fill="D9D9D9" w:themeFill="background1" w:themeFillShade="D9"/>
          </w:tcPr>
          <w:p w:rsidR="000653D5" w:rsidRDefault="000653D5" w:rsidP="008F05C6">
            <w:pPr>
              <w:pStyle w:val="Tabelle6pt"/>
              <w:rPr>
                <w:color w:val="000000"/>
              </w:rPr>
            </w:pPr>
            <w:r>
              <w:t>Titel</w:t>
            </w:r>
          </w:p>
          <w:p w:rsidR="000653D5" w:rsidRPr="00DE4890" w:rsidRDefault="000653D5" w:rsidP="008F05C6">
            <w:pPr>
              <w:pStyle w:val="TabelleKopflinks"/>
            </w:pPr>
            <w:r>
              <w:t>Apfel im Glas</w:t>
            </w:r>
          </w:p>
        </w:tc>
        <w:tc>
          <w:tcPr>
            <w:tcW w:w="196" w:type="dxa"/>
            <w:tcBorders>
              <w:top w:val="nil"/>
              <w:bottom w:val="nil"/>
            </w:tcBorders>
            <w:shd w:val="clear" w:color="auto" w:fill="auto"/>
          </w:tcPr>
          <w:p w:rsidR="000653D5" w:rsidRPr="00DE4890" w:rsidRDefault="000653D5" w:rsidP="008F05C6">
            <w:pPr>
              <w:pStyle w:val="Textkrper"/>
            </w:pPr>
          </w:p>
        </w:tc>
        <w:tc>
          <w:tcPr>
            <w:tcW w:w="2094" w:type="dxa"/>
            <w:shd w:val="clear" w:color="auto" w:fill="D9D9D9" w:themeFill="background1" w:themeFillShade="D9"/>
          </w:tcPr>
          <w:p w:rsidR="000653D5" w:rsidRDefault="000653D5" w:rsidP="008F05C6">
            <w:pPr>
              <w:pStyle w:val="Tabelle6pt"/>
            </w:pPr>
          </w:p>
          <w:p w:rsidR="000653D5" w:rsidRPr="00DE4890" w:rsidRDefault="00D53BA9" w:rsidP="008F05C6">
            <w:pPr>
              <w:pStyle w:val="TabelleKopflinks"/>
              <w:jc w:val="center"/>
            </w:pPr>
            <w:r>
              <w:t>H03</w:t>
            </w:r>
            <w:r w:rsidR="000653D5">
              <w:t>.02.02</w:t>
            </w:r>
          </w:p>
        </w:tc>
      </w:tr>
    </w:tbl>
    <w:p w:rsidR="000653D5" w:rsidRDefault="000653D5" w:rsidP="000653D5">
      <w:pPr>
        <w:pStyle w:val="berschrift1"/>
      </w:pPr>
      <w:r>
        <w:t>Fragenbogen zum Projekt</w:t>
      </w:r>
    </w:p>
    <w:tbl>
      <w:tblPr>
        <w:tblpPr w:leftFromText="141" w:rightFromText="141" w:vertAnchor="page" w:horzAnchor="margin" w:tblpX="108" w:tblpY="3151"/>
        <w:tblW w:w="96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5778"/>
        <w:gridCol w:w="851"/>
        <w:gridCol w:w="852"/>
        <w:gridCol w:w="852"/>
        <w:gridCol w:w="852"/>
      </w:tblGrid>
      <w:tr w:rsidR="00C26594" w:rsidTr="00C26594">
        <w:trPr>
          <w:cantSplit/>
          <w:trHeight w:val="1134"/>
        </w:trPr>
        <w:tc>
          <w:tcPr>
            <w:tcW w:w="426" w:type="dxa"/>
            <w:shd w:val="clear" w:color="auto" w:fill="D9D9D9" w:themeFill="background1" w:themeFillShade="D9"/>
            <w:textDirection w:val="btLr"/>
            <w:vAlign w:val="center"/>
          </w:tcPr>
          <w:p w:rsidR="00001ACF" w:rsidRPr="00CC47B9" w:rsidRDefault="00001ACF" w:rsidP="00C26594">
            <w:pPr>
              <w:ind w:left="113" w:right="113"/>
              <w:jc w:val="center"/>
              <w:rPr>
                <w:rFonts w:ascii="Calibri" w:hAnsi="Calibri"/>
              </w:rPr>
            </w:pPr>
          </w:p>
        </w:tc>
        <w:tc>
          <w:tcPr>
            <w:tcW w:w="5778" w:type="dxa"/>
            <w:shd w:val="clear" w:color="auto" w:fill="D9D9D9" w:themeFill="background1" w:themeFillShade="D9"/>
            <w:textDirection w:val="btLr"/>
            <w:vAlign w:val="center"/>
          </w:tcPr>
          <w:p w:rsidR="00001ACF" w:rsidRPr="00CC47B9" w:rsidRDefault="00001ACF" w:rsidP="00C26594">
            <w:pPr>
              <w:ind w:left="113" w:right="113"/>
              <w:jc w:val="center"/>
              <w:rPr>
                <w:rFonts w:ascii="Calibri" w:hAnsi="Calibri"/>
              </w:rPr>
            </w:pPr>
          </w:p>
        </w:tc>
        <w:tc>
          <w:tcPr>
            <w:tcW w:w="851" w:type="dxa"/>
            <w:shd w:val="clear" w:color="auto" w:fill="D9D9D9" w:themeFill="background1" w:themeFillShade="D9"/>
            <w:textDirection w:val="btLr"/>
            <w:vAlign w:val="center"/>
          </w:tcPr>
          <w:p w:rsidR="00001ACF" w:rsidRPr="00CC47B9" w:rsidRDefault="00C26594" w:rsidP="00C26594">
            <w:pPr>
              <w:spacing w:after="120"/>
              <w:ind w:left="113" w:right="113"/>
              <w:jc w:val="center"/>
              <w:rPr>
                <w:rFonts w:ascii="Calibri" w:hAnsi="Calibri"/>
              </w:rPr>
            </w:pPr>
            <w:r>
              <w:rPr>
                <w:rFonts w:ascii="Calibri" w:hAnsi="Calibri"/>
              </w:rPr>
              <w:t>trifft nicht zu</w:t>
            </w:r>
          </w:p>
        </w:tc>
        <w:tc>
          <w:tcPr>
            <w:tcW w:w="852" w:type="dxa"/>
            <w:shd w:val="clear" w:color="auto" w:fill="D9D9D9" w:themeFill="background1" w:themeFillShade="D9"/>
            <w:textDirection w:val="btLr"/>
            <w:vAlign w:val="center"/>
          </w:tcPr>
          <w:p w:rsidR="00001ACF" w:rsidRPr="00CC47B9" w:rsidRDefault="00C26594" w:rsidP="00C26594">
            <w:pPr>
              <w:tabs>
                <w:tab w:val="left" w:pos="2460"/>
              </w:tabs>
              <w:ind w:left="113" w:right="113"/>
              <w:jc w:val="center"/>
              <w:rPr>
                <w:rFonts w:ascii="Calibri" w:hAnsi="Calibri"/>
              </w:rPr>
            </w:pPr>
            <w:r>
              <w:rPr>
                <w:rFonts w:ascii="Calibri" w:hAnsi="Calibri"/>
              </w:rPr>
              <w:t>trifft eher nicht zu</w:t>
            </w:r>
          </w:p>
        </w:tc>
        <w:tc>
          <w:tcPr>
            <w:tcW w:w="852" w:type="dxa"/>
            <w:shd w:val="clear" w:color="auto" w:fill="D9D9D9" w:themeFill="background1" w:themeFillShade="D9"/>
            <w:textDirection w:val="btLr"/>
            <w:vAlign w:val="center"/>
          </w:tcPr>
          <w:p w:rsidR="00001ACF" w:rsidRPr="00CC47B9" w:rsidRDefault="00C26594" w:rsidP="00C26594">
            <w:pPr>
              <w:tabs>
                <w:tab w:val="left" w:pos="2460"/>
              </w:tabs>
              <w:ind w:left="113" w:right="113"/>
              <w:jc w:val="center"/>
              <w:rPr>
                <w:rFonts w:ascii="Calibri" w:hAnsi="Calibri"/>
              </w:rPr>
            </w:pPr>
            <w:r>
              <w:rPr>
                <w:rFonts w:ascii="Calibri" w:hAnsi="Calibri"/>
              </w:rPr>
              <w:t>trifft eher zu</w:t>
            </w:r>
          </w:p>
        </w:tc>
        <w:tc>
          <w:tcPr>
            <w:tcW w:w="852" w:type="dxa"/>
            <w:shd w:val="clear" w:color="auto" w:fill="D9D9D9" w:themeFill="background1" w:themeFillShade="D9"/>
            <w:textDirection w:val="btLr"/>
            <w:vAlign w:val="center"/>
          </w:tcPr>
          <w:p w:rsidR="00001ACF" w:rsidRPr="00CC47B9" w:rsidRDefault="00C26594" w:rsidP="00C26594">
            <w:pPr>
              <w:tabs>
                <w:tab w:val="left" w:pos="2460"/>
              </w:tabs>
              <w:ind w:left="113" w:right="113"/>
              <w:jc w:val="center"/>
              <w:rPr>
                <w:rFonts w:ascii="Calibri" w:hAnsi="Calibri"/>
              </w:rPr>
            </w:pPr>
            <w:r>
              <w:rPr>
                <w:rFonts w:ascii="Calibri" w:hAnsi="Calibri"/>
              </w:rPr>
              <w:t>trifft zu</w:t>
            </w: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r w:rsidRPr="00CC47B9">
              <w:rPr>
                <w:rFonts w:ascii="Calibri" w:hAnsi="Calibri"/>
              </w:rPr>
              <w:t>1.</w:t>
            </w:r>
          </w:p>
        </w:tc>
        <w:tc>
          <w:tcPr>
            <w:tcW w:w="5778" w:type="dxa"/>
            <w:vAlign w:val="center"/>
          </w:tcPr>
          <w:p w:rsidR="00001ACF" w:rsidRPr="00CC47B9" w:rsidRDefault="0006160E" w:rsidP="0006160E">
            <w:pPr>
              <w:spacing w:before="120" w:after="120"/>
              <w:rPr>
                <w:rFonts w:ascii="Calibri" w:hAnsi="Calibri"/>
              </w:rPr>
            </w:pPr>
            <w:r>
              <w:rPr>
                <w:rFonts w:ascii="Calibri" w:hAnsi="Calibri"/>
              </w:rPr>
              <w:t>Sie s</w:t>
            </w:r>
            <w:r w:rsidR="00001ACF">
              <w:rPr>
                <w:rFonts w:ascii="Calibri" w:hAnsi="Calibri"/>
              </w:rPr>
              <w:t xml:space="preserve">ind </w:t>
            </w:r>
            <w:r>
              <w:rPr>
                <w:rFonts w:ascii="Calibri" w:hAnsi="Calibri"/>
              </w:rPr>
              <w:t>mit Ihrem Endprodukt zufrieden.</w:t>
            </w:r>
          </w:p>
        </w:tc>
        <w:tc>
          <w:tcPr>
            <w:tcW w:w="851" w:type="dxa"/>
            <w:tcBorders>
              <w:bottom w:val="single" w:sz="4" w:space="0" w:color="000000"/>
            </w:tcBorders>
            <w:vAlign w:val="center"/>
          </w:tcPr>
          <w:p w:rsidR="00001ACF" w:rsidRPr="00CC47B9" w:rsidRDefault="00001ACF" w:rsidP="00001ACF">
            <w:pPr>
              <w:spacing w:before="120" w:after="120"/>
              <w:jc w:val="center"/>
              <w:rPr>
                <w:rFonts w:ascii="Calibri" w:hAnsi="Calibri"/>
              </w:rPr>
            </w:pPr>
          </w:p>
        </w:tc>
        <w:tc>
          <w:tcPr>
            <w:tcW w:w="852" w:type="dxa"/>
            <w:tcBorders>
              <w:bottom w:val="single" w:sz="4" w:space="0" w:color="000000"/>
            </w:tcBorders>
            <w:vAlign w:val="center"/>
          </w:tcPr>
          <w:p w:rsidR="00001ACF" w:rsidRPr="00CC47B9" w:rsidRDefault="00001ACF" w:rsidP="00001ACF">
            <w:pPr>
              <w:spacing w:before="120" w:after="120"/>
              <w:jc w:val="center"/>
              <w:rPr>
                <w:rFonts w:ascii="Calibri" w:hAnsi="Calibri"/>
              </w:rPr>
            </w:pPr>
          </w:p>
        </w:tc>
        <w:tc>
          <w:tcPr>
            <w:tcW w:w="852" w:type="dxa"/>
            <w:tcBorders>
              <w:bottom w:val="single" w:sz="4" w:space="0" w:color="000000"/>
            </w:tcBorders>
            <w:vAlign w:val="center"/>
          </w:tcPr>
          <w:p w:rsidR="00001ACF" w:rsidRPr="00CC47B9" w:rsidRDefault="00001ACF" w:rsidP="00001ACF">
            <w:pPr>
              <w:spacing w:before="120" w:after="120"/>
              <w:jc w:val="center"/>
              <w:rPr>
                <w:rFonts w:ascii="Calibri" w:hAnsi="Calibri"/>
              </w:rPr>
            </w:pPr>
          </w:p>
        </w:tc>
        <w:tc>
          <w:tcPr>
            <w:tcW w:w="852" w:type="dxa"/>
            <w:tcBorders>
              <w:bottom w:val="single" w:sz="4" w:space="0" w:color="000000"/>
            </w:tcBorders>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r>
              <w:rPr>
                <w:rFonts w:ascii="Calibri" w:hAnsi="Calibri"/>
              </w:rPr>
              <w:t>2.</w:t>
            </w:r>
          </w:p>
        </w:tc>
        <w:tc>
          <w:tcPr>
            <w:tcW w:w="5778" w:type="dxa"/>
            <w:vAlign w:val="center"/>
          </w:tcPr>
          <w:p w:rsidR="00001ACF" w:rsidRPr="00CC47B9" w:rsidRDefault="0006160E" w:rsidP="0006160E">
            <w:pPr>
              <w:spacing w:before="120" w:after="120"/>
              <w:rPr>
                <w:rFonts w:ascii="Calibri" w:hAnsi="Calibri"/>
              </w:rPr>
            </w:pPr>
            <w:r>
              <w:rPr>
                <w:rFonts w:ascii="Calibri" w:hAnsi="Calibri"/>
              </w:rPr>
              <w:t>D</w:t>
            </w:r>
            <w:r w:rsidR="00001ACF">
              <w:rPr>
                <w:rFonts w:ascii="Calibri" w:hAnsi="Calibri"/>
              </w:rPr>
              <w:t xml:space="preserve">ie folgende Dinge </w:t>
            </w:r>
            <w:r>
              <w:rPr>
                <w:rFonts w:ascii="Calibri" w:hAnsi="Calibri"/>
              </w:rPr>
              <w:t xml:space="preserve">haben </w:t>
            </w:r>
            <w:r w:rsidR="00001ACF">
              <w:rPr>
                <w:rFonts w:ascii="Calibri" w:hAnsi="Calibri"/>
              </w:rPr>
              <w:t>zum Erfolg des Projekts beigetragen:</w:t>
            </w:r>
          </w:p>
        </w:tc>
        <w:tc>
          <w:tcPr>
            <w:tcW w:w="851" w:type="dxa"/>
            <w:tcBorders>
              <w:right w:val="nil"/>
            </w:tcBorders>
            <w:vAlign w:val="center"/>
          </w:tcPr>
          <w:p w:rsidR="00001ACF" w:rsidRPr="00CC47B9" w:rsidRDefault="00001ACF" w:rsidP="00001ACF">
            <w:pPr>
              <w:spacing w:before="120" w:after="120"/>
              <w:jc w:val="center"/>
              <w:rPr>
                <w:rFonts w:ascii="Calibri" w:hAnsi="Calibri"/>
              </w:rPr>
            </w:pPr>
          </w:p>
        </w:tc>
        <w:tc>
          <w:tcPr>
            <w:tcW w:w="852" w:type="dxa"/>
            <w:tcBorders>
              <w:left w:val="nil"/>
              <w:right w:val="nil"/>
            </w:tcBorders>
            <w:vAlign w:val="center"/>
          </w:tcPr>
          <w:p w:rsidR="00001ACF" w:rsidRPr="00CC47B9" w:rsidRDefault="00001ACF" w:rsidP="00001ACF">
            <w:pPr>
              <w:spacing w:before="120" w:after="120"/>
              <w:jc w:val="center"/>
              <w:rPr>
                <w:rFonts w:ascii="Calibri" w:hAnsi="Calibri"/>
              </w:rPr>
            </w:pPr>
          </w:p>
        </w:tc>
        <w:tc>
          <w:tcPr>
            <w:tcW w:w="852" w:type="dxa"/>
            <w:tcBorders>
              <w:left w:val="nil"/>
              <w:right w:val="nil"/>
            </w:tcBorders>
            <w:vAlign w:val="center"/>
          </w:tcPr>
          <w:p w:rsidR="00001ACF" w:rsidRPr="00CC47B9" w:rsidRDefault="00001ACF" w:rsidP="00001ACF">
            <w:pPr>
              <w:spacing w:before="120" w:after="120"/>
              <w:jc w:val="center"/>
              <w:rPr>
                <w:rFonts w:ascii="Calibri" w:hAnsi="Calibri"/>
              </w:rPr>
            </w:pPr>
          </w:p>
        </w:tc>
        <w:tc>
          <w:tcPr>
            <w:tcW w:w="852" w:type="dxa"/>
            <w:tcBorders>
              <w:left w:val="nil"/>
            </w:tcBorders>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sidRPr="004A6998">
              <w:rPr>
                <w:rFonts w:ascii="Calibri" w:hAnsi="Calibri"/>
              </w:rPr>
              <w:t>d</w:t>
            </w:r>
            <w:r w:rsidR="00315B60">
              <w:rPr>
                <w:rFonts w:ascii="Calibri" w:hAnsi="Calibri"/>
              </w:rPr>
              <w:t>ie Klärung des Arbeitsauftrages</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sidRPr="004A6998">
              <w:rPr>
                <w:rFonts w:ascii="Calibri" w:hAnsi="Calibri"/>
              </w:rPr>
              <w:t>das Erstell</w:t>
            </w:r>
            <w:r w:rsidR="00315B60">
              <w:rPr>
                <w:rFonts w:ascii="Calibri" w:hAnsi="Calibri"/>
              </w:rPr>
              <w:t>en eines Zeit- und Arbeitsplans</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 xml:space="preserve">ie </w:t>
            </w:r>
            <w:proofErr w:type="spellStart"/>
            <w:r w:rsidRPr="004A6998">
              <w:rPr>
                <w:rFonts w:ascii="Calibri" w:hAnsi="Calibri"/>
              </w:rPr>
              <w:t>To</w:t>
            </w:r>
            <w:proofErr w:type="spellEnd"/>
            <w:r w:rsidRPr="004A6998">
              <w:rPr>
                <w:rFonts w:ascii="Calibri" w:hAnsi="Calibri"/>
              </w:rPr>
              <w:t>-Do-Liste</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as Einhalten des Zeit- und Arbeitsplans</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ie Absprachen mit Mitschüler</w:t>
            </w:r>
            <w:r>
              <w:rPr>
                <w:rFonts w:ascii="Calibri" w:hAnsi="Calibri"/>
              </w:rPr>
              <w:t>inne</w:t>
            </w:r>
            <w:r w:rsidRPr="004A6998">
              <w:rPr>
                <w:rFonts w:ascii="Calibri" w:hAnsi="Calibri"/>
              </w:rPr>
              <w:t>n</w:t>
            </w:r>
            <w:r>
              <w:rPr>
                <w:rFonts w:ascii="Calibri" w:hAnsi="Calibri"/>
              </w:rPr>
              <w:t xml:space="preserve"> und Mitschülern</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ie Arbeitsteilung</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ie Arbeitsblätter</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p>
        </w:tc>
        <w:tc>
          <w:tcPr>
            <w:tcW w:w="5778" w:type="dxa"/>
            <w:vAlign w:val="center"/>
          </w:tcPr>
          <w:p w:rsidR="00001ACF" w:rsidRPr="004A6998" w:rsidRDefault="00001ACF" w:rsidP="00001ACF">
            <w:pPr>
              <w:pStyle w:val="Listenabsatz"/>
              <w:numPr>
                <w:ilvl w:val="0"/>
                <w:numId w:val="17"/>
              </w:numPr>
              <w:spacing w:before="120" w:after="120"/>
              <w:rPr>
                <w:rFonts w:ascii="Calibri" w:hAnsi="Calibri"/>
              </w:rPr>
            </w:pPr>
            <w:r>
              <w:rPr>
                <w:rFonts w:ascii="Calibri" w:hAnsi="Calibri"/>
              </w:rPr>
              <w:t>d</w:t>
            </w:r>
            <w:r w:rsidRPr="004A6998">
              <w:rPr>
                <w:rFonts w:ascii="Calibri" w:hAnsi="Calibri"/>
              </w:rPr>
              <w:t>ie Hilfsmaterialien wie Plakate, Tafelbild …</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r w:rsidR="00001ACF" w:rsidTr="00C26594">
        <w:trPr>
          <w:trHeight w:val="972"/>
        </w:trPr>
        <w:tc>
          <w:tcPr>
            <w:tcW w:w="426" w:type="dxa"/>
            <w:vAlign w:val="center"/>
          </w:tcPr>
          <w:p w:rsidR="00001ACF" w:rsidRPr="00CC47B9" w:rsidRDefault="00001ACF" w:rsidP="00001ACF">
            <w:pPr>
              <w:spacing w:before="120" w:after="120"/>
              <w:rPr>
                <w:rFonts w:ascii="Calibri" w:hAnsi="Calibri"/>
              </w:rPr>
            </w:pPr>
            <w:r>
              <w:rPr>
                <w:rFonts w:ascii="Calibri" w:hAnsi="Calibri"/>
              </w:rPr>
              <w:t>3.</w:t>
            </w:r>
          </w:p>
        </w:tc>
        <w:tc>
          <w:tcPr>
            <w:tcW w:w="5778" w:type="dxa"/>
            <w:vAlign w:val="center"/>
          </w:tcPr>
          <w:p w:rsidR="00001ACF" w:rsidRPr="00CC47B9" w:rsidRDefault="0006160E" w:rsidP="0006160E">
            <w:pPr>
              <w:spacing w:before="120" w:after="120"/>
              <w:rPr>
                <w:rFonts w:ascii="Calibri" w:hAnsi="Calibri"/>
              </w:rPr>
            </w:pPr>
            <w:r>
              <w:rPr>
                <w:rFonts w:ascii="Calibri" w:hAnsi="Calibri"/>
              </w:rPr>
              <w:t>Sie h</w:t>
            </w:r>
            <w:r w:rsidR="00001ACF">
              <w:rPr>
                <w:rFonts w:ascii="Calibri" w:hAnsi="Calibri"/>
              </w:rPr>
              <w:t>aben ausreiche</w:t>
            </w:r>
            <w:r>
              <w:rPr>
                <w:rFonts w:ascii="Calibri" w:hAnsi="Calibri"/>
              </w:rPr>
              <w:t>nd Raum für eigene Ideen gehabt.</w:t>
            </w:r>
          </w:p>
        </w:tc>
        <w:tc>
          <w:tcPr>
            <w:tcW w:w="851"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c>
          <w:tcPr>
            <w:tcW w:w="852" w:type="dxa"/>
            <w:vAlign w:val="center"/>
          </w:tcPr>
          <w:p w:rsidR="00001ACF" w:rsidRPr="00CC47B9" w:rsidRDefault="00001ACF" w:rsidP="00001ACF">
            <w:pPr>
              <w:spacing w:before="120" w:after="120"/>
              <w:jc w:val="center"/>
              <w:rPr>
                <w:rFonts w:ascii="Calibri" w:hAnsi="Calibri"/>
              </w:rPr>
            </w:pPr>
          </w:p>
        </w:tc>
      </w:tr>
    </w:tbl>
    <w:p w:rsidR="000653D5" w:rsidRDefault="000653D5" w:rsidP="00001ACF">
      <w:pPr>
        <w:pStyle w:val="Abstandszeile"/>
      </w:pPr>
    </w:p>
    <w:p w:rsidR="00001ACF" w:rsidRPr="00001ACF" w:rsidRDefault="00001ACF">
      <w:pPr>
        <w:spacing w:line="240" w:lineRule="exact"/>
        <w:rPr>
          <w:lang w:eastAsia="de-DE"/>
        </w:rPr>
      </w:pPr>
      <w:r w:rsidRPr="00001ACF">
        <w:br w:type="page"/>
      </w:r>
    </w:p>
    <w:p w:rsidR="00082E6C" w:rsidRDefault="00082E6C" w:rsidP="00CF65F8">
      <w:pPr>
        <w:pStyle w:val="Textkrpernrinnen"/>
        <w:numPr>
          <w:ilvl w:val="0"/>
          <w:numId w:val="48"/>
        </w:numPr>
        <w:ind w:left="283"/>
      </w:pPr>
      <w:r>
        <w:lastRenderedPageBreak/>
        <w:t>Was ich mir für das nächste Projekt vornehme:</w:t>
      </w:r>
    </w:p>
    <w:p w:rsidR="00082E6C" w:rsidRDefault="00082E6C">
      <w:pPr>
        <w:spacing w:line="240" w:lineRule="exact"/>
      </w:pPr>
    </w:p>
    <w:p w:rsidR="00082E6C" w:rsidRDefault="00082E6C">
      <w:pPr>
        <w:spacing w:line="240" w:lineRule="exact"/>
      </w:pPr>
    </w:p>
    <w:p w:rsidR="00082E6C" w:rsidRDefault="00082E6C">
      <w:pPr>
        <w:spacing w:line="240" w:lineRule="exact"/>
      </w:pPr>
    </w:p>
    <w:p w:rsidR="00082E6C" w:rsidRDefault="00082E6C">
      <w:pPr>
        <w:spacing w:line="240" w:lineRule="exact"/>
      </w:pPr>
    </w:p>
    <w:p w:rsidR="00082E6C" w:rsidRDefault="00082E6C">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082E6C" w:rsidRDefault="00082E6C">
      <w:pPr>
        <w:spacing w:line="240" w:lineRule="exact"/>
      </w:pPr>
    </w:p>
    <w:p w:rsidR="00082E6C" w:rsidRDefault="00082E6C">
      <w:pPr>
        <w:spacing w:line="240" w:lineRule="exact"/>
      </w:pPr>
    </w:p>
    <w:p w:rsidR="00082E6C" w:rsidRDefault="00082E6C" w:rsidP="00CF65F8">
      <w:pPr>
        <w:pStyle w:val="Textkrpernrinnen"/>
        <w:numPr>
          <w:ilvl w:val="0"/>
          <w:numId w:val="48"/>
        </w:numPr>
        <w:ind w:left="283"/>
      </w:pPr>
      <w:r>
        <w:t>Das ist mir besonders gut gelungen:</w:t>
      </w:r>
    </w:p>
    <w:p w:rsidR="00082E6C" w:rsidRDefault="00082E6C">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26594" w:rsidRDefault="00C26594">
      <w:pPr>
        <w:spacing w:line="240" w:lineRule="exact"/>
      </w:pPr>
    </w:p>
    <w:p w:rsidR="00CA0BCD" w:rsidRDefault="008E50CD">
      <w:pPr>
        <w:spacing w:line="240" w:lineRule="exact"/>
        <w:sectPr w:rsidR="00CA0BCD" w:rsidSect="004F754E">
          <w:headerReference w:type="default" r:id="rId67"/>
          <w:footerReference w:type="default" r:id="rId68"/>
          <w:type w:val="continuous"/>
          <w:pgSz w:w="11906" w:h="16838" w:code="9"/>
          <w:pgMar w:top="1418" w:right="3402" w:bottom="1134" w:left="1134" w:header="709" w:footer="709" w:gutter="0"/>
          <w:cols w:space="708"/>
          <w:docGrid w:linePitch="360"/>
        </w:sectPr>
      </w:pPr>
      <w:r>
        <w:br w:type="page"/>
      </w: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0653D5" w:rsidRPr="00DE4890" w:rsidTr="0032590E">
        <w:trPr>
          <w:trHeight w:val="544"/>
        </w:trPr>
        <w:tc>
          <w:tcPr>
            <w:tcW w:w="3119" w:type="dxa"/>
            <w:shd w:val="clear" w:color="auto" w:fill="D9D9D9" w:themeFill="background1" w:themeFillShade="D9"/>
          </w:tcPr>
          <w:p w:rsidR="000653D5" w:rsidRDefault="000653D5" w:rsidP="008F05C6">
            <w:pPr>
              <w:pStyle w:val="Tabelle6pt"/>
              <w:rPr>
                <w:color w:val="000000"/>
              </w:rPr>
            </w:pPr>
            <w:r>
              <w:lastRenderedPageBreak/>
              <w:t>Lernfeld</w:t>
            </w:r>
          </w:p>
          <w:p w:rsidR="000653D5" w:rsidRPr="00DE4890" w:rsidRDefault="000653D5" w:rsidP="008F05C6">
            <w:pPr>
              <w:pStyle w:val="TabelleKopflinks"/>
            </w:pPr>
            <w:r>
              <w:t>LF 3</w:t>
            </w:r>
          </w:p>
        </w:tc>
        <w:tc>
          <w:tcPr>
            <w:tcW w:w="7654" w:type="dxa"/>
            <w:shd w:val="clear" w:color="auto" w:fill="D9D9D9" w:themeFill="background1" w:themeFillShade="D9"/>
          </w:tcPr>
          <w:p w:rsidR="000653D5" w:rsidRDefault="000653D5" w:rsidP="008F05C6">
            <w:pPr>
              <w:pStyle w:val="Tabelle6pt"/>
              <w:rPr>
                <w:color w:val="000000"/>
              </w:rPr>
            </w:pPr>
            <w:r>
              <w:t>Titel</w:t>
            </w:r>
          </w:p>
          <w:p w:rsidR="000653D5" w:rsidRPr="00DE4890" w:rsidRDefault="000653D5" w:rsidP="0006160E">
            <w:pPr>
              <w:pStyle w:val="TabelleKopflinks"/>
            </w:pPr>
            <w:r>
              <w:t>Apfel im Glas</w:t>
            </w:r>
            <w:r w:rsidR="00C60283">
              <w:t xml:space="preserve"> – </w:t>
            </w:r>
            <w:r w:rsidR="0032590E">
              <w:t>Ref</w:t>
            </w:r>
            <w:r w:rsidR="0006160E">
              <w:t>l</w:t>
            </w:r>
            <w:r w:rsidR="0032590E">
              <w:t>exionsbogen</w:t>
            </w:r>
          </w:p>
        </w:tc>
        <w:tc>
          <w:tcPr>
            <w:tcW w:w="426" w:type="dxa"/>
            <w:tcBorders>
              <w:top w:val="nil"/>
              <w:bottom w:val="nil"/>
            </w:tcBorders>
            <w:shd w:val="clear" w:color="auto" w:fill="auto"/>
          </w:tcPr>
          <w:p w:rsidR="000653D5" w:rsidRPr="00DE4890" w:rsidRDefault="000653D5" w:rsidP="008F05C6">
            <w:pPr>
              <w:pStyle w:val="Textkrper"/>
            </w:pPr>
          </w:p>
        </w:tc>
        <w:tc>
          <w:tcPr>
            <w:tcW w:w="1984" w:type="dxa"/>
            <w:shd w:val="clear" w:color="auto" w:fill="D9D9D9" w:themeFill="background1" w:themeFillShade="D9"/>
          </w:tcPr>
          <w:p w:rsidR="000653D5" w:rsidRDefault="000653D5" w:rsidP="008F05C6">
            <w:pPr>
              <w:pStyle w:val="Tabelle6pt"/>
            </w:pPr>
          </w:p>
          <w:p w:rsidR="000653D5" w:rsidRPr="00DE4890" w:rsidRDefault="00D53BA9" w:rsidP="008F05C6">
            <w:pPr>
              <w:pStyle w:val="TabelleKopflinks"/>
              <w:jc w:val="center"/>
            </w:pPr>
            <w:r>
              <w:t>H03</w:t>
            </w:r>
            <w:r w:rsidR="000653D5">
              <w:t>.02.03</w:t>
            </w:r>
          </w:p>
        </w:tc>
      </w:tr>
    </w:tbl>
    <w:p w:rsidR="00DF53A2" w:rsidRDefault="00DF53A2" w:rsidP="00492BC0"/>
    <w:p w:rsidR="00CA0BCD" w:rsidRDefault="00C60283" w:rsidP="00C60283">
      <w:pPr>
        <w:pStyle w:val="Textkrper"/>
        <w:sectPr w:rsidR="00CA0BCD" w:rsidSect="00800FDE">
          <w:headerReference w:type="default" r:id="rId69"/>
          <w:pgSz w:w="16838" w:h="11906" w:orient="landscape" w:code="9"/>
          <w:pgMar w:top="1134" w:right="1418" w:bottom="1560" w:left="1134" w:header="709" w:footer="709" w:gutter="0"/>
          <w:cols w:space="708"/>
          <w:docGrid w:linePitch="360"/>
        </w:sectPr>
      </w:pPr>
      <w:r>
        <w:rPr>
          <w:noProof/>
        </w:rPr>
        <w:drawing>
          <wp:inline distT="0" distB="0" distL="0" distR="0" wp14:anchorId="528C9589" wp14:editId="69CA63A2">
            <wp:extent cx="8435083" cy="5205789"/>
            <wp:effectExtent l="0" t="0" r="4445" b="0"/>
            <wp:docPr id="10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icture 15"/>
                    <pic:cNvPicPr>
                      <a:picLocks noChangeAspect="1" noChangeArrowheads="1"/>
                    </pic:cNvPicPr>
                  </pic:nvPicPr>
                  <pic:blipFill rotWithShape="1">
                    <a:blip r:embed="rId70">
                      <a:extLst>
                        <a:ext uri="{28A0092B-C50C-407E-A947-70E740481C1C}">
                          <a14:useLocalDpi xmlns:a14="http://schemas.microsoft.com/office/drawing/2010/main" val="0"/>
                        </a:ext>
                      </a:extLst>
                    </a:blip>
                    <a:srcRect l="13809" t="19111" r="16746" b="12318"/>
                    <a:stretch/>
                  </pic:blipFill>
                  <pic:spPr bwMode="auto">
                    <a:xfrm>
                      <a:off x="0" y="0"/>
                      <a:ext cx="8453635" cy="5217239"/>
                    </a:xfrm>
                    <a:prstGeom prst="rect">
                      <a:avLst/>
                    </a:prstGeom>
                    <a:noFill/>
                    <a:ln>
                      <a:noFill/>
                    </a:ln>
                    <a:extLst/>
                  </pic:spPr>
                </pic:pic>
              </a:graphicData>
            </a:graphic>
          </wp:inline>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B5E5E" w:rsidRPr="00B51DE9" w:rsidTr="002B5E5E">
        <w:trPr>
          <w:trHeight w:val="523"/>
        </w:trPr>
        <w:tc>
          <w:tcPr>
            <w:tcW w:w="3119" w:type="dxa"/>
            <w:tcBorders>
              <w:left w:val="single" w:sz="4" w:space="0" w:color="auto"/>
              <w:bottom w:val="single" w:sz="4" w:space="0" w:color="auto"/>
              <w:right w:val="single" w:sz="4" w:space="0" w:color="auto"/>
            </w:tcBorders>
            <w:shd w:val="clear" w:color="auto" w:fill="D9D9D9"/>
            <w:hideMark/>
          </w:tcPr>
          <w:p w:rsidR="002B5E5E" w:rsidRDefault="002B5E5E" w:rsidP="002B5E5E">
            <w:pPr>
              <w:pStyle w:val="Tabelle6pt"/>
              <w:rPr>
                <w:color w:val="000000"/>
              </w:rPr>
            </w:pPr>
            <w:r>
              <w:lastRenderedPageBreak/>
              <w:br w:type="page"/>
              <w:t>Lernfeld</w:t>
            </w:r>
          </w:p>
          <w:p w:rsidR="002B5E5E" w:rsidRDefault="002B5E5E" w:rsidP="002B5E5E">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2B5E5E" w:rsidRDefault="002B5E5E" w:rsidP="002B5E5E">
            <w:pPr>
              <w:pStyle w:val="Tabelle6pt"/>
              <w:rPr>
                <w:color w:val="000000"/>
              </w:rPr>
            </w:pPr>
            <w:r>
              <w:t>Titel</w:t>
            </w:r>
          </w:p>
          <w:p w:rsidR="002B5E5E" w:rsidRDefault="002B5E5E" w:rsidP="00AE5F17">
            <w:pPr>
              <w:pStyle w:val="TabelleKopflinks"/>
            </w:pPr>
            <w:r>
              <w:t xml:space="preserve">01 </w:t>
            </w:r>
            <w:proofErr w:type="spellStart"/>
            <w:r>
              <w:t>Projekthaftes</w:t>
            </w:r>
            <w:proofErr w:type="spellEnd"/>
            <w:r>
              <w:t xml:space="preserve"> Arbeiten</w:t>
            </w:r>
            <w:r w:rsidR="009440C4">
              <w:t xml:space="preserve"> </w:t>
            </w:r>
            <w:r w:rsidR="00AE5F17">
              <w:t>–</w:t>
            </w:r>
            <w:r w:rsidR="009440C4">
              <w:t xml:space="preserve"> nur für Lehrkräfte!</w:t>
            </w:r>
          </w:p>
        </w:tc>
        <w:tc>
          <w:tcPr>
            <w:tcW w:w="188" w:type="dxa"/>
            <w:vMerge w:val="restart"/>
            <w:tcBorders>
              <w:top w:val="nil"/>
              <w:left w:val="single" w:sz="4" w:space="0" w:color="auto"/>
              <w:bottom w:val="nil"/>
              <w:right w:val="single" w:sz="4" w:space="0" w:color="auto"/>
            </w:tcBorders>
            <w:shd w:val="clear" w:color="auto" w:fill="FFFFFF"/>
          </w:tcPr>
          <w:p w:rsidR="002B5E5E" w:rsidRPr="004B658C" w:rsidRDefault="002B5E5E" w:rsidP="002B5E5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B5E5E" w:rsidRDefault="002B5E5E" w:rsidP="002B5E5E">
            <w:pPr>
              <w:pStyle w:val="Tabelle6pt"/>
            </w:pPr>
          </w:p>
          <w:p w:rsidR="002B5E5E" w:rsidRPr="00B51DE9" w:rsidRDefault="002B5E5E" w:rsidP="002B5E5E">
            <w:pPr>
              <w:pStyle w:val="TabelleKopfmitte"/>
              <w:rPr>
                <w:rFonts w:eastAsia="Calibri"/>
              </w:rPr>
            </w:pPr>
            <w:r>
              <w:t>H03.02.01</w:t>
            </w:r>
          </w:p>
        </w:tc>
      </w:tr>
      <w:tr w:rsidR="002B5E5E" w:rsidRPr="00B51DE9" w:rsidTr="002B5E5E">
        <w:tc>
          <w:tcPr>
            <w:tcW w:w="7348" w:type="dxa"/>
            <w:gridSpan w:val="3"/>
            <w:tcBorders>
              <w:left w:val="single" w:sz="4" w:space="0" w:color="auto"/>
              <w:bottom w:val="single" w:sz="4" w:space="0" w:color="auto"/>
              <w:right w:val="single" w:sz="4" w:space="0" w:color="auto"/>
            </w:tcBorders>
            <w:hideMark/>
          </w:tcPr>
          <w:p w:rsidR="002B5E5E" w:rsidRPr="004B658C" w:rsidRDefault="002B5E5E" w:rsidP="002B5E5E">
            <w:pPr>
              <w:pStyle w:val="Tabelle6pt"/>
            </w:pPr>
            <w:r>
              <w:t>Kompetenzbereiche:</w:t>
            </w:r>
          </w:p>
          <w:p w:rsidR="002B5E5E" w:rsidRPr="00F92A94" w:rsidRDefault="002B5E5E" w:rsidP="002B5E5E">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2B5E5E" w:rsidRPr="00F92A94" w:rsidRDefault="002B5E5E" w:rsidP="009440C4">
            <w:pPr>
              <w:pStyle w:val="Kopf8ptafz"/>
              <w:numPr>
                <w:ilvl w:val="0"/>
                <w:numId w:val="0"/>
              </w:numPr>
              <w:ind w:left="57"/>
              <w:rPr>
                <w:szCs w:val="16"/>
              </w:rPr>
            </w:pPr>
          </w:p>
        </w:tc>
        <w:tc>
          <w:tcPr>
            <w:tcW w:w="188" w:type="dxa"/>
            <w:vMerge/>
            <w:tcBorders>
              <w:left w:val="single" w:sz="4" w:space="0" w:color="auto"/>
              <w:bottom w:val="nil"/>
              <w:right w:val="nil"/>
            </w:tcBorders>
            <w:vAlign w:val="center"/>
            <w:hideMark/>
          </w:tcPr>
          <w:p w:rsidR="002B5E5E" w:rsidRDefault="002B5E5E" w:rsidP="002B5E5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5E5E" w:rsidRPr="00B51DE9" w:rsidTr="002B5E5E">
              <w:trPr>
                <w:trHeight w:val="284"/>
              </w:trPr>
              <w:tc>
                <w:tcPr>
                  <w:tcW w:w="2090" w:type="dxa"/>
                  <w:shd w:val="clear" w:color="auto" w:fill="auto"/>
                </w:tcPr>
                <w:p w:rsidR="002B5E5E" w:rsidRPr="00B51DE9" w:rsidRDefault="002B5E5E" w:rsidP="002B5E5E">
                  <w:pPr>
                    <w:pStyle w:val="Textkrpermitte"/>
                  </w:pPr>
                  <w:proofErr w:type="spellStart"/>
                  <w:r w:rsidRPr="00B51DE9">
                    <w:t>LernPROJEKT</w:t>
                  </w:r>
                  <w:proofErr w:type="spellEnd"/>
                </w:p>
              </w:tc>
            </w:tr>
            <w:tr w:rsidR="002B5E5E" w:rsidRPr="00B51DE9" w:rsidTr="002B5E5E">
              <w:trPr>
                <w:trHeight w:val="284"/>
              </w:trPr>
              <w:tc>
                <w:tcPr>
                  <w:tcW w:w="2090" w:type="dxa"/>
                  <w:tcBorders>
                    <w:bottom w:val="single" w:sz="4" w:space="0" w:color="auto"/>
                  </w:tcBorders>
                  <w:shd w:val="clear" w:color="auto" w:fill="D9D9D9" w:themeFill="background1" w:themeFillShade="D9"/>
                </w:tcPr>
                <w:p w:rsidR="002B5E5E" w:rsidRPr="00B51DE9" w:rsidRDefault="002B5E5E" w:rsidP="002B5E5E">
                  <w:pPr>
                    <w:pStyle w:val="TabelleKopfmitte"/>
                  </w:pPr>
                  <w:proofErr w:type="spellStart"/>
                  <w:r w:rsidRPr="00B51DE9">
                    <w:t>LernTHEMA</w:t>
                  </w:r>
                  <w:proofErr w:type="spellEnd"/>
                </w:p>
              </w:tc>
            </w:tr>
            <w:tr w:rsidR="002B5E5E" w:rsidRPr="00B51DE9" w:rsidTr="002B5E5E">
              <w:trPr>
                <w:trHeight w:val="284"/>
              </w:trPr>
              <w:tc>
                <w:tcPr>
                  <w:tcW w:w="2090" w:type="dxa"/>
                  <w:tcBorders>
                    <w:bottom w:val="nil"/>
                  </w:tcBorders>
                </w:tcPr>
                <w:p w:rsidR="002B5E5E" w:rsidRPr="00B51DE9" w:rsidRDefault="002B5E5E" w:rsidP="002B5E5E">
                  <w:pPr>
                    <w:pStyle w:val="Textkrpermitte"/>
                  </w:pPr>
                  <w:proofErr w:type="spellStart"/>
                  <w:r w:rsidRPr="00B51DE9">
                    <w:t>LernSCHRITT</w:t>
                  </w:r>
                  <w:proofErr w:type="spellEnd"/>
                </w:p>
              </w:tc>
            </w:tr>
          </w:tbl>
          <w:p w:rsidR="002B5E5E" w:rsidRPr="00B51DE9" w:rsidRDefault="002B5E5E" w:rsidP="002B5E5E"/>
        </w:tc>
      </w:tr>
      <w:tr w:rsidR="002B5E5E" w:rsidRPr="00B51DE9" w:rsidTr="002B5E5E">
        <w:trPr>
          <w:trHeight w:val="149"/>
        </w:trPr>
        <w:tc>
          <w:tcPr>
            <w:tcW w:w="7348" w:type="dxa"/>
            <w:gridSpan w:val="3"/>
            <w:tcBorders>
              <w:top w:val="single" w:sz="4" w:space="0" w:color="auto"/>
              <w:left w:val="nil"/>
              <w:right w:val="nil"/>
            </w:tcBorders>
          </w:tcPr>
          <w:p w:rsidR="002B5E5E" w:rsidRPr="00B51DE9" w:rsidRDefault="002B5E5E" w:rsidP="002B5E5E"/>
        </w:tc>
        <w:tc>
          <w:tcPr>
            <w:tcW w:w="196" w:type="dxa"/>
            <w:gridSpan w:val="2"/>
            <w:tcBorders>
              <w:top w:val="nil"/>
              <w:left w:val="nil"/>
              <w:right w:val="nil"/>
            </w:tcBorders>
          </w:tcPr>
          <w:p w:rsidR="002B5E5E" w:rsidRPr="00B51DE9" w:rsidRDefault="002B5E5E" w:rsidP="002B5E5E"/>
        </w:tc>
        <w:tc>
          <w:tcPr>
            <w:tcW w:w="2095" w:type="dxa"/>
            <w:tcBorders>
              <w:top w:val="single" w:sz="4" w:space="0" w:color="auto"/>
              <w:left w:val="nil"/>
              <w:right w:val="nil"/>
            </w:tcBorders>
          </w:tcPr>
          <w:p w:rsidR="002B5E5E" w:rsidRPr="00B51DE9" w:rsidRDefault="002B5E5E" w:rsidP="002B5E5E"/>
        </w:tc>
      </w:tr>
      <w:tr w:rsidR="002B5E5E" w:rsidRPr="00B51DE9" w:rsidTr="002B5E5E">
        <w:trPr>
          <w:trHeight w:val="443"/>
        </w:trPr>
        <w:tc>
          <w:tcPr>
            <w:tcW w:w="4818" w:type="dxa"/>
            <w:gridSpan w:val="2"/>
            <w:vMerge w:val="restart"/>
            <w:tcBorders>
              <w:left w:val="single" w:sz="4" w:space="0" w:color="auto"/>
              <w:right w:val="single" w:sz="4" w:space="0" w:color="auto"/>
            </w:tcBorders>
          </w:tcPr>
          <w:p w:rsidR="002B5E5E" w:rsidRPr="004B658C" w:rsidRDefault="002B5E5E" w:rsidP="002B5E5E">
            <w:pPr>
              <w:pStyle w:val="Tabelle6pt"/>
            </w:pPr>
            <w:r>
              <w:t>Kompetenzen:</w:t>
            </w:r>
          </w:p>
          <w:p w:rsidR="002B5E5E" w:rsidRPr="00F92A94" w:rsidRDefault="002B5E5E" w:rsidP="002B5E5E">
            <w:pPr>
              <w:pStyle w:val="Kopf8ptafz"/>
              <w:rPr>
                <w:i/>
              </w:rPr>
            </w:pPr>
            <w:r w:rsidRPr="00F92A94">
              <w:rPr>
                <w:i/>
              </w:rPr>
              <w:t>Ich kann den Begriff „Projekt“ erklären.</w:t>
            </w:r>
          </w:p>
          <w:p w:rsidR="002B5E5E" w:rsidRPr="00F92A94" w:rsidRDefault="002B5E5E" w:rsidP="002B5E5E">
            <w:pPr>
              <w:pStyle w:val="Kopf8ptafz"/>
              <w:rPr>
                <w:i/>
              </w:rPr>
            </w:pPr>
            <w:r w:rsidRPr="00F92A94">
              <w:rPr>
                <w:i/>
              </w:rPr>
              <w:t>Ich kann Merkmale eines Projekts nennen.</w:t>
            </w:r>
          </w:p>
          <w:p w:rsidR="002B5E5E" w:rsidRPr="00F92A94" w:rsidRDefault="002B5E5E" w:rsidP="002B5E5E">
            <w:pPr>
              <w:pStyle w:val="Kopf8ptafz"/>
              <w:rPr>
                <w:i/>
              </w:rPr>
            </w:pPr>
            <w:r w:rsidRPr="00F92A94">
              <w:rPr>
                <w:i/>
              </w:rPr>
              <w:t>Ich kann Projektphasen aufzählen.</w:t>
            </w:r>
          </w:p>
          <w:p w:rsidR="002B5E5E" w:rsidRPr="00F92A94" w:rsidRDefault="002B5E5E" w:rsidP="002B5E5E">
            <w:pPr>
              <w:pStyle w:val="Kopf8ptafz"/>
              <w:rPr>
                <w:i/>
              </w:rPr>
            </w:pPr>
            <w:r w:rsidRPr="00F92A94">
              <w:rPr>
                <w:i/>
              </w:rPr>
              <w:t>Ich kann einen Zeit- und Arbeitsplan erstellen.</w:t>
            </w:r>
          </w:p>
          <w:p w:rsidR="002B5E5E" w:rsidRPr="00F92A94" w:rsidRDefault="002B5E5E" w:rsidP="002B5E5E">
            <w:pPr>
              <w:pStyle w:val="Kopf8ptafz"/>
              <w:rPr>
                <w:i/>
              </w:rPr>
            </w:pPr>
            <w:r w:rsidRPr="00F92A94">
              <w:rPr>
                <w:i/>
              </w:rPr>
              <w:t>Ich kann mich an einen Zeit- und Arbeitsplan halten.</w:t>
            </w:r>
          </w:p>
          <w:p w:rsidR="002B5E5E" w:rsidRDefault="002B5E5E" w:rsidP="002B5E5E">
            <w:pPr>
              <w:pStyle w:val="Kopf8ptafz"/>
            </w:pPr>
            <w:r w:rsidRPr="00F92A94">
              <w:rPr>
                <w:i/>
              </w:rPr>
              <w:t>Ich kann die Notwendigkeit einer Projektplanung begründen.</w:t>
            </w:r>
          </w:p>
        </w:tc>
        <w:tc>
          <w:tcPr>
            <w:tcW w:w="4821" w:type="dxa"/>
            <w:gridSpan w:val="4"/>
            <w:tcBorders>
              <w:left w:val="single" w:sz="4" w:space="0" w:color="auto"/>
              <w:right w:val="single" w:sz="4" w:space="0" w:color="auto"/>
            </w:tcBorders>
          </w:tcPr>
          <w:p w:rsidR="002B5E5E" w:rsidRDefault="002B5E5E" w:rsidP="002B5E5E">
            <w:pPr>
              <w:pStyle w:val="Tabelle6pt"/>
            </w:pPr>
            <w:r>
              <w:t>Was Sie schon können sollten:</w:t>
            </w:r>
          </w:p>
          <w:p w:rsidR="002B5E5E" w:rsidRPr="00234B66" w:rsidRDefault="002B5E5E" w:rsidP="009440C4">
            <w:pPr>
              <w:pStyle w:val="Kopf8ptafz"/>
              <w:numPr>
                <w:ilvl w:val="0"/>
                <w:numId w:val="0"/>
              </w:numPr>
              <w:ind w:left="227"/>
            </w:pPr>
          </w:p>
        </w:tc>
      </w:tr>
      <w:tr w:rsidR="002B5E5E" w:rsidRPr="00B51DE9" w:rsidTr="002B5E5E">
        <w:trPr>
          <w:trHeight w:val="443"/>
        </w:trPr>
        <w:tc>
          <w:tcPr>
            <w:tcW w:w="4818" w:type="dxa"/>
            <w:gridSpan w:val="2"/>
            <w:vMerge/>
            <w:tcBorders>
              <w:left w:val="single" w:sz="4" w:space="0" w:color="auto"/>
              <w:right w:val="single" w:sz="4" w:space="0" w:color="auto"/>
            </w:tcBorders>
          </w:tcPr>
          <w:p w:rsidR="002B5E5E" w:rsidRDefault="002B5E5E" w:rsidP="002B5E5E">
            <w:pPr>
              <w:pStyle w:val="Tabelle6pt"/>
            </w:pPr>
          </w:p>
        </w:tc>
        <w:tc>
          <w:tcPr>
            <w:tcW w:w="4821" w:type="dxa"/>
            <w:gridSpan w:val="4"/>
            <w:tcBorders>
              <w:left w:val="single" w:sz="4" w:space="0" w:color="auto"/>
              <w:right w:val="single" w:sz="4" w:space="0" w:color="auto"/>
            </w:tcBorders>
          </w:tcPr>
          <w:p w:rsidR="002B5E5E" w:rsidRDefault="002B5E5E" w:rsidP="002B5E5E">
            <w:pPr>
              <w:pStyle w:val="Tabelle6pt"/>
            </w:pPr>
            <w:r>
              <w:t>Wofür Sie das benötigen:</w:t>
            </w:r>
          </w:p>
          <w:p w:rsidR="002B5E5E" w:rsidRDefault="009440C4" w:rsidP="002B5E5E">
            <w:pPr>
              <w:pStyle w:val="Kopf8ptafz"/>
            </w:pPr>
            <w:r>
              <w:t>Grundlage für die Durchführung von Lernprojekten</w:t>
            </w:r>
          </w:p>
        </w:tc>
      </w:tr>
      <w:tr w:rsidR="002B5E5E" w:rsidRPr="00B51DE9" w:rsidTr="002B5E5E">
        <w:trPr>
          <w:trHeight w:val="443"/>
        </w:trPr>
        <w:tc>
          <w:tcPr>
            <w:tcW w:w="4818" w:type="dxa"/>
            <w:gridSpan w:val="2"/>
            <w:vMerge/>
            <w:tcBorders>
              <w:left w:val="single" w:sz="4" w:space="0" w:color="auto"/>
              <w:right w:val="single" w:sz="4" w:space="0" w:color="auto"/>
            </w:tcBorders>
          </w:tcPr>
          <w:p w:rsidR="002B5E5E" w:rsidRDefault="002B5E5E" w:rsidP="002B5E5E">
            <w:pPr>
              <w:pStyle w:val="Tabelle6pt"/>
            </w:pPr>
          </w:p>
        </w:tc>
        <w:tc>
          <w:tcPr>
            <w:tcW w:w="4821" w:type="dxa"/>
            <w:gridSpan w:val="4"/>
            <w:tcBorders>
              <w:left w:val="single" w:sz="4" w:space="0" w:color="auto"/>
              <w:right w:val="single" w:sz="4" w:space="0" w:color="auto"/>
            </w:tcBorders>
          </w:tcPr>
          <w:p w:rsidR="002B5E5E" w:rsidRDefault="002B5E5E" w:rsidP="002B5E5E">
            <w:pPr>
              <w:pStyle w:val="Tabelle6pt"/>
            </w:pPr>
            <w:r>
              <w:t>Wie Sie Ihr Können prüfen können:</w:t>
            </w:r>
          </w:p>
          <w:p w:rsidR="002B5E5E" w:rsidRPr="00234B66" w:rsidRDefault="002B5E5E" w:rsidP="009440C4">
            <w:pPr>
              <w:pStyle w:val="Kopf8ptafz"/>
              <w:numPr>
                <w:ilvl w:val="0"/>
                <w:numId w:val="0"/>
              </w:numPr>
              <w:ind w:left="227"/>
            </w:pPr>
          </w:p>
        </w:tc>
      </w:tr>
    </w:tbl>
    <w:p w:rsidR="002B5E5E" w:rsidRDefault="002B5E5E" w:rsidP="002B5E5E">
      <w:pPr>
        <w:pStyle w:val="Kopf8pt"/>
        <w:spacing w:before="120"/>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2B5E5E" w:rsidRPr="00A410C8" w:rsidTr="002B5E5E">
        <w:tc>
          <w:tcPr>
            <w:tcW w:w="7371" w:type="dxa"/>
            <w:shd w:val="clear" w:color="auto" w:fill="auto"/>
          </w:tcPr>
          <w:p w:rsidR="002B5E5E" w:rsidRDefault="002B5E5E" w:rsidP="002B5E5E">
            <w:pPr>
              <w:pStyle w:val="Kopf8pt"/>
              <w:rPr>
                <w:b/>
                <w:sz w:val="22"/>
              </w:rPr>
            </w:pPr>
            <w:r w:rsidRPr="00C62E85">
              <w:rPr>
                <w:b/>
                <w:noProof/>
                <w:sz w:val="24"/>
              </w:rPr>
              <w:drawing>
                <wp:anchor distT="0" distB="0" distL="114300" distR="114300" simplePos="0" relativeHeight="252442624" behindDoc="0" locked="0" layoutInCell="0" allowOverlap="1" wp14:anchorId="1CC60FD1" wp14:editId="75597F24">
                  <wp:simplePos x="0" y="0"/>
                  <wp:positionH relativeFrom="rightMargin">
                    <wp:posOffset>239395</wp:posOffset>
                  </wp:positionH>
                  <wp:positionV relativeFrom="paragraph">
                    <wp:posOffset>0</wp:posOffset>
                  </wp:positionV>
                  <wp:extent cx="349885" cy="320675"/>
                  <wp:effectExtent l="0" t="0" r="0" b="3175"/>
                  <wp:wrapNone/>
                  <wp:docPr id="9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E85">
              <w:rPr>
                <w:b/>
                <w:noProof/>
                <w:sz w:val="24"/>
              </w:rPr>
              <w:drawing>
                <wp:anchor distT="0" distB="0" distL="114300" distR="114300" simplePos="0" relativeHeight="252443648" behindDoc="0" locked="0" layoutInCell="0" allowOverlap="1" wp14:anchorId="056F8D74" wp14:editId="23925AE8">
                  <wp:simplePos x="0" y="0"/>
                  <wp:positionH relativeFrom="rightMargin">
                    <wp:posOffset>671195</wp:posOffset>
                  </wp:positionH>
                  <wp:positionV relativeFrom="paragraph">
                    <wp:posOffset>0</wp:posOffset>
                  </wp:positionV>
                  <wp:extent cx="349885" cy="320675"/>
                  <wp:effectExtent l="0" t="0" r="0" b="3175"/>
                  <wp:wrapNone/>
                  <wp:docPr id="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E85">
              <w:rPr>
                <w:b/>
                <w:noProof/>
                <w:sz w:val="24"/>
              </w:rPr>
              <w:drawing>
                <wp:anchor distT="0" distB="0" distL="114300" distR="114300" simplePos="0" relativeHeight="252444672" behindDoc="0" locked="0" layoutInCell="0" allowOverlap="1" wp14:anchorId="40B63FDC" wp14:editId="2ABCC300">
                  <wp:simplePos x="0" y="0"/>
                  <wp:positionH relativeFrom="rightMargin">
                    <wp:posOffset>1097280</wp:posOffset>
                  </wp:positionH>
                  <wp:positionV relativeFrom="paragraph">
                    <wp:posOffset>0</wp:posOffset>
                  </wp:positionV>
                  <wp:extent cx="348615" cy="320040"/>
                  <wp:effectExtent l="0" t="0" r="0" b="3810"/>
                  <wp:wrapNone/>
                  <wp:docPr id="9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90155">
              <w:rPr>
                <w:b/>
                <w:sz w:val="22"/>
              </w:rPr>
              <w:t xml:space="preserve">Dieser „Arbeitsauftrag“ ist für </w:t>
            </w:r>
            <w:r w:rsidR="0038557C">
              <w:rPr>
                <w:b/>
                <w:sz w:val="22"/>
              </w:rPr>
              <w:t xml:space="preserve"> die Lehrerin oder </w:t>
            </w:r>
            <w:r w:rsidRPr="00A90155">
              <w:rPr>
                <w:b/>
                <w:sz w:val="22"/>
              </w:rPr>
              <w:t>den Lehrer gedacht!</w:t>
            </w:r>
          </w:p>
          <w:p w:rsidR="002B5E5E" w:rsidRPr="00A90155" w:rsidRDefault="002B5E5E" w:rsidP="002B5E5E">
            <w:pPr>
              <w:pStyle w:val="Kopf8pt"/>
              <w:rPr>
                <w:b/>
              </w:rPr>
            </w:pPr>
            <w:r>
              <w:rPr>
                <w:b/>
                <w:sz w:val="22"/>
              </w:rPr>
              <w:t>Zeitbedarf: 2 – 4 Stunden.</w:t>
            </w:r>
          </w:p>
        </w:tc>
      </w:tr>
    </w:tbl>
    <w:p w:rsidR="002B5E5E" w:rsidRDefault="002B5E5E" w:rsidP="002B5E5E">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397"/>
        </w:trPr>
        <w:tc>
          <w:tcPr>
            <w:tcW w:w="1470" w:type="dxa"/>
            <w:shd w:val="clear" w:color="auto" w:fill="D9D9D9" w:themeFill="background1" w:themeFillShade="D9"/>
            <w:vAlign w:val="center"/>
          </w:tcPr>
          <w:p w:rsidR="002B5E5E" w:rsidRPr="00DE4890" w:rsidRDefault="002B5E5E" w:rsidP="002B5E5E">
            <w:pPr>
              <w:pStyle w:val="TabelleKopfmitte"/>
            </w:pPr>
            <w:r>
              <w:t>Phase</w:t>
            </w:r>
          </w:p>
        </w:tc>
        <w:tc>
          <w:tcPr>
            <w:tcW w:w="940" w:type="dxa"/>
            <w:shd w:val="clear" w:color="auto" w:fill="D9D9D9" w:themeFill="background1" w:themeFillShade="D9"/>
            <w:vAlign w:val="center"/>
          </w:tcPr>
          <w:p w:rsidR="002B5E5E" w:rsidRPr="00DE4890" w:rsidRDefault="002B5E5E" w:rsidP="002B5E5E">
            <w:pPr>
              <w:pStyle w:val="TabelleKopfmitte"/>
            </w:pPr>
            <w:r>
              <w:t>Zeit</w:t>
            </w:r>
          </w:p>
        </w:tc>
        <w:tc>
          <w:tcPr>
            <w:tcW w:w="4961" w:type="dxa"/>
            <w:shd w:val="clear" w:color="auto" w:fill="D9D9D9" w:themeFill="background1" w:themeFillShade="D9"/>
            <w:vAlign w:val="center"/>
          </w:tcPr>
          <w:p w:rsidR="002B5E5E" w:rsidRPr="00DE4890" w:rsidRDefault="002B5E5E" w:rsidP="002B5E5E">
            <w:pPr>
              <w:pStyle w:val="TabelleKopfmitte"/>
            </w:pPr>
            <w:r>
              <w:t>Aufgabe</w:t>
            </w:r>
          </w:p>
        </w:tc>
      </w:tr>
    </w:tbl>
    <w:p w:rsidR="002B5E5E" w:rsidRDefault="002B5E5E" w:rsidP="002B5E5E">
      <w:pPr>
        <w:pStyle w:val="Marginaliegrau"/>
        <w:framePr w:wrap="around" w:y="51"/>
      </w:pPr>
      <w:r>
        <w:rPr>
          <w:noProof/>
        </w:rPr>
        <w:t>Einteilung der Gruppen nach Zufallsprinzip</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pPr>
            <w:r w:rsidRPr="00F0156F">
              <w:rPr>
                <w:noProof/>
              </w:rPr>
              <w:drawing>
                <wp:inline distT="0" distB="0" distL="0" distR="0" wp14:anchorId="269195F1" wp14:editId="3A320835">
                  <wp:extent cx="318770" cy="318770"/>
                  <wp:effectExtent l="0" t="0" r="0" b="0"/>
                  <wp:docPr id="95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r>
              <w:rPr>
                <w:noProof/>
              </w:rPr>
              <w:t>Einst</w:t>
            </w:r>
            <w:r w:rsidR="00C26594">
              <w:rPr>
                <w:noProof/>
              </w:rPr>
              <w:t>ieg in Projekthaftes Arbeiten (</w:t>
            </w:r>
            <w:r>
              <w:rPr>
                <w:noProof/>
              </w:rPr>
              <w:t xml:space="preserve">siehe Tafelbild H03.02.01.05). </w:t>
            </w:r>
            <w:r>
              <w:t>Vorgabe Begriff „Projekt“ als Vorgabe an Tafel/</w:t>
            </w:r>
            <w:r w:rsidR="004E4162">
              <w:t>Pinnwand</w:t>
            </w:r>
          </w:p>
          <w:p w:rsidR="002B5E5E" w:rsidRPr="00DE4890" w:rsidRDefault="002B5E5E" w:rsidP="002B5E5E">
            <w:pPr>
              <w:pStyle w:val="Textkrper"/>
              <w:rPr>
                <w:noProof/>
              </w:rPr>
            </w:pPr>
            <w:r>
              <w:rPr>
                <w:noProof/>
              </w:rPr>
              <w:t>Erarbeitung in vier Gruppen</w:t>
            </w:r>
          </w:p>
        </w:tc>
      </w:tr>
    </w:tbl>
    <w:p w:rsidR="002B5E5E" w:rsidRDefault="002B5E5E" w:rsidP="00C26594">
      <w:pPr>
        <w:pStyle w:val="Marginaliegrau"/>
        <w:framePr w:wrap="around" w:x="8743" w:y="600"/>
      </w:pPr>
      <w:r>
        <w:t>Plakate, Stifte, Met</w:t>
      </w:r>
      <w:r>
        <w:t>a</w:t>
      </w:r>
      <w:r>
        <w:t>plankarten und Klebestifte bereithalten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pPr>
            <w:r w:rsidRPr="00FC0F56">
              <w:rPr>
                <w:noProof/>
              </w:rPr>
              <w:drawing>
                <wp:inline distT="0" distB="0" distL="0" distR="0" wp14:anchorId="2C71A1F0" wp14:editId="1E5E2F02">
                  <wp:extent cx="532800" cy="324000"/>
                  <wp:effectExtent l="0" t="0" r="635" b="0"/>
                  <wp:docPr id="95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C26594" w:rsidP="002B5E5E">
            <w:pPr>
              <w:pStyle w:val="Textkrper"/>
              <w:rPr>
                <w:noProof/>
              </w:rPr>
            </w:pPr>
            <w:r>
              <w:rPr>
                <w:noProof/>
              </w:rPr>
              <w:drawing>
                <wp:anchor distT="0" distB="0" distL="114300" distR="114300" simplePos="0" relativeHeight="252791808" behindDoc="0" locked="0" layoutInCell="1" allowOverlap="1" wp14:anchorId="1E3E29C2" wp14:editId="51D4BCA2">
                  <wp:simplePos x="0" y="0"/>
                  <wp:positionH relativeFrom="column">
                    <wp:posOffset>3216910</wp:posOffset>
                  </wp:positionH>
                  <wp:positionV relativeFrom="paragraph">
                    <wp:posOffset>-24765</wp:posOffset>
                  </wp:positionV>
                  <wp:extent cx="314325" cy="314325"/>
                  <wp:effectExtent l="0" t="0" r="9525" b="9525"/>
                  <wp:wrapNone/>
                  <wp:docPr id="1792" name="Grafik 1792" descr="J:\3-33\Allgemein\_BFPE\Lernmaterialien 2016\BK Farbe\Bilder\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BK Farbe\Bilder\Internetrecherche 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5E5E">
              <w:rPr>
                <w:noProof/>
              </w:rPr>
              <w:t>Arbeitsauftrag für die Gruppen:</w:t>
            </w:r>
          </w:p>
          <w:p w:rsidR="002B5E5E" w:rsidRDefault="002B5E5E" w:rsidP="002B5E5E">
            <w:pPr>
              <w:pStyle w:val="Textkrper"/>
              <w:rPr>
                <w:noProof/>
              </w:rPr>
            </w:pPr>
            <w:r>
              <w:rPr>
                <w:noProof/>
              </w:rPr>
              <w:t xml:space="preserve">Gruppe 1: Recherchieren Sie im Internet nach der </w:t>
            </w:r>
            <w:r w:rsidRPr="0084050D">
              <w:rPr>
                <w:b/>
                <w:noProof/>
              </w:rPr>
              <w:t>Bedeutung</w:t>
            </w:r>
            <w:r>
              <w:rPr>
                <w:noProof/>
              </w:rPr>
              <w:t xml:space="preserve"> des Begriffes „Projekt“.</w:t>
            </w:r>
          </w:p>
          <w:p w:rsidR="002B5E5E" w:rsidRDefault="002B5E5E" w:rsidP="002B5E5E">
            <w:pPr>
              <w:pStyle w:val="Textkrper"/>
              <w:rPr>
                <w:noProof/>
              </w:rPr>
            </w:pPr>
            <w:r>
              <w:rPr>
                <w:noProof/>
              </w:rPr>
              <w:t>Halten Sie Ihre Ergebnisse auf einem Plakat fest.</w:t>
            </w:r>
          </w:p>
          <w:p w:rsidR="002B5E5E" w:rsidRDefault="002B5E5E" w:rsidP="002B5E5E">
            <w:pPr>
              <w:pStyle w:val="Textkrper"/>
              <w:rPr>
                <w:noProof/>
              </w:rPr>
            </w:pPr>
            <w:r>
              <w:rPr>
                <w:noProof/>
              </w:rPr>
              <w:t xml:space="preserve">Gruppe 2: Recherchieren Sie im Internet nach der </w:t>
            </w:r>
            <w:r w:rsidRPr="0084050D">
              <w:rPr>
                <w:b/>
                <w:noProof/>
              </w:rPr>
              <w:t>Herkunft</w:t>
            </w:r>
            <w:r>
              <w:rPr>
                <w:noProof/>
              </w:rPr>
              <w:t xml:space="preserve"> des Begriffes „Projekt“.</w:t>
            </w:r>
          </w:p>
          <w:p w:rsidR="002B5E5E" w:rsidRDefault="002B5E5E" w:rsidP="002B5E5E">
            <w:pPr>
              <w:pStyle w:val="Textkrper"/>
              <w:rPr>
                <w:noProof/>
              </w:rPr>
            </w:pPr>
            <w:r>
              <w:rPr>
                <w:noProof/>
              </w:rPr>
              <w:t>Halten Sie Ihre Ergebnisse auf einem Plakat fest.</w:t>
            </w:r>
          </w:p>
          <w:p w:rsidR="002B5E5E" w:rsidRDefault="002B5E5E" w:rsidP="002B5E5E">
            <w:pPr>
              <w:pStyle w:val="Textkrper"/>
              <w:rPr>
                <w:noProof/>
              </w:rPr>
            </w:pPr>
            <w:r>
              <w:rPr>
                <w:noProof/>
              </w:rPr>
              <w:t xml:space="preserve">Gruppe 3: Recherchieren Sie im Internet nach Wörtern aus der </w:t>
            </w:r>
            <w:r w:rsidRPr="0084050D">
              <w:rPr>
                <w:b/>
                <w:noProof/>
              </w:rPr>
              <w:t>Wortfamilie</w:t>
            </w:r>
            <w:r>
              <w:rPr>
                <w:noProof/>
              </w:rPr>
              <w:t xml:space="preserve"> „Projekt“.</w:t>
            </w:r>
          </w:p>
          <w:p w:rsidR="002B5E5E" w:rsidRDefault="002B5E5E" w:rsidP="002B5E5E">
            <w:pPr>
              <w:pStyle w:val="Textkrper"/>
              <w:rPr>
                <w:noProof/>
              </w:rPr>
            </w:pPr>
            <w:r>
              <w:rPr>
                <w:noProof/>
              </w:rPr>
              <w:t>Halten Sie Ihre Ergebnisse auf einem Plakat fest.</w:t>
            </w:r>
          </w:p>
          <w:p w:rsidR="002B5E5E" w:rsidRDefault="002B5E5E" w:rsidP="002B5E5E">
            <w:pPr>
              <w:pStyle w:val="Textkrper"/>
              <w:rPr>
                <w:noProof/>
              </w:rPr>
            </w:pPr>
            <w:r>
              <w:rPr>
                <w:noProof/>
              </w:rPr>
              <w:t xml:space="preserve">Gruppe 4: Recherchieren Sie im Internet nach </w:t>
            </w:r>
            <w:r w:rsidRPr="0084050D">
              <w:rPr>
                <w:b/>
                <w:noProof/>
              </w:rPr>
              <w:t>Synonymen</w:t>
            </w:r>
            <w:r>
              <w:rPr>
                <w:noProof/>
              </w:rPr>
              <w:t xml:space="preserve"> zum Begriff „Projekt“.</w:t>
            </w:r>
          </w:p>
          <w:p w:rsidR="002B5E5E" w:rsidRPr="00DE4890" w:rsidRDefault="002B5E5E" w:rsidP="002B5E5E">
            <w:pPr>
              <w:pStyle w:val="Textkrper"/>
              <w:rPr>
                <w:noProof/>
              </w:rPr>
            </w:pPr>
            <w:r>
              <w:rPr>
                <w:noProof/>
              </w:rPr>
              <w:t>Halten Sie Ihre Ergebnisse auf einem Plakat fest.</w:t>
            </w:r>
          </w:p>
        </w:tc>
      </w:tr>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pPr>
            <w:r w:rsidRPr="00F0156F">
              <w:rPr>
                <w:noProof/>
              </w:rPr>
              <w:drawing>
                <wp:inline distT="0" distB="0" distL="0" distR="0" wp14:anchorId="695585CA" wp14:editId="10FA88A7">
                  <wp:extent cx="329565" cy="318770"/>
                  <wp:effectExtent l="0" t="0" r="0" b="0"/>
                  <wp:docPr id="96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Pr="00DE4890" w:rsidRDefault="002B5E5E" w:rsidP="002B5E5E">
            <w:pPr>
              <w:pStyle w:val="Textkrper"/>
              <w:rPr>
                <w:noProof/>
              </w:rPr>
            </w:pPr>
            <w:r>
              <w:rPr>
                <w:noProof/>
              </w:rPr>
              <w:t>Jede Gruppe stellt ihre Ergebnisse anhand des Plakates vor.</w:t>
            </w:r>
          </w:p>
        </w:tc>
      </w:tr>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pPr>
            <w:r w:rsidRPr="00F0156F">
              <w:rPr>
                <w:noProof/>
              </w:rPr>
              <w:drawing>
                <wp:inline distT="0" distB="0" distL="0" distR="0" wp14:anchorId="76592237" wp14:editId="548296FC">
                  <wp:extent cx="318770" cy="318770"/>
                  <wp:effectExtent l="0" t="0" r="0" b="0"/>
                  <wp:docPr id="1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9440C4" w:rsidRDefault="009440C4" w:rsidP="009440C4">
            <w:pPr>
              <w:pStyle w:val="Textkrper"/>
              <w:rPr>
                <w:noProof/>
              </w:rPr>
            </w:pPr>
            <w:r>
              <w:rPr>
                <w:noProof/>
              </w:rPr>
              <w:t>Zusammenfassung und evtl. Ergänzung der Schülerergebnisse anhand des Arbeitsblattes „Merkmale eines Projekts“ H03.02.01.01. und Ausgabe des Arbeitsblattes an die Schülerinnen und Schüler.</w:t>
            </w:r>
          </w:p>
          <w:p w:rsidR="009440C4" w:rsidRDefault="009440C4" w:rsidP="009440C4">
            <w:pPr>
              <w:pStyle w:val="Textkrper"/>
              <w:rPr>
                <w:noProof/>
              </w:rPr>
            </w:pPr>
          </w:p>
          <w:p w:rsidR="009440C4" w:rsidRDefault="009440C4" w:rsidP="009440C4">
            <w:pPr>
              <w:pStyle w:val="Textkrper"/>
              <w:rPr>
                <w:noProof/>
              </w:rPr>
            </w:pPr>
            <w:r>
              <w:rPr>
                <w:noProof/>
              </w:rPr>
              <w:t>Vorstellung der Lernsituation „Geburtstagskalender“ siehe Abeitsblatt H03.02.01.02 (exemplarisches Beispiel, kann ersetzt werden aus der Lebenswelt der Schülerinnen und Schüler</w:t>
            </w:r>
            <w:r w:rsidR="0006160E">
              <w:rPr>
                <w:noProof/>
              </w:rPr>
              <w:t>)</w:t>
            </w:r>
            <w:r>
              <w:rPr>
                <w:noProof/>
              </w:rPr>
              <w:t>.</w:t>
            </w:r>
          </w:p>
          <w:p w:rsidR="002B5E5E" w:rsidRPr="00DE4890" w:rsidRDefault="009440C4" w:rsidP="009440C4">
            <w:pPr>
              <w:pStyle w:val="Textkrper"/>
              <w:rPr>
                <w:noProof/>
              </w:rPr>
            </w:pPr>
            <w:r>
              <w:rPr>
                <w:noProof/>
              </w:rPr>
              <w:t>Welche Fragen ergeben sich aus dieser Situation?</w:t>
            </w:r>
          </w:p>
        </w:tc>
      </w:tr>
    </w:tbl>
    <w:p w:rsidR="002B5E5E" w:rsidRDefault="002B5E5E" w:rsidP="002B5E5E">
      <w:pPr>
        <w:pStyle w:val="Marginaliegrau"/>
        <w:framePr w:wrap="around" w:y="499"/>
      </w:pPr>
      <w:r>
        <w:t>Projektphasen erkennen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rPr>
                <w:noProof/>
              </w:rPr>
            </w:pPr>
            <w:r w:rsidRPr="00FC0F56">
              <w:rPr>
                <w:noProof/>
              </w:rPr>
              <w:drawing>
                <wp:inline distT="0" distB="0" distL="0" distR="0" wp14:anchorId="30E716E4" wp14:editId="2C65FE66">
                  <wp:extent cx="302701" cy="324000"/>
                  <wp:effectExtent l="0" t="0" r="2540" b="0"/>
                  <wp:docPr id="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Notieren Sie die Fragen auf Kärtchen (pro Frage ein Kärtchen).</w:t>
            </w:r>
          </w:p>
          <w:p w:rsidR="002B5E5E" w:rsidRDefault="002B5E5E" w:rsidP="002B5E5E">
            <w:pPr>
              <w:pStyle w:val="Textkrper"/>
              <w:rPr>
                <w:noProof/>
              </w:rPr>
            </w:pPr>
            <w:r>
              <w:rPr>
                <w:noProof/>
              </w:rPr>
              <w:t>Clustern Sie die Fragekärtchen nach Bereichen.</w:t>
            </w:r>
          </w:p>
        </w:tc>
      </w:tr>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rPr>
                <w:noProof/>
              </w:rPr>
            </w:pPr>
            <w:r w:rsidRPr="00F0156F">
              <w:rPr>
                <w:noProof/>
              </w:rPr>
              <w:drawing>
                <wp:inline distT="0" distB="0" distL="0" distR="0" wp14:anchorId="5FDD532A" wp14:editId="48CC505E">
                  <wp:extent cx="648335" cy="318770"/>
                  <wp:effectExtent l="0" t="0" r="0" b="0"/>
                  <wp:docPr id="96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 xml:space="preserve">Vergleichen Sie Ihr Ergebnis mit </w:t>
            </w:r>
            <w:r w:rsidR="003E2522">
              <w:rPr>
                <w:noProof/>
              </w:rPr>
              <w:t xml:space="preserve">Ihrer Nachbarin oder </w:t>
            </w:r>
            <w:r>
              <w:rPr>
                <w:noProof/>
              </w:rPr>
              <w:t>Ihrem Nachbar.</w:t>
            </w:r>
          </w:p>
        </w:tc>
      </w:tr>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rPr>
                <w:noProof/>
              </w:rPr>
            </w:pPr>
            <w:r w:rsidRPr="00F0156F">
              <w:rPr>
                <w:noProof/>
              </w:rPr>
              <w:lastRenderedPageBreak/>
              <w:drawing>
                <wp:inline distT="0" distB="0" distL="0" distR="0" wp14:anchorId="61340561" wp14:editId="23BF5546">
                  <wp:extent cx="318770" cy="318770"/>
                  <wp:effectExtent l="0" t="0" r="0" b="0"/>
                  <wp:docPr id="1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 xml:space="preserve">Die Bereiche werden </w:t>
            </w:r>
            <w:r w:rsidR="006E5212">
              <w:rPr>
                <w:noProof/>
              </w:rPr>
              <w:t>von der Lehrerin oder dem</w:t>
            </w:r>
            <w:r>
              <w:rPr>
                <w:noProof/>
              </w:rPr>
              <w:t xml:space="preserve"> Lehrer abgefragt und in Zusammenhang mit den Projektphasen kombiniert.</w:t>
            </w:r>
          </w:p>
          <w:p w:rsidR="002B5E5E" w:rsidRDefault="002B5E5E" w:rsidP="002B5E5E">
            <w:pPr>
              <w:pStyle w:val="Textkrper"/>
              <w:rPr>
                <w:noProof/>
              </w:rPr>
            </w:pPr>
          </w:p>
          <w:p w:rsidR="002B5E5E" w:rsidRDefault="002B5E5E" w:rsidP="002B5E5E">
            <w:pPr>
              <w:pStyle w:val="Textkrper"/>
              <w:rPr>
                <w:noProof/>
              </w:rPr>
            </w:pPr>
            <w:r>
              <w:rPr>
                <w:noProof/>
              </w:rPr>
              <w:t>Arbeitsblatt „Projektphasen“ H03.02.01.03 (Überschriften) wird vorgestellt.</w:t>
            </w:r>
          </w:p>
          <w:p w:rsidR="002B5E5E" w:rsidRDefault="002B5E5E" w:rsidP="002B5E5E">
            <w:pPr>
              <w:pStyle w:val="Textkrper"/>
              <w:rPr>
                <w:noProof/>
              </w:rPr>
            </w:pPr>
            <w:r>
              <w:rPr>
                <w:noProof/>
              </w:rPr>
              <w:t>Lernkontrolle:</w:t>
            </w:r>
          </w:p>
          <w:p w:rsidR="002B5E5E" w:rsidRDefault="002B5E5E" w:rsidP="002B5E5E">
            <w:pPr>
              <w:pStyle w:val="Textkrper"/>
              <w:rPr>
                <w:noProof/>
              </w:rPr>
            </w:pPr>
            <w:r>
              <w:rPr>
                <w:noProof/>
              </w:rPr>
              <w:t>Welche Fragen vom Arbe</w:t>
            </w:r>
            <w:r w:rsidR="008B4C17">
              <w:rPr>
                <w:noProof/>
              </w:rPr>
              <w:t>itsblatt H03.02.01.01 „Merkmale</w:t>
            </w:r>
            <w:r>
              <w:rPr>
                <w:noProof/>
              </w:rPr>
              <w:t xml:space="preserve"> eines Projekts“ passen zu den einzelnen Projektphasen?</w:t>
            </w:r>
          </w:p>
          <w:p w:rsidR="002B5E5E" w:rsidRDefault="002B5E5E" w:rsidP="002B5E5E">
            <w:pPr>
              <w:pStyle w:val="Textkrper"/>
              <w:rPr>
                <w:noProof/>
              </w:rPr>
            </w:pPr>
            <w:r>
              <w:rPr>
                <w:noProof/>
              </w:rPr>
              <w:t>Welche Fragen können in den Phasen ergänzt werden?</w:t>
            </w:r>
          </w:p>
          <w:p w:rsidR="002B5E5E" w:rsidRDefault="002B5E5E" w:rsidP="002B5E5E">
            <w:pPr>
              <w:pStyle w:val="Textkrper"/>
              <w:rPr>
                <w:noProof/>
              </w:rPr>
            </w:pPr>
          </w:p>
          <w:p w:rsidR="002B5E5E" w:rsidRDefault="002B5E5E" w:rsidP="002B5E5E">
            <w:pPr>
              <w:pStyle w:val="Textkrper"/>
              <w:rPr>
                <w:noProof/>
              </w:rPr>
            </w:pPr>
            <w:r>
              <w:rPr>
                <w:noProof/>
              </w:rPr>
              <w:t xml:space="preserve">Arbeitsblatt „Projektphasen“ H03.02.01.03 offen legen und </w:t>
            </w:r>
            <w:r w:rsidR="00C60283">
              <w:rPr>
                <w:noProof/>
              </w:rPr>
              <w:t>austeilen</w:t>
            </w:r>
          </w:p>
        </w:tc>
      </w:tr>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pPr>
            <w:r w:rsidRPr="00F0156F">
              <w:rPr>
                <w:noProof/>
              </w:rPr>
              <w:drawing>
                <wp:inline distT="0" distB="0" distL="0" distR="0" wp14:anchorId="7E371BA5" wp14:editId="232C7225">
                  <wp:extent cx="648335" cy="318770"/>
                  <wp:effectExtent l="0" t="0" r="0" b="0"/>
                  <wp:docPr id="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Beantworten Sie in Zweiergruppen die Fragen zu den einzelnen Projektphasen für die Situtation mit dem Geburtstagskalender (ohne Durchführung und Bewertung).</w:t>
            </w:r>
          </w:p>
          <w:p w:rsidR="002B5E5E" w:rsidRPr="00DE4890" w:rsidRDefault="002B5E5E" w:rsidP="002B5E5E">
            <w:pPr>
              <w:pStyle w:val="Textkrper"/>
              <w:rPr>
                <w:noProof/>
              </w:rPr>
            </w:pPr>
            <w:r>
              <w:rPr>
                <w:noProof/>
              </w:rPr>
              <w:t>Ergänzen Sie Ihr Arbeitsblatt H03.02.01.02 „Geburtstagskalender“ entsprechend.</w:t>
            </w:r>
          </w:p>
        </w:tc>
      </w:tr>
    </w:tbl>
    <w:p w:rsidR="009440C4" w:rsidRDefault="009440C4" w:rsidP="0006160E">
      <w:pPr>
        <w:pStyle w:val="Marginaliegrau"/>
        <w:framePr w:wrap="around" w:x="8668" w:y="2292"/>
        <w:jc w:val="left"/>
      </w:pPr>
      <w:r>
        <w:rPr>
          <w:noProof/>
        </w:rPr>
        <w:t>Könnte im Praxisunterricht auch durchgeführt werden.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rPr>
                <w:noProof/>
              </w:rPr>
            </w:pPr>
            <w:r w:rsidRPr="00F0156F">
              <w:rPr>
                <w:noProof/>
              </w:rPr>
              <w:drawing>
                <wp:inline distT="0" distB="0" distL="0" distR="0" wp14:anchorId="7B23A9D0" wp14:editId="22368F7E">
                  <wp:extent cx="318770" cy="318770"/>
                  <wp:effectExtent l="0" t="0" r="0" b="0"/>
                  <wp:docPr id="9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Das Arbeitsblatt H03.02.01.02 „Beispielprojekt – Geburtstagskalender“ enthält nur die Lernsituation, Platz zur Ergänzung des Auslösers und der Projektanalyse.</w:t>
            </w:r>
          </w:p>
          <w:p w:rsidR="002B5E5E" w:rsidRDefault="002B5E5E" w:rsidP="002B5E5E">
            <w:pPr>
              <w:pStyle w:val="Textkrper"/>
              <w:rPr>
                <w:noProof/>
              </w:rPr>
            </w:pPr>
            <w:r>
              <w:rPr>
                <w:noProof/>
              </w:rPr>
              <w:t>Für die Projektplanung (To-Do-Liste und Arbeitspakete) sollen die Schülerinnen und Schüler die Antworten auf der Rückseite festhalten.</w:t>
            </w:r>
          </w:p>
          <w:p w:rsidR="002B5E5E" w:rsidRDefault="002B5E5E" w:rsidP="002B5E5E">
            <w:pPr>
              <w:pStyle w:val="Textkrper"/>
              <w:rPr>
                <w:noProof/>
              </w:rPr>
            </w:pPr>
            <w:r>
              <w:rPr>
                <w:noProof/>
              </w:rPr>
              <w:t>Der Zeit- und Arbeitsplan (H03.02.1.04) kann als Hilfestellung vorgegeben werden.</w:t>
            </w:r>
          </w:p>
          <w:p w:rsidR="002B5E5E" w:rsidRPr="00DE4890" w:rsidRDefault="002B5E5E" w:rsidP="002B5E5E">
            <w:pPr>
              <w:pStyle w:val="Textkrper"/>
              <w:rPr>
                <w:noProof/>
              </w:rPr>
            </w:pPr>
            <w:r>
              <w:rPr>
                <w:noProof/>
              </w:rPr>
              <w:t>Projektdurchführung und Projektbewertung werden nur fiktiv anhand der Fr</w:t>
            </w:r>
            <w:r w:rsidR="009440C4">
              <w:rPr>
                <w:noProof/>
              </w:rPr>
              <w:t>agen durchlaufen.</w:t>
            </w:r>
          </w:p>
        </w:tc>
      </w:tr>
    </w:tbl>
    <w:p w:rsidR="002B5E5E" w:rsidRDefault="002B5E5E" w:rsidP="0006160E">
      <w:pPr>
        <w:pStyle w:val="Marginaliegrau"/>
        <w:framePr w:wrap="around" w:x="8670" w:y="280"/>
      </w:pPr>
      <w:r>
        <w:t>Metaplanwand vorbere</w:t>
      </w:r>
      <w:r>
        <w:t>i</w:t>
      </w:r>
      <w:r>
        <w:t>ten:</w:t>
      </w:r>
      <w:r w:rsidR="00C60283">
        <w:br/>
        <w:t xml:space="preserve">Antworten sammeln und </w:t>
      </w:r>
      <w:proofErr w:type="spellStart"/>
      <w:r w:rsidR="00C60283">
        <w:t>clustern</w:t>
      </w:r>
      <w:proofErr w:type="spellEnd"/>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5E5E" w:rsidRPr="00DE4890" w:rsidTr="002B5E5E">
        <w:trPr>
          <w:trHeight w:val="624"/>
        </w:trPr>
        <w:tc>
          <w:tcPr>
            <w:tcW w:w="1470" w:type="dxa"/>
            <w:shd w:val="clear" w:color="auto" w:fill="auto"/>
            <w:vAlign w:val="center"/>
          </w:tcPr>
          <w:p w:rsidR="002B5E5E" w:rsidRPr="00F0156F" w:rsidRDefault="002B5E5E" w:rsidP="002B5E5E">
            <w:pPr>
              <w:pStyle w:val="Textkrpermitte"/>
              <w:rPr>
                <w:noProof/>
              </w:rPr>
            </w:pPr>
            <w:r w:rsidRPr="00F0156F">
              <w:rPr>
                <w:noProof/>
              </w:rPr>
              <w:drawing>
                <wp:inline distT="0" distB="0" distL="0" distR="0" wp14:anchorId="222BA313" wp14:editId="7F1BE29F">
                  <wp:extent cx="648335" cy="318770"/>
                  <wp:effectExtent l="0" t="0" r="0" b="0"/>
                  <wp:docPr id="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2B5E5E" w:rsidRPr="00DE4890" w:rsidRDefault="002B5E5E" w:rsidP="002B5E5E">
            <w:pPr>
              <w:pStyle w:val="Textkrper"/>
            </w:pPr>
          </w:p>
        </w:tc>
        <w:tc>
          <w:tcPr>
            <w:tcW w:w="4961" w:type="dxa"/>
            <w:shd w:val="clear" w:color="auto" w:fill="auto"/>
            <w:vAlign w:val="center"/>
          </w:tcPr>
          <w:p w:rsidR="002B5E5E" w:rsidRDefault="002B5E5E" w:rsidP="002B5E5E">
            <w:pPr>
              <w:pStyle w:val="Textkrper"/>
              <w:rPr>
                <w:noProof/>
              </w:rPr>
            </w:pPr>
            <w:r>
              <w:rPr>
                <w:noProof/>
              </w:rPr>
              <w:t>Überlegen Sie in Zweiergruppen: „Was wäre passiert, wenn Martina und Tom keine Absprachen getroffen und keine Planung gemacht hätten?“</w:t>
            </w:r>
          </w:p>
          <w:p w:rsidR="002B5E5E" w:rsidRDefault="002B5E5E" w:rsidP="002B5E5E">
            <w:pPr>
              <w:pStyle w:val="Textkrper"/>
              <w:rPr>
                <w:noProof/>
              </w:rPr>
            </w:pPr>
            <w:r>
              <w:rPr>
                <w:noProof/>
              </w:rPr>
              <w:t>Halten Sie Ihre Antworten auf Metaplankarten fest.</w:t>
            </w:r>
          </w:p>
          <w:p w:rsidR="002B5E5E" w:rsidRDefault="002B5E5E" w:rsidP="002B5E5E">
            <w:pPr>
              <w:pStyle w:val="Textkrper"/>
              <w:rPr>
                <w:noProof/>
              </w:rPr>
            </w:pPr>
            <w:r>
              <w:rPr>
                <w:noProof/>
              </w:rPr>
              <w:t>Pinnen Sie Ihre Antworten sortiert an die Pinwand.</w:t>
            </w:r>
          </w:p>
        </w:tc>
      </w:tr>
      <w:tr w:rsidR="009440C4" w:rsidRPr="00DE4890" w:rsidTr="002B5E5E">
        <w:trPr>
          <w:trHeight w:val="624"/>
        </w:trPr>
        <w:tc>
          <w:tcPr>
            <w:tcW w:w="1470" w:type="dxa"/>
            <w:shd w:val="clear" w:color="auto" w:fill="auto"/>
            <w:vAlign w:val="center"/>
          </w:tcPr>
          <w:p w:rsidR="009440C4" w:rsidRPr="00F0156F" w:rsidRDefault="009440C4" w:rsidP="00FB31E7">
            <w:pPr>
              <w:pStyle w:val="Textkrpermitte"/>
              <w:rPr>
                <w:noProof/>
              </w:rPr>
            </w:pPr>
            <w:r w:rsidRPr="00FC0F56">
              <w:rPr>
                <w:noProof/>
              </w:rPr>
              <w:drawing>
                <wp:inline distT="0" distB="0" distL="0" distR="0" wp14:anchorId="6BD1DBFB" wp14:editId="6CF10D83">
                  <wp:extent cx="302701" cy="324000"/>
                  <wp:effectExtent l="0" t="0" r="2540" b="0"/>
                  <wp:docPr id="17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9440C4" w:rsidRPr="00DE4890" w:rsidRDefault="009440C4" w:rsidP="00FB31E7">
            <w:pPr>
              <w:pStyle w:val="Textkrper"/>
            </w:pPr>
          </w:p>
        </w:tc>
        <w:tc>
          <w:tcPr>
            <w:tcW w:w="4961" w:type="dxa"/>
            <w:shd w:val="clear" w:color="auto" w:fill="auto"/>
            <w:vAlign w:val="center"/>
          </w:tcPr>
          <w:p w:rsidR="009440C4" w:rsidRDefault="009440C4" w:rsidP="00FB31E7">
            <w:pPr>
              <w:pStyle w:val="Textkrper"/>
              <w:rPr>
                <w:noProof/>
              </w:rPr>
            </w:pPr>
            <w:r>
              <w:rPr>
                <w:noProof/>
              </w:rPr>
              <w:t>Halten Sie in Ihrem Lerntagebuch fest, was Sie am Thema „Projekthaftes Arbeiten“ besonders beeindruckt hat.</w:t>
            </w:r>
          </w:p>
        </w:tc>
      </w:tr>
    </w:tbl>
    <w:p w:rsidR="002B5E5E" w:rsidRDefault="002B5E5E" w:rsidP="002B5E5E">
      <w:pPr>
        <w:pStyle w:val="Kopf8pt"/>
        <w:spacing w:before="120"/>
      </w:pPr>
    </w:p>
    <w:p w:rsidR="00746A02" w:rsidRDefault="002B5E5E" w:rsidP="00036EA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36EA2"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036EA2" w:rsidRDefault="00036EA2" w:rsidP="00606206">
            <w:pPr>
              <w:pStyle w:val="Tabelle6pt"/>
              <w:rPr>
                <w:color w:val="000000"/>
              </w:rPr>
            </w:pPr>
            <w:r>
              <w:lastRenderedPageBreak/>
              <w:br w:type="page"/>
              <w:t>Lernfeld</w:t>
            </w:r>
          </w:p>
          <w:p w:rsidR="00036EA2" w:rsidRDefault="00036EA2"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36EA2" w:rsidRDefault="00036EA2" w:rsidP="00606206">
            <w:pPr>
              <w:pStyle w:val="Tabelle6pt"/>
              <w:rPr>
                <w:color w:val="000000"/>
              </w:rPr>
            </w:pPr>
            <w:r>
              <w:t>Titel</w:t>
            </w:r>
          </w:p>
          <w:p w:rsidR="00036EA2" w:rsidRDefault="00036EA2"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036EA2" w:rsidRPr="004B658C" w:rsidRDefault="00036EA2"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36EA2" w:rsidRDefault="00036EA2" w:rsidP="00606206">
            <w:pPr>
              <w:pStyle w:val="Tabelle6pt"/>
            </w:pPr>
          </w:p>
          <w:p w:rsidR="00036EA2" w:rsidRPr="00B51DE9" w:rsidRDefault="00036EA2" w:rsidP="00606206">
            <w:pPr>
              <w:pStyle w:val="TabelleKopfmitte"/>
              <w:rPr>
                <w:rFonts w:eastAsia="Calibri"/>
              </w:rPr>
            </w:pPr>
            <w:r>
              <w:t>H03.02.01.01</w:t>
            </w:r>
          </w:p>
        </w:tc>
      </w:tr>
      <w:tr w:rsidR="00036EA2"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036EA2" w:rsidRPr="004B658C" w:rsidRDefault="00036EA2" w:rsidP="00606206">
            <w:pPr>
              <w:pStyle w:val="Tabelle6pt"/>
            </w:pPr>
            <w:r>
              <w:t>Kompetenzbereiche:</w:t>
            </w:r>
          </w:p>
          <w:p w:rsidR="00036EA2" w:rsidRPr="00F92A94" w:rsidRDefault="00036EA2" w:rsidP="00606206">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036EA2" w:rsidRDefault="00036EA2" w:rsidP="008B4C17">
            <w:pPr>
              <w:pStyle w:val="Kopf8ptafz"/>
              <w:numPr>
                <w:ilvl w:val="0"/>
                <w:numId w:val="0"/>
              </w:numPr>
              <w:ind w:left="227"/>
            </w:pPr>
          </w:p>
        </w:tc>
        <w:tc>
          <w:tcPr>
            <w:tcW w:w="188" w:type="dxa"/>
            <w:vMerge/>
            <w:tcBorders>
              <w:left w:val="single" w:sz="4" w:space="0" w:color="auto"/>
              <w:bottom w:val="nil"/>
              <w:right w:val="nil"/>
            </w:tcBorders>
            <w:vAlign w:val="center"/>
            <w:hideMark/>
          </w:tcPr>
          <w:p w:rsidR="00036EA2" w:rsidRDefault="00036EA2"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36EA2" w:rsidRPr="00B51DE9" w:rsidTr="00606206">
              <w:trPr>
                <w:trHeight w:val="284"/>
              </w:trPr>
              <w:tc>
                <w:tcPr>
                  <w:tcW w:w="2090" w:type="dxa"/>
                  <w:shd w:val="clear" w:color="auto" w:fill="auto"/>
                </w:tcPr>
                <w:p w:rsidR="00036EA2" w:rsidRPr="00B51DE9" w:rsidRDefault="00036EA2" w:rsidP="00606206">
                  <w:pPr>
                    <w:pStyle w:val="Textkrpermitte"/>
                  </w:pPr>
                  <w:proofErr w:type="spellStart"/>
                  <w:r w:rsidRPr="00B51DE9">
                    <w:t>LernPROJEKT</w:t>
                  </w:r>
                  <w:proofErr w:type="spellEnd"/>
                </w:p>
              </w:tc>
            </w:tr>
            <w:tr w:rsidR="00036EA2" w:rsidRPr="00B51DE9" w:rsidTr="00606206">
              <w:trPr>
                <w:trHeight w:val="284"/>
              </w:trPr>
              <w:tc>
                <w:tcPr>
                  <w:tcW w:w="2090" w:type="dxa"/>
                  <w:tcBorders>
                    <w:bottom w:val="single" w:sz="4" w:space="0" w:color="auto"/>
                  </w:tcBorders>
                  <w:shd w:val="clear" w:color="auto" w:fill="auto"/>
                </w:tcPr>
                <w:p w:rsidR="00036EA2" w:rsidRPr="00B51DE9" w:rsidRDefault="00036EA2" w:rsidP="00606206">
                  <w:pPr>
                    <w:pStyle w:val="Textkrpermitte"/>
                  </w:pPr>
                  <w:proofErr w:type="spellStart"/>
                  <w:r w:rsidRPr="00B51DE9">
                    <w:t>LernTHEMA</w:t>
                  </w:r>
                  <w:proofErr w:type="spellEnd"/>
                </w:p>
              </w:tc>
            </w:tr>
            <w:tr w:rsidR="00036EA2" w:rsidRPr="00B51DE9" w:rsidTr="00606206">
              <w:trPr>
                <w:trHeight w:val="284"/>
              </w:trPr>
              <w:tc>
                <w:tcPr>
                  <w:tcW w:w="2090" w:type="dxa"/>
                  <w:tcBorders>
                    <w:bottom w:val="nil"/>
                  </w:tcBorders>
                  <w:shd w:val="clear" w:color="auto" w:fill="D9D9D9" w:themeFill="background1" w:themeFillShade="D9"/>
                </w:tcPr>
                <w:p w:rsidR="00036EA2" w:rsidRPr="00B51DE9" w:rsidRDefault="00036EA2" w:rsidP="00606206">
                  <w:pPr>
                    <w:pStyle w:val="TabelleKopfmitte"/>
                  </w:pPr>
                  <w:proofErr w:type="spellStart"/>
                  <w:r w:rsidRPr="00B51DE9">
                    <w:t>LernSCHRITT</w:t>
                  </w:r>
                  <w:proofErr w:type="spellEnd"/>
                </w:p>
              </w:tc>
            </w:tr>
          </w:tbl>
          <w:p w:rsidR="00036EA2" w:rsidRPr="00B51DE9" w:rsidRDefault="00036EA2" w:rsidP="00606206"/>
        </w:tc>
      </w:tr>
      <w:tr w:rsidR="00036EA2" w:rsidRPr="00B51DE9" w:rsidTr="00606206">
        <w:trPr>
          <w:trHeight w:val="149"/>
        </w:trPr>
        <w:tc>
          <w:tcPr>
            <w:tcW w:w="7348" w:type="dxa"/>
            <w:gridSpan w:val="3"/>
            <w:tcBorders>
              <w:top w:val="single" w:sz="4" w:space="0" w:color="auto"/>
              <w:left w:val="nil"/>
              <w:right w:val="nil"/>
            </w:tcBorders>
          </w:tcPr>
          <w:p w:rsidR="00036EA2" w:rsidRPr="00B51DE9" w:rsidRDefault="00036EA2" w:rsidP="00606206"/>
        </w:tc>
        <w:tc>
          <w:tcPr>
            <w:tcW w:w="196" w:type="dxa"/>
            <w:gridSpan w:val="2"/>
            <w:tcBorders>
              <w:top w:val="nil"/>
              <w:left w:val="nil"/>
              <w:right w:val="nil"/>
            </w:tcBorders>
          </w:tcPr>
          <w:p w:rsidR="00036EA2" w:rsidRPr="00B51DE9" w:rsidRDefault="00036EA2" w:rsidP="00606206"/>
        </w:tc>
        <w:tc>
          <w:tcPr>
            <w:tcW w:w="2095" w:type="dxa"/>
            <w:tcBorders>
              <w:top w:val="single" w:sz="4" w:space="0" w:color="auto"/>
              <w:left w:val="nil"/>
              <w:right w:val="nil"/>
            </w:tcBorders>
          </w:tcPr>
          <w:p w:rsidR="00036EA2" w:rsidRPr="00B51DE9" w:rsidRDefault="00036EA2" w:rsidP="00606206"/>
        </w:tc>
      </w:tr>
      <w:tr w:rsidR="00036EA2" w:rsidRPr="00B51DE9" w:rsidTr="00606206">
        <w:trPr>
          <w:trHeight w:val="443"/>
        </w:trPr>
        <w:tc>
          <w:tcPr>
            <w:tcW w:w="4818" w:type="dxa"/>
            <w:gridSpan w:val="2"/>
            <w:vMerge w:val="restart"/>
            <w:tcBorders>
              <w:left w:val="single" w:sz="4" w:space="0" w:color="auto"/>
              <w:right w:val="single" w:sz="4" w:space="0" w:color="auto"/>
            </w:tcBorders>
          </w:tcPr>
          <w:p w:rsidR="00036EA2" w:rsidRPr="004B658C" w:rsidRDefault="00036EA2" w:rsidP="00606206">
            <w:pPr>
              <w:pStyle w:val="Tabelle6pt"/>
            </w:pPr>
            <w:r>
              <w:t>Kompetenzen:</w:t>
            </w:r>
          </w:p>
          <w:p w:rsidR="00036EA2" w:rsidRDefault="00036EA2" w:rsidP="00606206">
            <w:pPr>
              <w:pStyle w:val="Kopf8ptafz"/>
            </w:pPr>
            <w:r>
              <w:t>Ich kann Merkmale eines Projekts nennen.</w:t>
            </w:r>
          </w:p>
          <w:p w:rsidR="00036EA2" w:rsidRDefault="00036EA2" w:rsidP="00606206">
            <w:pPr>
              <w:pStyle w:val="Kopf8ptafz"/>
            </w:pPr>
            <w:r>
              <w:t>Ich kann den Begriff „Projekt“ erklären.</w:t>
            </w:r>
          </w:p>
          <w:p w:rsidR="00036EA2" w:rsidRDefault="00036EA2" w:rsidP="00606206">
            <w:pPr>
              <w:pStyle w:val="Kopf8ptafz"/>
            </w:pPr>
            <w:r>
              <w:t>Ich kann die Notwendigkeit einer Projektplanung begründen.</w:t>
            </w:r>
          </w:p>
        </w:tc>
        <w:tc>
          <w:tcPr>
            <w:tcW w:w="4821" w:type="dxa"/>
            <w:gridSpan w:val="4"/>
            <w:tcBorders>
              <w:left w:val="single" w:sz="4" w:space="0" w:color="auto"/>
              <w:right w:val="single" w:sz="4" w:space="0" w:color="auto"/>
            </w:tcBorders>
          </w:tcPr>
          <w:p w:rsidR="00036EA2" w:rsidRDefault="00036EA2" w:rsidP="00606206">
            <w:pPr>
              <w:pStyle w:val="Tabelle6pt"/>
            </w:pPr>
            <w:r>
              <w:t>Was Sie schon können sollten:</w:t>
            </w:r>
          </w:p>
          <w:p w:rsidR="00036EA2" w:rsidRPr="00234B66" w:rsidRDefault="00036EA2" w:rsidP="009440C4">
            <w:pPr>
              <w:pStyle w:val="Kopf8ptafz"/>
              <w:numPr>
                <w:ilvl w:val="0"/>
                <w:numId w:val="0"/>
              </w:numPr>
              <w:ind w:left="227" w:hanging="170"/>
            </w:pPr>
          </w:p>
        </w:tc>
      </w:tr>
      <w:tr w:rsidR="00036EA2" w:rsidRPr="00B51DE9" w:rsidTr="00606206">
        <w:trPr>
          <w:trHeight w:val="443"/>
        </w:trPr>
        <w:tc>
          <w:tcPr>
            <w:tcW w:w="4818" w:type="dxa"/>
            <w:gridSpan w:val="2"/>
            <w:vMerge/>
            <w:tcBorders>
              <w:left w:val="single" w:sz="4" w:space="0" w:color="auto"/>
              <w:right w:val="single" w:sz="4" w:space="0" w:color="auto"/>
            </w:tcBorders>
          </w:tcPr>
          <w:p w:rsidR="00036EA2" w:rsidRDefault="00036EA2" w:rsidP="00606206">
            <w:pPr>
              <w:pStyle w:val="Tabelle6pt"/>
            </w:pPr>
          </w:p>
        </w:tc>
        <w:tc>
          <w:tcPr>
            <w:tcW w:w="4821" w:type="dxa"/>
            <w:gridSpan w:val="4"/>
            <w:tcBorders>
              <w:left w:val="single" w:sz="4" w:space="0" w:color="auto"/>
              <w:right w:val="single" w:sz="4" w:space="0" w:color="auto"/>
            </w:tcBorders>
          </w:tcPr>
          <w:p w:rsidR="00036EA2" w:rsidRDefault="00036EA2" w:rsidP="00606206">
            <w:pPr>
              <w:pStyle w:val="Tabelle6pt"/>
            </w:pPr>
            <w:r>
              <w:t>Wofür Sie das benötigen:</w:t>
            </w:r>
          </w:p>
          <w:p w:rsidR="00036EA2" w:rsidRDefault="009440C4" w:rsidP="00606206">
            <w:pPr>
              <w:pStyle w:val="Kopf8ptafz"/>
            </w:pPr>
            <w:r>
              <w:t>Grundlagen für die Durchführung von Lernprojekten</w:t>
            </w:r>
          </w:p>
        </w:tc>
      </w:tr>
      <w:tr w:rsidR="00036EA2" w:rsidRPr="00B51DE9" w:rsidTr="00606206">
        <w:trPr>
          <w:trHeight w:val="443"/>
        </w:trPr>
        <w:tc>
          <w:tcPr>
            <w:tcW w:w="4818" w:type="dxa"/>
            <w:gridSpan w:val="2"/>
            <w:vMerge/>
            <w:tcBorders>
              <w:left w:val="single" w:sz="4" w:space="0" w:color="auto"/>
              <w:right w:val="single" w:sz="4" w:space="0" w:color="auto"/>
            </w:tcBorders>
          </w:tcPr>
          <w:p w:rsidR="00036EA2" w:rsidRDefault="00036EA2" w:rsidP="00606206">
            <w:pPr>
              <w:pStyle w:val="Tabelle6pt"/>
            </w:pPr>
          </w:p>
        </w:tc>
        <w:tc>
          <w:tcPr>
            <w:tcW w:w="4821" w:type="dxa"/>
            <w:gridSpan w:val="4"/>
            <w:tcBorders>
              <w:left w:val="single" w:sz="4" w:space="0" w:color="auto"/>
              <w:right w:val="single" w:sz="4" w:space="0" w:color="auto"/>
            </w:tcBorders>
          </w:tcPr>
          <w:p w:rsidR="00036EA2" w:rsidRDefault="00036EA2" w:rsidP="00606206">
            <w:pPr>
              <w:pStyle w:val="Tabelle6pt"/>
            </w:pPr>
            <w:r>
              <w:t>Wie Sie Ihr Können prüfen können:</w:t>
            </w:r>
          </w:p>
          <w:p w:rsidR="00036EA2" w:rsidRPr="00234B66" w:rsidRDefault="00036EA2" w:rsidP="00A86BFB">
            <w:pPr>
              <w:pStyle w:val="Kopf8ptafz"/>
              <w:numPr>
                <w:ilvl w:val="0"/>
                <w:numId w:val="0"/>
              </w:numPr>
              <w:ind w:left="227"/>
            </w:pPr>
          </w:p>
        </w:tc>
      </w:tr>
    </w:tbl>
    <w:p w:rsidR="00036EA2" w:rsidRPr="0006160E" w:rsidRDefault="00B97F08" w:rsidP="0006160E">
      <w:pPr>
        <w:pStyle w:val="berschrift1"/>
      </w:pPr>
      <w:r w:rsidRPr="0006160E">
        <w:rPr>
          <w:noProof/>
        </w:rPr>
        <w:drawing>
          <wp:anchor distT="0" distB="0" distL="114300" distR="114300" simplePos="0" relativeHeight="252446720" behindDoc="0" locked="0" layoutInCell="0" allowOverlap="1" wp14:anchorId="0F640752" wp14:editId="0B798366">
            <wp:simplePos x="0" y="0"/>
            <wp:positionH relativeFrom="rightMargin">
              <wp:posOffset>262890</wp:posOffset>
            </wp:positionH>
            <wp:positionV relativeFrom="paragraph">
              <wp:posOffset>20320</wp:posOffset>
            </wp:positionV>
            <wp:extent cx="349885" cy="320675"/>
            <wp:effectExtent l="0" t="0" r="0" b="3175"/>
            <wp:wrapNone/>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60E">
        <w:rPr>
          <w:noProof/>
        </w:rPr>
        <w:drawing>
          <wp:anchor distT="0" distB="0" distL="114300" distR="114300" simplePos="0" relativeHeight="252447744" behindDoc="0" locked="0" layoutInCell="0" allowOverlap="1" wp14:anchorId="4FB292C8" wp14:editId="10B5DB60">
            <wp:simplePos x="0" y="0"/>
            <wp:positionH relativeFrom="rightMargin">
              <wp:posOffset>688975</wp:posOffset>
            </wp:positionH>
            <wp:positionV relativeFrom="paragraph">
              <wp:posOffset>20320</wp:posOffset>
            </wp:positionV>
            <wp:extent cx="349885" cy="320675"/>
            <wp:effectExtent l="0" t="0" r="0" b="3175"/>
            <wp:wrapNone/>
            <wp:docPr id="2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60E">
        <w:rPr>
          <w:noProof/>
        </w:rPr>
        <w:drawing>
          <wp:anchor distT="0" distB="0" distL="114300" distR="114300" simplePos="0" relativeHeight="252448768" behindDoc="0" locked="0" layoutInCell="0" allowOverlap="1" wp14:anchorId="2BADA7C0" wp14:editId="40093B3B">
            <wp:simplePos x="0" y="0"/>
            <wp:positionH relativeFrom="rightMargin">
              <wp:posOffset>1097280</wp:posOffset>
            </wp:positionH>
            <wp:positionV relativeFrom="paragraph">
              <wp:posOffset>20434</wp:posOffset>
            </wp:positionV>
            <wp:extent cx="348615" cy="320040"/>
            <wp:effectExtent l="0" t="0" r="0" b="3810"/>
            <wp:wrapNone/>
            <wp:docPr id="29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36EA2" w:rsidRPr="0006160E">
        <w:t>AB: Merkmale eines Projektes</w:t>
      </w:r>
    </w:p>
    <w:p w:rsidR="00036EA2" w:rsidRDefault="002D24A6" w:rsidP="00036EA2">
      <w:pPr>
        <w:spacing w:line="240" w:lineRule="exact"/>
      </w:pPr>
      <w:r>
        <w:rPr>
          <w:noProof/>
          <w:lang w:eastAsia="de-DE"/>
        </w:rPr>
        <w:drawing>
          <wp:anchor distT="0" distB="0" distL="114300" distR="114300" simplePos="0" relativeHeight="252817408" behindDoc="0" locked="0" layoutInCell="1" allowOverlap="1" wp14:anchorId="27E235E9" wp14:editId="2C3B00FD">
            <wp:simplePos x="0" y="0"/>
            <wp:positionH relativeFrom="column">
              <wp:posOffset>-426041</wp:posOffset>
            </wp:positionH>
            <wp:positionV relativeFrom="paragraph">
              <wp:posOffset>60325</wp:posOffset>
            </wp:positionV>
            <wp:extent cx="6810375" cy="5107305"/>
            <wp:effectExtent l="0" t="0" r="9525" b="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rkmale eines Projekts.png"/>
                    <pic:cNvPicPr/>
                  </pic:nvPicPr>
                  <pic:blipFill>
                    <a:blip r:embed="rId71">
                      <a:extLst>
                        <a:ext uri="{28A0092B-C50C-407E-A947-70E740481C1C}">
                          <a14:useLocalDpi xmlns:a14="http://schemas.microsoft.com/office/drawing/2010/main" val="0"/>
                        </a:ext>
                      </a:extLst>
                    </a:blip>
                    <a:stretch>
                      <a:fillRect/>
                    </a:stretch>
                  </pic:blipFill>
                  <pic:spPr>
                    <a:xfrm>
                      <a:off x="0" y="0"/>
                      <a:ext cx="6810375" cy="5107305"/>
                    </a:xfrm>
                    <a:prstGeom prst="rect">
                      <a:avLst/>
                    </a:prstGeom>
                  </pic:spPr>
                </pic:pic>
              </a:graphicData>
            </a:graphic>
            <wp14:sizeRelH relativeFrom="page">
              <wp14:pctWidth>0</wp14:pctWidth>
            </wp14:sizeRelH>
            <wp14:sizeRelV relativeFrom="page">
              <wp14:pctHeight>0</wp14:pctHeight>
            </wp14:sizeRelV>
          </wp:anchor>
        </w:drawing>
      </w:r>
    </w:p>
    <w:p w:rsidR="00036EA2" w:rsidRDefault="00036EA2" w:rsidP="002918DE">
      <w:pPr>
        <w:sectPr w:rsidR="00036EA2" w:rsidSect="00036EA2">
          <w:headerReference w:type="default" r:id="rId72"/>
          <w:footerReference w:type="default" r:id="rId73"/>
          <w:pgSz w:w="11906" w:h="16838" w:code="9"/>
          <w:pgMar w:top="1418" w:right="3402" w:bottom="1134" w:left="1134" w:header="709" w:footer="709" w:gutter="0"/>
          <w:cols w:space="720"/>
          <w:formProt w:val="0"/>
          <w:docGrid w:linePitch="360" w:charSpace="2047"/>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90E61"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lastRenderedPageBreak/>
              <w:br w:type="page"/>
              <w:t>Lernfeld</w:t>
            </w:r>
          </w:p>
          <w:p w:rsidR="00A90E61" w:rsidRDefault="00A90E61"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t>Titel</w:t>
            </w:r>
          </w:p>
          <w:p w:rsidR="00A90E61" w:rsidRDefault="00A90E61"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A90E61" w:rsidRPr="004B658C" w:rsidRDefault="00A90E61"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90E61" w:rsidRDefault="00A90E61" w:rsidP="00606206">
            <w:pPr>
              <w:pStyle w:val="Tabelle6pt"/>
            </w:pPr>
          </w:p>
          <w:p w:rsidR="00A90E61" w:rsidRPr="00B51DE9" w:rsidRDefault="00A90E61" w:rsidP="00606206">
            <w:pPr>
              <w:pStyle w:val="TabelleKopfmitte"/>
              <w:rPr>
                <w:rFonts w:eastAsia="Calibri"/>
              </w:rPr>
            </w:pPr>
            <w:r>
              <w:t>H03.02.01.02</w:t>
            </w:r>
          </w:p>
        </w:tc>
      </w:tr>
      <w:tr w:rsidR="00A90E61"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A90E61" w:rsidRPr="004B658C" w:rsidRDefault="00A90E61" w:rsidP="00606206">
            <w:pPr>
              <w:pStyle w:val="Tabelle6pt"/>
            </w:pPr>
            <w:r>
              <w:t>Kompetenzbereiche:</w:t>
            </w:r>
          </w:p>
          <w:p w:rsidR="00A90E61" w:rsidRPr="00F92A94" w:rsidRDefault="00A90E61" w:rsidP="00606206">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A90E61" w:rsidRDefault="00A90E61" w:rsidP="008B4C17">
            <w:pPr>
              <w:pStyle w:val="Kopf8ptafz"/>
              <w:numPr>
                <w:ilvl w:val="0"/>
                <w:numId w:val="0"/>
              </w:numPr>
              <w:ind w:left="227"/>
            </w:pPr>
          </w:p>
        </w:tc>
        <w:tc>
          <w:tcPr>
            <w:tcW w:w="188" w:type="dxa"/>
            <w:vMerge/>
            <w:tcBorders>
              <w:left w:val="single" w:sz="4" w:space="0" w:color="auto"/>
              <w:bottom w:val="nil"/>
              <w:right w:val="nil"/>
            </w:tcBorders>
            <w:vAlign w:val="center"/>
            <w:hideMark/>
          </w:tcPr>
          <w:p w:rsidR="00A90E61" w:rsidRDefault="00A90E61"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0E61" w:rsidRPr="00B51DE9" w:rsidTr="00606206">
              <w:trPr>
                <w:trHeight w:val="284"/>
              </w:trPr>
              <w:tc>
                <w:tcPr>
                  <w:tcW w:w="2090" w:type="dxa"/>
                  <w:shd w:val="clear" w:color="auto" w:fill="auto"/>
                </w:tcPr>
                <w:p w:rsidR="00A90E61" w:rsidRPr="00B51DE9" w:rsidRDefault="00A90E61" w:rsidP="00606206">
                  <w:pPr>
                    <w:pStyle w:val="Textkrpermitte"/>
                  </w:pPr>
                  <w:proofErr w:type="spellStart"/>
                  <w:r w:rsidRPr="00B51DE9">
                    <w:t>LernPROJEKT</w:t>
                  </w:r>
                  <w:proofErr w:type="spellEnd"/>
                </w:p>
              </w:tc>
            </w:tr>
            <w:tr w:rsidR="00A90E61" w:rsidRPr="00B51DE9" w:rsidTr="00606206">
              <w:trPr>
                <w:trHeight w:val="284"/>
              </w:trPr>
              <w:tc>
                <w:tcPr>
                  <w:tcW w:w="2090" w:type="dxa"/>
                  <w:tcBorders>
                    <w:bottom w:val="single" w:sz="4" w:space="0" w:color="auto"/>
                  </w:tcBorders>
                  <w:shd w:val="clear" w:color="auto" w:fill="auto"/>
                </w:tcPr>
                <w:p w:rsidR="00A90E61" w:rsidRPr="00B51DE9" w:rsidRDefault="00A90E61" w:rsidP="00606206">
                  <w:pPr>
                    <w:pStyle w:val="Textkrpermitte"/>
                  </w:pPr>
                  <w:proofErr w:type="spellStart"/>
                  <w:r w:rsidRPr="00B51DE9">
                    <w:t>LernTHEMA</w:t>
                  </w:r>
                  <w:proofErr w:type="spellEnd"/>
                </w:p>
              </w:tc>
            </w:tr>
            <w:tr w:rsidR="00A90E61" w:rsidRPr="00B51DE9" w:rsidTr="00606206">
              <w:trPr>
                <w:trHeight w:val="284"/>
              </w:trPr>
              <w:tc>
                <w:tcPr>
                  <w:tcW w:w="2090" w:type="dxa"/>
                  <w:tcBorders>
                    <w:bottom w:val="nil"/>
                  </w:tcBorders>
                  <w:shd w:val="clear" w:color="auto" w:fill="D9D9D9" w:themeFill="background1" w:themeFillShade="D9"/>
                </w:tcPr>
                <w:p w:rsidR="00A90E61" w:rsidRPr="00B51DE9" w:rsidRDefault="00A90E61" w:rsidP="00606206">
                  <w:pPr>
                    <w:pStyle w:val="TabelleKopfmitte"/>
                  </w:pPr>
                  <w:proofErr w:type="spellStart"/>
                  <w:r w:rsidRPr="00B51DE9">
                    <w:t>LernSCHRITT</w:t>
                  </w:r>
                  <w:proofErr w:type="spellEnd"/>
                </w:p>
              </w:tc>
            </w:tr>
          </w:tbl>
          <w:p w:rsidR="00A90E61" w:rsidRPr="00B51DE9" w:rsidRDefault="00A90E61" w:rsidP="00606206"/>
        </w:tc>
      </w:tr>
      <w:tr w:rsidR="00A90E61" w:rsidRPr="00B51DE9" w:rsidTr="00606206">
        <w:trPr>
          <w:trHeight w:val="149"/>
        </w:trPr>
        <w:tc>
          <w:tcPr>
            <w:tcW w:w="7348" w:type="dxa"/>
            <w:gridSpan w:val="3"/>
            <w:tcBorders>
              <w:top w:val="single" w:sz="4" w:space="0" w:color="auto"/>
              <w:left w:val="nil"/>
              <w:right w:val="nil"/>
            </w:tcBorders>
          </w:tcPr>
          <w:p w:rsidR="00A90E61" w:rsidRPr="00B51DE9" w:rsidRDefault="00A90E61" w:rsidP="00606206"/>
        </w:tc>
        <w:tc>
          <w:tcPr>
            <w:tcW w:w="196" w:type="dxa"/>
            <w:gridSpan w:val="2"/>
            <w:tcBorders>
              <w:top w:val="nil"/>
              <w:left w:val="nil"/>
              <w:right w:val="nil"/>
            </w:tcBorders>
          </w:tcPr>
          <w:p w:rsidR="00A90E61" w:rsidRPr="00B51DE9" w:rsidRDefault="00A90E61" w:rsidP="00606206"/>
        </w:tc>
        <w:tc>
          <w:tcPr>
            <w:tcW w:w="2095" w:type="dxa"/>
            <w:tcBorders>
              <w:top w:val="single" w:sz="4" w:space="0" w:color="auto"/>
              <w:left w:val="nil"/>
              <w:right w:val="nil"/>
            </w:tcBorders>
          </w:tcPr>
          <w:p w:rsidR="00A90E61" w:rsidRPr="00B51DE9" w:rsidRDefault="00A90E61" w:rsidP="00606206"/>
        </w:tc>
      </w:tr>
      <w:tr w:rsidR="00A90E61" w:rsidRPr="00B51DE9" w:rsidTr="00606206">
        <w:trPr>
          <w:trHeight w:val="443"/>
        </w:trPr>
        <w:tc>
          <w:tcPr>
            <w:tcW w:w="4818" w:type="dxa"/>
            <w:gridSpan w:val="2"/>
            <w:vMerge w:val="restart"/>
            <w:tcBorders>
              <w:left w:val="single" w:sz="4" w:space="0" w:color="auto"/>
              <w:right w:val="single" w:sz="4" w:space="0" w:color="auto"/>
            </w:tcBorders>
          </w:tcPr>
          <w:p w:rsidR="00A90E61" w:rsidRPr="004B658C" w:rsidRDefault="00A90E61" w:rsidP="00606206">
            <w:pPr>
              <w:pStyle w:val="Tabelle6pt"/>
            </w:pPr>
            <w:r>
              <w:t>Kompetenzen:</w:t>
            </w:r>
          </w:p>
          <w:p w:rsidR="00A90E61" w:rsidRDefault="00A90E61" w:rsidP="00606206">
            <w:pPr>
              <w:pStyle w:val="Kopf8ptafz"/>
            </w:pPr>
            <w:r>
              <w:t>Ich kann die Projektphasen aufzählen.</w:t>
            </w:r>
          </w:p>
          <w:p w:rsidR="00A90E61" w:rsidRDefault="00A90E61" w:rsidP="00606206">
            <w:pPr>
              <w:pStyle w:val="Kopf8ptafz"/>
            </w:pPr>
            <w:r>
              <w:t>Ich kann ein Projekt planen.</w:t>
            </w:r>
          </w:p>
        </w:tc>
        <w:tc>
          <w:tcPr>
            <w:tcW w:w="4821" w:type="dxa"/>
            <w:gridSpan w:val="4"/>
            <w:tcBorders>
              <w:left w:val="single" w:sz="4" w:space="0" w:color="auto"/>
              <w:right w:val="single" w:sz="4" w:space="0" w:color="auto"/>
            </w:tcBorders>
          </w:tcPr>
          <w:p w:rsidR="00A90E61" w:rsidRDefault="00A90E61" w:rsidP="00606206">
            <w:pPr>
              <w:pStyle w:val="Tabelle6pt"/>
            </w:pPr>
            <w:r>
              <w:t>Was Sie schon können sollten:</w:t>
            </w:r>
          </w:p>
          <w:p w:rsidR="00A90E61" w:rsidRPr="00234B66" w:rsidRDefault="00A90E61" w:rsidP="00A86BFB">
            <w:pPr>
              <w:pStyle w:val="Kopf8ptafz"/>
              <w:numPr>
                <w:ilvl w:val="0"/>
                <w:numId w:val="0"/>
              </w:numPr>
              <w:ind w:left="227"/>
            </w:pP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Wofür Sie das benötigen:</w:t>
            </w:r>
          </w:p>
          <w:p w:rsidR="00A90E61" w:rsidRDefault="00A86BFB" w:rsidP="00606206">
            <w:pPr>
              <w:pStyle w:val="Kopf8ptafz"/>
            </w:pPr>
            <w:r>
              <w:t>Grundlagen für die Durchführung von Lernprojekten</w:t>
            </w: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Wie Sie Ihr Können prüfen können:</w:t>
            </w:r>
          </w:p>
          <w:p w:rsidR="00A90E61" w:rsidRPr="00234B66" w:rsidRDefault="00A90E61" w:rsidP="00A86BFB">
            <w:pPr>
              <w:pStyle w:val="Kopf8ptafz"/>
              <w:numPr>
                <w:ilvl w:val="0"/>
                <w:numId w:val="0"/>
              </w:numPr>
              <w:ind w:left="227"/>
            </w:pPr>
          </w:p>
        </w:tc>
      </w:tr>
    </w:tbl>
    <w:p w:rsidR="00A90E61" w:rsidRDefault="00A90E61" w:rsidP="00A90E61">
      <w:pPr>
        <w:pStyle w:val="berschrift1"/>
      </w:pPr>
      <w:r>
        <w:rPr>
          <w:noProof/>
          <w:sz w:val="24"/>
        </w:rPr>
        <w:drawing>
          <wp:anchor distT="0" distB="0" distL="114300" distR="114300" simplePos="0" relativeHeight="252450816" behindDoc="0" locked="0" layoutInCell="0" allowOverlap="1" wp14:anchorId="6EA1BF7A" wp14:editId="4E3B95CB">
            <wp:simplePos x="0" y="0"/>
            <wp:positionH relativeFrom="rightMargin">
              <wp:posOffset>257810</wp:posOffset>
            </wp:positionH>
            <wp:positionV relativeFrom="paragraph">
              <wp:posOffset>102235</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1840" behindDoc="0" locked="0" layoutInCell="0" allowOverlap="1" wp14:anchorId="5EEE6AEE" wp14:editId="7B8912A9">
            <wp:simplePos x="0" y="0"/>
            <wp:positionH relativeFrom="rightMargin">
              <wp:posOffset>672465</wp:posOffset>
            </wp:positionH>
            <wp:positionV relativeFrom="paragraph">
              <wp:posOffset>102235</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2864" behindDoc="0" locked="0" layoutInCell="0" allowOverlap="1" wp14:anchorId="549DD44E" wp14:editId="45E6985D">
            <wp:simplePos x="0" y="0"/>
            <wp:positionH relativeFrom="rightMargin">
              <wp:posOffset>1097156</wp:posOffset>
            </wp:positionH>
            <wp:positionV relativeFrom="paragraph">
              <wp:posOffset>102358</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Beispielprojekt: Geburtstagskalender</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A90E61" w:rsidRPr="00A410C8" w:rsidTr="00606206">
        <w:tc>
          <w:tcPr>
            <w:tcW w:w="9639" w:type="dxa"/>
            <w:shd w:val="clear" w:color="auto" w:fill="auto"/>
          </w:tcPr>
          <w:p w:rsidR="00A90E61" w:rsidRPr="00A410C8" w:rsidRDefault="00A90E61" w:rsidP="00606206">
            <w:pPr>
              <w:pStyle w:val="Textkrper"/>
            </w:pPr>
            <w:r>
              <w:t>Sonja hat am 15. Oktober Geburtstag. Martina und Tom wollen ihr ein gemeinsames Geschenk machen. Da Sonja recht vergesslich ist und häufig Geburtstage von Familienmitgliedern, Freunden und Bekannten vergisst, soll es ein selbstgemachter Geburtstagskalender sein.</w:t>
            </w:r>
          </w:p>
        </w:tc>
      </w:tr>
    </w:tbl>
    <w:p w:rsidR="00A90E61" w:rsidRDefault="00A90E61" w:rsidP="00A90E61">
      <w:pPr>
        <w:pStyle w:val="Kopf8pt"/>
        <w:spacing w:before="120"/>
      </w:pPr>
    </w:p>
    <w:p w:rsidR="00A90E61" w:rsidRDefault="00A90E61" w:rsidP="00A90E61">
      <w:pPr>
        <w:pStyle w:val="Kopf8pt"/>
        <w:spacing w:before="120"/>
      </w:pPr>
      <w:r w:rsidRPr="008F5038">
        <w:rPr>
          <w:noProof/>
          <w:lang w:eastAsia="de-DE"/>
        </w:rPr>
        <mc:AlternateContent>
          <mc:Choice Requires="wps">
            <w:drawing>
              <wp:anchor distT="0" distB="0" distL="114300" distR="114300" simplePos="0" relativeHeight="252453888" behindDoc="0" locked="0" layoutInCell="1" allowOverlap="1" wp14:anchorId="3A70146F" wp14:editId="78CCA855">
                <wp:simplePos x="0" y="0"/>
                <wp:positionH relativeFrom="column">
                  <wp:posOffset>30537</wp:posOffset>
                </wp:positionH>
                <wp:positionV relativeFrom="paragraph">
                  <wp:posOffset>37958</wp:posOffset>
                </wp:positionV>
                <wp:extent cx="1296035" cy="354842"/>
                <wp:effectExtent l="0" t="0" r="18415" b="26670"/>
                <wp:wrapNone/>
                <wp:docPr id="319" name="Richtungspfeil 1"/>
                <wp:cNvGraphicFramePr/>
                <a:graphic xmlns:a="http://schemas.openxmlformats.org/drawingml/2006/main">
                  <a:graphicData uri="http://schemas.microsoft.com/office/word/2010/wordprocessingShape">
                    <wps:wsp>
                      <wps:cNvSpPr/>
                      <wps:spPr>
                        <a:xfrm>
                          <a:off x="0" y="0"/>
                          <a:ext cx="1296035" cy="354842"/>
                        </a:xfrm>
                        <a:prstGeom prst="homePlate">
                          <a:avLst/>
                        </a:prstGeom>
                        <a:solidFill>
                          <a:schemeClr val="accent1">
                            <a:lumMod val="40000"/>
                            <a:lumOff val="60000"/>
                          </a:schemeClr>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sz w:val="14"/>
                              </w:rPr>
                            </w:pPr>
                            <w:r w:rsidRPr="008F5038">
                              <w:rPr>
                                <w:rFonts w:asciiTheme="minorHAnsi" w:hAnsi="Calibri" w:cstheme="minorBidi"/>
                                <w:b/>
                                <w:bCs/>
                                <w:color w:val="000000" w:themeColor="text1"/>
                                <w:kern w:val="24"/>
                                <w:sz w:val="20"/>
                                <w:szCs w:val="36"/>
                              </w:rPr>
                              <w:t>Auslöser</w:t>
                            </w:r>
                          </w:p>
                        </w:txbxContent>
                      </wps:txbx>
                      <wps:bodyPr rtlCol="0" anchor="ctr">
                        <a:noAutofit/>
                      </wps:bodyPr>
                    </wps:wsp>
                  </a:graphicData>
                </a:graphic>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Richtungspfeil 1" o:spid="_x0000_s1031" type="#_x0000_t15" style="position:absolute;margin-left:2.4pt;margin-top:3pt;width:102.05pt;height:27.95pt;z-index:25245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" adj="18643" fillcolor="#b8cce4 [1300]" strokecolor="#0070c0" strokeweight="2pt">
                <v:textbox>
                  <w:txbxContent>
                    <w:p w:rsidR="00315B60" w:rsidRPr="008F5038" w:rsidRDefault="00315B60" w:rsidP="00A90E61">
                      <w:pPr>
                        <w:pStyle w:val="StandardWeb"/>
                        <w:spacing w:before="0" w:beforeAutospacing="0" w:after="0" w:afterAutospacing="0"/>
                        <w:jc w:val="center"/>
                        <w:rPr>
                          <w:sz w:val="14"/>
                        </w:rPr>
                      </w:pPr>
                      <w:r w:rsidRPr="008F5038">
                        <w:rPr>
                          <w:rFonts w:asciiTheme="minorHAnsi" w:hAnsi="Calibri" w:cstheme="minorBidi"/>
                          <w:b/>
                          <w:bCs/>
                          <w:color w:val="000000" w:themeColor="text1"/>
                          <w:kern w:val="24"/>
                          <w:sz w:val="20"/>
                          <w:szCs w:val="36"/>
                        </w:rPr>
                        <w:t>Auslöser</w:t>
                      </w:r>
                    </w:p>
                  </w:txbxContent>
                </v:textbox>
              </v:shape>
            </w:pict>
          </mc:Fallback>
        </mc:AlternateContent>
      </w:r>
    </w:p>
    <w:p w:rsidR="00A90E61" w:rsidRPr="00A90E61" w:rsidRDefault="00A90E61" w:rsidP="00A90E61">
      <w:pPr>
        <w:pStyle w:val="Textkrper"/>
        <w:tabs>
          <w:tab w:val="left" w:pos="2410"/>
        </w:tabs>
        <w:rPr>
          <w:lang w:val="en-US"/>
        </w:rPr>
      </w:pPr>
      <w:r>
        <w:tab/>
      </w:r>
      <w:r w:rsidRPr="00A90E61">
        <w:rPr>
          <w:lang w:val="en-US"/>
        </w:rPr>
        <w:t xml:space="preserve">Sonja hat </w:t>
      </w:r>
      <w:proofErr w:type="spellStart"/>
      <w:r w:rsidRPr="00A90E61">
        <w:rPr>
          <w:lang w:val="en-US"/>
        </w:rPr>
        <w:t>Geburtstag</w:t>
      </w:r>
      <w:proofErr w:type="spellEnd"/>
      <w:r w:rsidRPr="00A90E61">
        <w:rPr>
          <w:lang w:val="en-US"/>
        </w:rPr>
        <w:t>!</w:t>
      </w:r>
    </w:p>
    <w:p w:rsidR="00A90E61" w:rsidRPr="00A90E61" w:rsidRDefault="00A90E61" w:rsidP="00A90E61">
      <w:pPr>
        <w:pStyle w:val="Kopf8pt"/>
        <w:spacing w:before="120"/>
        <w:rPr>
          <w:lang w:val="en-US"/>
        </w:rPr>
      </w:pPr>
    </w:p>
    <w:p w:rsidR="00A90E61" w:rsidRPr="00A90E61" w:rsidRDefault="00A90E61" w:rsidP="00A90E61">
      <w:pPr>
        <w:pStyle w:val="Kopf8pt"/>
        <w:spacing w:before="120"/>
        <w:rPr>
          <w:lang w:val="en-US"/>
        </w:rPr>
      </w:pPr>
      <w:r w:rsidRPr="008F5038">
        <w:rPr>
          <w:noProof/>
          <w:lang w:eastAsia="de-DE"/>
        </w:rPr>
        <mc:AlternateContent>
          <mc:Choice Requires="wps">
            <w:drawing>
              <wp:anchor distT="0" distB="0" distL="114300" distR="114300" simplePos="0" relativeHeight="252454912" behindDoc="0" locked="0" layoutInCell="1" allowOverlap="1" wp14:anchorId="5E62C60E" wp14:editId="0E54E69F">
                <wp:simplePos x="0" y="0"/>
                <wp:positionH relativeFrom="column">
                  <wp:posOffset>28689</wp:posOffset>
                </wp:positionH>
                <wp:positionV relativeFrom="paragraph">
                  <wp:posOffset>103505</wp:posOffset>
                </wp:positionV>
                <wp:extent cx="1528445" cy="360680"/>
                <wp:effectExtent l="19050" t="0" r="14605" b="20320"/>
                <wp:wrapNone/>
                <wp:docPr id="1760" name="Eingekerbter Richtungspfeil 2"/>
                <wp:cNvGraphicFramePr/>
                <a:graphic xmlns:a="http://schemas.openxmlformats.org/drawingml/2006/main">
                  <a:graphicData uri="http://schemas.microsoft.com/office/word/2010/wordprocessingShape">
                    <wps:wsp>
                      <wps:cNvSpPr/>
                      <wps:spPr>
                        <a:xfrm>
                          <a:off x="0" y="0"/>
                          <a:ext cx="1528445" cy="360680"/>
                        </a:xfrm>
                        <a:prstGeom prst="chevron">
                          <a:avLst/>
                        </a:prstGeom>
                        <a:solidFill>
                          <a:schemeClr val="tx2">
                            <a:lumMod val="20000"/>
                            <a:lumOff val="8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sz w:val="20"/>
                              </w:rPr>
                            </w:pPr>
                            <w:r w:rsidRPr="008F5038">
                              <w:rPr>
                                <w:rFonts w:asciiTheme="minorHAnsi" w:hAnsi="Calibri" w:cstheme="minorBidi"/>
                                <w:b/>
                                <w:bCs/>
                                <w:color w:val="000000" w:themeColor="text1"/>
                                <w:kern w:val="24"/>
                                <w:sz w:val="20"/>
                              </w:rPr>
                              <w:t>Projektanalyse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kerbter Richtungspfeil 2" o:spid="_x0000_s1032" type="#_x0000_t55" style="position:absolute;margin-left:2.25pt;margin-top:8.15pt;width:120.35pt;height:28.4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" adj="19051" fillcolor="#c6d9f1 [671]" strokecolor="#548dd4 [1951]" strokeweight="2pt">
                <v:textbox>
                  <w:txbxContent>
                    <w:p w:rsidR="00315B60" w:rsidRPr="008F5038" w:rsidRDefault="00315B60" w:rsidP="00A90E61">
                      <w:pPr>
                        <w:pStyle w:val="StandardWeb"/>
                        <w:spacing w:before="0" w:beforeAutospacing="0" w:after="0" w:afterAutospacing="0"/>
                        <w:jc w:val="center"/>
                        <w:rPr>
                          <w:sz w:val="20"/>
                        </w:rPr>
                      </w:pPr>
                      <w:r w:rsidRPr="008F5038">
                        <w:rPr>
                          <w:rFonts w:asciiTheme="minorHAnsi" w:hAnsi="Calibri" w:cstheme="minorBidi"/>
                          <w:b/>
                          <w:bCs/>
                          <w:color w:val="000000" w:themeColor="text1"/>
                          <w:kern w:val="24"/>
                          <w:sz w:val="20"/>
                        </w:rPr>
                        <w:t>Projektanalyse</w:t>
                      </w:r>
                    </w:p>
                  </w:txbxContent>
                </v:textbox>
              </v:shape>
            </w:pict>
          </mc:Fallback>
        </mc:AlternateContent>
      </w:r>
    </w:p>
    <w:p w:rsidR="00A90E61" w:rsidRPr="00A90E61" w:rsidRDefault="00A90E61" w:rsidP="00A90E61">
      <w:pPr>
        <w:pStyle w:val="Kopf8pt"/>
        <w:tabs>
          <w:tab w:val="left" w:pos="2410"/>
        </w:tabs>
        <w:spacing w:before="120"/>
        <w:rPr>
          <w:lang w:val="en-US"/>
        </w:rPr>
      </w:pPr>
      <w:r w:rsidRPr="00A90E61">
        <w:rPr>
          <w:lang w:val="en-US"/>
        </w:rPr>
        <w:tab/>
      </w: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spacing w:line="240" w:lineRule="exact"/>
        <w:rPr>
          <w:rFonts w:eastAsia="Times New Roman" w:cs="Times New Roman"/>
          <w:sz w:val="16"/>
          <w:lang w:val="en-US"/>
        </w:rPr>
      </w:pPr>
      <w:r w:rsidRPr="00A90E61">
        <w:rPr>
          <w:lang w:val="en-US"/>
        </w:rPr>
        <w:br w:type="page"/>
      </w: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r w:rsidRPr="008F5038">
        <w:rPr>
          <w:noProof/>
          <w:lang w:eastAsia="de-DE"/>
        </w:rPr>
        <mc:AlternateContent>
          <mc:Choice Requires="wps">
            <w:drawing>
              <wp:anchor distT="0" distB="0" distL="114300" distR="114300" simplePos="0" relativeHeight="252455936" behindDoc="0" locked="0" layoutInCell="1" allowOverlap="1" wp14:anchorId="6A202BF0" wp14:editId="6F428FA5">
                <wp:simplePos x="0" y="0"/>
                <wp:positionH relativeFrom="column">
                  <wp:posOffset>-160020</wp:posOffset>
                </wp:positionH>
                <wp:positionV relativeFrom="paragraph">
                  <wp:posOffset>63775</wp:posOffset>
                </wp:positionV>
                <wp:extent cx="1589405" cy="333375"/>
                <wp:effectExtent l="19050" t="0" r="10795" b="28575"/>
                <wp:wrapNone/>
                <wp:docPr id="1761" name="Eingekerbter Richtungspfeil 5"/>
                <wp:cNvGraphicFramePr/>
                <a:graphic xmlns:a="http://schemas.openxmlformats.org/drawingml/2006/main">
                  <a:graphicData uri="http://schemas.microsoft.com/office/word/2010/wordprocessingShape">
                    <wps:wsp>
                      <wps:cNvSpPr/>
                      <wps:spPr>
                        <a:xfrm>
                          <a:off x="0" y="0"/>
                          <a:ext cx="1589405" cy="333375"/>
                        </a:xfrm>
                        <a:prstGeom prst="chevron">
                          <a:avLst/>
                        </a:prstGeom>
                        <a:solidFill>
                          <a:schemeClr val="accent4">
                            <a:lumMod val="40000"/>
                            <a:lumOff val="60000"/>
                          </a:schemeClr>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rFonts w:ascii="Calibri" w:hAnsi="Calibri"/>
                                <w:sz w:val="14"/>
                              </w:rPr>
                            </w:pPr>
                            <w:r w:rsidRPr="008F5038">
                              <w:rPr>
                                <w:rFonts w:ascii="Calibri" w:hAnsi="Calibri" w:cstheme="minorBidi"/>
                                <w:b/>
                                <w:bCs/>
                                <w:color w:val="000000" w:themeColor="text1"/>
                                <w:kern w:val="24"/>
                                <w:sz w:val="20"/>
                                <w:szCs w:val="36"/>
                              </w:rPr>
                              <w:t>Projektplanung</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Eingekerbter Richtungspfeil 5" o:spid="_x0000_s1033" type="#_x0000_t55" style="position:absolute;margin-left:-12.6pt;margin-top:5pt;width:125.15pt;height:26.25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" adj="19335" fillcolor="#ccc0d9 [1303]" strokecolor="#7030a0" strokeweight="2pt">
                <v:textbox>
                  <w:txbxContent>
                    <w:p w:rsidR="00315B60" w:rsidRPr="008F5038" w:rsidRDefault="00315B60" w:rsidP="00A90E61">
                      <w:pPr>
                        <w:pStyle w:val="StandardWeb"/>
                        <w:spacing w:before="0" w:beforeAutospacing="0" w:after="0" w:afterAutospacing="0"/>
                        <w:jc w:val="center"/>
                        <w:rPr>
                          <w:rFonts w:ascii="Calibri" w:hAnsi="Calibri"/>
                          <w:sz w:val="14"/>
                        </w:rPr>
                      </w:pPr>
                      <w:r w:rsidRPr="008F5038">
                        <w:rPr>
                          <w:rFonts w:ascii="Calibri" w:hAnsi="Calibri" w:cstheme="minorBidi"/>
                          <w:b/>
                          <w:bCs/>
                          <w:color w:val="000000" w:themeColor="text1"/>
                          <w:kern w:val="24"/>
                          <w:sz w:val="20"/>
                          <w:szCs w:val="36"/>
                        </w:rPr>
                        <w:t>Projektplanung</w:t>
                      </w:r>
                    </w:p>
                  </w:txbxContent>
                </v:textbox>
              </v:shape>
            </w:pict>
          </mc:Fallback>
        </mc:AlternateContent>
      </w:r>
    </w:p>
    <w:p w:rsidR="00A90E61" w:rsidRPr="00A90E61" w:rsidRDefault="00A90E61" w:rsidP="00A90E61">
      <w:pPr>
        <w:pStyle w:val="Kopf8pt"/>
        <w:tabs>
          <w:tab w:val="left" w:pos="2410"/>
        </w:tabs>
        <w:spacing w:before="120"/>
        <w:rPr>
          <w:b/>
          <w:color w:val="7030A0"/>
          <w:sz w:val="22"/>
          <w:lang w:val="en-US"/>
        </w:rPr>
      </w:pPr>
      <w:r w:rsidRPr="00A90E61">
        <w:rPr>
          <w:lang w:val="en-US"/>
        </w:rPr>
        <w:tab/>
      </w:r>
      <w:r w:rsidRPr="00A90E61">
        <w:rPr>
          <w:b/>
          <w:color w:val="7030A0"/>
          <w:sz w:val="22"/>
          <w:lang w:val="en-US"/>
        </w:rPr>
        <w:t>To-Do-</w:t>
      </w:r>
      <w:proofErr w:type="spellStart"/>
      <w:r w:rsidRPr="00A90E61">
        <w:rPr>
          <w:b/>
          <w:color w:val="7030A0"/>
          <w:sz w:val="22"/>
          <w:lang w:val="en-US"/>
        </w:rPr>
        <w:t>Liste</w:t>
      </w:r>
      <w:proofErr w:type="spellEnd"/>
      <w:r w:rsidRPr="00A90E61">
        <w:rPr>
          <w:b/>
          <w:color w:val="7030A0"/>
          <w:sz w:val="22"/>
          <w:lang w:val="en-US"/>
        </w:rPr>
        <w:t>:</w:t>
      </w:r>
    </w:p>
    <w:p w:rsidR="00A90E61" w:rsidRPr="00A90E61" w:rsidRDefault="00A90E61" w:rsidP="00A90E61">
      <w:pPr>
        <w:pStyle w:val="Kopf8pt"/>
        <w:tabs>
          <w:tab w:val="left" w:pos="2410"/>
        </w:tabs>
        <w:spacing w:before="120"/>
        <w:rPr>
          <w:lang w:val="en-US"/>
        </w:rPr>
      </w:pPr>
    </w:p>
    <w:p w:rsidR="00A90E61" w:rsidRPr="00A90E61" w:rsidRDefault="00A90E61" w:rsidP="00A90E61">
      <w:pPr>
        <w:spacing w:line="240" w:lineRule="exact"/>
        <w:rPr>
          <w:rFonts w:eastAsia="Times New Roman" w:cs="Times New Roman"/>
          <w:sz w:val="16"/>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A90E61" w:rsidRDefault="00A90E61" w:rsidP="00A90E61">
      <w:pPr>
        <w:pStyle w:val="Kopf8pt"/>
        <w:tabs>
          <w:tab w:val="left" w:pos="2410"/>
        </w:tabs>
        <w:spacing w:before="120"/>
        <w:rPr>
          <w:lang w:val="en-US"/>
        </w:rPr>
      </w:pPr>
    </w:p>
    <w:p w:rsidR="00A90E61" w:rsidRPr="004C3D38" w:rsidRDefault="00A90E61" w:rsidP="00A90E61">
      <w:pPr>
        <w:pStyle w:val="Kopf8pt"/>
        <w:tabs>
          <w:tab w:val="left" w:pos="2410"/>
        </w:tabs>
        <w:spacing w:before="120"/>
        <w:rPr>
          <w:b/>
          <w:color w:val="7030A0"/>
          <w:sz w:val="24"/>
        </w:rPr>
      </w:pPr>
      <w:r w:rsidRPr="00A90E61">
        <w:rPr>
          <w:lang w:val="en-US"/>
        </w:rPr>
        <w:tab/>
      </w:r>
      <w:r w:rsidRPr="004C3D38">
        <w:rPr>
          <w:b/>
          <w:color w:val="7030A0"/>
          <w:sz w:val="24"/>
        </w:rPr>
        <w:t>Arbeitspakete:</w:t>
      </w: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90E61"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lastRenderedPageBreak/>
              <w:br w:type="page"/>
              <w:t>Lernfeld</w:t>
            </w:r>
          </w:p>
          <w:p w:rsidR="00A90E61" w:rsidRDefault="00A90E61"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t>Titel</w:t>
            </w:r>
          </w:p>
          <w:p w:rsidR="00A90E61" w:rsidRDefault="00A90E61"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A90E61" w:rsidRPr="004B658C" w:rsidRDefault="00A90E61"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90E61" w:rsidRDefault="00A90E61" w:rsidP="00606206">
            <w:pPr>
              <w:pStyle w:val="Tabelle6pt"/>
            </w:pPr>
          </w:p>
          <w:p w:rsidR="00A90E61" w:rsidRPr="00B51DE9" w:rsidRDefault="00A90E61" w:rsidP="00606206">
            <w:pPr>
              <w:pStyle w:val="TabelleKopfmitte"/>
              <w:rPr>
                <w:rFonts w:eastAsia="Calibri"/>
              </w:rPr>
            </w:pPr>
            <w:r>
              <w:t xml:space="preserve">H03.02.01.02 </w:t>
            </w:r>
          </w:p>
        </w:tc>
      </w:tr>
      <w:tr w:rsidR="00A90E61" w:rsidRPr="00B51DE9" w:rsidTr="00606206">
        <w:tc>
          <w:tcPr>
            <w:tcW w:w="7348" w:type="dxa"/>
            <w:gridSpan w:val="2"/>
            <w:tcBorders>
              <w:left w:val="single" w:sz="4" w:space="0" w:color="auto"/>
              <w:bottom w:val="single" w:sz="4" w:space="0" w:color="auto"/>
              <w:right w:val="single" w:sz="4" w:space="0" w:color="auto"/>
            </w:tcBorders>
            <w:hideMark/>
          </w:tcPr>
          <w:p w:rsidR="00A90E61" w:rsidRPr="004B658C" w:rsidRDefault="00A90E61" w:rsidP="00606206">
            <w:pPr>
              <w:pStyle w:val="Tabelle6pt"/>
            </w:pPr>
            <w:r>
              <w:t>Kompetenzbereiche:</w:t>
            </w:r>
          </w:p>
          <w:p w:rsidR="00A90E61" w:rsidRPr="00F92A94" w:rsidRDefault="00A90E61" w:rsidP="00606206">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A90E61" w:rsidRDefault="00A90E61" w:rsidP="00606206">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A90E61" w:rsidRDefault="00A90E61"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0E61" w:rsidRPr="00B51DE9" w:rsidTr="00606206">
              <w:trPr>
                <w:trHeight w:val="284"/>
              </w:trPr>
              <w:tc>
                <w:tcPr>
                  <w:tcW w:w="2090" w:type="dxa"/>
                  <w:shd w:val="clear" w:color="auto" w:fill="D9D9D9" w:themeFill="background1" w:themeFillShade="D9"/>
                </w:tcPr>
                <w:p w:rsidR="00A90E61" w:rsidRPr="00B51DE9" w:rsidRDefault="00A90E61" w:rsidP="00606206">
                  <w:pPr>
                    <w:pStyle w:val="TabelleKopfmitte"/>
                  </w:pPr>
                  <w:r w:rsidRPr="00B51DE9">
                    <w:t>L</w:t>
                  </w:r>
                  <w:r>
                    <w:t>ösung</w:t>
                  </w:r>
                </w:p>
              </w:tc>
            </w:tr>
          </w:tbl>
          <w:p w:rsidR="00A90E61" w:rsidRPr="00B51DE9" w:rsidRDefault="00A90E61" w:rsidP="00606206"/>
        </w:tc>
      </w:tr>
    </w:tbl>
    <w:p w:rsidR="00A90E61" w:rsidRDefault="00A90E61" w:rsidP="00A90E61">
      <w:pPr>
        <w:pStyle w:val="berschrift1"/>
      </w:pPr>
      <w:r>
        <w:rPr>
          <w:noProof/>
          <w:sz w:val="24"/>
        </w:rPr>
        <w:drawing>
          <wp:anchor distT="0" distB="0" distL="114300" distR="114300" simplePos="0" relativeHeight="252460032" behindDoc="0" locked="0" layoutInCell="0" allowOverlap="1" wp14:anchorId="678D97A3" wp14:editId="3DFF3B3B">
            <wp:simplePos x="0" y="0"/>
            <wp:positionH relativeFrom="rightMargin">
              <wp:posOffset>285115</wp:posOffset>
            </wp:positionH>
            <wp:positionV relativeFrom="paragraph">
              <wp:posOffset>78105</wp:posOffset>
            </wp:positionV>
            <wp:extent cx="349885" cy="320675"/>
            <wp:effectExtent l="0" t="0" r="0" b="3175"/>
            <wp:wrapNone/>
            <wp:docPr id="17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1056" behindDoc="0" locked="0" layoutInCell="0" allowOverlap="1" wp14:anchorId="0390194F" wp14:editId="4A279B21">
            <wp:simplePos x="0" y="0"/>
            <wp:positionH relativeFrom="rightMargin">
              <wp:posOffset>687705</wp:posOffset>
            </wp:positionH>
            <wp:positionV relativeFrom="paragraph">
              <wp:posOffset>70485</wp:posOffset>
            </wp:positionV>
            <wp:extent cx="349885" cy="320675"/>
            <wp:effectExtent l="0" t="0" r="0" b="3175"/>
            <wp:wrapNone/>
            <wp:docPr id="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2080" behindDoc="0" locked="0" layoutInCell="0" allowOverlap="1" wp14:anchorId="6C771A00" wp14:editId="302D6A1D">
            <wp:simplePos x="0" y="0"/>
            <wp:positionH relativeFrom="rightMargin">
              <wp:posOffset>1087120</wp:posOffset>
            </wp:positionH>
            <wp:positionV relativeFrom="paragraph">
              <wp:posOffset>70485</wp:posOffset>
            </wp:positionV>
            <wp:extent cx="348615" cy="320040"/>
            <wp:effectExtent l="0" t="0" r="0" b="3810"/>
            <wp:wrapNone/>
            <wp:docPr id="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Fragen zum Beispielprojekt:</w:t>
      </w:r>
    </w:p>
    <w:p w:rsidR="00A90E61" w:rsidRDefault="00A90E61" w:rsidP="00A90E61">
      <w:pPr>
        <w:pStyle w:val="berschrift3"/>
      </w:pPr>
      <w:r>
        <w:t>Auslöser:</w:t>
      </w:r>
    </w:p>
    <w:p w:rsidR="00A90E61" w:rsidRDefault="00A90E61" w:rsidP="00A90E61">
      <w:pPr>
        <w:pStyle w:val="Listenabsatz"/>
        <w:numPr>
          <w:ilvl w:val="0"/>
          <w:numId w:val="21"/>
        </w:numPr>
      </w:pPr>
      <w:r>
        <w:t>Welches Ereignis führt zum Projekt?</w:t>
      </w:r>
    </w:p>
    <w:p w:rsidR="00A90E61" w:rsidRDefault="00A90E61" w:rsidP="00A90E61">
      <w:pPr>
        <w:pStyle w:val="berschrift3"/>
      </w:pPr>
      <w:r>
        <w:t>Projektanalyse:</w:t>
      </w:r>
    </w:p>
    <w:p w:rsidR="00A90E61" w:rsidRDefault="00A90E61" w:rsidP="00A90E61">
      <w:pPr>
        <w:pStyle w:val="Listenabsatz"/>
        <w:numPr>
          <w:ilvl w:val="0"/>
          <w:numId w:val="21"/>
        </w:numPr>
        <w:spacing w:after="200" w:line="276" w:lineRule="auto"/>
      </w:pPr>
      <w:r>
        <w:t>Welches Format soll der Kalender haben?</w:t>
      </w:r>
    </w:p>
    <w:p w:rsidR="00A90E61" w:rsidRDefault="00A90E61" w:rsidP="00A90E61">
      <w:pPr>
        <w:pStyle w:val="Listenabsatz"/>
        <w:numPr>
          <w:ilvl w:val="0"/>
          <w:numId w:val="21"/>
        </w:numPr>
        <w:spacing w:after="200" w:line="276" w:lineRule="auto"/>
      </w:pPr>
      <w:r>
        <w:t>Wie viele Seiten soll der Kalender haben?</w:t>
      </w:r>
    </w:p>
    <w:p w:rsidR="00A90E61" w:rsidRDefault="00A90E61" w:rsidP="00A90E61">
      <w:pPr>
        <w:pStyle w:val="Listenabsatz"/>
        <w:numPr>
          <w:ilvl w:val="0"/>
          <w:numId w:val="21"/>
        </w:numPr>
        <w:spacing w:after="200" w:line="276" w:lineRule="auto"/>
      </w:pPr>
      <w:r>
        <w:t>Wie sollen die Seiten gestaltet sein?</w:t>
      </w:r>
    </w:p>
    <w:p w:rsidR="00A90E61" w:rsidRDefault="00A90E61" w:rsidP="00A90E61">
      <w:pPr>
        <w:pStyle w:val="Listenabsatz"/>
        <w:numPr>
          <w:ilvl w:val="0"/>
          <w:numId w:val="21"/>
        </w:numPr>
        <w:spacing w:after="200" w:line="276" w:lineRule="auto"/>
      </w:pPr>
      <w:r>
        <w:t>Wie viel darf das Material für den Kalender kosten?</w:t>
      </w:r>
    </w:p>
    <w:p w:rsidR="00A90E61" w:rsidRDefault="00A90E61" w:rsidP="00A90E61">
      <w:pPr>
        <w:pStyle w:val="Listenabsatz"/>
        <w:numPr>
          <w:ilvl w:val="0"/>
          <w:numId w:val="21"/>
        </w:numPr>
        <w:spacing w:after="200" w:line="276" w:lineRule="auto"/>
      </w:pPr>
      <w:r>
        <w:t>Wie viel soll selbst gemacht sein?</w:t>
      </w:r>
    </w:p>
    <w:p w:rsidR="00A90E61" w:rsidRDefault="00A90E61" w:rsidP="00A90E61">
      <w:pPr>
        <w:pStyle w:val="Listenabsatz"/>
        <w:numPr>
          <w:ilvl w:val="0"/>
          <w:numId w:val="21"/>
        </w:numPr>
        <w:spacing w:after="200" w:line="276" w:lineRule="auto"/>
      </w:pPr>
      <w:r>
        <w:t>Wann muss der Kalender fertiggestellt sein?</w:t>
      </w:r>
    </w:p>
    <w:p w:rsidR="00A90E61" w:rsidRDefault="00A90E61" w:rsidP="00A90E61">
      <w:pPr>
        <w:pStyle w:val="Listenabsatz"/>
        <w:numPr>
          <w:ilvl w:val="0"/>
          <w:numId w:val="21"/>
        </w:numPr>
        <w:spacing w:after="200" w:line="276" w:lineRule="auto"/>
      </w:pPr>
      <w:r>
        <w:t>Wie viel Zeit haben wir zur Verfügung?</w:t>
      </w:r>
    </w:p>
    <w:p w:rsidR="00A90E61" w:rsidRDefault="00A90E61" w:rsidP="00A90E61">
      <w:pPr>
        <w:pStyle w:val="Listenabsatz"/>
        <w:numPr>
          <w:ilvl w:val="0"/>
          <w:numId w:val="21"/>
        </w:numPr>
        <w:spacing w:after="200" w:line="276" w:lineRule="auto"/>
      </w:pPr>
      <w:r>
        <w:t>Welche Materialien haben wir schon?</w:t>
      </w:r>
    </w:p>
    <w:p w:rsidR="00A90E61" w:rsidRDefault="00A90E61" w:rsidP="00A90E61">
      <w:pPr>
        <w:pStyle w:val="Listenabsatz"/>
        <w:numPr>
          <w:ilvl w:val="0"/>
          <w:numId w:val="21"/>
        </w:numPr>
        <w:spacing w:after="200" w:line="276" w:lineRule="auto"/>
      </w:pPr>
      <w:r>
        <w:t>Wer kann uns helfen?</w:t>
      </w:r>
    </w:p>
    <w:p w:rsidR="00A90E61" w:rsidRDefault="00A90E61" w:rsidP="00A90E61">
      <w:pPr>
        <w:pStyle w:val="Listenabsatz"/>
        <w:numPr>
          <w:ilvl w:val="0"/>
          <w:numId w:val="21"/>
        </w:numPr>
        <w:spacing w:after="200" w:line="276" w:lineRule="auto"/>
      </w:pPr>
      <w:r>
        <w:t>Wer kann uns Informationen liefern?</w:t>
      </w:r>
    </w:p>
    <w:p w:rsidR="00A90E61" w:rsidRDefault="00A90E61" w:rsidP="00A90E61">
      <w:pPr>
        <w:pStyle w:val="Listenabsatz"/>
        <w:numPr>
          <w:ilvl w:val="0"/>
          <w:numId w:val="21"/>
        </w:numPr>
        <w:spacing w:after="200" w:line="276" w:lineRule="auto"/>
      </w:pPr>
      <w:r>
        <w:t>Wie soll die Verpackung aussehen?</w:t>
      </w:r>
    </w:p>
    <w:p w:rsidR="00A90E61" w:rsidRDefault="00A90E61" w:rsidP="00A90E61">
      <w:pPr>
        <w:pStyle w:val="berschrift3"/>
      </w:pPr>
      <w:r>
        <w:t>Projektplanung:</w:t>
      </w:r>
    </w:p>
    <w:p w:rsidR="00A90E61" w:rsidRDefault="00A90E61" w:rsidP="00A90E61">
      <w:pPr>
        <w:pStyle w:val="Listenabsatz"/>
        <w:numPr>
          <w:ilvl w:val="0"/>
          <w:numId w:val="22"/>
        </w:numPr>
        <w:spacing w:after="200" w:line="276" w:lineRule="auto"/>
      </w:pPr>
      <w:r>
        <w:t>Wann haben wir Zeit an dem Kalender zu arbeiten?</w:t>
      </w:r>
    </w:p>
    <w:p w:rsidR="00A90E61" w:rsidRDefault="00A90E61" w:rsidP="00A90E61">
      <w:pPr>
        <w:pStyle w:val="Listenabsatz"/>
        <w:numPr>
          <w:ilvl w:val="0"/>
          <w:numId w:val="22"/>
        </w:numPr>
        <w:spacing w:after="200" w:line="276" w:lineRule="auto"/>
      </w:pPr>
      <w:r>
        <w:t>Welche Aufgaben sind notwendig?</w:t>
      </w:r>
    </w:p>
    <w:p w:rsidR="00A90E61" w:rsidRDefault="00A90E61" w:rsidP="00A90E61">
      <w:pPr>
        <w:pStyle w:val="Listenabsatz"/>
        <w:numPr>
          <w:ilvl w:val="0"/>
          <w:numId w:val="22"/>
        </w:numPr>
        <w:spacing w:after="200" w:line="276" w:lineRule="auto"/>
      </w:pPr>
      <w:r>
        <w:t>Wer übernimmt welche Aufgaben?</w:t>
      </w:r>
    </w:p>
    <w:p w:rsidR="00A90E61" w:rsidRDefault="00A90E61" w:rsidP="00A90E61">
      <w:pPr>
        <w:pStyle w:val="Listenabsatz"/>
        <w:numPr>
          <w:ilvl w:val="0"/>
          <w:numId w:val="22"/>
        </w:numPr>
        <w:spacing w:after="200" w:line="276" w:lineRule="auto"/>
      </w:pPr>
      <w:r>
        <w:t>In welcher Reihenfolge müssen die Aufgaben erledigt werden?</w:t>
      </w:r>
    </w:p>
    <w:p w:rsidR="00A90E61" w:rsidRDefault="00A90E61" w:rsidP="00A90E61">
      <w:pPr>
        <w:pStyle w:val="Listenabsatz"/>
        <w:numPr>
          <w:ilvl w:val="0"/>
          <w:numId w:val="22"/>
        </w:numPr>
        <w:spacing w:after="200" w:line="276" w:lineRule="auto"/>
      </w:pPr>
      <w:r>
        <w:t>Wann wird welche Aufgabe erledigt?</w:t>
      </w:r>
    </w:p>
    <w:p w:rsidR="00A90E61" w:rsidRDefault="00A90E61" w:rsidP="00A90E61">
      <w:pPr>
        <w:pStyle w:val="Listenabsatz"/>
        <w:numPr>
          <w:ilvl w:val="0"/>
          <w:numId w:val="22"/>
        </w:numPr>
        <w:spacing w:after="200" w:line="276" w:lineRule="auto"/>
      </w:pPr>
      <w:r>
        <w:t>Welche Materialien werden benötigt?</w:t>
      </w:r>
    </w:p>
    <w:p w:rsidR="00A90E61" w:rsidRDefault="00A90E61" w:rsidP="00A90E61">
      <w:pPr>
        <w:pStyle w:val="Listenabsatz"/>
        <w:numPr>
          <w:ilvl w:val="0"/>
          <w:numId w:val="22"/>
        </w:numPr>
        <w:spacing w:after="200" w:line="276" w:lineRule="auto"/>
      </w:pPr>
      <w:r>
        <w:t>Was muss eingekauft werden?</w:t>
      </w:r>
    </w:p>
    <w:p w:rsidR="00A90E61" w:rsidRDefault="00A90E61" w:rsidP="00A90E61">
      <w:pPr>
        <w:pStyle w:val="Listenabsatz"/>
        <w:numPr>
          <w:ilvl w:val="0"/>
          <w:numId w:val="22"/>
        </w:numPr>
        <w:spacing w:after="200" w:line="276" w:lineRule="auto"/>
      </w:pPr>
      <w:r>
        <w:t>Wer kann zusätzlich mit eingeplant werden?</w:t>
      </w:r>
    </w:p>
    <w:p w:rsidR="00A90E61" w:rsidRDefault="00A90E61" w:rsidP="00A90E61">
      <w:pPr>
        <w:pStyle w:val="Listenabsatz"/>
        <w:numPr>
          <w:ilvl w:val="0"/>
          <w:numId w:val="22"/>
        </w:numPr>
        <w:spacing w:after="200" w:line="276" w:lineRule="auto"/>
      </w:pPr>
      <w:r>
        <w:t>Wer kann wann Hilfestellung leisten?</w:t>
      </w:r>
    </w:p>
    <w:p w:rsidR="00A90E61" w:rsidRDefault="00A90E61" w:rsidP="00A90E61">
      <w:pPr>
        <w:pStyle w:val="berschrift3"/>
      </w:pPr>
      <w:r>
        <w:t>Projektdurchführung:</w:t>
      </w:r>
    </w:p>
    <w:p w:rsidR="00A90E61" w:rsidRDefault="00A90E61" w:rsidP="00A90E61">
      <w:pPr>
        <w:pStyle w:val="Listenabsatz"/>
        <w:numPr>
          <w:ilvl w:val="0"/>
          <w:numId w:val="23"/>
        </w:numPr>
        <w:spacing w:after="200" w:line="276" w:lineRule="auto"/>
      </w:pPr>
      <w:r>
        <w:t>Sind wir im Plan?</w:t>
      </w:r>
    </w:p>
    <w:p w:rsidR="00A90E61" w:rsidRDefault="00A90E61" w:rsidP="00A90E61">
      <w:pPr>
        <w:pStyle w:val="Listenabsatz"/>
        <w:numPr>
          <w:ilvl w:val="0"/>
          <w:numId w:val="23"/>
        </w:numPr>
        <w:spacing w:after="200" w:line="276" w:lineRule="auto"/>
      </w:pPr>
      <w:r>
        <w:t>Muss unser Zeit- und Arbeitsplan angepasst werden?</w:t>
      </w:r>
    </w:p>
    <w:p w:rsidR="00A90E61" w:rsidRDefault="00A90E61" w:rsidP="00A90E61">
      <w:pPr>
        <w:pStyle w:val="berschrift3"/>
      </w:pPr>
      <w:r>
        <w:t>Projektbewertung:</w:t>
      </w:r>
    </w:p>
    <w:p w:rsidR="00A90E61" w:rsidRDefault="00A90E61" w:rsidP="00A90E61">
      <w:pPr>
        <w:pStyle w:val="Listenabsatz"/>
        <w:numPr>
          <w:ilvl w:val="0"/>
          <w:numId w:val="24"/>
        </w:numPr>
        <w:spacing w:after="200" w:line="276" w:lineRule="auto"/>
      </w:pPr>
      <w:r>
        <w:t>Sind wir rechtzeitig fertig geworden?</w:t>
      </w:r>
    </w:p>
    <w:p w:rsidR="00A90E61" w:rsidRDefault="00A90E61" w:rsidP="00A90E61">
      <w:pPr>
        <w:pStyle w:val="Listenabsatz"/>
        <w:numPr>
          <w:ilvl w:val="0"/>
          <w:numId w:val="24"/>
        </w:numPr>
        <w:spacing w:after="200" w:line="276" w:lineRule="auto"/>
      </w:pPr>
      <w:r>
        <w:t>Sind wir mit dem Ergebnis zufrieden?</w:t>
      </w:r>
    </w:p>
    <w:p w:rsidR="00A90E61" w:rsidRDefault="00A90E61" w:rsidP="00A90E61">
      <w:pPr>
        <w:pStyle w:val="Listenabsatz"/>
        <w:numPr>
          <w:ilvl w:val="0"/>
          <w:numId w:val="24"/>
        </w:numPr>
        <w:spacing w:after="200" w:line="276" w:lineRule="auto"/>
      </w:pPr>
      <w:r>
        <w:t>Hat sich Sonja über den Kalender gefreut?</w:t>
      </w:r>
    </w:p>
    <w:p w:rsidR="00A90E61" w:rsidRDefault="00A90E61" w:rsidP="00A90E61">
      <w:pPr>
        <w:pStyle w:val="Listenabsatz"/>
        <w:numPr>
          <w:ilvl w:val="0"/>
          <w:numId w:val="24"/>
        </w:numPr>
        <w:spacing w:after="200" w:line="276" w:lineRule="auto"/>
      </w:pPr>
      <w:r>
        <w:t>Konnten alle Familiengeburtstage eingetragen werden?</w:t>
      </w:r>
    </w:p>
    <w:p w:rsidR="00A90E61" w:rsidRDefault="00A90E61" w:rsidP="00A90E61">
      <w:pPr>
        <w:pStyle w:val="Listenabsatz"/>
        <w:numPr>
          <w:ilvl w:val="0"/>
          <w:numId w:val="24"/>
        </w:numPr>
        <w:spacing w:after="200" w:line="276" w:lineRule="auto"/>
      </w:pPr>
      <w:r>
        <w:t>Hat unser Zeit- und Arbeitsplan funktioniert?</w:t>
      </w:r>
    </w:p>
    <w:p w:rsidR="00A90E61" w:rsidRDefault="00A90E61" w:rsidP="00A90E61">
      <w:pPr>
        <w:pStyle w:val="Listenabsatz"/>
        <w:numPr>
          <w:ilvl w:val="0"/>
          <w:numId w:val="24"/>
        </w:numPr>
        <w:spacing w:after="200" w:line="276" w:lineRule="auto"/>
      </w:pPr>
      <w:r>
        <w:t>Ist Geld übrig geblieben?</w:t>
      </w:r>
    </w:p>
    <w:p w:rsidR="00A90E61" w:rsidRDefault="00A90E61" w:rsidP="00A90E61">
      <w:pPr>
        <w:pStyle w:val="Listenabsatz"/>
        <w:numPr>
          <w:ilvl w:val="0"/>
          <w:numId w:val="24"/>
        </w:numPr>
        <w:spacing w:after="200" w:line="276" w:lineRule="auto"/>
      </w:pPr>
      <w:r>
        <w:t>Hatten wir Mehrausgaben?</w:t>
      </w:r>
    </w:p>
    <w:p w:rsidR="00A86BFB" w:rsidRDefault="00A86BFB">
      <w:pPr>
        <w:spacing w:line="240" w:lineRule="exact"/>
      </w:pPr>
      <w:r>
        <w:br w:type="page"/>
      </w:r>
    </w:p>
    <w:p w:rsidR="00A90E61" w:rsidRDefault="00A90E61" w:rsidP="00A90E61">
      <w:pPr>
        <w:pStyle w:val="berschrift1"/>
      </w:pPr>
      <w:r>
        <w:lastRenderedPageBreak/>
        <w:t xml:space="preserve">Beispielprojekt: Geburtstagskalender </w:t>
      </w:r>
      <w:r w:rsidR="00AE5F17">
        <w:t>–</w:t>
      </w:r>
      <w:r>
        <w:t xml:space="preserve"> An</w:t>
      </w:r>
      <w:r w:rsidR="00B97F08">
        <w:t>t</w:t>
      </w:r>
      <w:r>
        <w:t>worten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A90E61" w:rsidRPr="00A410C8" w:rsidTr="00606206">
        <w:tc>
          <w:tcPr>
            <w:tcW w:w="9639" w:type="dxa"/>
            <w:shd w:val="clear" w:color="auto" w:fill="auto"/>
          </w:tcPr>
          <w:p w:rsidR="00A90E61" w:rsidRPr="00A410C8" w:rsidRDefault="00A90E61" w:rsidP="00606206">
            <w:pPr>
              <w:pStyle w:val="Textkrper"/>
            </w:pPr>
            <w:r>
              <w:t>Sonja hat am 15. Oktober Geburtstag. Martina und Tom wollen ihr ein gemeinsames Geschenk machen. Da Sonja recht vergesslich ist und häufig Geburtstage von Familienmitgliedern, Freunden und Bekannten vergisst, soll es ein selbstgemachter Geburtstagskalender sein.</w:t>
            </w:r>
          </w:p>
        </w:tc>
      </w:tr>
    </w:tbl>
    <w:p w:rsidR="00A90E61" w:rsidRDefault="00A90E61" w:rsidP="00A90E61">
      <w:pPr>
        <w:pStyle w:val="Kopf8pt"/>
        <w:spacing w:before="120"/>
      </w:pPr>
    </w:p>
    <w:p w:rsidR="00A90E61" w:rsidRDefault="00A90E61" w:rsidP="00A90E61">
      <w:pPr>
        <w:pStyle w:val="Kopf8pt"/>
        <w:spacing w:before="120"/>
      </w:pPr>
      <w:r w:rsidRPr="008F5038">
        <w:rPr>
          <w:noProof/>
          <w:lang w:eastAsia="de-DE"/>
        </w:rPr>
        <mc:AlternateContent>
          <mc:Choice Requires="wps">
            <w:drawing>
              <wp:anchor distT="0" distB="0" distL="114300" distR="114300" simplePos="0" relativeHeight="252456960" behindDoc="0" locked="0" layoutInCell="1" allowOverlap="1" wp14:anchorId="594C949A" wp14:editId="69EDCF61">
                <wp:simplePos x="0" y="0"/>
                <wp:positionH relativeFrom="column">
                  <wp:posOffset>30537</wp:posOffset>
                </wp:positionH>
                <wp:positionV relativeFrom="paragraph">
                  <wp:posOffset>37958</wp:posOffset>
                </wp:positionV>
                <wp:extent cx="1296035" cy="354842"/>
                <wp:effectExtent l="0" t="0" r="18415" b="26670"/>
                <wp:wrapNone/>
                <wp:docPr id="4" name="Richtungspfeil 1"/>
                <wp:cNvGraphicFramePr/>
                <a:graphic xmlns:a="http://schemas.openxmlformats.org/drawingml/2006/main">
                  <a:graphicData uri="http://schemas.microsoft.com/office/word/2010/wordprocessingShape">
                    <wps:wsp>
                      <wps:cNvSpPr/>
                      <wps:spPr>
                        <a:xfrm>
                          <a:off x="0" y="0"/>
                          <a:ext cx="1296035" cy="354842"/>
                        </a:xfrm>
                        <a:prstGeom prst="homePlate">
                          <a:avLst/>
                        </a:prstGeom>
                        <a:solidFill>
                          <a:schemeClr val="accent1">
                            <a:lumMod val="40000"/>
                            <a:lumOff val="60000"/>
                          </a:schemeClr>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sz w:val="14"/>
                              </w:rPr>
                            </w:pPr>
                            <w:r w:rsidRPr="008F5038">
                              <w:rPr>
                                <w:rFonts w:asciiTheme="minorHAnsi" w:hAnsi="Calibri" w:cstheme="minorBidi"/>
                                <w:b/>
                                <w:bCs/>
                                <w:color w:val="000000" w:themeColor="text1"/>
                                <w:kern w:val="24"/>
                                <w:sz w:val="20"/>
                                <w:szCs w:val="36"/>
                              </w:rPr>
                              <w:t>Auslöser</w:t>
                            </w:r>
                          </w:p>
                        </w:txbxContent>
                      </wps:txbx>
                      <wps:bodyPr rtlCol="0" anchor="ctr">
                        <a:noAutofit/>
                      </wps:bodyPr>
                    </wps:wsp>
                  </a:graphicData>
                </a:graphic>
                <wp14:sizeRelV relativeFrom="margin">
                  <wp14:pctHeight>0</wp14:pctHeight>
                </wp14:sizeRelV>
              </wp:anchor>
            </w:drawing>
          </mc:Choice>
          <mc:Fallback>
            <w:pict>
              <v:shape id="_x0000_s1034" type="#_x0000_t15" style="position:absolute;margin-left:2.4pt;margin-top:3pt;width:102.05pt;height:27.95pt;z-index:25245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" adj="18643" fillcolor="#b8cce4 [1300]" strokecolor="#0070c0" strokeweight="2pt">
                <v:textbox>
                  <w:txbxContent>
                    <w:p w:rsidR="00315B60" w:rsidRPr="008F5038" w:rsidRDefault="00315B60" w:rsidP="00A90E61">
                      <w:pPr>
                        <w:pStyle w:val="StandardWeb"/>
                        <w:spacing w:before="0" w:beforeAutospacing="0" w:after="0" w:afterAutospacing="0"/>
                        <w:jc w:val="center"/>
                        <w:rPr>
                          <w:sz w:val="14"/>
                        </w:rPr>
                      </w:pPr>
                      <w:r w:rsidRPr="008F5038">
                        <w:rPr>
                          <w:rFonts w:asciiTheme="minorHAnsi" w:hAnsi="Calibri" w:cstheme="minorBidi"/>
                          <w:b/>
                          <w:bCs/>
                          <w:color w:val="000000" w:themeColor="text1"/>
                          <w:kern w:val="24"/>
                          <w:sz w:val="20"/>
                          <w:szCs w:val="36"/>
                        </w:rPr>
                        <w:t>Auslöser</w:t>
                      </w:r>
                    </w:p>
                  </w:txbxContent>
                </v:textbox>
              </v:shape>
            </w:pict>
          </mc:Fallback>
        </mc:AlternateContent>
      </w:r>
    </w:p>
    <w:p w:rsidR="00A90E61" w:rsidRDefault="00A90E61" w:rsidP="00A90E61">
      <w:pPr>
        <w:pStyle w:val="Textkrper"/>
        <w:tabs>
          <w:tab w:val="left" w:pos="2410"/>
        </w:tabs>
      </w:pPr>
      <w:r>
        <w:tab/>
        <w:t>Sonja hat Geburtstag!</w:t>
      </w:r>
    </w:p>
    <w:p w:rsidR="00A90E61" w:rsidRDefault="00A90E61" w:rsidP="00A90E61">
      <w:pPr>
        <w:pStyle w:val="Kopf8pt"/>
        <w:spacing w:before="120"/>
      </w:pPr>
    </w:p>
    <w:p w:rsidR="00A90E61" w:rsidRDefault="00A90E61" w:rsidP="00A90E61">
      <w:pPr>
        <w:pStyle w:val="Kopf8pt"/>
        <w:spacing w:before="120"/>
      </w:pPr>
      <w:r w:rsidRPr="008F5038">
        <w:rPr>
          <w:noProof/>
          <w:lang w:eastAsia="de-DE"/>
        </w:rPr>
        <mc:AlternateContent>
          <mc:Choice Requires="wps">
            <w:drawing>
              <wp:anchor distT="0" distB="0" distL="114300" distR="114300" simplePos="0" relativeHeight="252457984" behindDoc="0" locked="0" layoutInCell="1" allowOverlap="1" wp14:anchorId="6339AA9B" wp14:editId="3652EB81">
                <wp:simplePos x="0" y="0"/>
                <wp:positionH relativeFrom="column">
                  <wp:posOffset>-65405</wp:posOffset>
                </wp:positionH>
                <wp:positionV relativeFrom="paragraph">
                  <wp:posOffset>60960</wp:posOffset>
                </wp:positionV>
                <wp:extent cx="1528445" cy="360680"/>
                <wp:effectExtent l="19050" t="0" r="14605" b="20320"/>
                <wp:wrapNone/>
                <wp:docPr id="1762" name="Eingekerbter Richtungspfeil 2"/>
                <wp:cNvGraphicFramePr/>
                <a:graphic xmlns:a="http://schemas.openxmlformats.org/drawingml/2006/main">
                  <a:graphicData uri="http://schemas.microsoft.com/office/word/2010/wordprocessingShape">
                    <wps:wsp>
                      <wps:cNvSpPr/>
                      <wps:spPr>
                        <a:xfrm>
                          <a:off x="0" y="0"/>
                          <a:ext cx="1528445" cy="360680"/>
                        </a:xfrm>
                        <a:prstGeom prst="chevron">
                          <a:avLst/>
                        </a:prstGeom>
                        <a:solidFill>
                          <a:schemeClr val="tx2">
                            <a:lumMod val="20000"/>
                            <a:lumOff val="8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sz w:val="20"/>
                              </w:rPr>
                            </w:pPr>
                            <w:r w:rsidRPr="008F5038">
                              <w:rPr>
                                <w:rFonts w:asciiTheme="minorHAnsi" w:hAnsi="Calibri" w:cstheme="minorBidi"/>
                                <w:b/>
                                <w:bCs/>
                                <w:color w:val="000000" w:themeColor="text1"/>
                                <w:kern w:val="24"/>
                                <w:sz w:val="20"/>
                              </w:rPr>
                              <w:t>Projektanalyse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35" type="#_x0000_t55" style="position:absolute;margin-left:-5.15pt;margin-top:4.8pt;width:120.35pt;height:28.4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" adj="19051" fillcolor="#c6d9f1 [671]" strokecolor="#548dd4 [1951]" strokeweight="2pt">
                <v:textbox>
                  <w:txbxContent>
                    <w:p w:rsidR="00315B60" w:rsidRPr="008F5038" w:rsidRDefault="00315B60" w:rsidP="00A90E61">
                      <w:pPr>
                        <w:pStyle w:val="StandardWeb"/>
                        <w:spacing w:before="0" w:beforeAutospacing="0" w:after="0" w:afterAutospacing="0"/>
                        <w:jc w:val="center"/>
                        <w:rPr>
                          <w:sz w:val="20"/>
                        </w:rPr>
                      </w:pPr>
                      <w:r w:rsidRPr="008F5038">
                        <w:rPr>
                          <w:rFonts w:asciiTheme="minorHAnsi" w:hAnsi="Calibri" w:cstheme="minorBidi"/>
                          <w:b/>
                          <w:bCs/>
                          <w:color w:val="000000" w:themeColor="text1"/>
                          <w:kern w:val="24"/>
                          <w:sz w:val="20"/>
                        </w:rPr>
                        <w:t>Projektanalyse</w:t>
                      </w:r>
                    </w:p>
                  </w:txbxContent>
                </v:textbox>
              </v:shape>
            </w:pict>
          </mc:Fallback>
        </mc:AlternateContent>
      </w:r>
    </w:p>
    <w:p w:rsidR="00A90E61" w:rsidRDefault="00A90E61" w:rsidP="00A90E61">
      <w:pPr>
        <w:pStyle w:val="Textkrper"/>
        <w:numPr>
          <w:ilvl w:val="0"/>
          <w:numId w:val="18"/>
        </w:numPr>
        <w:spacing w:line="276" w:lineRule="auto"/>
      </w:pPr>
      <w:r>
        <w:t xml:space="preserve">Jeder Monat </w:t>
      </w:r>
      <w:r w:rsidR="00C60283">
        <w:t xml:space="preserve">sollte </w:t>
      </w:r>
      <w:r>
        <w:t>eine Seite plus Deckblatt</w:t>
      </w:r>
      <w:r w:rsidR="00C60283">
        <w:t xml:space="preserve"> h</w:t>
      </w:r>
      <w:r w:rsidR="00C60283">
        <w:t>a</w:t>
      </w:r>
      <w:r w:rsidR="00C60283">
        <w:t>ben.</w:t>
      </w:r>
    </w:p>
    <w:p w:rsidR="00A90E61" w:rsidRDefault="00A90E61" w:rsidP="00A90E61">
      <w:pPr>
        <w:pStyle w:val="Textkrper"/>
        <w:numPr>
          <w:ilvl w:val="0"/>
          <w:numId w:val="18"/>
        </w:numPr>
        <w:spacing w:line="276" w:lineRule="auto"/>
      </w:pPr>
      <w:r>
        <w:t xml:space="preserve">Jeder Tag soll Platz für 2 </w:t>
      </w:r>
      <w:r w:rsidR="00C60283">
        <w:t>bis</w:t>
      </w:r>
      <w:r>
        <w:t xml:space="preserve"> 3 Namen haben</w:t>
      </w:r>
      <w:r w:rsidR="00C60283">
        <w:t>.</w:t>
      </w:r>
    </w:p>
    <w:p w:rsidR="00A90E61" w:rsidRDefault="00A90E61" w:rsidP="00A90E61">
      <w:pPr>
        <w:pStyle w:val="Textkrper"/>
        <w:numPr>
          <w:ilvl w:val="0"/>
          <w:numId w:val="18"/>
        </w:numPr>
        <w:spacing w:line="276" w:lineRule="auto"/>
      </w:pPr>
      <w:r>
        <w:t>Auf jedes Kalenderblatt soll ein Motiv (Foto)</w:t>
      </w:r>
      <w:r w:rsidR="00C60283">
        <w:t>.</w:t>
      </w:r>
    </w:p>
    <w:p w:rsidR="00A90E61" w:rsidRDefault="00A90E61" w:rsidP="00A90E61">
      <w:pPr>
        <w:pStyle w:val="Textkrper"/>
        <w:numPr>
          <w:ilvl w:val="0"/>
          <w:numId w:val="18"/>
        </w:numPr>
        <w:spacing w:line="276" w:lineRule="auto"/>
      </w:pPr>
      <w:r>
        <w:t xml:space="preserve">Geburtstage von </w:t>
      </w:r>
      <w:r w:rsidR="00A86BFB">
        <w:t>Sonjas</w:t>
      </w:r>
      <w:r>
        <w:t xml:space="preserve"> Familie, Freunden sollen bereits eingetragen sein</w:t>
      </w:r>
      <w:r w:rsidR="00C60283">
        <w:t>.</w:t>
      </w:r>
    </w:p>
    <w:p w:rsidR="00A90E61" w:rsidRDefault="00A90E61" w:rsidP="00A90E61">
      <w:pPr>
        <w:pStyle w:val="Textkrper"/>
        <w:numPr>
          <w:ilvl w:val="0"/>
          <w:numId w:val="18"/>
        </w:numPr>
        <w:spacing w:line="276" w:lineRule="auto"/>
      </w:pPr>
      <w:r>
        <w:t>Der Kalender darf maximal 20,- Euro kosten</w:t>
      </w:r>
      <w:r w:rsidR="00C60283">
        <w:t>.</w:t>
      </w:r>
    </w:p>
    <w:p w:rsidR="00A90E61" w:rsidRDefault="00A90E61" w:rsidP="00A90E61">
      <w:pPr>
        <w:pStyle w:val="Textkrper"/>
        <w:numPr>
          <w:ilvl w:val="0"/>
          <w:numId w:val="18"/>
        </w:numPr>
        <w:spacing w:line="276" w:lineRule="auto"/>
      </w:pPr>
      <w:r>
        <w:t>Der Kalender muss am 15. Oktober fertig sein</w:t>
      </w:r>
      <w:r w:rsidR="00C60283">
        <w:t>.</w:t>
      </w:r>
    </w:p>
    <w:p w:rsidR="00A90E61" w:rsidRDefault="00A90E61" w:rsidP="00A90E61">
      <w:pPr>
        <w:pStyle w:val="Kopf8pt"/>
        <w:tabs>
          <w:tab w:val="left" w:pos="2410"/>
        </w:tabs>
        <w:spacing w:before="120"/>
      </w:pPr>
      <w:r w:rsidRPr="008F5038">
        <w:rPr>
          <w:noProof/>
          <w:lang w:eastAsia="de-DE"/>
        </w:rPr>
        <mc:AlternateContent>
          <mc:Choice Requires="wps">
            <w:drawing>
              <wp:anchor distT="0" distB="0" distL="114300" distR="114300" simplePos="0" relativeHeight="252459008" behindDoc="0" locked="0" layoutInCell="1" allowOverlap="1" wp14:anchorId="26217C9F" wp14:editId="6DB6A18C">
                <wp:simplePos x="0" y="0"/>
                <wp:positionH relativeFrom="column">
                  <wp:posOffset>-160020</wp:posOffset>
                </wp:positionH>
                <wp:positionV relativeFrom="paragraph">
                  <wp:posOffset>63775</wp:posOffset>
                </wp:positionV>
                <wp:extent cx="1589405" cy="333375"/>
                <wp:effectExtent l="19050" t="0" r="10795" b="28575"/>
                <wp:wrapNone/>
                <wp:docPr id="9" name="Eingekerbter Richtungspfeil 5"/>
                <wp:cNvGraphicFramePr/>
                <a:graphic xmlns:a="http://schemas.openxmlformats.org/drawingml/2006/main">
                  <a:graphicData uri="http://schemas.microsoft.com/office/word/2010/wordprocessingShape">
                    <wps:wsp>
                      <wps:cNvSpPr/>
                      <wps:spPr>
                        <a:xfrm>
                          <a:off x="0" y="0"/>
                          <a:ext cx="1589405" cy="333375"/>
                        </a:xfrm>
                        <a:prstGeom prst="chevron">
                          <a:avLst/>
                        </a:prstGeom>
                        <a:solidFill>
                          <a:schemeClr val="accent4">
                            <a:lumMod val="40000"/>
                            <a:lumOff val="60000"/>
                          </a:schemeClr>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8F5038" w:rsidRDefault="00315B60" w:rsidP="00A90E61">
                            <w:pPr>
                              <w:pStyle w:val="StandardWeb"/>
                              <w:spacing w:before="0" w:beforeAutospacing="0" w:after="0" w:afterAutospacing="0"/>
                              <w:jc w:val="center"/>
                              <w:rPr>
                                <w:rFonts w:ascii="Calibri" w:hAnsi="Calibri"/>
                                <w:sz w:val="14"/>
                              </w:rPr>
                            </w:pPr>
                            <w:r w:rsidRPr="008F5038">
                              <w:rPr>
                                <w:rFonts w:ascii="Calibri" w:hAnsi="Calibri" w:cstheme="minorBidi"/>
                                <w:b/>
                                <w:bCs/>
                                <w:color w:val="000000" w:themeColor="text1"/>
                                <w:kern w:val="24"/>
                                <w:sz w:val="20"/>
                                <w:szCs w:val="36"/>
                              </w:rPr>
                              <w:t>Projektplanung</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36" type="#_x0000_t55" style="position:absolute;margin-left:-12.6pt;margin-top:5pt;width:125.15pt;height:26.2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" adj="19335" fillcolor="#ccc0d9 [1303]" strokecolor="#7030a0" strokeweight="2pt">
                <v:textbox>
                  <w:txbxContent>
                    <w:p w:rsidR="00315B60" w:rsidRPr="008F5038" w:rsidRDefault="00315B60" w:rsidP="00A90E61">
                      <w:pPr>
                        <w:pStyle w:val="StandardWeb"/>
                        <w:spacing w:before="0" w:beforeAutospacing="0" w:after="0" w:afterAutospacing="0"/>
                        <w:jc w:val="center"/>
                        <w:rPr>
                          <w:rFonts w:ascii="Calibri" w:hAnsi="Calibri"/>
                          <w:sz w:val="14"/>
                        </w:rPr>
                      </w:pPr>
                      <w:r w:rsidRPr="008F5038">
                        <w:rPr>
                          <w:rFonts w:ascii="Calibri" w:hAnsi="Calibri" w:cstheme="minorBidi"/>
                          <w:b/>
                          <w:bCs/>
                          <w:color w:val="000000" w:themeColor="text1"/>
                          <w:kern w:val="24"/>
                          <w:sz w:val="20"/>
                          <w:szCs w:val="36"/>
                        </w:rPr>
                        <w:t>Projektplanung</w:t>
                      </w:r>
                    </w:p>
                  </w:txbxContent>
                </v:textbox>
              </v:shape>
            </w:pict>
          </mc:Fallback>
        </mc:AlternateContent>
      </w:r>
    </w:p>
    <w:p w:rsidR="00A90E61" w:rsidRPr="00383C9C" w:rsidRDefault="00A90E61" w:rsidP="00A90E61">
      <w:pPr>
        <w:pStyle w:val="Kopf8pt"/>
        <w:tabs>
          <w:tab w:val="left" w:pos="2410"/>
        </w:tabs>
        <w:spacing w:before="120"/>
        <w:rPr>
          <w:b/>
          <w:color w:val="7030A0"/>
          <w:sz w:val="22"/>
        </w:rPr>
      </w:pPr>
      <w:r>
        <w:tab/>
      </w:r>
      <w:proofErr w:type="spellStart"/>
      <w:r w:rsidRPr="00383C9C">
        <w:rPr>
          <w:b/>
          <w:color w:val="7030A0"/>
          <w:sz w:val="22"/>
        </w:rPr>
        <w:t>To</w:t>
      </w:r>
      <w:proofErr w:type="spellEnd"/>
      <w:r w:rsidRPr="00383C9C">
        <w:rPr>
          <w:b/>
          <w:color w:val="7030A0"/>
          <w:sz w:val="22"/>
        </w:rPr>
        <w:t>-Do-Liste:</w:t>
      </w:r>
    </w:p>
    <w:p w:rsidR="00A90E61" w:rsidRPr="00A90E61" w:rsidRDefault="00A90E61" w:rsidP="00A90E61">
      <w:pPr>
        <w:pStyle w:val="Textkrperafz"/>
        <w:numPr>
          <w:ilvl w:val="0"/>
          <w:numId w:val="19"/>
        </w:numPr>
        <w:rPr>
          <w:lang w:val="de-DE"/>
        </w:rPr>
      </w:pPr>
      <w:r w:rsidRPr="00A90E61">
        <w:rPr>
          <w:lang w:val="de-DE"/>
        </w:rPr>
        <w:t>Geburtstage von Familie und Freunde</w:t>
      </w:r>
      <w:r w:rsidR="00C60283">
        <w:rPr>
          <w:lang w:val="de-DE"/>
        </w:rPr>
        <w:t>n</w:t>
      </w:r>
      <w:r w:rsidRPr="00A90E61">
        <w:rPr>
          <w:lang w:val="de-DE"/>
        </w:rPr>
        <w:t xml:space="preserve"> recherchieren</w:t>
      </w:r>
    </w:p>
    <w:p w:rsidR="00A90E61" w:rsidRPr="00A90E61" w:rsidRDefault="00A90E61" w:rsidP="00A90E61">
      <w:pPr>
        <w:pStyle w:val="Textkrperafz"/>
        <w:numPr>
          <w:ilvl w:val="0"/>
          <w:numId w:val="19"/>
        </w:numPr>
        <w:rPr>
          <w:lang w:val="de-DE"/>
        </w:rPr>
      </w:pPr>
      <w:r w:rsidRPr="00A90E61">
        <w:rPr>
          <w:lang w:val="de-DE"/>
        </w:rPr>
        <w:t>Art der Gestaltung festlegen (z. B. Fotos, „selbstgemalt“, computergestaltet…)</w:t>
      </w:r>
    </w:p>
    <w:p w:rsidR="00A90E61" w:rsidRPr="00A90E61" w:rsidRDefault="00A90E61" w:rsidP="00A90E61">
      <w:pPr>
        <w:pStyle w:val="Textkrperafz"/>
        <w:numPr>
          <w:ilvl w:val="0"/>
          <w:numId w:val="19"/>
        </w:numPr>
        <w:rPr>
          <w:lang w:val="de-DE"/>
        </w:rPr>
      </w:pPr>
      <w:r w:rsidRPr="00A90E61">
        <w:rPr>
          <w:lang w:val="de-DE"/>
        </w:rPr>
        <w:t>Größe festlegen (DIN A4 oder DIN A3)</w:t>
      </w:r>
    </w:p>
    <w:p w:rsidR="00A90E61" w:rsidRDefault="00A90E61" w:rsidP="00A90E61">
      <w:pPr>
        <w:pStyle w:val="Textkrperafz"/>
        <w:numPr>
          <w:ilvl w:val="0"/>
          <w:numId w:val="19"/>
        </w:numPr>
      </w:pPr>
      <w:r>
        <w:t>Verpackung festlegen</w:t>
      </w:r>
    </w:p>
    <w:p w:rsidR="00A90E61" w:rsidRDefault="00A90E61" w:rsidP="00A90E61">
      <w:pPr>
        <w:pStyle w:val="Textkrperafz"/>
        <w:numPr>
          <w:ilvl w:val="0"/>
          <w:numId w:val="19"/>
        </w:numPr>
      </w:pPr>
      <w:r>
        <w:t>Material einkaufen</w:t>
      </w:r>
    </w:p>
    <w:p w:rsidR="00A90E61" w:rsidRDefault="00A90E61" w:rsidP="00A90E61">
      <w:pPr>
        <w:pStyle w:val="Textkrperafz"/>
        <w:numPr>
          <w:ilvl w:val="0"/>
          <w:numId w:val="19"/>
        </w:numPr>
      </w:pPr>
      <w:r>
        <w:t>Einkaufsliste erstellen</w:t>
      </w:r>
    </w:p>
    <w:p w:rsidR="00A90E61" w:rsidRPr="00A90E61" w:rsidRDefault="00A90E61" w:rsidP="00A90E61">
      <w:pPr>
        <w:pStyle w:val="Textkrperafz"/>
        <w:numPr>
          <w:ilvl w:val="0"/>
          <w:numId w:val="19"/>
        </w:numPr>
        <w:rPr>
          <w:lang w:val="de-DE"/>
        </w:rPr>
      </w:pPr>
      <w:r w:rsidRPr="00A90E61">
        <w:rPr>
          <w:lang w:val="de-DE"/>
        </w:rPr>
        <w:t>Fotos ausdrucken/nachbestellen bzw. Bilder malen…</w:t>
      </w:r>
    </w:p>
    <w:p w:rsidR="00A90E61" w:rsidRDefault="00A90E61" w:rsidP="00A90E61">
      <w:pPr>
        <w:pStyle w:val="Textkrperafz"/>
        <w:numPr>
          <w:ilvl w:val="0"/>
          <w:numId w:val="19"/>
        </w:numPr>
      </w:pPr>
      <w:r>
        <w:t>Geburtstage eintragen</w:t>
      </w:r>
    </w:p>
    <w:p w:rsidR="00A90E61" w:rsidRDefault="00A90E61" w:rsidP="00A90E61">
      <w:pPr>
        <w:pStyle w:val="Textkrperafz"/>
        <w:numPr>
          <w:ilvl w:val="0"/>
          <w:numId w:val="19"/>
        </w:numPr>
      </w:pPr>
      <w:r>
        <w:t>Sprüche aussuchen</w:t>
      </w:r>
    </w:p>
    <w:p w:rsidR="00A90E61" w:rsidRDefault="00A90E61" w:rsidP="00A90E61">
      <w:pPr>
        <w:pStyle w:val="Textkrperafz"/>
        <w:numPr>
          <w:ilvl w:val="0"/>
          <w:numId w:val="19"/>
        </w:numPr>
      </w:pPr>
      <w:r>
        <w:t>Bindung festlegen</w:t>
      </w:r>
    </w:p>
    <w:p w:rsidR="00A90E61" w:rsidRDefault="00A90E61" w:rsidP="00A90E61">
      <w:pPr>
        <w:pStyle w:val="Textkrperafz"/>
        <w:numPr>
          <w:ilvl w:val="0"/>
          <w:numId w:val="19"/>
        </w:numPr>
      </w:pPr>
      <w:r>
        <w:t>Kalenderblätter und Deckblatt gestalten</w:t>
      </w:r>
    </w:p>
    <w:p w:rsidR="00A90E61" w:rsidRDefault="00A90E61" w:rsidP="00A90E61">
      <w:pPr>
        <w:pStyle w:val="Textkrperafz"/>
        <w:numPr>
          <w:ilvl w:val="0"/>
          <w:numId w:val="19"/>
        </w:numPr>
      </w:pPr>
      <w:r>
        <w:t>Kalender als Geschenk verpacken</w:t>
      </w:r>
    </w:p>
    <w:p w:rsidR="00A90E61" w:rsidRDefault="00A90E61" w:rsidP="00A90E61">
      <w:pPr>
        <w:pStyle w:val="Textkrperafz"/>
        <w:numPr>
          <w:ilvl w:val="0"/>
          <w:numId w:val="19"/>
        </w:numPr>
      </w:pPr>
      <w:r>
        <w:t>Kalender binden</w:t>
      </w:r>
    </w:p>
    <w:p w:rsidR="00A90E61" w:rsidRDefault="00A90E61" w:rsidP="00A90E61">
      <w:pPr>
        <w:pStyle w:val="Textkrperafz"/>
        <w:numPr>
          <w:ilvl w:val="0"/>
          <w:numId w:val="0"/>
        </w:numPr>
        <w:ind w:left="2484"/>
      </w:pPr>
    </w:p>
    <w:p w:rsidR="00A90E61" w:rsidRPr="004C3D38" w:rsidRDefault="00A90E61" w:rsidP="00A90E61">
      <w:pPr>
        <w:pStyle w:val="Kopf8pt"/>
        <w:tabs>
          <w:tab w:val="left" w:pos="2410"/>
        </w:tabs>
        <w:spacing w:before="120"/>
        <w:rPr>
          <w:b/>
          <w:color w:val="7030A0"/>
          <w:sz w:val="24"/>
        </w:rPr>
      </w:pPr>
      <w:r>
        <w:tab/>
      </w:r>
      <w:r w:rsidRPr="004C3D38">
        <w:rPr>
          <w:b/>
          <w:color w:val="7030A0"/>
          <w:sz w:val="24"/>
        </w:rPr>
        <w:t>Arbeitspakete:</w:t>
      </w:r>
    </w:p>
    <w:p w:rsidR="00A90E61" w:rsidRDefault="00A90E61" w:rsidP="00A90E61">
      <w:pPr>
        <w:pStyle w:val="Kopf8pt"/>
        <w:tabs>
          <w:tab w:val="left" w:pos="2410"/>
        </w:tabs>
        <w:spacing w:before="120"/>
      </w:pPr>
    </w:p>
    <w:p w:rsidR="00A90E61" w:rsidRDefault="00A90E61" w:rsidP="00A90E61">
      <w:pPr>
        <w:pStyle w:val="Textkrper"/>
        <w:numPr>
          <w:ilvl w:val="0"/>
          <w:numId w:val="20"/>
        </w:numPr>
        <w:spacing w:line="276" w:lineRule="auto"/>
        <w:ind w:left="2835" w:hanging="425"/>
      </w:pPr>
      <w:r>
        <w:t>Festlegung von Größe, Art des Papiers und die G</w:t>
      </w:r>
      <w:r>
        <w:t>e</w:t>
      </w:r>
      <w:r>
        <w:t>samtgestaltung</w:t>
      </w:r>
    </w:p>
    <w:p w:rsidR="00A90E61" w:rsidRDefault="00A90E61" w:rsidP="00A90E61">
      <w:pPr>
        <w:pStyle w:val="Textkrper"/>
        <w:numPr>
          <w:ilvl w:val="0"/>
          <w:numId w:val="20"/>
        </w:numPr>
        <w:spacing w:line="276" w:lineRule="auto"/>
        <w:ind w:left="2835" w:hanging="425"/>
      </w:pPr>
      <w:r>
        <w:t>Einkauf der Materialien (Papier, Verpackungsmaterial, Stifte, Bindung…)</w:t>
      </w:r>
    </w:p>
    <w:p w:rsidR="00A90E61" w:rsidRDefault="00A90E61" w:rsidP="00A90E61">
      <w:pPr>
        <w:pStyle w:val="Textkrper"/>
        <w:numPr>
          <w:ilvl w:val="0"/>
          <w:numId w:val="20"/>
        </w:numPr>
        <w:spacing w:line="276" w:lineRule="auto"/>
        <w:ind w:left="2835" w:hanging="425"/>
      </w:pPr>
      <w:r>
        <w:t>Auswahl der Fotos, Ausdruck und Zuordnung zum K</w:t>
      </w:r>
      <w:r>
        <w:t>a</w:t>
      </w:r>
      <w:r>
        <w:t>lendermonat</w:t>
      </w:r>
    </w:p>
    <w:p w:rsidR="00A90E61" w:rsidRDefault="00A90E61" w:rsidP="00A90E61">
      <w:pPr>
        <w:pStyle w:val="Textkrper"/>
        <w:numPr>
          <w:ilvl w:val="0"/>
          <w:numId w:val="20"/>
        </w:numPr>
        <w:spacing w:line="276" w:lineRule="auto"/>
        <w:ind w:left="2835" w:hanging="425"/>
      </w:pPr>
      <w:r>
        <w:t>Gestaltung der Monatsblätter und des Deckblattes (Kalendarium, Ort für Foto, Farbe, Schriftgröße, feste Feiertag…)</w:t>
      </w:r>
    </w:p>
    <w:p w:rsidR="00A90E61" w:rsidRDefault="00A90E61" w:rsidP="00A90E61">
      <w:pPr>
        <w:pStyle w:val="Textkrper"/>
        <w:numPr>
          <w:ilvl w:val="0"/>
          <w:numId w:val="20"/>
        </w:numPr>
        <w:spacing w:line="276" w:lineRule="auto"/>
        <w:ind w:left="2835" w:hanging="425"/>
      </w:pPr>
      <w:r>
        <w:t>Geburtstage eintragen</w:t>
      </w:r>
    </w:p>
    <w:p w:rsidR="00A90E61" w:rsidRDefault="00A90E61" w:rsidP="00A90E61">
      <w:pPr>
        <w:pStyle w:val="Textkrper"/>
        <w:numPr>
          <w:ilvl w:val="0"/>
          <w:numId w:val="20"/>
        </w:numPr>
        <w:spacing w:line="276" w:lineRule="auto"/>
        <w:ind w:left="2835" w:hanging="425"/>
      </w:pPr>
      <w:r>
        <w:t>Kalender sortieren und binden</w:t>
      </w:r>
    </w:p>
    <w:p w:rsidR="00A90E61" w:rsidRDefault="00A90E61" w:rsidP="00A90E61">
      <w:pPr>
        <w:pStyle w:val="Textkrper"/>
        <w:numPr>
          <w:ilvl w:val="0"/>
          <w:numId w:val="20"/>
        </w:numPr>
        <w:spacing w:line="276" w:lineRule="auto"/>
        <w:ind w:left="2835" w:hanging="425"/>
      </w:pPr>
      <w:r>
        <w:t>Kalender als Geschenk verpacken</w:t>
      </w:r>
    </w:p>
    <w:p w:rsidR="00A90E61" w:rsidRDefault="00A90E61" w:rsidP="00A90E61">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90E61"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lastRenderedPageBreak/>
              <w:br w:type="page"/>
              <w:t>Lernfeld</w:t>
            </w:r>
          </w:p>
          <w:p w:rsidR="00A90E61" w:rsidRDefault="00A90E61"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t>Titel</w:t>
            </w:r>
          </w:p>
          <w:p w:rsidR="00A90E61" w:rsidRDefault="00A90E61"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A90E61" w:rsidRPr="004B658C" w:rsidRDefault="00A90E61"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90E61" w:rsidRDefault="00A90E61" w:rsidP="00606206">
            <w:pPr>
              <w:pStyle w:val="Tabelle6pt"/>
            </w:pPr>
          </w:p>
          <w:p w:rsidR="00A90E61" w:rsidRPr="00B51DE9" w:rsidRDefault="00A90E61" w:rsidP="00606206">
            <w:pPr>
              <w:pStyle w:val="TabelleKopfmitte"/>
              <w:rPr>
                <w:rFonts w:eastAsia="Calibri"/>
              </w:rPr>
            </w:pPr>
            <w:r>
              <w:t>H03.02.01.03</w:t>
            </w:r>
          </w:p>
        </w:tc>
      </w:tr>
      <w:tr w:rsidR="00A90E61"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A90E61" w:rsidRPr="004B658C" w:rsidRDefault="00A90E61" w:rsidP="00606206">
            <w:pPr>
              <w:pStyle w:val="Tabelle6pt"/>
            </w:pPr>
            <w:r>
              <w:t>Kompetenzbereiche:</w:t>
            </w:r>
          </w:p>
          <w:p w:rsidR="00A90E61" w:rsidRPr="00F92A94" w:rsidRDefault="00A90E61" w:rsidP="00606206">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A90E61" w:rsidRDefault="00A90E61" w:rsidP="00A86BFB">
            <w:pPr>
              <w:pStyle w:val="Kopf8ptafz"/>
              <w:numPr>
                <w:ilvl w:val="0"/>
                <w:numId w:val="0"/>
              </w:numPr>
              <w:ind w:left="227"/>
            </w:pPr>
          </w:p>
        </w:tc>
        <w:tc>
          <w:tcPr>
            <w:tcW w:w="188" w:type="dxa"/>
            <w:vMerge/>
            <w:tcBorders>
              <w:left w:val="single" w:sz="4" w:space="0" w:color="auto"/>
              <w:bottom w:val="nil"/>
              <w:right w:val="nil"/>
            </w:tcBorders>
            <w:vAlign w:val="center"/>
            <w:hideMark/>
          </w:tcPr>
          <w:p w:rsidR="00A90E61" w:rsidRDefault="00A90E61"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0E61" w:rsidRPr="00B51DE9" w:rsidTr="00606206">
              <w:trPr>
                <w:trHeight w:val="284"/>
              </w:trPr>
              <w:tc>
                <w:tcPr>
                  <w:tcW w:w="2090" w:type="dxa"/>
                  <w:shd w:val="clear" w:color="auto" w:fill="auto"/>
                </w:tcPr>
                <w:p w:rsidR="00A90E61" w:rsidRPr="00B51DE9" w:rsidRDefault="00A90E61" w:rsidP="00606206">
                  <w:pPr>
                    <w:pStyle w:val="Textkrpermitte"/>
                  </w:pPr>
                  <w:proofErr w:type="spellStart"/>
                  <w:r w:rsidRPr="00B51DE9">
                    <w:t>LernPROJEKT</w:t>
                  </w:r>
                  <w:proofErr w:type="spellEnd"/>
                </w:p>
              </w:tc>
            </w:tr>
            <w:tr w:rsidR="00A90E61" w:rsidRPr="00B51DE9" w:rsidTr="00606206">
              <w:trPr>
                <w:trHeight w:val="284"/>
              </w:trPr>
              <w:tc>
                <w:tcPr>
                  <w:tcW w:w="2090" w:type="dxa"/>
                  <w:tcBorders>
                    <w:bottom w:val="single" w:sz="4" w:space="0" w:color="auto"/>
                  </w:tcBorders>
                  <w:shd w:val="clear" w:color="auto" w:fill="auto"/>
                </w:tcPr>
                <w:p w:rsidR="00A90E61" w:rsidRPr="00B51DE9" w:rsidRDefault="00A90E61" w:rsidP="00606206">
                  <w:pPr>
                    <w:pStyle w:val="Textkrpermitte"/>
                  </w:pPr>
                  <w:proofErr w:type="spellStart"/>
                  <w:r w:rsidRPr="00B51DE9">
                    <w:t>LernTHEMA</w:t>
                  </w:r>
                  <w:proofErr w:type="spellEnd"/>
                </w:p>
              </w:tc>
            </w:tr>
            <w:tr w:rsidR="00A90E61" w:rsidRPr="00B51DE9" w:rsidTr="00606206">
              <w:trPr>
                <w:trHeight w:val="284"/>
              </w:trPr>
              <w:tc>
                <w:tcPr>
                  <w:tcW w:w="2090" w:type="dxa"/>
                  <w:tcBorders>
                    <w:bottom w:val="nil"/>
                  </w:tcBorders>
                  <w:shd w:val="clear" w:color="auto" w:fill="D9D9D9" w:themeFill="background1" w:themeFillShade="D9"/>
                </w:tcPr>
                <w:p w:rsidR="00A90E61" w:rsidRPr="00B51DE9" w:rsidRDefault="00A90E61" w:rsidP="00606206">
                  <w:pPr>
                    <w:pStyle w:val="TabelleKopfmitte"/>
                  </w:pPr>
                  <w:proofErr w:type="spellStart"/>
                  <w:r w:rsidRPr="00B51DE9">
                    <w:t>LernSCHRITT</w:t>
                  </w:r>
                  <w:proofErr w:type="spellEnd"/>
                </w:p>
              </w:tc>
            </w:tr>
          </w:tbl>
          <w:p w:rsidR="00A90E61" w:rsidRPr="00B51DE9" w:rsidRDefault="00A90E61" w:rsidP="00606206"/>
        </w:tc>
      </w:tr>
      <w:tr w:rsidR="00A90E61" w:rsidRPr="00B51DE9" w:rsidTr="00606206">
        <w:trPr>
          <w:trHeight w:val="149"/>
        </w:trPr>
        <w:tc>
          <w:tcPr>
            <w:tcW w:w="7348" w:type="dxa"/>
            <w:gridSpan w:val="3"/>
            <w:tcBorders>
              <w:top w:val="single" w:sz="4" w:space="0" w:color="auto"/>
              <w:left w:val="nil"/>
              <w:right w:val="nil"/>
            </w:tcBorders>
          </w:tcPr>
          <w:p w:rsidR="00A90E61" w:rsidRPr="00B51DE9" w:rsidRDefault="00A90E61" w:rsidP="00606206"/>
        </w:tc>
        <w:tc>
          <w:tcPr>
            <w:tcW w:w="196" w:type="dxa"/>
            <w:gridSpan w:val="2"/>
            <w:tcBorders>
              <w:top w:val="nil"/>
              <w:left w:val="nil"/>
              <w:right w:val="nil"/>
            </w:tcBorders>
          </w:tcPr>
          <w:p w:rsidR="00A90E61" w:rsidRPr="00B51DE9" w:rsidRDefault="00A90E61" w:rsidP="00606206"/>
        </w:tc>
        <w:tc>
          <w:tcPr>
            <w:tcW w:w="2095" w:type="dxa"/>
            <w:tcBorders>
              <w:top w:val="single" w:sz="4" w:space="0" w:color="auto"/>
              <w:left w:val="nil"/>
              <w:right w:val="nil"/>
            </w:tcBorders>
          </w:tcPr>
          <w:p w:rsidR="00A90E61" w:rsidRPr="00B51DE9" w:rsidRDefault="00A90E61" w:rsidP="00606206"/>
        </w:tc>
      </w:tr>
      <w:tr w:rsidR="00A90E61" w:rsidRPr="00B51DE9" w:rsidTr="00606206">
        <w:trPr>
          <w:trHeight w:val="443"/>
        </w:trPr>
        <w:tc>
          <w:tcPr>
            <w:tcW w:w="4818" w:type="dxa"/>
            <w:gridSpan w:val="2"/>
            <w:vMerge w:val="restart"/>
            <w:tcBorders>
              <w:left w:val="single" w:sz="4" w:space="0" w:color="auto"/>
              <w:right w:val="single" w:sz="4" w:space="0" w:color="auto"/>
            </w:tcBorders>
          </w:tcPr>
          <w:p w:rsidR="00A90E61" w:rsidRPr="004B658C" w:rsidRDefault="00A90E61" w:rsidP="00606206">
            <w:pPr>
              <w:pStyle w:val="Tabelle6pt"/>
            </w:pPr>
            <w:r>
              <w:t>Kompetenzen:</w:t>
            </w:r>
          </w:p>
          <w:p w:rsidR="00A90E61" w:rsidRPr="00F4493C" w:rsidRDefault="00A90E61" w:rsidP="00606206">
            <w:pPr>
              <w:pStyle w:val="Kopf8ptafz"/>
              <w:rPr>
                <w:i/>
              </w:rPr>
            </w:pPr>
            <w:r w:rsidRPr="00F4493C">
              <w:rPr>
                <w:i/>
              </w:rPr>
              <w:t>Ich kann die Projektphasen aufzählen.</w:t>
            </w:r>
          </w:p>
          <w:p w:rsidR="00A90E61" w:rsidRDefault="00A90E61" w:rsidP="00606206">
            <w:pPr>
              <w:pStyle w:val="Kopf8ptafz"/>
              <w:numPr>
                <w:ilvl w:val="0"/>
                <w:numId w:val="0"/>
              </w:numPr>
              <w:ind w:left="227" w:hanging="170"/>
            </w:pPr>
          </w:p>
        </w:tc>
        <w:tc>
          <w:tcPr>
            <w:tcW w:w="4821" w:type="dxa"/>
            <w:gridSpan w:val="4"/>
            <w:tcBorders>
              <w:left w:val="single" w:sz="4" w:space="0" w:color="auto"/>
              <w:right w:val="single" w:sz="4" w:space="0" w:color="auto"/>
            </w:tcBorders>
          </w:tcPr>
          <w:p w:rsidR="00A90E61" w:rsidRDefault="00A90E61" w:rsidP="00606206">
            <w:pPr>
              <w:pStyle w:val="Tabelle6pt"/>
            </w:pPr>
            <w:r>
              <w:t>Was Sie schon können sollten:</w:t>
            </w:r>
          </w:p>
          <w:p w:rsidR="00A90E61" w:rsidRPr="00234B66" w:rsidRDefault="00A90E61" w:rsidP="00A86BFB">
            <w:pPr>
              <w:pStyle w:val="Kopf8ptafz"/>
              <w:numPr>
                <w:ilvl w:val="0"/>
                <w:numId w:val="0"/>
              </w:numPr>
              <w:ind w:left="227"/>
            </w:pP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Wofür Sie das benötigen:</w:t>
            </w:r>
          </w:p>
          <w:p w:rsidR="00A90E61" w:rsidRDefault="00A86BFB" w:rsidP="00606206">
            <w:pPr>
              <w:pStyle w:val="Kopf8ptafz"/>
            </w:pPr>
            <w:r>
              <w:t>Grundlagen für die Durchführung von Lernprojekten</w:t>
            </w: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Wie Sie Ihr Können prüfen können:</w:t>
            </w:r>
          </w:p>
          <w:p w:rsidR="00A90E61" w:rsidRPr="00234B66" w:rsidRDefault="00A90E61" w:rsidP="00A86BFB">
            <w:pPr>
              <w:pStyle w:val="Kopf8ptafz"/>
              <w:numPr>
                <w:ilvl w:val="0"/>
                <w:numId w:val="0"/>
              </w:numPr>
              <w:ind w:left="227"/>
            </w:pPr>
          </w:p>
        </w:tc>
      </w:tr>
    </w:tbl>
    <w:p w:rsidR="00A90E61" w:rsidRDefault="00B97F08" w:rsidP="00A90E61">
      <w:pPr>
        <w:pStyle w:val="berschrift1"/>
      </w:pPr>
      <w:r w:rsidRPr="00970FE6">
        <w:rPr>
          <w:noProof/>
        </w:rPr>
        <w:drawing>
          <wp:anchor distT="0" distB="0" distL="114300" distR="114300" simplePos="0" relativeHeight="252841984" behindDoc="0" locked="0" layoutInCell="0" allowOverlap="1" wp14:anchorId="12606422" wp14:editId="16EE31F6">
            <wp:simplePos x="0" y="0"/>
            <wp:positionH relativeFrom="rightMargin">
              <wp:posOffset>1090930</wp:posOffset>
            </wp:positionH>
            <wp:positionV relativeFrom="paragraph">
              <wp:posOffset>99695</wp:posOffset>
            </wp:positionV>
            <wp:extent cx="348615" cy="320040"/>
            <wp:effectExtent l="0" t="0" r="0" b="3810"/>
            <wp:wrapNone/>
            <wp:docPr id="9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0FE6">
        <w:rPr>
          <w:noProof/>
        </w:rPr>
        <w:drawing>
          <wp:anchor distT="0" distB="0" distL="114300" distR="114300" simplePos="0" relativeHeight="252840960" behindDoc="0" locked="0" layoutInCell="0" allowOverlap="1" wp14:anchorId="4AFF7A64" wp14:editId="460727DE">
            <wp:simplePos x="0" y="0"/>
            <wp:positionH relativeFrom="rightMargin">
              <wp:posOffset>655955</wp:posOffset>
            </wp:positionH>
            <wp:positionV relativeFrom="paragraph">
              <wp:posOffset>92710</wp:posOffset>
            </wp:positionV>
            <wp:extent cx="349885" cy="320675"/>
            <wp:effectExtent l="0" t="0" r="0" b="3175"/>
            <wp:wrapNone/>
            <wp:docPr id="9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0FE6">
        <w:rPr>
          <w:noProof/>
        </w:rPr>
        <w:drawing>
          <wp:anchor distT="0" distB="0" distL="114300" distR="114300" simplePos="0" relativeHeight="252839936" behindDoc="0" locked="0" layoutInCell="0" allowOverlap="1" wp14:anchorId="1B914BD0" wp14:editId="30162E13">
            <wp:simplePos x="0" y="0"/>
            <wp:positionH relativeFrom="rightMargin">
              <wp:posOffset>238760</wp:posOffset>
            </wp:positionH>
            <wp:positionV relativeFrom="paragraph">
              <wp:posOffset>92710</wp:posOffset>
            </wp:positionV>
            <wp:extent cx="349885" cy="320675"/>
            <wp:effectExtent l="0" t="0" r="0" b="3175"/>
            <wp:wrapNone/>
            <wp:docPr id="22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0E61">
        <w:t>AB: Projektphasen</w:t>
      </w:r>
    </w:p>
    <w:p w:rsidR="00A90E61" w:rsidRDefault="00C60283" w:rsidP="00DF67B5">
      <w:pPr>
        <w:pStyle w:val="Textkrper"/>
        <w:sectPr w:rsidR="00A90E61" w:rsidSect="00036EA2">
          <w:headerReference w:type="default" r:id="rId74"/>
          <w:pgSz w:w="11906" w:h="16838" w:code="9"/>
          <w:pgMar w:top="1418" w:right="3402" w:bottom="1134" w:left="1134" w:header="709" w:footer="709" w:gutter="0"/>
          <w:cols w:space="720"/>
          <w:formProt w:val="0"/>
          <w:docGrid w:linePitch="360" w:charSpace="2047"/>
        </w:sectPr>
      </w:pPr>
      <w:r>
        <w:rPr>
          <w:noProof/>
        </w:rPr>
        <w:drawing>
          <wp:inline distT="0" distB="0" distL="0" distR="0">
            <wp:extent cx="6218144" cy="4685122"/>
            <wp:effectExtent l="4445" t="0" r="0" b="0"/>
            <wp:docPr id="1765" name="Grafik 1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ktphasen.png"/>
                    <pic:cNvPicPr/>
                  </pic:nvPicPr>
                  <pic:blipFill>
                    <a:blip r:embed="rId75">
                      <a:extLst>
                        <a:ext uri="{28A0092B-C50C-407E-A947-70E740481C1C}">
                          <a14:useLocalDpi xmlns:a14="http://schemas.microsoft.com/office/drawing/2010/main" val="0"/>
                        </a:ext>
                      </a:extLst>
                    </a:blip>
                    <a:stretch>
                      <a:fillRect/>
                    </a:stretch>
                  </pic:blipFill>
                  <pic:spPr>
                    <a:xfrm rot="16200000">
                      <a:off x="0" y="0"/>
                      <a:ext cx="6221801" cy="4687877"/>
                    </a:xfrm>
                    <a:prstGeom prst="rect">
                      <a:avLst/>
                    </a:prstGeom>
                  </pic:spPr>
                </pic:pic>
              </a:graphicData>
            </a:graphic>
          </wp:inline>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90E61"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lastRenderedPageBreak/>
              <w:br w:type="page"/>
              <w:t>Lernfeld</w:t>
            </w:r>
          </w:p>
          <w:p w:rsidR="00A90E61" w:rsidRDefault="00A90E61"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t>Titel</w:t>
            </w:r>
          </w:p>
          <w:p w:rsidR="00A90E61" w:rsidRDefault="00A90E61"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A90E61" w:rsidRPr="004B658C" w:rsidRDefault="00A90E61"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90E61" w:rsidRDefault="00A90E61" w:rsidP="00606206">
            <w:pPr>
              <w:pStyle w:val="Tabelle6pt"/>
            </w:pPr>
          </w:p>
          <w:p w:rsidR="00A90E61" w:rsidRPr="00B51DE9" w:rsidRDefault="00A90E61" w:rsidP="00606206">
            <w:pPr>
              <w:pStyle w:val="TabelleKopfmitte"/>
              <w:rPr>
                <w:rFonts w:eastAsia="Calibri"/>
              </w:rPr>
            </w:pPr>
            <w:r>
              <w:t>H03.02.01.04</w:t>
            </w:r>
          </w:p>
        </w:tc>
      </w:tr>
      <w:tr w:rsidR="00A90E61"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A90E61" w:rsidRPr="004B658C" w:rsidRDefault="00A90E61" w:rsidP="00606206">
            <w:pPr>
              <w:pStyle w:val="Tabelle6pt"/>
            </w:pPr>
            <w:r>
              <w:t>Kompetenzbereiche:</w:t>
            </w:r>
          </w:p>
          <w:p w:rsidR="00A90E61" w:rsidRPr="00F92A94" w:rsidRDefault="00A90E61" w:rsidP="00606206">
            <w:pPr>
              <w:pStyle w:val="Kopf8ptafz"/>
              <w:rPr>
                <w:i/>
              </w:rPr>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p w:rsidR="00A90E61" w:rsidRDefault="00A90E61" w:rsidP="00A86BFB">
            <w:pPr>
              <w:pStyle w:val="Kopf8ptafz"/>
              <w:numPr>
                <w:ilvl w:val="0"/>
                <w:numId w:val="0"/>
              </w:numPr>
              <w:ind w:left="227"/>
            </w:pPr>
          </w:p>
        </w:tc>
        <w:tc>
          <w:tcPr>
            <w:tcW w:w="188" w:type="dxa"/>
            <w:vMerge/>
            <w:tcBorders>
              <w:left w:val="single" w:sz="4" w:space="0" w:color="auto"/>
              <w:bottom w:val="nil"/>
              <w:right w:val="nil"/>
            </w:tcBorders>
            <w:vAlign w:val="center"/>
            <w:hideMark/>
          </w:tcPr>
          <w:p w:rsidR="00A90E61" w:rsidRDefault="00A90E61"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0E61" w:rsidRPr="00B51DE9" w:rsidTr="00606206">
              <w:trPr>
                <w:trHeight w:val="284"/>
              </w:trPr>
              <w:tc>
                <w:tcPr>
                  <w:tcW w:w="2090" w:type="dxa"/>
                  <w:shd w:val="clear" w:color="auto" w:fill="auto"/>
                </w:tcPr>
                <w:p w:rsidR="00A90E61" w:rsidRPr="00B51DE9" w:rsidRDefault="00A90E61" w:rsidP="00606206">
                  <w:pPr>
                    <w:pStyle w:val="Textkrpermitte"/>
                  </w:pPr>
                  <w:proofErr w:type="spellStart"/>
                  <w:r w:rsidRPr="00B51DE9">
                    <w:t>LernPROJEKT</w:t>
                  </w:r>
                  <w:proofErr w:type="spellEnd"/>
                </w:p>
              </w:tc>
            </w:tr>
            <w:tr w:rsidR="00A90E61" w:rsidRPr="00B51DE9" w:rsidTr="00606206">
              <w:trPr>
                <w:trHeight w:val="284"/>
              </w:trPr>
              <w:tc>
                <w:tcPr>
                  <w:tcW w:w="2090" w:type="dxa"/>
                  <w:tcBorders>
                    <w:bottom w:val="single" w:sz="4" w:space="0" w:color="auto"/>
                  </w:tcBorders>
                  <w:shd w:val="clear" w:color="auto" w:fill="auto"/>
                </w:tcPr>
                <w:p w:rsidR="00A90E61" w:rsidRPr="00B51DE9" w:rsidRDefault="00A90E61" w:rsidP="00606206">
                  <w:pPr>
                    <w:pStyle w:val="Textkrpermitte"/>
                  </w:pPr>
                  <w:proofErr w:type="spellStart"/>
                  <w:r w:rsidRPr="00B51DE9">
                    <w:t>LernTHEMA</w:t>
                  </w:r>
                  <w:proofErr w:type="spellEnd"/>
                </w:p>
              </w:tc>
            </w:tr>
            <w:tr w:rsidR="00A90E61" w:rsidRPr="00B51DE9" w:rsidTr="00606206">
              <w:trPr>
                <w:trHeight w:val="284"/>
              </w:trPr>
              <w:tc>
                <w:tcPr>
                  <w:tcW w:w="2090" w:type="dxa"/>
                  <w:tcBorders>
                    <w:bottom w:val="nil"/>
                  </w:tcBorders>
                  <w:shd w:val="clear" w:color="auto" w:fill="D9D9D9" w:themeFill="background1" w:themeFillShade="D9"/>
                </w:tcPr>
                <w:p w:rsidR="00A90E61" w:rsidRPr="00B51DE9" w:rsidRDefault="00A90E61" w:rsidP="00606206">
                  <w:pPr>
                    <w:pStyle w:val="TabelleKopfmitte"/>
                  </w:pPr>
                  <w:proofErr w:type="spellStart"/>
                  <w:r w:rsidRPr="00B51DE9">
                    <w:t>LernSCHRITT</w:t>
                  </w:r>
                  <w:proofErr w:type="spellEnd"/>
                </w:p>
              </w:tc>
            </w:tr>
          </w:tbl>
          <w:p w:rsidR="00A90E61" w:rsidRPr="00B51DE9" w:rsidRDefault="00A90E61" w:rsidP="00606206"/>
        </w:tc>
      </w:tr>
      <w:tr w:rsidR="00A90E61" w:rsidRPr="00B51DE9" w:rsidTr="00606206">
        <w:trPr>
          <w:trHeight w:val="149"/>
        </w:trPr>
        <w:tc>
          <w:tcPr>
            <w:tcW w:w="7348" w:type="dxa"/>
            <w:gridSpan w:val="3"/>
            <w:tcBorders>
              <w:top w:val="single" w:sz="4" w:space="0" w:color="auto"/>
              <w:left w:val="nil"/>
              <w:right w:val="nil"/>
            </w:tcBorders>
          </w:tcPr>
          <w:p w:rsidR="00A90E61" w:rsidRPr="00B51DE9" w:rsidRDefault="00A90E61" w:rsidP="00606206"/>
        </w:tc>
        <w:tc>
          <w:tcPr>
            <w:tcW w:w="196" w:type="dxa"/>
            <w:gridSpan w:val="2"/>
            <w:tcBorders>
              <w:top w:val="nil"/>
              <w:left w:val="nil"/>
              <w:right w:val="nil"/>
            </w:tcBorders>
          </w:tcPr>
          <w:p w:rsidR="00A90E61" w:rsidRPr="00B51DE9" w:rsidRDefault="00A90E61" w:rsidP="00606206"/>
        </w:tc>
        <w:tc>
          <w:tcPr>
            <w:tcW w:w="2095" w:type="dxa"/>
            <w:tcBorders>
              <w:top w:val="single" w:sz="4" w:space="0" w:color="auto"/>
              <w:left w:val="nil"/>
              <w:right w:val="nil"/>
            </w:tcBorders>
          </w:tcPr>
          <w:p w:rsidR="00A90E61" w:rsidRPr="00B51DE9" w:rsidRDefault="00A90E61" w:rsidP="00606206"/>
        </w:tc>
      </w:tr>
      <w:tr w:rsidR="00A90E61" w:rsidRPr="00B51DE9" w:rsidTr="00606206">
        <w:trPr>
          <w:trHeight w:val="443"/>
        </w:trPr>
        <w:tc>
          <w:tcPr>
            <w:tcW w:w="4818" w:type="dxa"/>
            <w:gridSpan w:val="2"/>
            <w:vMerge w:val="restart"/>
            <w:tcBorders>
              <w:left w:val="single" w:sz="4" w:space="0" w:color="auto"/>
              <w:right w:val="single" w:sz="4" w:space="0" w:color="auto"/>
            </w:tcBorders>
          </w:tcPr>
          <w:p w:rsidR="00A90E61" w:rsidRPr="004B658C" w:rsidRDefault="00A90E61" w:rsidP="00606206">
            <w:pPr>
              <w:pStyle w:val="Tabelle6pt"/>
            </w:pPr>
            <w:r>
              <w:t>Kompetenzen:</w:t>
            </w:r>
          </w:p>
          <w:p w:rsidR="00A90E61" w:rsidRDefault="00A90E61" w:rsidP="00606206">
            <w:pPr>
              <w:pStyle w:val="Kopf8ptafz"/>
            </w:pPr>
            <w:r>
              <w:t>Ich kann einen einfachen Zeit- und Arbeitsplan erstellen.</w:t>
            </w:r>
          </w:p>
        </w:tc>
        <w:tc>
          <w:tcPr>
            <w:tcW w:w="4821" w:type="dxa"/>
            <w:gridSpan w:val="4"/>
            <w:tcBorders>
              <w:left w:val="single" w:sz="4" w:space="0" w:color="auto"/>
              <w:right w:val="single" w:sz="4" w:space="0" w:color="auto"/>
            </w:tcBorders>
          </w:tcPr>
          <w:p w:rsidR="00A90E61" w:rsidRDefault="00A90E61" w:rsidP="00606206">
            <w:pPr>
              <w:pStyle w:val="Tabelle6pt"/>
            </w:pPr>
            <w:r>
              <w:t>Was Sie schon können sollten:</w:t>
            </w:r>
          </w:p>
          <w:p w:rsidR="00A90E61" w:rsidRPr="00234B66" w:rsidRDefault="00A90E61" w:rsidP="00A86BFB">
            <w:pPr>
              <w:pStyle w:val="Kopf8ptafz"/>
              <w:numPr>
                <w:ilvl w:val="0"/>
                <w:numId w:val="0"/>
              </w:numPr>
              <w:ind w:left="227"/>
            </w:pP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Wofür Sie das benötigen:</w:t>
            </w:r>
          </w:p>
          <w:p w:rsidR="00A90E61" w:rsidRDefault="00A86BFB" w:rsidP="00606206">
            <w:pPr>
              <w:pStyle w:val="Kopf8ptafz"/>
            </w:pPr>
            <w:r>
              <w:t>Grundlagen für die Durchführung von Lernprojekten</w:t>
            </w:r>
          </w:p>
        </w:tc>
      </w:tr>
      <w:tr w:rsidR="00A90E61" w:rsidRPr="00B51DE9" w:rsidTr="00606206">
        <w:trPr>
          <w:trHeight w:val="443"/>
        </w:trPr>
        <w:tc>
          <w:tcPr>
            <w:tcW w:w="4818" w:type="dxa"/>
            <w:gridSpan w:val="2"/>
            <w:vMerge/>
            <w:tcBorders>
              <w:left w:val="single" w:sz="4" w:space="0" w:color="auto"/>
              <w:right w:val="single" w:sz="4" w:space="0" w:color="auto"/>
            </w:tcBorders>
          </w:tcPr>
          <w:p w:rsidR="00A90E61" w:rsidRDefault="00A90E61" w:rsidP="00606206">
            <w:pPr>
              <w:pStyle w:val="Tabelle6pt"/>
            </w:pPr>
          </w:p>
        </w:tc>
        <w:tc>
          <w:tcPr>
            <w:tcW w:w="4821" w:type="dxa"/>
            <w:gridSpan w:val="4"/>
            <w:tcBorders>
              <w:left w:val="single" w:sz="4" w:space="0" w:color="auto"/>
              <w:right w:val="single" w:sz="4" w:space="0" w:color="auto"/>
            </w:tcBorders>
          </w:tcPr>
          <w:p w:rsidR="00A90E61" w:rsidRDefault="00A90E61" w:rsidP="00606206">
            <w:pPr>
              <w:pStyle w:val="Tabelle6pt"/>
            </w:pPr>
            <w:r>
              <w:t>Wie Sie Ihr Können prüfen können:</w:t>
            </w:r>
          </w:p>
          <w:p w:rsidR="00A90E61" w:rsidRPr="00234B66" w:rsidRDefault="00A90E61" w:rsidP="00A86BFB">
            <w:pPr>
              <w:pStyle w:val="Kopf8ptafz"/>
              <w:numPr>
                <w:ilvl w:val="0"/>
                <w:numId w:val="0"/>
              </w:numPr>
              <w:ind w:left="227"/>
            </w:pPr>
          </w:p>
        </w:tc>
      </w:tr>
    </w:tbl>
    <w:p w:rsidR="00A90E61" w:rsidRDefault="003914BC" w:rsidP="00A90E61">
      <w:pPr>
        <w:pStyle w:val="berschrift1"/>
      </w:pPr>
      <w:r>
        <w:rPr>
          <w:noProof/>
          <w:sz w:val="24"/>
        </w:rPr>
        <w:drawing>
          <wp:anchor distT="0" distB="0" distL="114300" distR="114300" simplePos="0" relativeHeight="252472320" behindDoc="0" locked="0" layoutInCell="0" allowOverlap="1" wp14:anchorId="0A1CAD31" wp14:editId="092CE3D5">
            <wp:simplePos x="0" y="0"/>
            <wp:positionH relativeFrom="rightMargin">
              <wp:posOffset>1075055</wp:posOffset>
            </wp:positionH>
            <wp:positionV relativeFrom="paragraph">
              <wp:posOffset>22860</wp:posOffset>
            </wp:positionV>
            <wp:extent cx="348615" cy="320040"/>
            <wp:effectExtent l="0" t="0" r="0" b="3810"/>
            <wp:wrapNone/>
            <wp:docPr id="4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1296" behindDoc="0" locked="0" layoutInCell="0" allowOverlap="1" wp14:anchorId="1A2D0A3E" wp14:editId="4CEEB847">
            <wp:simplePos x="0" y="0"/>
            <wp:positionH relativeFrom="rightMargin">
              <wp:posOffset>647065</wp:posOffset>
            </wp:positionH>
            <wp:positionV relativeFrom="paragraph">
              <wp:posOffset>22860</wp:posOffset>
            </wp:positionV>
            <wp:extent cx="349885" cy="320675"/>
            <wp:effectExtent l="0" t="0" r="0" b="3175"/>
            <wp:wrapNone/>
            <wp:docPr id="4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0272" behindDoc="0" locked="0" layoutInCell="0" allowOverlap="1" wp14:anchorId="7D2047C4" wp14:editId="5A6E3173">
            <wp:simplePos x="0" y="0"/>
            <wp:positionH relativeFrom="rightMargin">
              <wp:posOffset>209550</wp:posOffset>
            </wp:positionH>
            <wp:positionV relativeFrom="paragraph">
              <wp:posOffset>23191</wp:posOffset>
            </wp:positionV>
            <wp:extent cx="349885" cy="320675"/>
            <wp:effectExtent l="0" t="0" r="0" b="3175"/>
            <wp:wrapNone/>
            <wp:docPr id="4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0E61">
        <w:t>Der Zeit- und Arbeitsplan</w:t>
      </w:r>
    </w:p>
    <w:p w:rsidR="00A90E61" w:rsidRDefault="00B97F08" w:rsidP="002918DE">
      <w:r>
        <w:rPr>
          <w:noProof/>
          <w:sz w:val="24"/>
          <w:lang w:eastAsia="de-DE"/>
        </w:rPr>
        <mc:AlternateContent>
          <mc:Choice Requires="wps">
            <w:drawing>
              <wp:anchor distT="0" distB="0" distL="114300" distR="114300" simplePos="0" relativeHeight="252843008" behindDoc="0" locked="0" layoutInCell="1" allowOverlap="1" wp14:anchorId="506BDD5F" wp14:editId="5518621F">
                <wp:simplePos x="0" y="0"/>
                <wp:positionH relativeFrom="column">
                  <wp:posOffset>-177800</wp:posOffset>
                </wp:positionH>
                <wp:positionV relativeFrom="paragraph">
                  <wp:posOffset>148590</wp:posOffset>
                </wp:positionV>
                <wp:extent cx="6473825" cy="6118860"/>
                <wp:effectExtent l="6033" t="0" r="28257" b="28258"/>
                <wp:wrapNone/>
                <wp:docPr id="969" name="Textfeld 969"/>
                <wp:cNvGraphicFramePr/>
                <a:graphic xmlns:a="http://schemas.openxmlformats.org/drawingml/2006/main">
                  <a:graphicData uri="http://schemas.microsoft.com/office/word/2010/wordprocessingShape">
                    <wps:wsp>
                      <wps:cNvSpPr txBox="1"/>
                      <wps:spPr>
                        <a:xfrm rot="16200000">
                          <a:off x="0" y="0"/>
                          <a:ext cx="6473825" cy="61188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DF67B5">
                            <w:pPr>
                              <w:pStyle w:val="AufgabeLckentext"/>
                            </w:pPr>
                            <w:r>
                              <w:t>Projekt:</w:t>
                            </w:r>
                            <w:r>
                              <w:tab/>
                            </w:r>
                            <w:r w:rsidRPr="00E367D9">
                              <w:tab/>
                            </w:r>
                            <w:r>
                              <w:t>___________________________________________________________________________________________</w:t>
                            </w:r>
                          </w:p>
                          <w:p w:rsidR="00315B60" w:rsidRDefault="00315B60" w:rsidP="00DF67B5">
                            <w:pPr>
                              <w:pStyle w:val="AufgabeLckentext"/>
                            </w:pPr>
                            <w:r>
                              <w:t>Gruppenmitglieder:</w:t>
                            </w:r>
                            <w:r>
                              <w:tab/>
                              <w:t>___________________________________________________________________________________________</w:t>
                            </w:r>
                          </w:p>
                          <w:tbl>
                            <w:tblPr>
                              <w:tblStyle w:val="HellesRaster"/>
                              <w:tblW w:w="0" w:type="auto"/>
                              <w:tblInd w:w="392" w:type="dxa"/>
                              <w:tblLook w:val="04A0" w:firstRow="1" w:lastRow="0" w:firstColumn="1" w:lastColumn="0" w:noHBand="0" w:noVBand="1"/>
                            </w:tblPr>
                            <w:tblGrid>
                              <w:gridCol w:w="1787"/>
                              <w:gridCol w:w="5893"/>
                              <w:gridCol w:w="2040"/>
                            </w:tblGrid>
                            <w:tr w:rsidR="00315B60" w:rsidRPr="008B4C17" w:rsidTr="000616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9" w:type="dxa"/>
                                </w:tcPr>
                                <w:p w:rsidR="00315B60" w:rsidRPr="008B4C17" w:rsidRDefault="00315B60" w:rsidP="0006160E">
                                  <w:pPr>
                                    <w:spacing w:before="60" w:after="60"/>
                                    <w:rPr>
                                      <w:rFonts w:ascii="Source Sans Pro" w:hAnsi="Source Sans Pro"/>
                                    </w:rPr>
                                  </w:pPr>
                                  <w:r w:rsidRPr="008B4C17">
                                    <w:rPr>
                                      <w:rFonts w:ascii="Source Sans Pro" w:hAnsi="Source Sans Pro"/>
                                    </w:rPr>
                                    <w:t>Termin/Zeit</w:t>
                                  </w:r>
                                </w:p>
                              </w:tc>
                              <w:tc>
                                <w:tcPr>
                                  <w:tcW w:w="8704" w:type="dxa"/>
                                </w:tcPr>
                                <w:p w:rsidR="00315B60" w:rsidRPr="008B4C17" w:rsidRDefault="00315B60" w:rsidP="0006160E">
                                  <w:pPr>
                                    <w:spacing w:before="60" w:after="60"/>
                                    <w:cnfStyle w:val="100000000000" w:firstRow="1" w:lastRow="0" w:firstColumn="0" w:lastColumn="0" w:oddVBand="0" w:evenVBand="0" w:oddHBand="0" w:evenHBand="0" w:firstRowFirstColumn="0" w:firstRowLastColumn="0" w:lastRowFirstColumn="0" w:lastRowLastColumn="0"/>
                                    <w:rPr>
                                      <w:rFonts w:ascii="Source Sans Pro" w:hAnsi="Source Sans Pro"/>
                                    </w:rPr>
                                  </w:pPr>
                                  <w:r w:rsidRPr="008B4C17">
                                    <w:rPr>
                                      <w:rFonts w:ascii="Source Sans Pro" w:hAnsi="Source Sans Pro"/>
                                    </w:rPr>
                                    <w:t>Aufgabe/Tätigkeit</w:t>
                                  </w:r>
                                </w:p>
                              </w:tc>
                              <w:tc>
                                <w:tcPr>
                                  <w:tcW w:w="2673" w:type="dxa"/>
                                </w:tcPr>
                                <w:p w:rsidR="00315B60" w:rsidRPr="008B4C17" w:rsidRDefault="00315B60" w:rsidP="0006160E">
                                  <w:pPr>
                                    <w:spacing w:before="60" w:after="60"/>
                                    <w:cnfStyle w:val="100000000000" w:firstRow="1" w:lastRow="0" w:firstColumn="0" w:lastColumn="0" w:oddVBand="0" w:evenVBand="0" w:oddHBand="0" w:evenHBand="0" w:firstRowFirstColumn="0" w:firstRowLastColumn="0" w:lastRowFirstColumn="0" w:lastRowLastColumn="0"/>
                                    <w:rPr>
                                      <w:rFonts w:ascii="Source Sans Pro" w:hAnsi="Source Sans Pro"/>
                                    </w:rPr>
                                  </w:pPr>
                                  <w:r w:rsidRPr="008B4C17">
                                    <w:rPr>
                                      <w:rFonts w:ascii="Source Sans Pro" w:hAnsi="Source Sans Pro"/>
                                    </w:rPr>
                                    <w:t>Wer macht´s?</w:t>
                                  </w:r>
                                </w:p>
                              </w:tc>
                            </w:tr>
                            <w:tr w:rsidR="00315B60" w:rsidRPr="008B4C17" w:rsidTr="000616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9" w:type="dxa"/>
                                </w:tcPr>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tc>
                              <w:tc>
                                <w:tcPr>
                                  <w:tcW w:w="8704" w:type="dxa"/>
                                </w:tcPr>
                                <w:p w:rsidR="00315B60" w:rsidRPr="008B4C17" w:rsidRDefault="00315B60" w:rsidP="0006160E">
                                  <w:pPr>
                                    <w:spacing w:before="60" w:after="60"/>
                                    <w:cnfStyle w:val="000000100000" w:firstRow="0" w:lastRow="0" w:firstColumn="0" w:lastColumn="0" w:oddVBand="0" w:evenVBand="0" w:oddHBand="1" w:evenHBand="0" w:firstRowFirstColumn="0" w:firstRowLastColumn="0" w:lastRowFirstColumn="0" w:lastRowLastColumn="0"/>
                                    <w:rPr>
                                      <w:rFonts w:ascii="Source Sans Pro" w:hAnsi="Source Sans Pro"/>
                                    </w:rPr>
                                  </w:pPr>
                                </w:p>
                              </w:tc>
                              <w:tc>
                                <w:tcPr>
                                  <w:tcW w:w="2673" w:type="dxa"/>
                                </w:tcPr>
                                <w:p w:rsidR="00315B60" w:rsidRPr="008B4C17" w:rsidRDefault="00315B60" w:rsidP="0006160E">
                                  <w:pPr>
                                    <w:spacing w:before="60" w:after="60"/>
                                    <w:cnfStyle w:val="000000100000" w:firstRow="0" w:lastRow="0" w:firstColumn="0" w:lastColumn="0" w:oddVBand="0" w:evenVBand="0" w:oddHBand="1" w:evenHBand="0" w:firstRowFirstColumn="0" w:firstRowLastColumn="0" w:lastRowFirstColumn="0" w:lastRowLastColumn="0"/>
                                    <w:rPr>
                                      <w:rFonts w:ascii="Source Sans Pro" w:hAnsi="Source Sans Pro"/>
                                    </w:rPr>
                                  </w:pPr>
                                </w:p>
                              </w:tc>
                            </w:tr>
                          </w:tbl>
                          <w:p w:rsidR="00315B60" w:rsidRDefault="00315B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969" o:spid="_x0000_s1037" type="#_x0000_t202" style="position:absolute;margin-left:-14pt;margin-top:11.7pt;width:509.75pt;height:481.8pt;rotation:-90;z-index:25284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" fillcolor="white [3201]" strokeweight=".5pt">
                <v:textbox>
                  <w:txbxContent>
                    <w:p w:rsidR="00315B60" w:rsidRDefault="00315B60" w:rsidP="00DF67B5">
                      <w:pPr>
                        <w:pStyle w:val="AufgabeLckentext"/>
                      </w:pPr>
                      <w:r>
                        <w:t>Projekt:</w:t>
                      </w:r>
                      <w:r>
                        <w:tab/>
                      </w:r>
                      <w:r w:rsidRPr="00E367D9">
                        <w:tab/>
                      </w:r>
                      <w:r>
                        <w:t>___________________________________________________________________________________________</w:t>
                      </w:r>
                    </w:p>
                    <w:p w:rsidR="00315B60" w:rsidRDefault="00315B60" w:rsidP="00DF67B5">
                      <w:pPr>
                        <w:pStyle w:val="AufgabeLckentext"/>
                      </w:pPr>
                      <w:r>
                        <w:t>Gruppenmitglieder:</w:t>
                      </w:r>
                      <w:r>
                        <w:tab/>
                        <w:t>___________________________________________________________________________________________</w:t>
                      </w:r>
                    </w:p>
                    <w:tbl>
                      <w:tblPr>
                        <w:tblStyle w:val="HellesRaster"/>
                        <w:tblW w:w="0" w:type="auto"/>
                        <w:tblInd w:w="392" w:type="dxa"/>
                        <w:tblLook w:val="04A0" w:firstRow="1" w:lastRow="0" w:firstColumn="1" w:lastColumn="0" w:noHBand="0" w:noVBand="1"/>
                      </w:tblPr>
                      <w:tblGrid>
                        <w:gridCol w:w="1787"/>
                        <w:gridCol w:w="5893"/>
                        <w:gridCol w:w="2040"/>
                      </w:tblGrid>
                      <w:tr w:rsidR="00315B60" w:rsidRPr="008B4C17" w:rsidTr="000616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9" w:type="dxa"/>
                          </w:tcPr>
                          <w:p w:rsidR="00315B60" w:rsidRPr="008B4C17" w:rsidRDefault="00315B60" w:rsidP="0006160E">
                            <w:pPr>
                              <w:spacing w:before="60" w:after="60"/>
                              <w:rPr>
                                <w:rFonts w:ascii="Source Sans Pro" w:hAnsi="Source Sans Pro"/>
                              </w:rPr>
                            </w:pPr>
                            <w:r w:rsidRPr="008B4C17">
                              <w:rPr>
                                <w:rFonts w:ascii="Source Sans Pro" w:hAnsi="Source Sans Pro"/>
                              </w:rPr>
                              <w:t>Termin/Zeit</w:t>
                            </w:r>
                          </w:p>
                        </w:tc>
                        <w:tc>
                          <w:tcPr>
                            <w:tcW w:w="8704" w:type="dxa"/>
                          </w:tcPr>
                          <w:p w:rsidR="00315B60" w:rsidRPr="008B4C17" w:rsidRDefault="00315B60" w:rsidP="0006160E">
                            <w:pPr>
                              <w:spacing w:before="60" w:after="60"/>
                              <w:cnfStyle w:val="100000000000" w:firstRow="1" w:lastRow="0" w:firstColumn="0" w:lastColumn="0" w:oddVBand="0" w:evenVBand="0" w:oddHBand="0" w:evenHBand="0" w:firstRowFirstColumn="0" w:firstRowLastColumn="0" w:lastRowFirstColumn="0" w:lastRowLastColumn="0"/>
                              <w:rPr>
                                <w:rFonts w:ascii="Source Sans Pro" w:hAnsi="Source Sans Pro"/>
                              </w:rPr>
                            </w:pPr>
                            <w:r w:rsidRPr="008B4C17">
                              <w:rPr>
                                <w:rFonts w:ascii="Source Sans Pro" w:hAnsi="Source Sans Pro"/>
                              </w:rPr>
                              <w:t>Aufgabe/Tätigkeit</w:t>
                            </w:r>
                          </w:p>
                        </w:tc>
                        <w:tc>
                          <w:tcPr>
                            <w:tcW w:w="2673" w:type="dxa"/>
                          </w:tcPr>
                          <w:p w:rsidR="00315B60" w:rsidRPr="008B4C17" w:rsidRDefault="00315B60" w:rsidP="0006160E">
                            <w:pPr>
                              <w:spacing w:before="60" w:after="60"/>
                              <w:cnfStyle w:val="100000000000" w:firstRow="1" w:lastRow="0" w:firstColumn="0" w:lastColumn="0" w:oddVBand="0" w:evenVBand="0" w:oddHBand="0" w:evenHBand="0" w:firstRowFirstColumn="0" w:firstRowLastColumn="0" w:lastRowFirstColumn="0" w:lastRowLastColumn="0"/>
                              <w:rPr>
                                <w:rFonts w:ascii="Source Sans Pro" w:hAnsi="Source Sans Pro"/>
                              </w:rPr>
                            </w:pPr>
                            <w:r w:rsidRPr="008B4C17">
                              <w:rPr>
                                <w:rFonts w:ascii="Source Sans Pro" w:hAnsi="Source Sans Pro"/>
                              </w:rPr>
                              <w:t>Wer macht´s?</w:t>
                            </w:r>
                          </w:p>
                        </w:tc>
                      </w:tr>
                      <w:tr w:rsidR="00315B60" w:rsidRPr="008B4C17" w:rsidTr="000616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9" w:type="dxa"/>
                          </w:tcPr>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p w:rsidR="00315B60" w:rsidRPr="008B4C17" w:rsidRDefault="00315B60" w:rsidP="0006160E">
                            <w:pPr>
                              <w:spacing w:before="60" w:after="60"/>
                              <w:rPr>
                                <w:rFonts w:ascii="Source Sans Pro" w:hAnsi="Source Sans Pro"/>
                              </w:rPr>
                            </w:pPr>
                          </w:p>
                        </w:tc>
                        <w:tc>
                          <w:tcPr>
                            <w:tcW w:w="8704" w:type="dxa"/>
                          </w:tcPr>
                          <w:p w:rsidR="00315B60" w:rsidRPr="008B4C17" w:rsidRDefault="00315B60" w:rsidP="0006160E">
                            <w:pPr>
                              <w:spacing w:before="60" w:after="60"/>
                              <w:cnfStyle w:val="000000100000" w:firstRow="0" w:lastRow="0" w:firstColumn="0" w:lastColumn="0" w:oddVBand="0" w:evenVBand="0" w:oddHBand="1" w:evenHBand="0" w:firstRowFirstColumn="0" w:firstRowLastColumn="0" w:lastRowFirstColumn="0" w:lastRowLastColumn="0"/>
                              <w:rPr>
                                <w:rFonts w:ascii="Source Sans Pro" w:hAnsi="Source Sans Pro"/>
                              </w:rPr>
                            </w:pPr>
                          </w:p>
                        </w:tc>
                        <w:tc>
                          <w:tcPr>
                            <w:tcW w:w="2673" w:type="dxa"/>
                          </w:tcPr>
                          <w:p w:rsidR="00315B60" w:rsidRPr="008B4C17" w:rsidRDefault="00315B60" w:rsidP="0006160E">
                            <w:pPr>
                              <w:spacing w:before="60" w:after="60"/>
                              <w:cnfStyle w:val="000000100000" w:firstRow="0" w:lastRow="0" w:firstColumn="0" w:lastColumn="0" w:oddVBand="0" w:evenVBand="0" w:oddHBand="1" w:evenHBand="0" w:firstRowFirstColumn="0" w:firstRowLastColumn="0" w:lastRowFirstColumn="0" w:lastRowLastColumn="0"/>
                              <w:rPr>
                                <w:rFonts w:ascii="Source Sans Pro" w:hAnsi="Source Sans Pro"/>
                              </w:rPr>
                            </w:pPr>
                          </w:p>
                        </w:tc>
                      </w:tr>
                    </w:tbl>
                    <w:p w:rsidR="00315B60" w:rsidRDefault="00315B60"/>
                  </w:txbxContent>
                </v:textbox>
              </v:shape>
            </w:pict>
          </mc:Fallback>
        </mc:AlternateContent>
      </w:r>
    </w:p>
    <w:p w:rsidR="00A90E61" w:rsidRDefault="00A90E61" w:rsidP="002918DE"/>
    <w:p w:rsidR="00A90E61" w:rsidRDefault="00A90E61" w:rsidP="002918DE"/>
    <w:p w:rsidR="00A90E61" w:rsidRDefault="00A90E61" w:rsidP="002918DE"/>
    <w:p w:rsidR="00A90E61" w:rsidRDefault="00A90E61" w:rsidP="002918DE"/>
    <w:p w:rsidR="00A90E61" w:rsidRDefault="00A90E61" w:rsidP="002918DE"/>
    <w:p w:rsidR="00A90E61" w:rsidRDefault="00A90E61" w:rsidP="002918DE">
      <w:pPr>
        <w:sectPr w:rsidR="00A90E61" w:rsidSect="00A90E61">
          <w:headerReference w:type="default" r:id="rId76"/>
          <w:pgSz w:w="11906" w:h="16838" w:code="9"/>
          <w:pgMar w:top="1418" w:right="3402" w:bottom="1134" w:left="1134" w:header="709" w:footer="709" w:gutter="0"/>
          <w:cols w:space="720"/>
          <w:formProt w:val="0"/>
          <w:docGrid w:linePitch="360" w:charSpace="2047"/>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90E61"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lastRenderedPageBreak/>
              <w:br w:type="page"/>
              <w:t>Lernfeld</w:t>
            </w:r>
          </w:p>
          <w:p w:rsidR="00A90E61" w:rsidRDefault="00A90E61"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A90E61" w:rsidRDefault="00A90E61" w:rsidP="00606206">
            <w:pPr>
              <w:pStyle w:val="Tabelle6pt"/>
              <w:rPr>
                <w:color w:val="000000"/>
              </w:rPr>
            </w:pPr>
            <w:r>
              <w:t>Titel</w:t>
            </w:r>
          </w:p>
          <w:p w:rsidR="00A90E61" w:rsidRDefault="00A90E61" w:rsidP="00606206">
            <w:pPr>
              <w:pStyle w:val="TabelleKopflinks"/>
            </w:pPr>
            <w:r>
              <w:t xml:space="preserve">01 </w:t>
            </w:r>
            <w:proofErr w:type="spellStart"/>
            <w:r>
              <w:t>Projekthaftes</w:t>
            </w:r>
            <w:proofErr w:type="spellEnd"/>
            <w:r>
              <w:t xml:space="preserve"> Arbeiten</w:t>
            </w:r>
          </w:p>
        </w:tc>
        <w:tc>
          <w:tcPr>
            <w:tcW w:w="188" w:type="dxa"/>
            <w:vMerge w:val="restart"/>
            <w:tcBorders>
              <w:top w:val="nil"/>
              <w:left w:val="single" w:sz="4" w:space="0" w:color="auto"/>
              <w:bottom w:val="nil"/>
              <w:right w:val="single" w:sz="4" w:space="0" w:color="auto"/>
            </w:tcBorders>
            <w:shd w:val="clear" w:color="auto" w:fill="FFFFFF"/>
          </w:tcPr>
          <w:p w:rsidR="00A90E61" w:rsidRPr="004B658C" w:rsidRDefault="00A90E61"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90E61" w:rsidRDefault="00A90E61" w:rsidP="00606206">
            <w:pPr>
              <w:pStyle w:val="Tabelle6pt"/>
            </w:pPr>
          </w:p>
          <w:p w:rsidR="00A90E61" w:rsidRPr="00B51DE9" w:rsidRDefault="00A90E61" w:rsidP="00606206">
            <w:pPr>
              <w:pStyle w:val="TabelleKopfmitte"/>
              <w:rPr>
                <w:rFonts w:eastAsia="Calibri"/>
              </w:rPr>
            </w:pPr>
            <w:r>
              <w:t>H03.02.01.05</w:t>
            </w:r>
          </w:p>
        </w:tc>
      </w:tr>
      <w:tr w:rsidR="00A90E61" w:rsidRPr="00B51DE9" w:rsidTr="00606206">
        <w:tc>
          <w:tcPr>
            <w:tcW w:w="7348" w:type="dxa"/>
            <w:gridSpan w:val="2"/>
            <w:tcBorders>
              <w:left w:val="single" w:sz="4" w:space="0" w:color="auto"/>
              <w:bottom w:val="single" w:sz="4" w:space="0" w:color="auto"/>
              <w:right w:val="single" w:sz="4" w:space="0" w:color="auto"/>
            </w:tcBorders>
            <w:hideMark/>
          </w:tcPr>
          <w:p w:rsidR="00A90E61" w:rsidRPr="004B658C" w:rsidRDefault="00A90E61" w:rsidP="00606206">
            <w:pPr>
              <w:pStyle w:val="Tabelle6pt"/>
            </w:pPr>
            <w:r>
              <w:t>Kompetenzbereiche:</w:t>
            </w:r>
          </w:p>
          <w:p w:rsidR="00A90E61" w:rsidRDefault="00A90E61" w:rsidP="00606206">
            <w:pPr>
              <w:pStyle w:val="Kopf8ptafz"/>
            </w:pPr>
            <w:r>
              <w:rPr>
                <w:rStyle w:val="Hervorhebung"/>
              </w:rPr>
              <w:t>Ich kann Aufgaben bearbeiten, eingeübte Arbeitstechniken anwenden und Aufgaben zeitlich und inhal</w:t>
            </w:r>
            <w:r>
              <w:rPr>
                <w:rStyle w:val="Hervorhebung"/>
              </w:rPr>
              <w:t>t</w:t>
            </w:r>
            <w:r>
              <w:rPr>
                <w:rStyle w:val="Hervorhebung"/>
              </w:rPr>
              <w:t>lich strukturieren.</w:t>
            </w:r>
          </w:p>
        </w:tc>
        <w:tc>
          <w:tcPr>
            <w:tcW w:w="188" w:type="dxa"/>
            <w:vMerge/>
            <w:tcBorders>
              <w:left w:val="single" w:sz="4" w:space="0" w:color="auto"/>
              <w:bottom w:val="nil"/>
              <w:right w:val="nil"/>
            </w:tcBorders>
            <w:vAlign w:val="center"/>
            <w:hideMark/>
          </w:tcPr>
          <w:p w:rsidR="00A90E61" w:rsidRDefault="00A90E61"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0E61" w:rsidRPr="00B51DE9" w:rsidTr="00606206">
              <w:trPr>
                <w:trHeight w:val="284"/>
              </w:trPr>
              <w:tc>
                <w:tcPr>
                  <w:tcW w:w="2090" w:type="dxa"/>
                  <w:shd w:val="clear" w:color="auto" w:fill="D9D9D9" w:themeFill="background1" w:themeFillShade="D9"/>
                </w:tcPr>
                <w:p w:rsidR="00A90E61" w:rsidRPr="00B51DE9" w:rsidRDefault="00A90E61" w:rsidP="00606206">
                  <w:pPr>
                    <w:pStyle w:val="TabelleKopfmitte"/>
                  </w:pPr>
                  <w:r w:rsidRPr="00B51DE9">
                    <w:t>L</w:t>
                  </w:r>
                  <w:r>
                    <w:t>ösung</w:t>
                  </w:r>
                </w:p>
              </w:tc>
            </w:tr>
          </w:tbl>
          <w:p w:rsidR="00A90E61" w:rsidRPr="00B51DE9" w:rsidRDefault="00A90E61" w:rsidP="00606206"/>
        </w:tc>
      </w:tr>
    </w:tbl>
    <w:p w:rsidR="00A90E61" w:rsidRDefault="00A90E61" w:rsidP="00A90E61">
      <w:pPr>
        <w:pStyle w:val="berschrift1"/>
      </w:pPr>
      <w:r>
        <w:rPr>
          <w:noProof/>
        </w:rPr>
        <w:drawing>
          <wp:anchor distT="0" distB="0" distL="114300" distR="114300" simplePos="0" relativeHeight="252474368" behindDoc="1" locked="0" layoutInCell="1" allowOverlap="1" wp14:anchorId="23792C96" wp14:editId="7AB02A7D">
            <wp:simplePos x="0" y="0"/>
            <wp:positionH relativeFrom="column">
              <wp:posOffset>702945</wp:posOffset>
            </wp:positionH>
            <wp:positionV relativeFrom="paragraph">
              <wp:posOffset>452755</wp:posOffset>
            </wp:positionV>
            <wp:extent cx="4679950" cy="3509645"/>
            <wp:effectExtent l="0" t="0" r="6350" b="0"/>
            <wp:wrapTight wrapText="bothSides">
              <wp:wrapPolygon edited="0">
                <wp:start x="0" y="0"/>
                <wp:lineTo x="0" y="21455"/>
                <wp:lineTo x="21541" y="21455"/>
                <wp:lineTo x="21541" y="0"/>
                <wp:lineTo x="0" y="0"/>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felbild.png"/>
                    <pic:cNvPicPr/>
                  </pic:nvPicPr>
                  <pic:blipFill>
                    <a:blip r:embed="rId77">
                      <a:extLst>
                        <a:ext uri="{28A0092B-C50C-407E-A947-70E740481C1C}">
                          <a14:useLocalDpi xmlns:a14="http://schemas.microsoft.com/office/drawing/2010/main" val="0"/>
                        </a:ext>
                      </a:extLst>
                    </a:blip>
                    <a:stretch>
                      <a:fillRect/>
                    </a:stretch>
                  </pic:blipFill>
                  <pic:spPr>
                    <a:xfrm>
                      <a:off x="0" y="0"/>
                      <a:ext cx="4679950" cy="3509645"/>
                    </a:xfrm>
                    <a:prstGeom prst="rect">
                      <a:avLst/>
                    </a:prstGeom>
                  </pic:spPr>
                </pic:pic>
              </a:graphicData>
            </a:graphic>
            <wp14:sizeRelH relativeFrom="page">
              <wp14:pctWidth>0</wp14:pctWidth>
            </wp14:sizeRelH>
            <wp14:sizeRelV relativeFrom="page">
              <wp14:pctHeight>0</wp14:pctHeight>
            </wp14:sizeRelV>
          </wp:anchor>
        </w:drawing>
      </w:r>
      <w:r>
        <w:t>Tafelbild: Projekt</w:t>
      </w: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r>
        <w:rPr>
          <w:noProof/>
          <w:lang w:eastAsia="de-DE"/>
        </w:rPr>
        <w:drawing>
          <wp:anchor distT="0" distB="0" distL="114300" distR="114300" simplePos="0" relativeHeight="252475392" behindDoc="1" locked="0" layoutInCell="1" allowOverlap="1" wp14:anchorId="535AFFDC" wp14:editId="65167DE6">
            <wp:simplePos x="0" y="0"/>
            <wp:positionH relativeFrom="column">
              <wp:posOffset>1129665</wp:posOffset>
            </wp:positionH>
            <wp:positionV relativeFrom="paragraph">
              <wp:posOffset>59690</wp:posOffset>
            </wp:positionV>
            <wp:extent cx="3832225" cy="2874010"/>
            <wp:effectExtent l="0" t="0" r="0" b="2540"/>
            <wp:wrapTight wrapText="bothSides">
              <wp:wrapPolygon edited="0">
                <wp:start x="0" y="0"/>
                <wp:lineTo x="0" y="21476"/>
                <wp:lineTo x="21475" y="21476"/>
                <wp:lineTo x="21475" y="0"/>
                <wp:lineTo x="0" y="0"/>
              </wp:wrapPolygon>
            </wp:wrapTight>
            <wp:docPr id="1781" name="Grafik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00477.JP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832225" cy="2874010"/>
                    </a:xfrm>
                    <a:prstGeom prst="rect">
                      <a:avLst/>
                    </a:prstGeom>
                  </pic:spPr>
                </pic:pic>
              </a:graphicData>
            </a:graphic>
            <wp14:sizeRelH relativeFrom="page">
              <wp14:pctWidth>0</wp14:pctWidth>
            </wp14:sizeRelH>
            <wp14:sizeRelV relativeFrom="page">
              <wp14:pctHeight>0</wp14:pctHeight>
            </wp14:sizeRelV>
          </wp:anchor>
        </w:drawing>
      </w:r>
    </w:p>
    <w:p w:rsidR="00A90E61" w:rsidRDefault="00A90E61" w:rsidP="00A90E61">
      <w:pPr>
        <w:pStyle w:val="Kopf8pt"/>
        <w:tabs>
          <w:tab w:val="left" w:pos="2410"/>
        </w:tabs>
        <w:spacing w:before="120"/>
      </w:pPr>
    </w:p>
    <w:p w:rsidR="00A90E61" w:rsidRDefault="00A90E61" w:rsidP="00A90E61">
      <w:pPr>
        <w:pStyle w:val="Kopf8pt"/>
        <w:tabs>
          <w:tab w:val="left" w:pos="2410"/>
        </w:tabs>
        <w:spacing w:before="120"/>
      </w:pPr>
    </w:p>
    <w:p w:rsidR="00A90E61" w:rsidRPr="0045502B" w:rsidRDefault="00A90E61" w:rsidP="00A90E61">
      <w:pPr>
        <w:pStyle w:val="Kopf8pt"/>
        <w:tabs>
          <w:tab w:val="left" w:pos="2410"/>
        </w:tabs>
        <w:spacing w:before="120"/>
      </w:pPr>
    </w:p>
    <w:p w:rsidR="00A90E61" w:rsidRDefault="00A90E61"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rsidP="002918DE"/>
    <w:p w:rsidR="00565273" w:rsidRDefault="0056527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AE5F17">
            <w:pPr>
              <w:pStyle w:val="TabelleKopflinks"/>
            </w:pPr>
            <w:r>
              <w:t xml:space="preserve">02 Projektdurchführung </w:t>
            </w:r>
            <w:r w:rsidR="00AE5F17">
              <w:t>–</w:t>
            </w:r>
            <w:r>
              <w:t xml:space="preserve"> Projektanalyse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H03.02.02.01</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einfache Grundtechniken der Nahrungszubereitung fachgerecht anwenden.</w:t>
            </w:r>
          </w:p>
          <w:p w:rsidR="00102CFC" w:rsidRDefault="00102CFC" w:rsidP="00606206">
            <w:pPr>
              <w:pStyle w:val="Kopf8ptafz"/>
            </w:pPr>
            <w:r>
              <w:t>Ich kann Haushaltsgeräte rationell einsetzen.</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eine Projektanalyse durchführen.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Pr="00234B66" w:rsidRDefault="00102CFC" w:rsidP="003914BC">
            <w:pPr>
              <w:pStyle w:val="Kopf8ptafz"/>
              <w:numPr>
                <w:ilvl w:val="0"/>
                <w:numId w:val="0"/>
              </w:numPr>
              <w:ind w:left="227"/>
            </w:pP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3914BC" w:rsidP="003914BC">
            <w:pPr>
              <w:pStyle w:val="Kopf8ptafz"/>
            </w:pPr>
            <w:r w:rsidRPr="003914BC">
              <w:t>Grundlagen für die Durchführung von Lernprojek</w:t>
            </w:r>
            <w:r>
              <w:t>t</w:t>
            </w:r>
            <w:r w:rsidRPr="003914BC">
              <w:t>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3914BC">
            <w:pPr>
              <w:pStyle w:val="Kopf8ptafz"/>
              <w:numPr>
                <w:ilvl w:val="0"/>
                <w:numId w:val="0"/>
              </w:numPr>
              <w:ind w:left="227"/>
            </w:pPr>
          </w:p>
        </w:tc>
      </w:tr>
    </w:tbl>
    <w:p w:rsidR="00102CFC" w:rsidRDefault="00102CFC" w:rsidP="003914BC">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606206">
        <w:tc>
          <w:tcPr>
            <w:tcW w:w="7371" w:type="dxa"/>
            <w:shd w:val="clear" w:color="auto" w:fill="auto"/>
          </w:tcPr>
          <w:p w:rsidR="00102CFC" w:rsidRDefault="00102CFC" w:rsidP="00606206">
            <w:pPr>
              <w:pStyle w:val="Textkrper"/>
            </w:pPr>
            <w:r w:rsidRPr="00EA0C66">
              <w:rPr>
                <w:noProof/>
                <w:sz w:val="24"/>
              </w:rPr>
              <w:drawing>
                <wp:anchor distT="0" distB="0" distL="114300" distR="114300" simplePos="0" relativeHeight="252477440" behindDoc="0" locked="0" layoutInCell="0" allowOverlap="1" wp14:anchorId="2AE8DEBC" wp14:editId="42B5A7A4">
                  <wp:simplePos x="0" y="0"/>
                  <wp:positionH relativeFrom="rightMargin">
                    <wp:posOffset>227330</wp:posOffset>
                  </wp:positionH>
                  <wp:positionV relativeFrom="paragraph">
                    <wp:posOffset>0</wp:posOffset>
                  </wp:positionV>
                  <wp:extent cx="349885" cy="320675"/>
                  <wp:effectExtent l="0" t="0" r="0" b="3175"/>
                  <wp:wrapNone/>
                  <wp:docPr id="17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478464" behindDoc="0" locked="0" layoutInCell="0" allowOverlap="1" wp14:anchorId="4DED1425" wp14:editId="1B2AB9EB">
                  <wp:simplePos x="0" y="0"/>
                  <wp:positionH relativeFrom="rightMargin">
                    <wp:posOffset>671195</wp:posOffset>
                  </wp:positionH>
                  <wp:positionV relativeFrom="paragraph">
                    <wp:posOffset>0</wp:posOffset>
                  </wp:positionV>
                  <wp:extent cx="349885" cy="320675"/>
                  <wp:effectExtent l="0" t="0" r="0" b="3175"/>
                  <wp:wrapNone/>
                  <wp:docPr id="17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479488" behindDoc="0" locked="0" layoutInCell="0" allowOverlap="1" wp14:anchorId="512B241E" wp14:editId="7F157221">
                  <wp:simplePos x="0" y="0"/>
                  <wp:positionH relativeFrom="rightMargin">
                    <wp:posOffset>1097280</wp:posOffset>
                  </wp:positionH>
                  <wp:positionV relativeFrom="paragraph">
                    <wp:posOffset>0</wp:posOffset>
                  </wp:positionV>
                  <wp:extent cx="348615" cy="320040"/>
                  <wp:effectExtent l="0" t="0" r="0" b="3810"/>
                  <wp:wrapNone/>
                  <wp:docPr id="17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Die Apfelernte war dieses Jahr sehr gut. Viele Kisten Äpfel lagern in zu warmen Kellern und Wohnungen.</w:t>
            </w:r>
          </w:p>
          <w:p w:rsidR="00102CFC" w:rsidRDefault="00102CFC" w:rsidP="00606206">
            <w:pPr>
              <w:pStyle w:val="Textkrper"/>
            </w:pPr>
            <w:r>
              <w:t>Unser Nachbar hat uns eine Kiste Äpfel (20 kg) geschenkt.</w:t>
            </w:r>
          </w:p>
          <w:p w:rsidR="00102CFC" w:rsidRDefault="00102CFC" w:rsidP="00606206">
            <w:pPr>
              <w:pStyle w:val="Textkrper"/>
            </w:pPr>
            <w:r>
              <w:t>Alle Äpfel müssen verarbeitet werden, da sie nicht so lange haltbar sind und schnell verderben. Zum Glück haben wir auch einige Einkochgläser – eine Projektidee ist geboren: „Apfel im Glas“.</w:t>
            </w:r>
          </w:p>
          <w:p w:rsidR="00102CFC" w:rsidRPr="00A410C8" w:rsidRDefault="00102CFC" w:rsidP="00606206">
            <w:pPr>
              <w:pStyle w:val="Textkrper"/>
            </w:pPr>
            <w:r>
              <w:t>Jeder Praxisgruppe stehen 5 kg Äpfel und verschiedene Einkochgläser zur Verfügung. In vier Wochen sollen alle Äpfel verarbeitet sein.</w:t>
            </w:r>
          </w:p>
        </w:tc>
      </w:tr>
    </w:tbl>
    <w:p w:rsidR="00102CFC" w:rsidRDefault="00102CFC" w:rsidP="003914BC">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397"/>
        </w:trPr>
        <w:tc>
          <w:tcPr>
            <w:tcW w:w="1470" w:type="dxa"/>
            <w:shd w:val="clear" w:color="auto" w:fill="D9D9D9" w:themeFill="background1" w:themeFillShade="D9"/>
            <w:vAlign w:val="center"/>
          </w:tcPr>
          <w:p w:rsidR="00102CFC" w:rsidRPr="00DE4890" w:rsidRDefault="00102CFC" w:rsidP="00606206">
            <w:pPr>
              <w:pStyle w:val="TabelleKopfmitte"/>
            </w:pPr>
            <w:r>
              <w:t>Phase</w:t>
            </w:r>
          </w:p>
        </w:tc>
        <w:tc>
          <w:tcPr>
            <w:tcW w:w="940" w:type="dxa"/>
            <w:shd w:val="clear" w:color="auto" w:fill="D9D9D9" w:themeFill="background1" w:themeFillShade="D9"/>
            <w:vAlign w:val="center"/>
          </w:tcPr>
          <w:p w:rsidR="00102CFC" w:rsidRPr="00DE4890" w:rsidRDefault="00102CFC" w:rsidP="00606206">
            <w:pPr>
              <w:pStyle w:val="TabelleKopfmitte"/>
            </w:pPr>
            <w:r>
              <w:t>Zeit</w:t>
            </w:r>
          </w:p>
        </w:tc>
        <w:tc>
          <w:tcPr>
            <w:tcW w:w="4961" w:type="dxa"/>
            <w:shd w:val="clear" w:color="auto" w:fill="D9D9D9" w:themeFill="background1" w:themeFillShade="D9"/>
            <w:vAlign w:val="center"/>
          </w:tcPr>
          <w:p w:rsidR="00102CFC" w:rsidRPr="00DE4890" w:rsidRDefault="00102CFC" w:rsidP="00606206">
            <w:pPr>
              <w:pStyle w:val="TabelleKopfmitte"/>
            </w:pPr>
            <w:r>
              <w:t>Aufgabe</w:t>
            </w:r>
          </w:p>
        </w:tc>
      </w:tr>
    </w:tbl>
    <w:p w:rsidR="00102CFC" w:rsidRDefault="00102CFC" w:rsidP="00102CFC">
      <w:pPr>
        <w:pStyle w:val="Marginaliegrau"/>
        <w:framePr w:wrap="around" w:x="8660" w:y="3296"/>
      </w:pPr>
      <w:r>
        <w:t>Karteikarten, Pinnadeln, Plakate mit Projektphasen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C0F56">
              <w:rPr>
                <w:noProof/>
              </w:rPr>
              <w:drawing>
                <wp:inline distT="0" distB="0" distL="0" distR="0" wp14:anchorId="74C85705" wp14:editId="44BF3E65">
                  <wp:extent cx="532800" cy="324000"/>
                  <wp:effectExtent l="0" t="0" r="635" b="0"/>
                  <wp:docPr id="179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2F7CA1" w:rsidRDefault="00102CFC" w:rsidP="00606206">
            <w:pPr>
              <w:pStyle w:val="Textkrper"/>
              <w:rPr>
                <w:b/>
                <w:noProof/>
              </w:rPr>
            </w:pPr>
            <w:r w:rsidRPr="002F7CA1">
              <w:rPr>
                <w:b/>
                <w:noProof/>
              </w:rPr>
              <w:t>Führen Sie für die Projektidee „Apfel im Glas“ eine Projektanalyse durch:</w:t>
            </w:r>
          </w:p>
          <w:p w:rsidR="00102CFC" w:rsidRDefault="00102CFC" w:rsidP="00606206">
            <w:pPr>
              <w:pStyle w:val="Textkrper"/>
              <w:rPr>
                <w:noProof/>
              </w:rPr>
            </w:pPr>
          </w:p>
          <w:p w:rsidR="00102CFC" w:rsidRDefault="006F7E25" w:rsidP="00606206">
            <w:pPr>
              <w:pStyle w:val="Textkrper"/>
              <w:rPr>
                <w:noProof/>
              </w:rPr>
            </w:pPr>
            <w:r w:rsidRPr="00AA18D1">
              <w:rPr>
                <w:noProof/>
              </w:rPr>
              <w:drawing>
                <wp:anchor distT="0" distB="0" distL="114300" distR="114300" simplePos="0" relativeHeight="252736512" behindDoc="0" locked="0" layoutInCell="1" allowOverlap="1" wp14:anchorId="77C991F6" wp14:editId="0AF19271">
                  <wp:simplePos x="0" y="0"/>
                  <wp:positionH relativeFrom="column">
                    <wp:posOffset>3197225</wp:posOffset>
                  </wp:positionH>
                  <wp:positionV relativeFrom="paragraph">
                    <wp:posOffset>21590</wp:posOffset>
                  </wp:positionV>
                  <wp:extent cx="314325" cy="314325"/>
                  <wp:effectExtent l="0" t="0" r="9525" b="9525"/>
                  <wp:wrapNone/>
                  <wp:docPr id="2058" name="Grafik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Nehmen Sie zur Information die Arbeitsblätter „Merkmale eines Projekts“ H03.02.01.01 und „Projektphasen“ H03.02.01.03 zu Hilfe.</w:t>
            </w:r>
          </w:p>
          <w:p w:rsidR="00102CFC" w:rsidRDefault="00102CFC" w:rsidP="00606206">
            <w:pPr>
              <w:pStyle w:val="Textkrper"/>
              <w:rPr>
                <w:noProof/>
              </w:rPr>
            </w:pPr>
          </w:p>
          <w:p w:rsidR="00102CFC" w:rsidRDefault="00324515" w:rsidP="00102CFC">
            <w:pPr>
              <w:pStyle w:val="Textkrpernrinnen"/>
              <w:numPr>
                <w:ilvl w:val="0"/>
                <w:numId w:val="25"/>
              </w:numPr>
              <w:rPr>
                <w:noProof/>
              </w:rPr>
            </w:pPr>
            <w:r w:rsidRPr="00AA18D1">
              <w:rPr>
                <w:noProof/>
                <w:lang w:eastAsia="de-DE"/>
              </w:rPr>
              <w:drawing>
                <wp:anchor distT="0" distB="0" distL="114300" distR="114300" simplePos="0" relativeHeight="252737536" behindDoc="0" locked="0" layoutInCell="1" allowOverlap="1" wp14:anchorId="708BA721" wp14:editId="38979207">
                  <wp:simplePos x="0" y="0"/>
                  <wp:positionH relativeFrom="column">
                    <wp:posOffset>3204210</wp:posOffset>
                  </wp:positionH>
                  <wp:positionV relativeFrom="paragraph">
                    <wp:posOffset>134620</wp:posOffset>
                  </wp:positionV>
                  <wp:extent cx="314325" cy="314325"/>
                  <wp:effectExtent l="0" t="0" r="9525" b="9525"/>
                  <wp:wrapNone/>
                  <wp:docPr id="2071" name="Grafik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Stellen Sie im Team W-Fragen, die sich aus der Lernsituation ergeben. Formulieren Sie die Fragen auf einem Extrablatt.</w:t>
            </w:r>
          </w:p>
          <w:p w:rsidR="00102CFC" w:rsidRDefault="00102CFC" w:rsidP="00102CFC">
            <w:pPr>
              <w:pStyle w:val="Textkrpernrinnen"/>
              <w:numPr>
                <w:ilvl w:val="0"/>
                <w:numId w:val="25"/>
              </w:numPr>
              <w:rPr>
                <w:noProof/>
              </w:rPr>
            </w:pPr>
            <w:r>
              <w:rPr>
                <w:noProof/>
              </w:rPr>
              <w:t>Lassen Sie Ihre Fragen von der Lehrkraft kontrollieren.</w:t>
            </w:r>
          </w:p>
          <w:p w:rsidR="00102CFC" w:rsidRDefault="00102CFC" w:rsidP="00102CFC">
            <w:pPr>
              <w:pStyle w:val="Textkrpernrinnen"/>
              <w:numPr>
                <w:ilvl w:val="0"/>
                <w:numId w:val="25"/>
              </w:numPr>
              <w:rPr>
                <w:noProof/>
              </w:rPr>
            </w:pPr>
            <w:r>
              <w:rPr>
                <w:noProof/>
              </w:rPr>
              <w:t>Schreiben Sie die überprüften und kontrollierten Endfassungen auf Karteikarten, die Sie bei der Lehrkraft abholen.</w:t>
            </w:r>
          </w:p>
          <w:p w:rsidR="00102CFC" w:rsidRDefault="00102CFC" w:rsidP="00102CFC">
            <w:pPr>
              <w:pStyle w:val="Textkrpernrinnen"/>
              <w:numPr>
                <w:ilvl w:val="0"/>
                <w:numId w:val="25"/>
              </w:numPr>
              <w:rPr>
                <w:noProof/>
              </w:rPr>
            </w:pPr>
            <w:r>
              <w:rPr>
                <w:noProof/>
              </w:rPr>
              <w:t>Finden Sie gemeinsam Antworten auf die Fragen und halten Sie diese auf der Rückseite der Karteikarten fest.</w:t>
            </w:r>
          </w:p>
          <w:p w:rsidR="00102CFC" w:rsidRPr="00DE4890" w:rsidRDefault="00102CFC" w:rsidP="00606206">
            <w:pPr>
              <w:pStyle w:val="Textkrper"/>
              <w:rPr>
                <w:noProof/>
              </w:rPr>
            </w:pPr>
            <w:r>
              <w:rPr>
                <w:noProof/>
              </w:rPr>
              <w:t>Pinnen Sie die Karteikarten zu den entsprechenden Projektphasen auf dem Plakat.</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0156F">
              <w:rPr>
                <w:noProof/>
              </w:rPr>
              <w:drawing>
                <wp:inline distT="0" distB="0" distL="0" distR="0" wp14:anchorId="29C9E5BE" wp14:editId="417F83A3">
                  <wp:extent cx="329565" cy="318770"/>
                  <wp:effectExtent l="0" t="0" r="0" b="0"/>
                  <wp:docPr id="179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E4890" w:rsidRDefault="00102CFC" w:rsidP="00606206">
            <w:pPr>
              <w:pStyle w:val="Textkrper"/>
              <w:rPr>
                <w:noProof/>
              </w:rPr>
            </w:pPr>
            <w:r>
              <w:rPr>
                <w:noProof/>
              </w:rPr>
              <w:t>Präsentieren Sie Ihr Plakat vor der Klasse.</w:t>
            </w:r>
          </w:p>
        </w:tc>
      </w:tr>
      <w:tr w:rsidR="00102CFC" w:rsidRPr="00DE4890" w:rsidTr="00606206">
        <w:trPr>
          <w:trHeight w:val="624"/>
        </w:trPr>
        <w:tc>
          <w:tcPr>
            <w:tcW w:w="1470" w:type="dxa"/>
            <w:shd w:val="clear" w:color="auto" w:fill="auto"/>
            <w:vAlign w:val="center"/>
          </w:tcPr>
          <w:p w:rsidR="00102CFC" w:rsidRPr="00F0156F" w:rsidRDefault="003914BC" w:rsidP="00606206">
            <w:pPr>
              <w:pStyle w:val="Textkrpermitte"/>
            </w:pPr>
            <w:r w:rsidRPr="00FC0F56">
              <w:rPr>
                <w:noProof/>
              </w:rPr>
              <w:drawing>
                <wp:inline distT="0" distB="0" distL="0" distR="0" wp14:anchorId="53E9E758" wp14:editId="4F5D00B9">
                  <wp:extent cx="302701" cy="324000"/>
                  <wp:effectExtent l="0" t="0" r="2540" b="0"/>
                  <wp:docPr id="5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102CFC" w:rsidP="00606206">
            <w:pPr>
              <w:pStyle w:val="Textkrper"/>
              <w:rPr>
                <w:noProof/>
              </w:rPr>
            </w:pPr>
            <w:r>
              <w:rPr>
                <w:noProof/>
              </w:rPr>
              <w:t>Prüfen Sie Ihr Plakat nochmals und nehmen sie evtl. Ergänzungen/Optimierungen vor</w:t>
            </w:r>
          </w:p>
          <w:p w:rsidR="00102CFC" w:rsidRDefault="00102CFC" w:rsidP="00606206">
            <w:pPr>
              <w:pStyle w:val="Textkrper"/>
              <w:rPr>
                <w:noProof/>
              </w:rPr>
            </w:pPr>
          </w:p>
          <w:p w:rsidR="00102CFC" w:rsidRPr="002F7CA1" w:rsidRDefault="00102CFC" w:rsidP="00606206">
            <w:pPr>
              <w:pStyle w:val="Textkrper"/>
              <w:rPr>
                <w:b/>
                <w:noProof/>
              </w:rPr>
            </w:pPr>
            <w:r w:rsidRPr="002F7CA1">
              <w:rPr>
                <w:b/>
                <w:noProof/>
              </w:rPr>
              <w:t>Nehmen Sie Ihr Plakat mit in den CA-Unterricht!</w:t>
            </w:r>
          </w:p>
        </w:tc>
      </w:tr>
    </w:tbl>
    <w:p w:rsidR="00102CFC" w:rsidRDefault="00102CFC" w:rsidP="00102CFC">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02CFC" w:rsidRPr="00DE4890" w:rsidTr="00606206">
        <w:trPr>
          <w:trHeight w:val="544"/>
        </w:trPr>
        <w:tc>
          <w:tcPr>
            <w:tcW w:w="3119" w:type="dxa"/>
            <w:shd w:val="clear" w:color="auto" w:fill="D9D9D9" w:themeFill="background1" w:themeFillShade="D9"/>
          </w:tcPr>
          <w:p w:rsidR="00102CFC" w:rsidRDefault="00102CFC" w:rsidP="00606206">
            <w:pPr>
              <w:pStyle w:val="Tabelle6pt"/>
              <w:rPr>
                <w:color w:val="000000"/>
              </w:rPr>
            </w:pPr>
            <w:r>
              <w:lastRenderedPageBreak/>
              <w:t>Lernfeld</w:t>
            </w:r>
          </w:p>
          <w:p w:rsidR="00102CFC" w:rsidRPr="00DE4890" w:rsidRDefault="00102CFC" w:rsidP="00606206">
            <w:pPr>
              <w:pStyle w:val="TabelleKopflinks"/>
            </w:pPr>
            <w:r>
              <w:t>LF 3</w:t>
            </w:r>
          </w:p>
        </w:tc>
        <w:tc>
          <w:tcPr>
            <w:tcW w:w="4230" w:type="dxa"/>
            <w:shd w:val="clear" w:color="auto" w:fill="D9D9D9" w:themeFill="background1" w:themeFillShade="D9"/>
          </w:tcPr>
          <w:p w:rsidR="00102CFC" w:rsidRDefault="00102CFC" w:rsidP="00606206">
            <w:pPr>
              <w:pStyle w:val="Tabelle6pt"/>
              <w:rPr>
                <w:color w:val="000000"/>
              </w:rPr>
            </w:pPr>
            <w:r>
              <w:t>Titel</w:t>
            </w:r>
          </w:p>
          <w:p w:rsidR="00102CFC" w:rsidRPr="00DE4890" w:rsidRDefault="00102CFC" w:rsidP="00AE5F17">
            <w:pPr>
              <w:pStyle w:val="TabelleKopflinks"/>
            </w:pPr>
            <w:r>
              <w:t xml:space="preserve">02 Projektdurchführung </w:t>
            </w:r>
            <w:r w:rsidR="00AE5F17">
              <w:t>–</w:t>
            </w:r>
            <w:r>
              <w:t xml:space="preserve"> Projektanalyse</w:t>
            </w:r>
          </w:p>
        </w:tc>
        <w:tc>
          <w:tcPr>
            <w:tcW w:w="196" w:type="dxa"/>
            <w:tcBorders>
              <w:top w:val="nil"/>
              <w:bottom w:val="nil"/>
            </w:tcBorders>
            <w:shd w:val="clear" w:color="auto" w:fill="auto"/>
          </w:tcPr>
          <w:p w:rsidR="00102CFC" w:rsidRPr="00DE4890" w:rsidRDefault="00102CFC" w:rsidP="00606206">
            <w:pPr>
              <w:pStyle w:val="Textkrper"/>
            </w:pPr>
          </w:p>
        </w:tc>
        <w:tc>
          <w:tcPr>
            <w:tcW w:w="2094" w:type="dxa"/>
            <w:shd w:val="clear" w:color="auto" w:fill="D9D9D9" w:themeFill="background1" w:themeFillShade="D9"/>
          </w:tcPr>
          <w:p w:rsidR="00102CFC" w:rsidRDefault="00102CFC" w:rsidP="00606206">
            <w:pPr>
              <w:pStyle w:val="Tabelle6pt"/>
            </w:pPr>
          </w:p>
          <w:p w:rsidR="00102CFC" w:rsidRPr="00DE4890" w:rsidRDefault="00102CFC" w:rsidP="00606206">
            <w:pPr>
              <w:pStyle w:val="TabelleKopflinks"/>
              <w:jc w:val="center"/>
            </w:pPr>
            <w:r>
              <w:t>H03.02.02.01.01</w:t>
            </w:r>
          </w:p>
        </w:tc>
      </w:tr>
    </w:tbl>
    <w:p w:rsidR="00102CFC" w:rsidRPr="0006160E" w:rsidRDefault="00102CFC" w:rsidP="0006160E">
      <w:pPr>
        <w:pStyle w:val="berschrift1"/>
      </w:pPr>
      <w:r w:rsidRPr="0006160E">
        <w:t>Kopiervorlage für die Lehrkraft</w:t>
      </w:r>
    </w:p>
    <w:p w:rsidR="00102CFC" w:rsidRDefault="00102CFC" w:rsidP="00102CFC">
      <w:pPr>
        <w:pStyle w:val="Kopf8pt"/>
        <w:tabs>
          <w:tab w:val="left" w:pos="2410"/>
        </w:tabs>
        <w:spacing w:before="120"/>
      </w:pPr>
      <w:r w:rsidRPr="008F5038">
        <w:rPr>
          <w:noProof/>
          <w:lang w:eastAsia="de-DE"/>
        </w:rPr>
        <mc:AlternateContent>
          <mc:Choice Requires="wps">
            <w:drawing>
              <wp:anchor distT="0" distB="0" distL="114300" distR="114300" simplePos="0" relativeHeight="252482560" behindDoc="0" locked="0" layoutInCell="1" allowOverlap="1" wp14:anchorId="3DF1864F" wp14:editId="75BA5B03">
                <wp:simplePos x="0" y="0"/>
                <wp:positionH relativeFrom="column">
                  <wp:posOffset>93980</wp:posOffset>
                </wp:positionH>
                <wp:positionV relativeFrom="paragraph">
                  <wp:posOffset>64770</wp:posOffset>
                </wp:positionV>
                <wp:extent cx="5960745" cy="2402840"/>
                <wp:effectExtent l="0" t="0" r="20955" b="16510"/>
                <wp:wrapNone/>
                <wp:docPr id="1782" name="Richtungspfeil 1"/>
                <wp:cNvGraphicFramePr/>
                <a:graphic xmlns:a="http://schemas.openxmlformats.org/drawingml/2006/main">
                  <a:graphicData uri="http://schemas.microsoft.com/office/word/2010/wordprocessingShape">
                    <wps:wsp>
                      <wps:cNvSpPr/>
                      <wps:spPr>
                        <a:xfrm>
                          <a:off x="0" y="0"/>
                          <a:ext cx="5960745" cy="2402840"/>
                        </a:xfrm>
                        <a:prstGeom prst="homePlate">
                          <a:avLst/>
                        </a:prstGeom>
                        <a:solidFill>
                          <a:schemeClr val="accent1">
                            <a:lumMod val="40000"/>
                            <a:lumOff val="60000"/>
                          </a:schemeClr>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2F7CA1" w:rsidRDefault="00315B60" w:rsidP="00102CFC">
                            <w:pPr>
                              <w:pStyle w:val="StandardWeb"/>
                              <w:spacing w:before="0" w:beforeAutospacing="0" w:after="0" w:afterAutospacing="0"/>
                              <w:jc w:val="center"/>
                              <w:rPr>
                                <w:sz w:val="56"/>
                              </w:rPr>
                            </w:pPr>
                            <w:r w:rsidRPr="002F7CA1">
                              <w:rPr>
                                <w:rFonts w:asciiTheme="minorHAnsi" w:hAnsi="Calibri" w:cstheme="minorBidi"/>
                                <w:b/>
                                <w:bCs/>
                                <w:color w:val="000000" w:themeColor="text1"/>
                                <w:kern w:val="24"/>
                                <w:sz w:val="144"/>
                                <w:szCs w:val="36"/>
                              </w:rPr>
                              <w:t>Auslöser</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38" type="#_x0000_t15" style="position:absolute;margin-left:7.4pt;margin-top:5.1pt;width:469.35pt;height:189.2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" adj="17246" fillcolor="#b8cce4 [1300]" strokecolor="#0070c0" strokeweight="2pt">
                <v:textbox>
                  <w:txbxContent>
                    <w:p w:rsidR="00315B60" w:rsidRPr="002F7CA1" w:rsidRDefault="00315B60" w:rsidP="00102CFC">
                      <w:pPr>
                        <w:pStyle w:val="StandardWeb"/>
                        <w:spacing w:before="0" w:beforeAutospacing="0" w:after="0" w:afterAutospacing="0"/>
                        <w:jc w:val="center"/>
                        <w:rPr>
                          <w:sz w:val="56"/>
                        </w:rPr>
                      </w:pPr>
                      <w:r w:rsidRPr="002F7CA1">
                        <w:rPr>
                          <w:rFonts w:asciiTheme="minorHAnsi" w:hAnsi="Calibri" w:cstheme="minorBidi"/>
                          <w:b/>
                          <w:bCs/>
                          <w:color w:val="000000" w:themeColor="text1"/>
                          <w:kern w:val="24"/>
                          <w:sz w:val="144"/>
                          <w:szCs w:val="36"/>
                        </w:rPr>
                        <w:t>Auslöser</w:t>
                      </w:r>
                    </w:p>
                  </w:txbxContent>
                </v:textbox>
              </v:shape>
            </w:pict>
          </mc:Fallback>
        </mc:AlternateContent>
      </w: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r w:rsidRPr="008F5038">
        <w:rPr>
          <w:noProof/>
          <w:lang w:eastAsia="de-DE"/>
        </w:rPr>
        <mc:AlternateContent>
          <mc:Choice Requires="wps">
            <w:drawing>
              <wp:anchor distT="0" distB="0" distL="114300" distR="114300" simplePos="0" relativeHeight="252483584" behindDoc="0" locked="0" layoutInCell="1" allowOverlap="1" wp14:anchorId="09428BE3" wp14:editId="58FD3870">
                <wp:simplePos x="0" y="0"/>
                <wp:positionH relativeFrom="column">
                  <wp:posOffset>-167005</wp:posOffset>
                </wp:positionH>
                <wp:positionV relativeFrom="paragraph">
                  <wp:posOffset>114935</wp:posOffset>
                </wp:positionV>
                <wp:extent cx="6365240" cy="2452370"/>
                <wp:effectExtent l="19050" t="0" r="35560" b="24130"/>
                <wp:wrapNone/>
                <wp:docPr id="1783" name="Eingekerbter Richtungspfeil 2"/>
                <wp:cNvGraphicFramePr/>
                <a:graphic xmlns:a="http://schemas.openxmlformats.org/drawingml/2006/main">
                  <a:graphicData uri="http://schemas.microsoft.com/office/word/2010/wordprocessingShape">
                    <wps:wsp>
                      <wps:cNvSpPr/>
                      <wps:spPr>
                        <a:xfrm>
                          <a:off x="0" y="0"/>
                          <a:ext cx="6365240" cy="2452370"/>
                        </a:xfrm>
                        <a:prstGeom prst="chevron">
                          <a:avLst/>
                        </a:prstGeom>
                        <a:solidFill>
                          <a:schemeClr val="tx2">
                            <a:lumMod val="20000"/>
                            <a:lumOff val="8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1D4077" w:rsidRDefault="00315B60" w:rsidP="00102CFC">
                            <w:pPr>
                              <w:pStyle w:val="StandardWeb"/>
                              <w:spacing w:before="0" w:beforeAutospacing="0" w:after="0" w:afterAutospacing="0"/>
                              <w:jc w:val="center"/>
                              <w:rPr>
                                <w:sz w:val="144"/>
                              </w:rPr>
                            </w:pPr>
                            <w:r w:rsidRPr="001D4077">
                              <w:rPr>
                                <w:rFonts w:asciiTheme="minorHAnsi" w:hAnsi="Calibri" w:cstheme="minorBidi"/>
                                <w:b/>
                                <w:bCs/>
                                <w:color w:val="000000" w:themeColor="text1"/>
                                <w:kern w:val="24"/>
                                <w:sz w:val="144"/>
                              </w:rPr>
                              <w:t>Projekt</w:t>
                            </w:r>
                            <w:r>
                              <w:rPr>
                                <w:rFonts w:asciiTheme="minorHAnsi" w:hAnsi="Calibri" w:cstheme="minorBidi"/>
                                <w:b/>
                                <w:bCs/>
                                <w:color w:val="000000" w:themeColor="text1"/>
                                <w:kern w:val="24"/>
                                <w:sz w:val="144"/>
                              </w:rPr>
                              <w:t>-</w:t>
                            </w:r>
                            <w:r w:rsidRPr="001D4077">
                              <w:rPr>
                                <w:rFonts w:asciiTheme="minorHAnsi" w:hAnsi="Calibri" w:cstheme="minorBidi"/>
                                <w:b/>
                                <w:bCs/>
                                <w:color w:val="000000" w:themeColor="text1"/>
                                <w:kern w:val="24"/>
                                <w:sz w:val="144"/>
                              </w:rPr>
                              <w:t>analyse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39" type="#_x0000_t55" style="position:absolute;margin-left:-13.15pt;margin-top:9.05pt;width:501.2pt;height:193.1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" adj="17439" fillcolor="#c6d9f1 [671]" strokecolor="#548dd4 [1951]" strokeweight="2pt">
                <v:textbox>
                  <w:txbxContent>
                    <w:p w:rsidR="00315B60" w:rsidRPr="001D4077" w:rsidRDefault="00315B60" w:rsidP="00102CFC">
                      <w:pPr>
                        <w:pStyle w:val="StandardWeb"/>
                        <w:spacing w:before="0" w:beforeAutospacing="0" w:after="0" w:afterAutospacing="0"/>
                        <w:jc w:val="center"/>
                        <w:rPr>
                          <w:sz w:val="144"/>
                        </w:rPr>
                      </w:pPr>
                      <w:r w:rsidRPr="001D4077">
                        <w:rPr>
                          <w:rFonts w:asciiTheme="minorHAnsi" w:hAnsi="Calibri" w:cstheme="minorBidi"/>
                          <w:b/>
                          <w:bCs/>
                          <w:color w:val="000000" w:themeColor="text1"/>
                          <w:kern w:val="24"/>
                          <w:sz w:val="144"/>
                        </w:rPr>
                        <w:t>Projekt</w:t>
                      </w:r>
                      <w:r>
                        <w:rPr>
                          <w:rFonts w:asciiTheme="minorHAnsi" w:hAnsi="Calibri" w:cstheme="minorBidi"/>
                          <w:b/>
                          <w:bCs/>
                          <w:color w:val="000000" w:themeColor="text1"/>
                          <w:kern w:val="24"/>
                          <w:sz w:val="144"/>
                        </w:rPr>
                        <w:t>-</w:t>
                      </w:r>
                      <w:r w:rsidRPr="001D4077">
                        <w:rPr>
                          <w:rFonts w:asciiTheme="minorHAnsi" w:hAnsi="Calibri" w:cstheme="minorBidi"/>
                          <w:b/>
                          <w:bCs/>
                          <w:color w:val="000000" w:themeColor="text1"/>
                          <w:kern w:val="24"/>
                          <w:sz w:val="144"/>
                        </w:rPr>
                        <w:t>analyse</w:t>
                      </w:r>
                    </w:p>
                  </w:txbxContent>
                </v:textbox>
              </v:shape>
            </w:pict>
          </mc:Fallback>
        </mc:AlternateContent>
      </w: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r w:rsidRPr="008F5038">
        <w:rPr>
          <w:noProof/>
          <w:lang w:eastAsia="de-DE"/>
        </w:rPr>
        <mc:AlternateContent>
          <mc:Choice Requires="wps">
            <w:drawing>
              <wp:anchor distT="0" distB="0" distL="114300" distR="114300" simplePos="0" relativeHeight="252484608" behindDoc="0" locked="0" layoutInCell="1" allowOverlap="1" wp14:anchorId="056B0AA4" wp14:editId="7683E2E8">
                <wp:simplePos x="0" y="0"/>
                <wp:positionH relativeFrom="column">
                  <wp:posOffset>-167640</wp:posOffset>
                </wp:positionH>
                <wp:positionV relativeFrom="paragraph">
                  <wp:posOffset>170815</wp:posOffset>
                </wp:positionV>
                <wp:extent cx="6365240" cy="2402840"/>
                <wp:effectExtent l="19050" t="0" r="35560" b="16510"/>
                <wp:wrapNone/>
                <wp:docPr id="1784" name="Eingekerbter Richtungspfeil 5"/>
                <wp:cNvGraphicFramePr/>
                <a:graphic xmlns:a="http://schemas.openxmlformats.org/drawingml/2006/main">
                  <a:graphicData uri="http://schemas.microsoft.com/office/word/2010/wordprocessingShape">
                    <wps:wsp>
                      <wps:cNvSpPr/>
                      <wps:spPr>
                        <a:xfrm>
                          <a:off x="0" y="0"/>
                          <a:ext cx="6365240" cy="2402840"/>
                        </a:xfrm>
                        <a:prstGeom prst="chevron">
                          <a:avLst/>
                        </a:prstGeom>
                        <a:solidFill>
                          <a:schemeClr val="accent4">
                            <a:lumMod val="40000"/>
                            <a:lumOff val="60000"/>
                          </a:schemeClr>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1D4077" w:rsidRDefault="00315B60" w:rsidP="00102CFC">
                            <w:pPr>
                              <w:pStyle w:val="StandardWeb"/>
                              <w:spacing w:before="0" w:beforeAutospacing="0" w:after="0" w:afterAutospacing="0"/>
                              <w:jc w:val="center"/>
                              <w:rPr>
                                <w:rFonts w:ascii="Calibri" w:hAnsi="Calibri"/>
                                <w:sz w:val="144"/>
                                <w:szCs w:val="144"/>
                              </w:rPr>
                            </w:pPr>
                            <w:r w:rsidRPr="001D4077">
                              <w:rPr>
                                <w:rFonts w:ascii="Calibri" w:hAnsi="Calibri" w:cstheme="minorBidi"/>
                                <w:b/>
                                <w:bCs/>
                                <w:color w:val="000000" w:themeColor="text1"/>
                                <w:kern w:val="24"/>
                                <w:sz w:val="144"/>
                                <w:szCs w:val="144"/>
                              </w:rPr>
                              <w:t>Projek</w:t>
                            </w:r>
                            <w:r w:rsidRPr="001D4077">
                              <w:rPr>
                                <w:rFonts w:ascii="Calibri" w:hAnsi="Calibri" w:cstheme="minorBidi"/>
                                <w:b/>
                                <w:bCs/>
                                <w:color w:val="000000" w:themeColor="text1"/>
                                <w:kern w:val="24"/>
                                <w:sz w:val="144"/>
                                <w:szCs w:val="144"/>
                              </w:rPr>
                              <w:t>t</w:t>
                            </w:r>
                            <w:r w:rsidRPr="001D4077">
                              <w:rPr>
                                <w:rFonts w:ascii="Calibri" w:hAnsi="Calibri" w:cstheme="minorBidi"/>
                                <w:b/>
                                <w:bCs/>
                                <w:color w:val="000000" w:themeColor="text1"/>
                                <w:kern w:val="24"/>
                                <w:sz w:val="144"/>
                                <w:szCs w:val="144"/>
                              </w:rPr>
                              <w:t>planung</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40" type="#_x0000_t55" style="position:absolute;margin-left:-13.2pt;margin-top:13.45pt;width:501.2pt;height:189.2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" adj="17523" fillcolor="#ccc0d9 [1303]" strokecolor="#7030a0" strokeweight="2pt">
                <v:textbox>
                  <w:txbxContent>
                    <w:p w:rsidR="00315B60" w:rsidRPr="001D4077" w:rsidRDefault="00315B60" w:rsidP="00102CFC">
                      <w:pPr>
                        <w:pStyle w:val="StandardWeb"/>
                        <w:spacing w:before="0" w:beforeAutospacing="0" w:after="0" w:afterAutospacing="0"/>
                        <w:jc w:val="center"/>
                        <w:rPr>
                          <w:rFonts w:ascii="Calibri" w:hAnsi="Calibri"/>
                          <w:sz w:val="144"/>
                          <w:szCs w:val="144"/>
                        </w:rPr>
                      </w:pPr>
                      <w:r w:rsidRPr="001D4077">
                        <w:rPr>
                          <w:rFonts w:ascii="Calibri" w:hAnsi="Calibri" w:cstheme="minorBidi"/>
                          <w:b/>
                          <w:bCs/>
                          <w:color w:val="000000" w:themeColor="text1"/>
                          <w:kern w:val="24"/>
                          <w:sz w:val="144"/>
                          <w:szCs w:val="144"/>
                        </w:rPr>
                        <w:t>Projek</w:t>
                      </w:r>
                      <w:r w:rsidRPr="001D4077">
                        <w:rPr>
                          <w:rFonts w:ascii="Calibri" w:hAnsi="Calibri" w:cstheme="minorBidi"/>
                          <w:b/>
                          <w:bCs/>
                          <w:color w:val="000000" w:themeColor="text1"/>
                          <w:kern w:val="24"/>
                          <w:sz w:val="144"/>
                          <w:szCs w:val="144"/>
                        </w:rPr>
                        <w:t>t</w:t>
                      </w:r>
                      <w:r w:rsidRPr="001D4077">
                        <w:rPr>
                          <w:rFonts w:ascii="Calibri" w:hAnsi="Calibri" w:cstheme="minorBidi"/>
                          <w:b/>
                          <w:bCs/>
                          <w:color w:val="000000" w:themeColor="text1"/>
                          <w:kern w:val="24"/>
                          <w:sz w:val="144"/>
                          <w:szCs w:val="144"/>
                        </w:rPr>
                        <w:t>planung</w:t>
                      </w:r>
                    </w:p>
                  </w:txbxContent>
                </v:textbox>
              </v:shape>
            </w:pict>
          </mc:Fallback>
        </mc:AlternateContent>
      </w: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r w:rsidRPr="008F5038">
        <w:rPr>
          <w:noProof/>
          <w:lang w:eastAsia="de-DE"/>
        </w:rPr>
        <w:lastRenderedPageBreak/>
        <mc:AlternateContent>
          <mc:Choice Requires="wps">
            <w:drawing>
              <wp:anchor distT="0" distB="0" distL="114300" distR="114300" simplePos="0" relativeHeight="252485632" behindDoc="0" locked="0" layoutInCell="1" allowOverlap="1" wp14:anchorId="3CA4DA5D" wp14:editId="1B59F3D6">
                <wp:simplePos x="0" y="0"/>
                <wp:positionH relativeFrom="column">
                  <wp:posOffset>-58420</wp:posOffset>
                </wp:positionH>
                <wp:positionV relativeFrom="paragraph">
                  <wp:posOffset>18415</wp:posOffset>
                </wp:positionV>
                <wp:extent cx="6365240" cy="2402840"/>
                <wp:effectExtent l="19050" t="0" r="35560" b="16510"/>
                <wp:wrapNone/>
                <wp:docPr id="1785" name="Eingekerbter Richtungspfeil 5"/>
                <wp:cNvGraphicFramePr/>
                <a:graphic xmlns:a="http://schemas.openxmlformats.org/drawingml/2006/main">
                  <a:graphicData uri="http://schemas.microsoft.com/office/word/2010/wordprocessingShape">
                    <wps:wsp>
                      <wps:cNvSpPr/>
                      <wps:spPr>
                        <a:xfrm>
                          <a:off x="0" y="0"/>
                          <a:ext cx="6365240" cy="2402840"/>
                        </a:xfrm>
                        <a:prstGeom prst="chevron">
                          <a:avLst/>
                        </a:prstGeom>
                        <a:solidFill>
                          <a:schemeClr val="accent2">
                            <a:lumMod val="60000"/>
                            <a:lumOff val="40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Default="00315B60" w:rsidP="00102CFC">
                            <w:pPr>
                              <w:pStyle w:val="StandardWeb"/>
                              <w:spacing w:before="0" w:beforeAutospacing="0" w:after="0" w:afterAutospacing="0"/>
                              <w:jc w:val="center"/>
                              <w:rPr>
                                <w:rFonts w:ascii="Calibri" w:hAnsi="Calibri" w:cstheme="minorBidi"/>
                                <w:b/>
                                <w:bCs/>
                                <w:color w:val="000000" w:themeColor="text1"/>
                                <w:kern w:val="24"/>
                                <w:sz w:val="96"/>
                                <w:szCs w:val="144"/>
                              </w:rPr>
                            </w:pPr>
                            <w:r w:rsidRPr="001D4077">
                              <w:rPr>
                                <w:rFonts w:ascii="Calibri" w:hAnsi="Calibri" w:cstheme="minorBidi"/>
                                <w:b/>
                                <w:bCs/>
                                <w:color w:val="000000" w:themeColor="text1"/>
                                <w:kern w:val="24"/>
                                <w:sz w:val="96"/>
                                <w:szCs w:val="144"/>
                              </w:rPr>
                              <w:t>Projekt</w:t>
                            </w:r>
                            <w:r>
                              <w:rPr>
                                <w:rFonts w:ascii="Calibri" w:hAnsi="Calibri" w:cstheme="minorBidi"/>
                                <w:b/>
                                <w:bCs/>
                                <w:color w:val="000000" w:themeColor="text1"/>
                                <w:kern w:val="24"/>
                                <w:sz w:val="96"/>
                                <w:szCs w:val="144"/>
                              </w:rPr>
                              <w:t>-</w:t>
                            </w:r>
                          </w:p>
                          <w:p w:rsidR="00315B60" w:rsidRPr="001D4077" w:rsidRDefault="00315B60" w:rsidP="00102CFC">
                            <w:pPr>
                              <w:pStyle w:val="StandardWeb"/>
                              <w:spacing w:before="0" w:beforeAutospacing="0" w:after="0" w:afterAutospacing="0"/>
                              <w:jc w:val="center"/>
                              <w:rPr>
                                <w:rFonts w:ascii="Calibri" w:hAnsi="Calibri"/>
                                <w:sz w:val="96"/>
                                <w:szCs w:val="144"/>
                              </w:rPr>
                            </w:pPr>
                            <w:proofErr w:type="spellStart"/>
                            <w:r w:rsidRPr="001D4077">
                              <w:rPr>
                                <w:rFonts w:ascii="Calibri" w:hAnsi="Calibri" w:cstheme="minorBidi"/>
                                <w:b/>
                                <w:bCs/>
                                <w:color w:val="000000" w:themeColor="text1"/>
                                <w:kern w:val="24"/>
                                <w:sz w:val="96"/>
                                <w:szCs w:val="144"/>
                              </w:rPr>
                              <w:t>durch</w:t>
                            </w:r>
                            <w:r>
                              <w:rPr>
                                <w:rFonts w:ascii="Calibri" w:hAnsi="Calibri" w:cstheme="minorBidi"/>
                                <w:b/>
                                <w:bCs/>
                                <w:color w:val="000000" w:themeColor="text1"/>
                                <w:kern w:val="24"/>
                                <w:sz w:val="96"/>
                                <w:szCs w:val="144"/>
                              </w:rPr>
                              <w:t>fü</w:t>
                            </w:r>
                            <w:r w:rsidRPr="001D4077">
                              <w:rPr>
                                <w:rFonts w:ascii="Calibri" w:hAnsi="Calibri" w:cstheme="minorBidi"/>
                                <w:b/>
                                <w:bCs/>
                                <w:color w:val="000000" w:themeColor="text1"/>
                                <w:kern w:val="24"/>
                                <w:sz w:val="96"/>
                                <w:szCs w:val="144"/>
                              </w:rPr>
                              <w:t>h</w:t>
                            </w:r>
                            <w:r>
                              <w:rPr>
                                <w:rFonts w:ascii="Calibri" w:hAnsi="Calibri" w:cstheme="minorBidi"/>
                                <w:b/>
                                <w:bCs/>
                                <w:color w:val="000000" w:themeColor="text1"/>
                                <w:kern w:val="24"/>
                                <w:sz w:val="96"/>
                                <w:szCs w:val="144"/>
                              </w:rPr>
                              <w:t>r</w:t>
                            </w:r>
                            <w:r w:rsidRPr="001D4077">
                              <w:rPr>
                                <w:rFonts w:ascii="Calibri" w:hAnsi="Calibri" w:cstheme="minorBidi"/>
                                <w:b/>
                                <w:bCs/>
                                <w:color w:val="000000" w:themeColor="text1"/>
                                <w:kern w:val="24"/>
                                <w:sz w:val="96"/>
                                <w:szCs w:val="144"/>
                              </w:rPr>
                              <w:t>ung</w:t>
                            </w:r>
                            <w:proofErr w:type="spellEnd"/>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41" type="#_x0000_t55" style="position:absolute;margin-left:-4.6pt;margin-top:1.45pt;width:501.2pt;height:189.2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" adj="17523" fillcolor="#d99594 [1941]" strokecolor="#943634 [2405]" strokeweight="2pt">
                <v:textbox>
                  <w:txbxContent>
                    <w:p w:rsidR="00315B60" w:rsidRDefault="00315B60" w:rsidP="00102CFC">
                      <w:pPr>
                        <w:pStyle w:val="StandardWeb"/>
                        <w:spacing w:before="0" w:beforeAutospacing="0" w:after="0" w:afterAutospacing="0"/>
                        <w:jc w:val="center"/>
                        <w:rPr>
                          <w:rFonts w:ascii="Calibri" w:hAnsi="Calibri" w:cstheme="minorBidi"/>
                          <w:b/>
                          <w:bCs/>
                          <w:color w:val="000000" w:themeColor="text1"/>
                          <w:kern w:val="24"/>
                          <w:sz w:val="96"/>
                          <w:szCs w:val="144"/>
                        </w:rPr>
                      </w:pPr>
                      <w:r w:rsidRPr="001D4077">
                        <w:rPr>
                          <w:rFonts w:ascii="Calibri" w:hAnsi="Calibri" w:cstheme="minorBidi"/>
                          <w:b/>
                          <w:bCs/>
                          <w:color w:val="000000" w:themeColor="text1"/>
                          <w:kern w:val="24"/>
                          <w:sz w:val="96"/>
                          <w:szCs w:val="144"/>
                        </w:rPr>
                        <w:t>Projekt</w:t>
                      </w:r>
                      <w:r>
                        <w:rPr>
                          <w:rFonts w:ascii="Calibri" w:hAnsi="Calibri" w:cstheme="minorBidi"/>
                          <w:b/>
                          <w:bCs/>
                          <w:color w:val="000000" w:themeColor="text1"/>
                          <w:kern w:val="24"/>
                          <w:sz w:val="96"/>
                          <w:szCs w:val="144"/>
                        </w:rPr>
                        <w:t>-</w:t>
                      </w:r>
                    </w:p>
                    <w:p w:rsidR="00315B60" w:rsidRPr="001D4077" w:rsidRDefault="00315B60" w:rsidP="00102CFC">
                      <w:pPr>
                        <w:pStyle w:val="StandardWeb"/>
                        <w:spacing w:before="0" w:beforeAutospacing="0" w:after="0" w:afterAutospacing="0"/>
                        <w:jc w:val="center"/>
                        <w:rPr>
                          <w:rFonts w:ascii="Calibri" w:hAnsi="Calibri"/>
                          <w:sz w:val="96"/>
                          <w:szCs w:val="144"/>
                        </w:rPr>
                      </w:pPr>
                      <w:proofErr w:type="spellStart"/>
                      <w:r w:rsidRPr="001D4077">
                        <w:rPr>
                          <w:rFonts w:ascii="Calibri" w:hAnsi="Calibri" w:cstheme="minorBidi"/>
                          <w:b/>
                          <w:bCs/>
                          <w:color w:val="000000" w:themeColor="text1"/>
                          <w:kern w:val="24"/>
                          <w:sz w:val="96"/>
                          <w:szCs w:val="144"/>
                        </w:rPr>
                        <w:t>durch</w:t>
                      </w:r>
                      <w:r>
                        <w:rPr>
                          <w:rFonts w:ascii="Calibri" w:hAnsi="Calibri" w:cstheme="minorBidi"/>
                          <w:b/>
                          <w:bCs/>
                          <w:color w:val="000000" w:themeColor="text1"/>
                          <w:kern w:val="24"/>
                          <w:sz w:val="96"/>
                          <w:szCs w:val="144"/>
                        </w:rPr>
                        <w:t>fü</w:t>
                      </w:r>
                      <w:r w:rsidRPr="001D4077">
                        <w:rPr>
                          <w:rFonts w:ascii="Calibri" w:hAnsi="Calibri" w:cstheme="minorBidi"/>
                          <w:b/>
                          <w:bCs/>
                          <w:color w:val="000000" w:themeColor="text1"/>
                          <w:kern w:val="24"/>
                          <w:sz w:val="96"/>
                          <w:szCs w:val="144"/>
                        </w:rPr>
                        <w:t>h</w:t>
                      </w:r>
                      <w:r>
                        <w:rPr>
                          <w:rFonts w:ascii="Calibri" w:hAnsi="Calibri" w:cstheme="minorBidi"/>
                          <w:b/>
                          <w:bCs/>
                          <w:color w:val="000000" w:themeColor="text1"/>
                          <w:kern w:val="24"/>
                          <w:sz w:val="96"/>
                          <w:szCs w:val="144"/>
                        </w:rPr>
                        <w:t>r</w:t>
                      </w:r>
                      <w:r w:rsidRPr="001D4077">
                        <w:rPr>
                          <w:rFonts w:ascii="Calibri" w:hAnsi="Calibri" w:cstheme="minorBidi"/>
                          <w:b/>
                          <w:bCs/>
                          <w:color w:val="000000" w:themeColor="text1"/>
                          <w:kern w:val="24"/>
                          <w:sz w:val="96"/>
                          <w:szCs w:val="144"/>
                        </w:rPr>
                        <w:t>ung</w:t>
                      </w:r>
                      <w:proofErr w:type="spellEnd"/>
                    </w:p>
                  </w:txbxContent>
                </v:textbox>
              </v:shape>
            </w:pict>
          </mc:Fallback>
        </mc:AlternateContent>
      </w: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r w:rsidRPr="008F5038">
        <w:rPr>
          <w:noProof/>
          <w:lang w:eastAsia="de-DE"/>
        </w:rPr>
        <mc:AlternateContent>
          <mc:Choice Requires="wps">
            <w:drawing>
              <wp:anchor distT="0" distB="0" distL="114300" distR="114300" simplePos="0" relativeHeight="252486656" behindDoc="0" locked="0" layoutInCell="1" allowOverlap="1" wp14:anchorId="64EC083F" wp14:editId="4E0538DF">
                <wp:simplePos x="0" y="0"/>
                <wp:positionH relativeFrom="column">
                  <wp:posOffset>-104775</wp:posOffset>
                </wp:positionH>
                <wp:positionV relativeFrom="paragraph">
                  <wp:posOffset>118110</wp:posOffset>
                </wp:positionV>
                <wp:extent cx="6365240" cy="2402840"/>
                <wp:effectExtent l="19050" t="0" r="35560" b="16510"/>
                <wp:wrapNone/>
                <wp:docPr id="1786" name="Eingekerbter Richtungspfeil 5"/>
                <wp:cNvGraphicFramePr/>
                <a:graphic xmlns:a="http://schemas.openxmlformats.org/drawingml/2006/main">
                  <a:graphicData uri="http://schemas.microsoft.com/office/word/2010/wordprocessingShape">
                    <wps:wsp>
                      <wps:cNvSpPr/>
                      <wps:spPr>
                        <a:xfrm>
                          <a:off x="0" y="0"/>
                          <a:ext cx="6365240" cy="2402840"/>
                        </a:xfrm>
                        <a:prstGeom prst="chevron">
                          <a:avLst/>
                        </a:prstGeom>
                        <a:solidFill>
                          <a:srgbClr val="F9A3B5"/>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1D4077" w:rsidRDefault="00315B60" w:rsidP="00102CFC">
                            <w:pPr>
                              <w:pStyle w:val="StandardWeb"/>
                              <w:spacing w:before="0" w:beforeAutospacing="0" w:after="0" w:afterAutospacing="0"/>
                              <w:jc w:val="center"/>
                              <w:rPr>
                                <w:rFonts w:ascii="Calibri" w:hAnsi="Calibri" w:cstheme="minorBidi"/>
                                <w:b/>
                                <w:bCs/>
                                <w:color w:val="000000" w:themeColor="text1"/>
                                <w:kern w:val="24"/>
                                <w:sz w:val="96"/>
                                <w:szCs w:val="144"/>
                              </w:rPr>
                            </w:pPr>
                            <w:r w:rsidRPr="001D4077">
                              <w:rPr>
                                <w:rFonts w:ascii="Calibri" w:hAnsi="Calibri" w:cstheme="minorBidi"/>
                                <w:b/>
                                <w:bCs/>
                                <w:color w:val="000000" w:themeColor="text1"/>
                                <w:kern w:val="24"/>
                                <w:sz w:val="96"/>
                                <w:szCs w:val="144"/>
                              </w:rPr>
                              <w:t>Projekt-</w:t>
                            </w:r>
                          </w:p>
                          <w:p w:rsidR="00315B60" w:rsidRPr="001D4077" w:rsidRDefault="00315B60" w:rsidP="00102CFC">
                            <w:pPr>
                              <w:pStyle w:val="StandardWeb"/>
                              <w:spacing w:before="0" w:beforeAutospacing="0" w:after="0" w:afterAutospacing="0"/>
                              <w:jc w:val="center"/>
                              <w:rPr>
                                <w:rFonts w:ascii="Calibri" w:hAnsi="Calibri"/>
                                <w:sz w:val="96"/>
                                <w:szCs w:val="144"/>
                              </w:rPr>
                            </w:pPr>
                            <w:proofErr w:type="spellStart"/>
                            <w:r w:rsidRPr="001D4077">
                              <w:rPr>
                                <w:rFonts w:ascii="Calibri" w:hAnsi="Calibri" w:cstheme="minorBidi"/>
                                <w:b/>
                                <w:bCs/>
                                <w:color w:val="000000" w:themeColor="text1"/>
                                <w:kern w:val="24"/>
                                <w:sz w:val="96"/>
                                <w:szCs w:val="144"/>
                              </w:rPr>
                              <w:t>bewertung</w:t>
                            </w:r>
                            <w:proofErr w:type="spellEnd"/>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id="_x0000_s1042" type="#_x0000_t55" style="position:absolute;margin-left:-8.25pt;margin-top:9.3pt;width:501.2pt;height:189.2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" adj="17523" fillcolor="#f9a3b5" strokecolor="red" strokeweight="2pt">
                <v:textbox>
                  <w:txbxContent>
                    <w:p w:rsidR="00315B60" w:rsidRPr="001D4077" w:rsidRDefault="00315B60" w:rsidP="00102CFC">
                      <w:pPr>
                        <w:pStyle w:val="StandardWeb"/>
                        <w:spacing w:before="0" w:beforeAutospacing="0" w:after="0" w:afterAutospacing="0"/>
                        <w:jc w:val="center"/>
                        <w:rPr>
                          <w:rFonts w:ascii="Calibri" w:hAnsi="Calibri" w:cstheme="minorBidi"/>
                          <w:b/>
                          <w:bCs/>
                          <w:color w:val="000000" w:themeColor="text1"/>
                          <w:kern w:val="24"/>
                          <w:sz w:val="96"/>
                          <w:szCs w:val="144"/>
                        </w:rPr>
                      </w:pPr>
                      <w:r w:rsidRPr="001D4077">
                        <w:rPr>
                          <w:rFonts w:ascii="Calibri" w:hAnsi="Calibri" w:cstheme="minorBidi"/>
                          <w:b/>
                          <w:bCs/>
                          <w:color w:val="000000" w:themeColor="text1"/>
                          <w:kern w:val="24"/>
                          <w:sz w:val="96"/>
                          <w:szCs w:val="144"/>
                        </w:rPr>
                        <w:t>Projekt-</w:t>
                      </w:r>
                    </w:p>
                    <w:p w:rsidR="00315B60" w:rsidRPr="001D4077" w:rsidRDefault="00315B60" w:rsidP="00102CFC">
                      <w:pPr>
                        <w:pStyle w:val="StandardWeb"/>
                        <w:spacing w:before="0" w:beforeAutospacing="0" w:after="0" w:afterAutospacing="0"/>
                        <w:jc w:val="center"/>
                        <w:rPr>
                          <w:rFonts w:ascii="Calibri" w:hAnsi="Calibri"/>
                          <w:sz w:val="96"/>
                          <w:szCs w:val="144"/>
                        </w:rPr>
                      </w:pPr>
                      <w:proofErr w:type="spellStart"/>
                      <w:r w:rsidRPr="001D4077">
                        <w:rPr>
                          <w:rFonts w:ascii="Calibri" w:hAnsi="Calibri" w:cstheme="minorBidi"/>
                          <w:b/>
                          <w:bCs/>
                          <w:color w:val="000000" w:themeColor="text1"/>
                          <w:kern w:val="24"/>
                          <w:sz w:val="96"/>
                          <w:szCs w:val="144"/>
                        </w:rPr>
                        <w:t>bewertung</w:t>
                      </w:r>
                      <w:proofErr w:type="spellEnd"/>
                    </w:p>
                  </w:txbxContent>
                </v:textbox>
              </v:shape>
            </w:pict>
          </mc:Fallback>
        </mc:AlternateContent>
      </w: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pStyle w:val="Kopf8pt"/>
        <w:tabs>
          <w:tab w:val="left" w:pos="2410"/>
        </w:tabs>
        <w:spacing w:before="120"/>
      </w:pPr>
    </w:p>
    <w:p w:rsidR="00102CFC" w:rsidRDefault="00102CFC" w:rsidP="00102CFC">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AE5F17">
            <w:pPr>
              <w:pStyle w:val="TabelleKopflinks"/>
            </w:pPr>
            <w:r>
              <w:t xml:space="preserve">02 Projektdurchführung </w:t>
            </w:r>
            <w:r w:rsidR="00AE5F17">
              <w:t>–</w:t>
            </w:r>
            <w:r>
              <w:t xml:space="preserve"> Projektplanung</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H03.02.02.02</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einen Zeit- und Arbeitsplan erstellen.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Pr="00234B66" w:rsidRDefault="00102CFC" w:rsidP="003914BC">
            <w:pPr>
              <w:pStyle w:val="Kopf8ptafz"/>
              <w:numPr>
                <w:ilvl w:val="0"/>
                <w:numId w:val="0"/>
              </w:numPr>
              <w:ind w:left="227"/>
            </w:pP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3914BC" w:rsidP="003914BC">
            <w:pPr>
              <w:pStyle w:val="Kopf8ptafz"/>
            </w:pPr>
            <w:r w:rsidRPr="003914BC">
              <w:t>Grundlage für die Durchführung von weiteren Lernprojekten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3914BC">
            <w:pPr>
              <w:pStyle w:val="Kopf8ptafz"/>
              <w:numPr>
                <w:ilvl w:val="0"/>
                <w:numId w:val="0"/>
              </w:numPr>
              <w:ind w:left="227"/>
            </w:pPr>
          </w:p>
        </w:tc>
      </w:tr>
    </w:tbl>
    <w:p w:rsidR="00102CFC" w:rsidRDefault="00102CFC" w:rsidP="008B4C17">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606206">
        <w:tc>
          <w:tcPr>
            <w:tcW w:w="7371" w:type="dxa"/>
            <w:shd w:val="clear" w:color="auto" w:fill="auto"/>
          </w:tcPr>
          <w:p w:rsidR="00102CFC" w:rsidRDefault="00102CFC" w:rsidP="00606206">
            <w:pPr>
              <w:pStyle w:val="Textkrper"/>
            </w:pPr>
            <w:r w:rsidRPr="00037843">
              <w:rPr>
                <w:noProof/>
                <w:sz w:val="24"/>
              </w:rPr>
              <w:drawing>
                <wp:anchor distT="0" distB="0" distL="114300" distR="114300" simplePos="0" relativeHeight="252487680" behindDoc="0" locked="0" layoutInCell="0" allowOverlap="1" wp14:anchorId="396390A3" wp14:editId="3BB09DF3">
                  <wp:simplePos x="0" y="0"/>
                  <wp:positionH relativeFrom="rightMargin">
                    <wp:posOffset>234950</wp:posOffset>
                  </wp:positionH>
                  <wp:positionV relativeFrom="paragraph">
                    <wp:posOffset>6985</wp:posOffset>
                  </wp:positionV>
                  <wp:extent cx="349885" cy="320675"/>
                  <wp:effectExtent l="0" t="0" r="0" b="3175"/>
                  <wp:wrapNone/>
                  <wp:docPr id="17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Sie haben sich mit Ihrem Projekt „Apfel im Glas“ bereits intensiv beschäftigt und ein Plakat mit wichtigen Fragen und Antworten zum Projekt erstellt.</w:t>
            </w:r>
          </w:p>
          <w:p w:rsidR="00102CFC" w:rsidRDefault="00102CFC" w:rsidP="00606206">
            <w:pPr>
              <w:pStyle w:val="Textkrper"/>
            </w:pPr>
            <w:r>
              <w:t xml:space="preserve">Im </w:t>
            </w:r>
            <w:proofErr w:type="spellStart"/>
            <w:r>
              <w:t>Advance</w:t>
            </w:r>
            <w:proofErr w:type="spellEnd"/>
            <w:r>
              <w:t xml:space="preserve"> Organizer sind die nächsten umfangreichen Schritte deutlich erkennbar.</w:t>
            </w:r>
          </w:p>
          <w:p w:rsidR="00102CFC" w:rsidRPr="00A410C8" w:rsidRDefault="00102CFC" w:rsidP="00606206">
            <w:pPr>
              <w:pStyle w:val="Textkrper"/>
            </w:pPr>
            <w:r>
              <w:t>Eine gute Planung garantiert einen reibungslosen Ablauf Ihres Projektes. Bedeutend hierfür ist ein detaillierter Zeit- und Arbeitsplan – ein Projektplan.</w:t>
            </w:r>
          </w:p>
        </w:tc>
      </w:tr>
    </w:tbl>
    <w:p w:rsidR="00102CFC" w:rsidRDefault="00102CFC" w:rsidP="008B4C1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397"/>
        </w:trPr>
        <w:tc>
          <w:tcPr>
            <w:tcW w:w="1470" w:type="dxa"/>
            <w:shd w:val="clear" w:color="auto" w:fill="D9D9D9" w:themeFill="background1" w:themeFillShade="D9"/>
            <w:vAlign w:val="center"/>
          </w:tcPr>
          <w:p w:rsidR="00102CFC" w:rsidRPr="00DE4890" w:rsidRDefault="00102CFC" w:rsidP="00606206">
            <w:pPr>
              <w:pStyle w:val="TabelleKopfmitte"/>
            </w:pPr>
            <w:r>
              <w:t>Phase</w:t>
            </w:r>
          </w:p>
        </w:tc>
        <w:tc>
          <w:tcPr>
            <w:tcW w:w="940" w:type="dxa"/>
            <w:shd w:val="clear" w:color="auto" w:fill="D9D9D9" w:themeFill="background1" w:themeFillShade="D9"/>
            <w:vAlign w:val="center"/>
          </w:tcPr>
          <w:p w:rsidR="00102CFC" w:rsidRPr="00DE4890" w:rsidRDefault="00102CFC" w:rsidP="00606206">
            <w:pPr>
              <w:pStyle w:val="TabelleKopfmitte"/>
            </w:pPr>
            <w:r>
              <w:t>Zeit</w:t>
            </w:r>
          </w:p>
        </w:tc>
        <w:tc>
          <w:tcPr>
            <w:tcW w:w="4961" w:type="dxa"/>
            <w:shd w:val="clear" w:color="auto" w:fill="D9D9D9" w:themeFill="background1" w:themeFillShade="D9"/>
            <w:vAlign w:val="center"/>
          </w:tcPr>
          <w:p w:rsidR="00102CFC" w:rsidRPr="00DE4890" w:rsidRDefault="00102CFC" w:rsidP="00606206">
            <w:pPr>
              <w:pStyle w:val="TabelleKopfmitte"/>
            </w:pPr>
            <w:r>
              <w:t>Aufgabe</w:t>
            </w:r>
          </w:p>
        </w:tc>
      </w:tr>
    </w:tbl>
    <w:p w:rsidR="00102CFC" w:rsidRPr="00620D91" w:rsidRDefault="00102CFC" w:rsidP="0006160E">
      <w:pPr>
        <w:pStyle w:val="Marginaliegrau"/>
        <w:framePr w:wrap="around" w:x="8667" w:y="2223"/>
        <w:jc w:val="left"/>
        <w:rPr>
          <w:b/>
        </w:rPr>
      </w:pPr>
      <w:r w:rsidRPr="00620D91">
        <w:rPr>
          <w:b/>
        </w:rPr>
        <w:t xml:space="preserve">Nur zuordnen </w:t>
      </w:r>
      <w:r>
        <w:rPr>
          <w:b/>
        </w:rPr>
        <w:br/>
      </w:r>
      <w:r w:rsidRPr="00620D91">
        <w:rPr>
          <w:b/>
        </w:rPr>
        <w:t xml:space="preserve"> nicht kleben!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C0F56">
              <w:rPr>
                <w:noProof/>
              </w:rPr>
              <w:drawing>
                <wp:inline distT="0" distB="0" distL="0" distR="0" wp14:anchorId="01A839DD" wp14:editId="2DC08ACF">
                  <wp:extent cx="532800" cy="324000"/>
                  <wp:effectExtent l="0" t="0" r="635" b="0"/>
                  <wp:docPr id="179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620D91" w:rsidRDefault="00102CFC" w:rsidP="00606206">
            <w:pPr>
              <w:pStyle w:val="Textkrper"/>
              <w:rPr>
                <w:b/>
                <w:noProof/>
              </w:rPr>
            </w:pPr>
            <w:r w:rsidRPr="00620D91">
              <w:rPr>
                <w:b/>
                <w:noProof/>
              </w:rPr>
              <w:t>Erstellen Sie mit Hilfe von vier Wochenplänen (siehe Vorlage H03.02.02.02.01) und den vorgegebenen Arbeitspaketen (siehe Vorlage H03.02.02.02.02) Ihren Projektplan.</w:t>
            </w:r>
          </w:p>
          <w:p w:rsidR="00102CFC" w:rsidRPr="00620D91" w:rsidRDefault="00102CFC" w:rsidP="00606206">
            <w:pPr>
              <w:pStyle w:val="Textkrper"/>
              <w:rPr>
                <w:noProof/>
              </w:rPr>
            </w:pPr>
            <w:r>
              <w:rPr>
                <w:noProof/>
              </w:rPr>
              <w:t>Gehen Sie folgendermaßen vor:</w:t>
            </w:r>
          </w:p>
          <w:p w:rsidR="00102CFC" w:rsidRDefault="00C50D25" w:rsidP="00102CFC">
            <w:pPr>
              <w:pStyle w:val="Textkrpernrinnen"/>
              <w:numPr>
                <w:ilvl w:val="0"/>
                <w:numId w:val="26"/>
              </w:numPr>
            </w:pPr>
            <w:r w:rsidRPr="00AA18D1">
              <w:rPr>
                <w:noProof/>
                <w:lang w:eastAsia="de-DE"/>
              </w:rPr>
              <w:drawing>
                <wp:anchor distT="0" distB="0" distL="114300" distR="114300" simplePos="0" relativeHeight="252738560" behindDoc="0" locked="0" layoutInCell="1" allowOverlap="1" wp14:anchorId="4E99F187" wp14:editId="02D3B495">
                  <wp:simplePos x="0" y="0"/>
                  <wp:positionH relativeFrom="column">
                    <wp:posOffset>3181985</wp:posOffset>
                  </wp:positionH>
                  <wp:positionV relativeFrom="paragraph">
                    <wp:posOffset>90805</wp:posOffset>
                  </wp:positionV>
                  <wp:extent cx="314325" cy="314325"/>
                  <wp:effectExtent l="0" t="0" r="9525" b="9525"/>
                  <wp:wrapNone/>
                  <wp:docPr id="2072" name="Grafik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sidRPr="00620D91">
              <w:t>Fügen Sie zuerst die Kalenderwochen in die vier W</w:t>
            </w:r>
            <w:r w:rsidR="00102CFC" w:rsidRPr="00620D91">
              <w:t>o</w:t>
            </w:r>
            <w:r w:rsidR="00102CFC" w:rsidRPr="00620D91">
              <w:t>chenpläne (Vorlage H03.02.02.02.01) und die daz</w:t>
            </w:r>
            <w:r w:rsidR="00102CFC" w:rsidRPr="00620D91">
              <w:t>u</w:t>
            </w:r>
            <w:r w:rsidR="00102CFC" w:rsidRPr="00620D91">
              <w:t>gehörenden Wochendaten ein.</w:t>
            </w:r>
          </w:p>
          <w:p w:rsidR="00102CFC" w:rsidRPr="00620D91" w:rsidRDefault="00102CFC" w:rsidP="00102CFC">
            <w:pPr>
              <w:pStyle w:val="Textkrpernrinnen"/>
              <w:numPr>
                <w:ilvl w:val="0"/>
                <w:numId w:val="25"/>
              </w:numPr>
              <w:rPr>
                <w:noProof/>
              </w:rPr>
            </w:pPr>
            <w:r w:rsidRPr="00620D91">
              <w:t>Schneiden Sie die Arbeitspakete aus der Vorlage H03.02</w:t>
            </w:r>
            <w:r w:rsidRPr="00620D91">
              <w:rPr>
                <w:noProof/>
              </w:rPr>
              <w:t>.02.02.02 aus und ordnen Sie diese in zeitlich logischer Abfolge den Wochenplänen zu.</w:t>
            </w:r>
          </w:p>
          <w:p w:rsidR="00102CFC" w:rsidRPr="00620D91" w:rsidRDefault="00102CFC" w:rsidP="00606206">
            <w:pPr>
              <w:pStyle w:val="Textkrper"/>
              <w:ind w:left="283"/>
              <w:rPr>
                <w:noProof/>
              </w:rPr>
            </w:pPr>
            <w:r w:rsidRPr="00620D91">
              <w:rPr>
                <w:b/>
                <w:noProof/>
              </w:rPr>
              <w:t>Beachten Sie dabei:</w:t>
            </w:r>
            <w:r w:rsidRPr="00620D91">
              <w:rPr>
                <w:noProof/>
              </w:rPr>
              <w:t xml:space="preserve"> Manche Arbeitspakete können parallel durchgeführt werden, manche können erst gestartet werden, wenn andere Arbeitspakete fertig gestellt sind.</w:t>
            </w:r>
          </w:p>
          <w:p w:rsidR="003914BC" w:rsidRPr="00620D91" w:rsidRDefault="00102CFC" w:rsidP="003914BC">
            <w:pPr>
              <w:pStyle w:val="Textkrper"/>
              <w:ind w:left="283"/>
              <w:rPr>
                <w:noProof/>
              </w:rPr>
            </w:pPr>
            <w:r w:rsidRPr="00620D91">
              <w:rPr>
                <w:noProof/>
              </w:rPr>
              <w:t>Alle grau unterlegt</w:t>
            </w:r>
            <w:r w:rsidR="003914BC">
              <w:rPr>
                <w:noProof/>
              </w:rPr>
              <w:t>en Stunden können Sie verplanen – es müssen nicht alle Stunden verplant werden.</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0156F">
              <w:rPr>
                <w:noProof/>
              </w:rPr>
              <w:drawing>
                <wp:inline distT="0" distB="0" distL="0" distR="0" wp14:anchorId="0EC35C8C" wp14:editId="77C224F9">
                  <wp:extent cx="318770" cy="318770"/>
                  <wp:effectExtent l="0" t="0" r="0" b="0"/>
                  <wp:docPr id="45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8B4C17" w:rsidRPr="00DE4890" w:rsidRDefault="00102CFC" w:rsidP="0006160E">
            <w:pPr>
              <w:pStyle w:val="Textkrpernrinnen"/>
              <w:numPr>
                <w:ilvl w:val="0"/>
                <w:numId w:val="25"/>
              </w:numPr>
              <w:rPr>
                <w:noProof/>
              </w:rPr>
            </w:pPr>
            <w:r>
              <w:rPr>
                <w:noProof/>
              </w:rPr>
              <w:t>Vergleichen Sie Ihre Ergebnisse mit den Ergebnissen der anderen Gruppen und ergänzen sie evtl.</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C0F56">
              <w:rPr>
                <w:noProof/>
              </w:rPr>
              <w:drawing>
                <wp:inline distT="0" distB="0" distL="0" distR="0" wp14:anchorId="6E116B8D" wp14:editId="2D57ED3F">
                  <wp:extent cx="532800" cy="324000"/>
                  <wp:effectExtent l="0" t="0" r="635" b="0"/>
                  <wp:docPr id="4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E4890" w:rsidRDefault="00102CFC" w:rsidP="00102CFC">
            <w:pPr>
              <w:pStyle w:val="Textkrpernrinnen"/>
              <w:numPr>
                <w:ilvl w:val="0"/>
                <w:numId w:val="25"/>
              </w:numPr>
              <w:rPr>
                <w:noProof/>
              </w:rPr>
            </w:pPr>
            <w:r>
              <w:rPr>
                <w:noProof/>
              </w:rPr>
              <w:t>Kontrollieren Sie Ihr Ergebnis mit den Lösungsblättern H03.02.02.02.01/02 und kleben Sie alle Arbeitspakete auf.</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pPr>
            <w:r w:rsidRPr="00FC0F56">
              <w:rPr>
                <w:noProof/>
              </w:rPr>
              <w:drawing>
                <wp:inline distT="0" distB="0" distL="0" distR="0" wp14:anchorId="21354874" wp14:editId="14295752">
                  <wp:extent cx="302701" cy="324000"/>
                  <wp:effectExtent l="0" t="0" r="2540" b="0"/>
                  <wp:docPr id="4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8B4C17" w:rsidRPr="00DE4890" w:rsidRDefault="00102CFC" w:rsidP="0006160E">
            <w:pPr>
              <w:pStyle w:val="Textkrpernrinnen"/>
              <w:numPr>
                <w:ilvl w:val="0"/>
                <w:numId w:val="25"/>
              </w:numPr>
              <w:rPr>
                <w:noProof/>
              </w:rPr>
            </w:pPr>
            <w:r>
              <w:rPr>
                <w:noProof/>
              </w:rPr>
              <w:t>Tragen Sie alle Termine und Aufgaben in Ihre Lernagenda ein.</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C0F56">
              <w:rPr>
                <w:noProof/>
              </w:rPr>
              <w:drawing>
                <wp:inline distT="0" distB="0" distL="0" distR="0" wp14:anchorId="11079BB7" wp14:editId="6BED746C">
                  <wp:extent cx="302701" cy="324000"/>
                  <wp:effectExtent l="0" t="0" r="2540" b="0"/>
                  <wp:docPr id="17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102CFC" w:rsidP="00102CFC">
            <w:pPr>
              <w:pStyle w:val="Textkrpernrinnen"/>
              <w:numPr>
                <w:ilvl w:val="0"/>
                <w:numId w:val="25"/>
              </w:numPr>
              <w:rPr>
                <w:noProof/>
              </w:rPr>
            </w:pPr>
            <w:r>
              <w:rPr>
                <w:noProof/>
              </w:rPr>
              <w:t xml:space="preserve">Fassen Sie Ihren Projektplan der aus mehreren Wochenplänen besteht in der offenen Lernzeit auf das </w:t>
            </w:r>
            <w:r w:rsidR="003914BC">
              <w:rPr>
                <w:noProof/>
              </w:rPr>
              <w:t>Arbeitsblatt H03.02.02.02.03</w:t>
            </w:r>
            <w:r>
              <w:rPr>
                <w:noProof/>
              </w:rPr>
              <w:t xml:space="preserve"> zusammen.</w:t>
            </w:r>
          </w:p>
        </w:tc>
      </w:tr>
    </w:tbl>
    <w:p w:rsidR="00102CFC" w:rsidRDefault="00102CFC" w:rsidP="00102CFC">
      <w:pPr>
        <w:spacing w:line="240" w:lineRule="exact"/>
        <w:rPr>
          <w:rFonts w:eastAsia="Times New Roman" w:cs="Times New Roman"/>
          <w:sz w:val="16"/>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02CFC" w:rsidRPr="00DE4890" w:rsidTr="00606206">
        <w:trPr>
          <w:trHeight w:val="544"/>
        </w:trPr>
        <w:tc>
          <w:tcPr>
            <w:tcW w:w="3119" w:type="dxa"/>
            <w:shd w:val="clear" w:color="auto" w:fill="D9D9D9" w:themeFill="background1" w:themeFillShade="D9"/>
          </w:tcPr>
          <w:p w:rsidR="00102CFC" w:rsidRDefault="00102CFC" w:rsidP="00606206">
            <w:pPr>
              <w:pStyle w:val="Tabelle6pt"/>
              <w:rPr>
                <w:color w:val="000000"/>
              </w:rPr>
            </w:pPr>
            <w:r>
              <w:lastRenderedPageBreak/>
              <w:t>Lernfeld</w:t>
            </w:r>
          </w:p>
          <w:p w:rsidR="00102CFC" w:rsidRPr="00DE4890" w:rsidRDefault="00102CFC" w:rsidP="00606206">
            <w:pPr>
              <w:pStyle w:val="TabelleKopflinks"/>
            </w:pPr>
            <w:r>
              <w:t>LF 3</w:t>
            </w:r>
          </w:p>
        </w:tc>
        <w:tc>
          <w:tcPr>
            <w:tcW w:w="4230" w:type="dxa"/>
            <w:shd w:val="clear" w:color="auto" w:fill="D9D9D9" w:themeFill="background1" w:themeFillShade="D9"/>
          </w:tcPr>
          <w:p w:rsidR="00102CFC" w:rsidRDefault="00102CFC" w:rsidP="00606206">
            <w:pPr>
              <w:pStyle w:val="Tabelle6pt"/>
              <w:rPr>
                <w:color w:val="000000"/>
              </w:rPr>
            </w:pPr>
            <w:r>
              <w:t>Titel</w:t>
            </w:r>
          </w:p>
          <w:p w:rsidR="00102CFC" w:rsidRPr="00DE4890" w:rsidRDefault="00102CFC" w:rsidP="00AE5F17">
            <w:pPr>
              <w:pStyle w:val="TabelleKopflinks"/>
            </w:pPr>
            <w:r>
              <w:t xml:space="preserve">02 Projektdurchführung </w:t>
            </w:r>
            <w:r w:rsidR="00AE5F17">
              <w:t>–</w:t>
            </w:r>
            <w:r>
              <w:t xml:space="preserve"> Wochenplanvorlage</w:t>
            </w:r>
          </w:p>
        </w:tc>
        <w:tc>
          <w:tcPr>
            <w:tcW w:w="196" w:type="dxa"/>
            <w:tcBorders>
              <w:top w:val="nil"/>
              <w:bottom w:val="nil"/>
            </w:tcBorders>
            <w:shd w:val="clear" w:color="auto" w:fill="auto"/>
          </w:tcPr>
          <w:p w:rsidR="00102CFC" w:rsidRPr="00DE4890" w:rsidRDefault="00102CFC" w:rsidP="00606206">
            <w:pPr>
              <w:pStyle w:val="Textkrper"/>
            </w:pPr>
          </w:p>
        </w:tc>
        <w:tc>
          <w:tcPr>
            <w:tcW w:w="2094" w:type="dxa"/>
            <w:shd w:val="clear" w:color="auto" w:fill="D9D9D9" w:themeFill="background1" w:themeFillShade="D9"/>
          </w:tcPr>
          <w:p w:rsidR="00102CFC" w:rsidRDefault="00102CFC" w:rsidP="00606206">
            <w:pPr>
              <w:pStyle w:val="Tabelle6pt"/>
            </w:pPr>
          </w:p>
          <w:p w:rsidR="00102CFC" w:rsidRPr="00DE4890" w:rsidRDefault="00102CFC" w:rsidP="00606206">
            <w:pPr>
              <w:pStyle w:val="TabelleKopflinks"/>
              <w:jc w:val="center"/>
            </w:pPr>
            <w:r>
              <w:t>H03.02.02.02.01</w:t>
            </w:r>
          </w:p>
        </w:tc>
      </w:tr>
    </w:tbl>
    <w:p w:rsidR="00102CFC" w:rsidRPr="0006160E" w:rsidRDefault="00102CFC" w:rsidP="0006160E">
      <w:pPr>
        <w:pStyle w:val="berschrift1"/>
      </w:pPr>
      <w:r w:rsidRPr="0006160E">
        <w:rPr>
          <w:noProof/>
        </w:rPr>
        <w:drawing>
          <wp:anchor distT="0" distB="0" distL="114300" distR="114300" simplePos="0" relativeHeight="252491776" behindDoc="0" locked="0" layoutInCell="0" allowOverlap="1" wp14:anchorId="26957810" wp14:editId="4F2BBD5A">
            <wp:simplePos x="0" y="0"/>
            <wp:positionH relativeFrom="rightMargin">
              <wp:posOffset>277495</wp:posOffset>
            </wp:positionH>
            <wp:positionV relativeFrom="paragraph">
              <wp:posOffset>70485</wp:posOffset>
            </wp:positionV>
            <wp:extent cx="349885" cy="320675"/>
            <wp:effectExtent l="0" t="0" r="0" b="3175"/>
            <wp:wrapNone/>
            <wp:docPr id="4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60E">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102CFC" w:rsidRPr="00A410C8" w:rsidTr="00606206">
        <w:tc>
          <w:tcPr>
            <w:tcW w:w="7371" w:type="dxa"/>
            <w:shd w:val="clear" w:color="auto" w:fill="auto"/>
          </w:tcPr>
          <w:p w:rsidR="00102CFC" w:rsidRPr="00A410C8" w:rsidRDefault="00102CFC" w:rsidP="00606206">
            <w:pPr>
              <w:pStyle w:val="Textkrper"/>
            </w:pPr>
            <w:r>
              <w:t>erstellt von:</w:t>
            </w:r>
          </w:p>
        </w:tc>
        <w:tc>
          <w:tcPr>
            <w:tcW w:w="2268" w:type="dxa"/>
          </w:tcPr>
          <w:p w:rsidR="00102CFC" w:rsidRPr="002C64A5" w:rsidRDefault="003914BC" w:rsidP="008B4C17">
            <w:pPr>
              <w:pStyle w:val="Textkrper"/>
              <w:rPr>
                <w:b/>
              </w:rPr>
            </w:pPr>
            <w:r w:rsidRPr="002C64A5">
              <w:rPr>
                <w:b/>
              </w:rPr>
              <w:t>KW</w:t>
            </w:r>
            <w:r w:rsidR="008B4C17">
              <w:rPr>
                <w:b/>
              </w:rPr>
              <w:t xml:space="preserve">: </w:t>
            </w:r>
            <w:r>
              <w:rPr>
                <w:b/>
              </w:rPr>
              <w:t>„1“</w:t>
            </w:r>
          </w:p>
        </w:tc>
      </w:tr>
    </w:tbl>
    <w:p w:rsidR="00102CFC" w:rsidRPr="002C64A5" w:rsidRDefault="00102CFC" w:rsidP="008B4C17">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proofErr w:type="spellStart"/>
            <w:r>
              <w:t>oL</w:t>
            </w:r>
            <w:proofErr w:type="spellEnd"/>
          </w:p>
          <w:p w:rsidR="008A0B1B" w:rsidRDefault="008A0B1B" w:rsidP="00FB31E7">
            <w:pPr>
              <w:pStyle w:val="Textkrper"/>
            </w:pPr>
          </w:p>
          <w:p w:rsidR="008A0B1B" w:rsidRPr="00A410C8" w:rsidRDefault="008A0B1B" w:rsidP="00FB31E7">
            <w:pPr>
              <w:pStyle w:val="Textkrper"/>
            </w:pPr>
            <w:r>
              <w:t xml:space="preserve">Wochenpläne in der </w:t>
            </w:r>
            <w:proofErr w:type="spellStart"/>
            <w:r>
              <w:t>oL</w:t>
            </w:r>
            <w:proofErr w:type="spellEnd"/>
            <w:r>
              <w:t xml:space="preserve"> in einen übersichtlichen Projektplan übe</w:t>
            </w:r>
            <w:r>
              <w:t>r</w:t>
            </w:r>
            <w:r>
              <w:t>tragen.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Ausgewähltes Rezept pro Gru</w:t>
            </w:r>
            <w:r>
              <w:t>p</w:t>
            </w:r>
            <w:r>
              <w:t>penmitglied zum besseren Ve</w:t>
            </w:r>
            <w:r>
              <w:t>r</w:t>
            </w:r>
            <w:r>
              <w:t>ständnis in eine Tabelle umwa</w:t>
            </w:r>
            <w:r>
              <w:t>n</w:t>
            </w:r>
            <w:r>
              <w:t>deln.</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r>
              <w:t>Auswahlkriterien zur Rezeptauswahl festlegen und Rezepte im Inte</w:t>
            </w:r>
            <w:r>
              <w:t>r</w:t>
            </w:r>
            <w:r>
              <w:t>net recherchieren.</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A0B1B" w:rsidRDefault="008A0B1B">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AE5F17">
            <w:pPr>
              <w:pStyle w:val="TabelleKopflinks"/>
            </w:pPr>
            <w:r>
              <w:t xml:space="preserve">02 Projektdurchführung </w:t>
            </w:r>
            <w:r w:rsidR="00AE5F17">
              <w:t>–</w:t>
            </w:r>
            <w:r>
              <w:t xml:space="preserve"> Wochenplanvorlage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H03.02.02.02.01</w:t>
            </w:r>
          </w:p>
        </w:tc>
      </w:tr>
    </w:tbl>
    <w:p w:rsidR="008A0B1B" w:rsidRDefault="008A0B1B" w:rsidP="008A0B1B">
      <w:pPr>
        <w:pStyle w:val="berschrift1"/>
      </w:pPr>
      <w:r>
        <w:rPr>
          <w:noProof/>
          <w:sz w:val="24"/>
        </w:rPr>
        <w:drawing>
          <wp:anchor distT="0" distB="0" distL="114300" distR="114300" simplePos="0" relativeHeight="252762112" behindDoc="0" locked="0" layoutInCell="0" allowOverlap="1" wp14:anchorId="51348D0F" wp14:editId="68144B8B">
            <wp:simplePos x="0" y="0"/>
            <wp:positionH relativeFrom="rightMargin">
              <wp:posOffset>1089660</wp:posOffset>
            </wp:positionH>
            <wp:positionV relativeFrom="paragraph">
              <wp:posOffset>63500</wp:posOffset>
            </wp:positionV>
            <wp:extent cx="345440" cy="323850"/>
            <wp:effectExtent l="0" t="0" r="0" b="0"/>
            <wp:wrapNone/>
            <wp:docPr id="5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8B4C17">
              <w:rPr>
                <w:b/>
              </w:rPr>
              <w:t>:</w:t>
            </w:r>
            <w:r>
              <w:rPr>
                <w:b/>
              </w:rPr>
              <w:t xml:space="preserve"> „2“</w:t>
            </w:r>
          </w:p>
        </w:tc>
      </w:tr>
    </w:tbl>
    <w:p w:rsidR="008A0B1B" w:rsidRPr="002C64A5" w:rsidRDefault="008A0B1B" w:rsidP="008B4C17">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 xml:space="preserve">Information über </w:t>
            </w:r>
            <w:proofErr w:type="spellStart"/>
            <w:r>
              <w:t>Lebensmitteli</w:t>
            </w:r>
            <w:r>
              <w:t>n</w:t>
            </w:r>
            <w:r>
              <w:t>formationsvero</w:t>
            </w:r>
            <w:r>
              <w:t>r</w:t>
            </w:r>
            <w:r>
              <w:t>dung</w:t>
            </w:r>
            <w:proofErr w:type="spellEnd"/>
            <w:r>
              <w:t xml:space="preserve"> (LMIV)</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Verwendungsmö</w:t>
            </w:r>
            <w:r>
              <w:t>g</w:t>
            </w:r>
            <w:r>
              <w:t>lichkeiten fü</w:t>
            </w:r>
            <w:r w:rsidR="00C60283">
              <w:t>r die fertigen Gläser festlegen</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r>
              <w:t>Rezepttabelle am PC bearbeiten und ausdrucken</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AE5F17">
            <w:pPr>
              <w:pStyle w:val="TabelleKopflinks"/>
            </w:pPr>
            <w:r>
              <w:t xml:space="preserve">02 Projektdurchführung </w:t>
            </w:r>
            <w:r w:rsidR="00AE5F17">
              <w:t>–</w:t>
            </w:r>
            <w:r>
              <w:t xml:space="preserve"> Wochenplanvorlage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H03.02.02.02.01</w:t>
            </w:r>
          </w:p>
        </w:tc>
      </w:tr>
    </w:tbl>
    <w:p w:rsidR="008A0B1B" w:rsidRDefault="008A0B1B" w:rsidP="008A0B1B">
      <w:pPr>
        <w:pStyle w:val="berschrift1"/>
      </w:pPr>
      <w:r>
        <w:rPr>
          <w:noProof/>
          <w:sz w:val="24"/>
        </w:rPr>
        <w:drawing>
          <wp:anchor distT="0" distB="0" distL="114300" distR="114300" simplePos="0" relativeHeight="252763136" behindDoc="0" locked="0" layoutInCell="0" allowOverlap="1" wp14:anchorId="6DA2FE31" wp14:editId="20FE90D1">
            <wp:simplePos x="0" y="0"/>
            <wp:positionH relativeFrom="rightMargin">
              <wp:posOffset>1050290</wp:posOffset>
            </wp:positionH>
            <wp:positionV relativeFrom="paragraph">
              <wp:posOffset>70485</wp:posOffset>
            </wp:positionV>
            <wp:extent cx="345440" cy="323850"/>
            <wp:effectExtent l="0" t="0" r="0" b="0"/>
            <wp:wrapNone/>
            <wp:docPr id="5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8B4C17">
              <w:rPr>
                <w:b/>
              </w:rPr>
              <w:t>:</w:t>
            </w:r>
            <w:r>
              <w:rPr>
                <w:b/>
              </w:rPr>
              <w:t xml:space="preserve"> „3“</w:t>
            </w:r>
          </w:p>
        </w:tc>
      </w:tr>
    </w:tbl>
    <w:p w:rsidR="008A0B1B" w:rsidRPr="002C64A5" w:rsidRDefault="008A0B1B" w:rsidP="008B4C17">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Praxisteil I:</w:t>
            </w:r>
          </w:p>
          <w:p w:rsidR="008A0B1B" w:rsidRDefault="008A0B1B" w:rsidP="00FB31E7">
            <w:pPr>
              <w:pStyle w:val="Textkrper"/>
            </w:pPr>
          </w:p>
          <w:p w:rsidR="008A0B1B" w:rsidRPr="00A410C8" w:rsidRDefault="008A0B1B" w:rsidP="00FB31E7">
            <w:pPr>
              <w:pStyle w:val="Textkrper"/>
            </w:pPr>
            <w:r>
              <w:t>Zwei Rezepte praktisch umse</w:t>
            </w:r>
            <w:r>
              <w:t>t</w:t>
            </w:r>
            <w:r>
              <w:t>zen und Zeit- u</w:t>
            </w:r>
            <w:r w:rsidR="00C60283">
              <w:t>nd Arbeitsaufwand dokumentieren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Default="008A0B1B" w:rsidP="00FB31E7">
            <w:pPr>
              <w:pStyle w:val="Textkrper"/>
            </w:pPr>
            <w:r>
              <w:t>Praxisteil II:</w:t>
            </w:r>
          </w:p>
          <w:p w:rsidR="008A0B1B" w:rsidRDefault="008A0B1B" w:rsidP="00FB31E7">
            <w:pPr>
              <w:pStyle w:val="Textkrper"/>
            </w:pPr>
          </w:p>
          <w:p w:rsidR="008A0B1B" w:rsidRPr="00A410C8" w:rsidRDefault="008A0B1B" w:rsidP="00FB31E7">
            <w:pPr>
              <w:pStyle w:val="Textkrper"/>
            </w:pPr>
            <w:r>
              <w:t xml:space="preserve">Rezept vorbereiten evtl. erweitern, Bestellliste und </w:t>
            </w:r>
            <w:proofErr w:type="spellStart"/>
            <w:r>
              <w:t>To</w:t>
            </w:r>
            <w:proofErr w:type="spellEnd"/>
            <w:r>
              <w:t>-Do-Liste erste</w:t>
            </w:r>
            <w:r>
              <w:t>l</w:t>
            </w:r>
            <w:r w:rsidR="00C60283">
              <w:t>len</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CA</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FB31E7">
            <w:pPr>
              <w:pStyle w:val="TabelleKopflinks"/>
            </w:pPr>
            <w:r>
              <w:t>02 Projektdurchführung – Wochenplanvorlage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H03.02.02.02.01</w:t>
            </w:r>
          </w:p>
        </w:tc>
      </w:tr>
    </w:tbl>
    <w:p w:rsidR="008A0B1B" w:rsidRDefault="008A0B1B" w:rsidP="008A0B1B">
      <w:pPr>
        <w:pStyle w:val="berschrift1"/>
      </w:pPr>
      <w:r>
        <w:rPr>
          <w:noProof/>
          <w:sz w:val="24"/>
        </w:rPr>
        <w:drawing>
          <wp:anchor distT="0" distB="0" distL="114300" distR="114300" simplePos="0" relativeHeight="252764160" behindDoc="0" locked="0" layoutInCell="0" allowOverlap="1" wp14:anchorId="610674DF" wp14:editId="4FBE6BC6">
            <wp:simplePos x="0" y="0"/>
            <wp:positionH relativeFrom="rightMargin">
              <wp:posOffset>1089660</wp:posOffset>
            </wp:positionH>
            <wp:positionV relativeFrom="paragraph">
              <wp:posOffset>63500</wp:posOffset>
            </wp:positionV>
            <wp:extent cx="345440" cy="323850"/>
            <wp:effectExtent l="0" t="0" r="0" b="0"/>
            <wp:wrapNone/>
            <wp:docPr id="5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8B4C17">
              <w:rPr>
                <w:b/>
              </w:rPr>
              <w:t>:</w:t>
            </w:r>
            <w:r>
              <w:rPr>
                <w:b/>
              </w:rPr>
              <w:t xml:space="preserve"> „4“</w:t>
            </w:r>
          </w:p>
        </w:tc>
      </w:tr>
    </w:tbl>
    <w:p w:rsidR="008A0B1B" w:rsidRDefault="008A0B1B" w:rsidP="008A0B1B">
      <w:pPr>
        <w:pStyle w:val="Marginaliegrau"/>
        <w:framePr w:wrap="around" w:x="8744" w:y="128"/>
        <w:jc w:val="right"/>
      </w:pPr>
      <w:r>
        <w:t>4 x pro Schüler</w:t>
      </w:r>
      <w:r w:rsidR="00BD6423">
        <w:t>in/Schüler</w:t>
      </w:r>
    </w:p>
    <w:p w:rsidR="008A0B1B" w:rsidRDefault="008A0B1B" w:rsidP="008A0B1B">
      <w:pPr>
        <w:pStyle w:val="Textkrper"/>
      </w:pPr>
    </w:p>
    <w:p w:rsidR="008A0B1B" w:rsidRPr="002C64A5" w:rsidRDefault="008A0B1B" w:rsidP="008A0B1B">
      <w:pPr>
        <w:pStyle w:val="Textkrper"/>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949"/>
        </w:trPr>
        <w:tc>
          <w:tcPr>
            <w:tcW w:w="567" w:type="dxa"/>
            <w:vMerge w:val="restart"/>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Hergestellte Pr</w:t>
            </w:r>
            <w:r>
              <w:t>o</w:t>
            </w:r>
            <w:r>
              <w:t>dukte gruppeni</w:t>
            </w:r>
            <w:r>
              <w:t>n</w:t>
            </w:r>
            <w:r>
              <w:t>tern bewerten.</w:t>
            </w:r>
          </w:p>
          <w:p w:rsidR="008A0B1B" w:rsidRPr="00A410C8" w:rsidRDefault="008A0B1B" w:rsidP="00FB31E7">
            <w:pPr>
              <w:pStyle w:val="Textkrper"/>
            </w:pPr>
            <w:r>
              <w:t>Zielscheibe</w:t>
            </w:r>
          </w:p>
        </w:tc>
        <w:tc>
          <w:tcPr>
            <w:tcW w:w="1814" w:type="dxa"/>
            <w:vMerge w:val="restart"/>
          </w:tcPr>
          <w:p w:rsidR="008A0B1B" w:rsidRPr="00A410C8" w:rsidRDefault="008A0B1B" w:rsidP="00FB31E7">
            <w:pPr>
              <w:pStyle w:val="Textkrper"/>
            </w:pPr>
          </w:p>
        </w:tc>
        <w:tc>
          <w:tcPr>
            <w:tcW w:w="1814" w:type="dxa"/>
            <w:vMerge w:val="restart"/>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vMerge w:val="restart"/>
          </w:tcPr>
          <w:p w:rsidR="008A0B1B" w:rsidRPr="00A410C8" w:rsidRDefault="008A0B1B" w:rsidP="00FB31E7">
            <w:pPr>
              <w:pStyle w:val="Textkrper"/>
            </w:pPr>
          </w:p>
        </w:tc>
        <w:tc>
          <w:tcPr>
            <w:tcW w:w="1814" w:type="dxa"/>
            <w:vMerge w:val="restart"/>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p>
        </w:tc>
      </w:tr>
      <w:tr w:rsidR="008A0B1B" w:rsidRPr="00A410C8" w:rsidTr="00FB31E7">
        <w:trPr>
          <w:trHeight w:val="949"/>
        </w:trPr>
        <w:tc>
          <w:tcPr>
            <w:tcW w:w="567" w:type="dxa"/>
            <w:vMerge/>
            <w:shd w:val="clear" w:color="auto" w:fill="auto"/>
          </w:tcPr>
          <w:p w:rsidR="008A0B1B" w:rsidRPr="002C64A5" w:rsidRDefault="008A0B1B" w:rsidP="00FB31E7">
            <w:pPr>
              <w:pStyle w:val="Textkrper"/>
              <w:rPr>
                <w:b/>
              </w:rPr>
            </w:pPr>
          </w:p>
        </w:tc>
        <w:tc>
          <w:tcPr>
            <w:tcW w:w="1814" w:type="dxa"/>
            <w:shd w:val="clear" w:color="auto" w:fill="BFBFBF" w:themeFill="background1" w:themeFillShade="BF"/>
          </w:tcPr>
          <w:p w:rsidR="008A0B1B" w:rsidRDefault="008A0B1B" w:rsidP="00FB31E7">
            <w:pPr>
              <w:pStyle w:val="Textkrper"/>
            </w:pPr>
            <w:r>
              <w:t>Praxisteil II:</w:t>
            </w:r>
          </w:p>
          <w:p w:rsidR="008A0B1B" w:rsidRDefault="008A0B1B" w:rsidP="00FB31E7">
            <w:pPr>
              <w:pStyle w:val="Textkrper"/>
            </w:pPr>
            <w:r>
              <w:t>Alle Äpfel vollstä</w:t>
            </w:r>
            <w:r>
              <w:t>n</w:t>
            </w:r>
            <w:r w:rsidR="00C60283">
              <w:t>dig verarbeiten</w:t>
            </w:r>
          </w:p>
        </w:tc>
        <w:tc>
          <w:tcPr>
            <w:tcW w:w="1814" w:type="dxa"/>
            <w:vMerge/>
          </w:tcPr>
          <w:p w:rsidR="008A0B1B" w:rsidRPr="00A410C8" w:rsidRDefault="008A0B1B" w:rsidP="00FB31E7">
            <w:pPr>
              <w:pStyle w:val="Textkrper"/>
            </w:pPr>
          </w:p>
        </w:tc>
        <w:tc>
          <w:tcPr>
            <w:tcW w:w="1814" w:type="dxa"/>
            <w:vMerge/>
            <w:shd w:val="clear" w:color="auto" w:fill="BFBFBF" w:themeFill="background1" w:themeFillShade="BF"/>
          </w:tcPr>
          <w:p w:rsidR="008A0B1B" w:rsidRDefault="008A0B1B" w:rsidP="00FB31E7">
            <w:pPr>
              <w:pStyle w:val="Textkrper"/>
            </w:pPr>
          </w:p>
        </w:tc>
        <w:tc>
          <w:tcPr>
            <w:tcW w:w="1814" w:type="dxa"/>
            <w:vMerge/>
          </w:tcPr>
          <w:p w:rsidR="008A0B1B" w:rsidRPr="00A410C8" w:rsidRDefault="008A0B1B" w:rsidP="00FB31E7">
            <w:pPr>
              <w:pStyle w:val="Textkrper"/>
            </w:pPr>
          </w:p>
        </w:tc>
        <w:tc>
          <w:tcPr>
            <w:tcW w:w="1814" w:type="dxa"/>
            <w:vMerge/>
            <w:shd w:val="clear" w:color="auto" w:fill="BFBFBF" w:themeFill="background1" w:themeFillShade="BF"/>
          </w:tcPr>
          <w:p w:rsidR="008A0B1B"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Information über Nährwertken</w:t>
            </w:r>
            <w:r>
              <w:t>n</w:t>
            </w:r>
            <w:r>
              <w:t>zeichnung, Näh</w:t>
            </w:r>
            <w:r>
              <w:t>r</w:t>
            </w:r>
            <w:r>
              <w:t>wertberechnung</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PSK</w:t>
            </w:r>
          </w:p>
          <w:p w:rsidR="008A0B1B" w:rsidRDefault="008A0B1B" w:rsidP="00FB31E7">
            <w:pPr>
              <w:pStyle w:val="Textkrper"/>
            </w:pPr>
          </w:p>
          <w:p w:rsidR="008A0B1B" w:rsidRPr="00A410C8" w:rsidRDefault="008A0B1B" w:rsidP="00FB31E7">
            <w:pPr>
              <w:pStyle w:val="Textkrper"/>
            </w:pP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C60283" w:rsidP="00FB31E7">
            <w:pPr>
              <w:pStyle w:val="TabelleKopflinks"/>
            </w:pPr>
            <w:r>
              <w:t xml:space="preserve">02 Projektdurchführung – </w:t>
            </w:r>
            <w:r w:rsidR="008A0B1B">
              <w:t xml:space="preserve"> Arbeitspakete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H03.02.02.02.01</w:t>
            </w:r>
          </w:p>
        </w:tc>
      </w:tr>
    </w:tbl>
    <w:p w:rsidR="008A0B1B" w:rsidRDefault="008A0B1B" w:rsidP="008A0B1B">
      <w:pPr>
        <w:spacing w:line="240" w:lineRule="exact"/>
        <w:rPr>
          <w:rFonts w:eastAsia="Times New Roman" w:cs="Times New Roman"/>
          <w:sz w:val="16"/>
        </w:rPr>
      </w:pPr>
      <w:r w:rsidRPr="002B6F47">
        <w:rPr>
          <w:rFonts w:eastAsia="Times New Roman" w:cs="Times New Roman"/>
          <w:noProof/>
          <w:sz w:val="24"/>
          <w:lang w:eastAsia="de-DE"/>
        </w:rPr>
        <w:drawing>
          <wp:anchor distT="0" distB="0" distL="114300" distR="114300" simplePos="0" relativeHeight="252765184" behindDoc="0" locked="0" layoutInCell="0" allowOverlap="1" wp14:anchorId="57395FD3" wp14:editId="4F1DF3C6">
            <wp:simplePos x="0" y="0"/>
            <wp:positionH relativeFrom="rightMargin">
              <wp:posOffset>1089660</wp:posOffset>
            </wp:positionH>
            <wp:positionV relativeFrom="paragraph">
              <wp:posOffset>59690</wp:posOffset>
            </wp:positionV>
            <wp:extent cx="345440" cy="323850"/>
            <wp:effectExtent l="0" t="0" r="0" b="0"/>
            <wp:wrapNone/>
            <wp:docPr id="5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A0B1B" w:rsidRDefault="008A0B1B" w:rsidP="008A0B1B">
      <w:pPr>
        <w:spacing w:line="240" w:lineRule="exact"/>
        <w:rPr>
          <w:rFonts w:eastAsia="Times New Roman" w:cs="Times New Roman"/>
          <w:sz w:val="16"/>
        </w:rPr>
      </w:pPr>
    </w:p>
    <w:p w:rsidR="008A0B1B" w:rsidRDefault="008A0B1B" w:rsidP="008A0B1B">
      <w:pPr>
        <w:spacing w:line="240" w:lineRule="exact"/>
        <w:rPr>
          <w:rFonts w:eastAsia="Times New Roman" w:cs="Times New Roman"/>
          <w:sz w:val="16"/>
        </w:rPr>
      </w:pPr>
    </w:p>
    <w:tbl>
      <w:tblPr>
        <w:tblStyle w:val="Tabellenraster"/>
        <w:tblW w:w="9070" w:type="dxa"/>
        <w:tblInd w:w="108" w:type="dxa"/>
        <w:tblLayout w:type="fixed"/>
        <w:tblCellMar>
          <w:top w:w="57" w:type="dxa"/>
          <w:bottom w:w="57" w:type="dxa"/>
        </w:tblCellMar>
        <w:tblLook w:val="04A0" w:firstRow="1" w:lastRow="0" w:firstColumn="1" w:lastColumn="0" w:noHBand="0" w:noVBand="1"/>
      </w:tblPr>
      <w:tblGrid>
        <w:gridCol w:w="1814"/>
        <w:gridCol w:w="1814"/>
        <w:gridCol w:w="1814"/>
        <w:gridCol w:w="1814"/>
        <w:gridCol w:w="1814"/>
      </w:tblGrid>
      <w:tr w:rsidR="008A0B1B" w:rsidRPr="00A410C8" w:rsidTr="00FB31E7">
        <w:trPr>
          <w:trHeight w:val="2551"/>
        </w:trPr>
        <w:tc>
          <w:tcPr>
            <w:tcW w:w="1814" w:type="dxa"/>
            <w:shd w:val="clear" w:color="auto" w:fill="auto"/>
          </w:tcPr>
          <w:p w:rsidR="008A0B1B" w:rsidRDefault="008A0B1B" w:rsidP="00FB31E7">
            <w:pPr>
              <w:pStyle w:val="Textkrper"/>
            </w:pPr>
            <w:r>
              <w:t>Projektplan erste</w:t>
            </w:r>
            <w:r>
              <w:t>l</w:t>
            </w:r>
            <w:r>
              <w:t>len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II:</w:t>
            </w:r>
          </w:p>
          <w:p w:rsidR="008A0B1B" w:rsidRDefault="008A0B1B" w:rsidP="00FB31E7">
            <w:pPr>
              <w:pStyle w:val="Textkrper"/>
            </w:pPr>
          </w:p>
          <w:p w:rsidR="008A0B1B" w:rsidRDefault="008A0B1B" w:rsidP="00FB31E7">
            <w:pPr>
              <w:pStyle w:val="Textkrper"/>
            </w:pPr>
            <w:r>
              <w:t>Alle Äpfel vollstä</w:t>
            </w:r>
            <w:r>
              <w:t>n</w:t>
            </w:r>
            <w:r>
              <w:t>dig verarbeiten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Projektanalyse durchführen.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w:t>
            </w:r>
          </w:p>
          <w:p w:rsidR="008A0B1B" w:rsidRDefault="008A0B1B" w:rsidP="00FB31E7">
            <w:pPr>
              <w:pStyle w:val="Textkrper"/>
            </w:pPr>
            <w:r>
              <w:t>Einkaufsliste vo</w:t>
            </w:r>
            <w:r>
              <w:t>r</w:t>
            </w:r>
            <w:r>
              <w:t>bereiten</w:t>
            </w:r>
          </w:p>
          <w:p w:rsidR="008A0B1B" w:rsidRDefault="008A0B1B" w:rsidP="00FB31E7">
            <w:pPr>
              <w:pStyle w:val="Textkrper"/>
            </w:pPr>
            <w:r>
              <w:t>Zeit- und Arbeit</w:t>
            </w:r>
            <w:r>
              <w:t>s</w:t>
            </w:r>
            <w:r>
              <w:t>plan erstellen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Pr="00A410C8" w:rsidRDefault="008A0B1B" w:rsidP="00FB31E7">
            <w:pPr>
              <w:pStyle w:val="Textkrper"/>
            </w:pPr>
          </w:p>
        </w:tc>
      </w:tr>
      <w:tr w:rsidR="008A0B1B" w:rsidRPr="00A410C8" w:rsidTr="00FB31E7">
        <w:trPr>
          <w:trHeight w:val="2551"/>
        </w:trPr>
        <w:tc>
          <w:tcPr>
            <w:tcW w:w="1814" w:type="dxa"/>
            <w:shd w:val="clear" w:color="auto" w:fill="auto"/>
          </w:tcPr>
          <w:p w:rsidR="008A0B1B" w:rsidRPr="00A410C8" w:rsidRDefault="008A0B1B" w:rsidP="00FB31E7">
            <w:pPr>
              <w:pStyle w:val="Textkrper"/>
            </w:pPr>
          </w:p>
        </w:tc>
        <w:tc>
          <w:tcPr>
            <w:tcW w:w="1814" w:type="dxa"/>
            <w:shd w:val="clear" w:color="auto" w:fill="auto"/>
          </w:tcPr>
          <w:p w:rsidR="008A0B1B" w:rsidRPr="00A410C8" w:rsidRDefault="008A0B1B" w:rsidP="00FB31E7">
            <w:pPr>
              <w:pStyle w:val="Textkrper"/>
            </w:pPr>
          </w:p>
        </w:tc>
        <w:tc>
          <w:tcPr>
            <w:tcW w:w="1814" w:type="dxa"/>
            <w:shd w:val="clear" w:color="auto" w:fill="auto"/>
          </w:tcPr>
          <w:p w:rsidR="008A0B1B" w:rsidRDefault="008A0B1B" w:rsidP="00FB31E7">
            <w:pPr>
              <w:pStyle w:val="Textkrper"/>
            </w:pPr>
            <w:r>
              <w:t>Rezepte in der Gruppe austa</w:t>
            </w:r>
            <w:r>
              <w:t>u</w:t>
            </w:r>
            <w:r>
              <w:t>schen und lesen; Nachfragen bei Nichtverstehen</w:t>
            </w:r>
          </w:p>
          <w:p w:rsidR="008A0B1B" w:rsidRDefault="008A0B1B" w:rsidP="00FB31E7">
            <w:pPr>
              <w:pStyle w:val="Textkrper"/>
            </w:pP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Rezept evtl. zu Hause ausprobi</w:t>
            </w:r>
            <w:r>
              <w:t>e</w:t>
            </w:r>
            <w:r>
              <w:t>ren.</w:t>
            </w:r>
          </w:p>
          <w:p w:rsidR="008A0B1B" w:rsidRDefault="008A0B1B" w:rsidP="00FB31E7">
            <w:pPr>
              <w:pStyle w:val="Textkrper"/>
            </w:pP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w:t>
            </w:r>
          </w:p>
          <w:p w:rsidR="008A0B1B" w:rsidRDefault="008A0B1B" w:rsidP="00FB31E7">
            <w:pPr>
              <w:pStyle w:val="Textkrper"/>
            </w:pPr>
            <w:r>
              <w:t>Zwei Rezepte praktisch umse</w:t>
            </w:r>
            <w:r>
              <w:t>t</w:t>
            </w:r>
            <w:r>
              <w:t>zen und Zeit- und Arbeitsaufwand dokumentieren.</w:t>
            </w:r>
          </w:p>
          <w:p w:rsidR="008A0B1B" w:rsidRDefault="008A0B1B" w:rsidP="00FB31E7">
            <w:pPr>
              <w:pStyle w:val="Textkrper"/>
            </w:pPr>
          </w:p>
          <w:p w:rsidR="008A0B1B" w:rsidRPr="00A410C8" w:rsidRDefault="008A0B1B" w:rsidP="00FB31E7">
            <w:pPr>
              <w:pStyle w:val="Textkrper"/>
            </w:pPr>
            <w:r>
              <w:t>(2 Std.)</w:t>
            </w:r>
          </w:p>
        </w:tc>
      </w:tr>
      <w:tr w:rsidR="008A0B1B" w:rsidRPr="00A410C8" w:rsidTr="00FB31E7">
        <w:trPr>
          <w:trHeight w:val="2551"/>
        </w:trPr>
        <w:tc>
          <w:tcPr>
            <w:tcW w:w="1814" w:type="dxa"/>
            <w:tcBorders>
              <w:bottom w:val="single" w:sz="4" w:space="0" w:color="auto"/>
            </w:tcBorders>
            <w:shd w:val="clear" w:color="auto" w:fill="auto"/>
          </w:tcPr>
          <w:p w:rsidR="008A0B1B" w:rsidRPr="00A410C8" w:rsidRDefault="008A0B1B" w:rsidP="00FB31E7">
            <w:pPr>
              <w:pStyle w:val="Textkrper"/>
            </w:pPr>
          </w:p>
        </w:tc>
        <w:tc>
          <w:tcPr>
            <w:tcW w:w="1814" w:type="dxa"/>
            <w:tcBorders>
              <w:bottom w:val="single" w:sz="4" w:space="0" w:color="auto"/>
            </w:tcBorders>
            <w:shd w:val="clear" w:color="auto" w:fill="auto"/>
          </w:tcPr>
          <w:p w:rsidR="008A0B1B" w:rsidRPr="00A410C8" w:rsidRDefault="008A0B1B" w:rsidP="00FB31E7">
            <w:pPr>
              <w:pStyle w:val="Textkrper"/>
            </w:pPr>
          </w:p>
        </w:tc>
        <w:tc>
          <w:tcPr>
            <w:tcW w:w="1814" w:type="dxa"/>
            <w:tcBorders>
              <w:bottom w:val="single" w:sz="4" w:space="0" w:color="auto"/>
            </w:tcBorders>
            <w:shd w:val="clear" w:color="auto" w:fill="auto"/>
          </w:tcPr>
          <w:p w:rsidR="008A0B1B" w:rsidRDefault="008A0B1B" w:rsidP="00FB31E7">
            <w:pPr>
              <w:pStyle w:val="Textkrper"/>
            </w:pPr>
            <w:r>
              <w:t>Über die Leben</w:t>
            </w:r>
            <w:r>
              <w:t>s</w:t>
            </w:r>
            <w:r>
              <w:t>mittelinformat</w:t>
            </w:r>
            <w:r>
              <w:t>i</w:t>
            </w:r>
            <w:r>
              <w:t>onsv</w:t>
            </w:r>
            <w:r w:rsidR="00C60283">
              <w:t>erordnung (LMIV) informieren</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Information über die Nährwertken</w:t>
            </w:r>
            <w:r>
              <w:t>n</w:t>
            </w:r>
            <w:r w:rsidR="00C60283">
              <w:t>zeichnung,</w:t>
            </w:r>
          </w:p>
          <w:p w:rsidR="008A0B1B" w:rsidRDefault="008A0B1B" w:rsidP="00FB31E7">
            <w:pPr>
              <w:pStyle w:val="Textkrper"/>
            </w:pPr>
            <w:r>
              <w:t>Nährwertberec</w:t>
            </w:r>
            <w:r>
              <w:t>h</w:t>
            </w:r>
            <w:r>
              <w:t>nung durchführen</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Information über die Nährwertken</w:t>
            </w:r>
            <w:r>
              <w:t>n</w:t>
            </w:r>
            <w:r w:rsidR="00C60283">
              <w:t>zeichnung,</w:t>
            </w:r>
          </w:p>
          <w:p w:rsidR="008A0B1B" w:rsidRDefault="008A0B1B" w:rsidP="00FB31E7">
            <w:pPr>
              <w:pStyle w:val="Textkrper"/>
            </w:pPr>
            <w:r>
              <w:t>Nährwertberec</w:t>
            </w:r>
            <w:r>
              <w:t>h</w:t>
            </w:r>
            <w:r>
              <w:t>nung durchführen</w:t>
            </w:r>
          </w:p>
          <w:p w:rsidR="008A0B1B" w:rsidRDefault="008A0B1B" w:rsidP="00FB31E7">
            <w:pPr>
              <w:pStyle w:val="Textkrper"/>
            </w:pPr>
          </w:p>
          <w:p w:rsidR="008A0B1B" w:rsidRPr="00A410C8" w:rsidRDefault="008A0B1B" w:rsidP="00FB31E7">
            <w:pPr>
              <w:pStyle w:val="Textkrper"/>
            </w:pPr>
            <w:r>
              <w:t>(2 Std.)</w:t>
            </w:r>
          </w:p>
        </w:tc>
      </w:tr>
      <w:tr w:rsidR="008A0B1B" w:rsidRPr="00A410C8" w:rsidTr="00FB31E7">
        <w:trPr>
          <w:trHeight w:val="949"/>
        </w:trPr>
        <w:tc>
          <w:tcPr>
            <w:tcW w:w="1814" w:type="dxa"/>
            <w:vMerge w:val="restart"/>
            <w:shd w:val="clear" w:color="auto" w:fill="auto"/>
          </w:tcPr>
          <w:p w:rsidR="008A0B1B" w:rsidRDefault="008A0B1B" w:rsidP="00FB31E7">
            <w:pPr>
              <w:pStyle w:val="Textkrper"/>
            </w:pPr>
            <w:r>
              <w:t>Etiketten am PC erstellen</w:t>
            </w:r>
          </w:p>
          <w:p w:rsidR="008A0B1B" w:rsidRDefault="008A0B1B" w:rsidP="00FB31E7">
            <w:pPr>
              <w:pStyle w:val="Textkrper"/>
            </w:pPr>
          </w:p>
          <w:p w:rsidR="008A0B1B" w:rsidRPr="00A410C8" w:rsidRDefault="008A0B1B" w:rsidP="00FB31E7">
            <w:pPr>
              <w:pStyle w:val="Textkrper"/>
            </w:pPr>
            <w:r>
              <w:t>(2 Std.)</w:t>
            </w:r>
          </w:p>
        </w:tc>
        <w:tc>
          <w:tcPr>
            <w:tcW w:w="1814" w:type="dxa"/>
            <w:vMerge w:val="restart"/>
            <w:shd w:val="clear" w:color="auto" w:fill="auto"/>
          </w:tcPr>
          <w:p w:rsidR="008A0B1B" w:rsidRPr="00A410C8" w:rsidRDefault="008A0B1B" w:rsidP="00FB31E7">
            <w:pPr>
              <w:pStyle w:val="Textkrper"/>
            </w:pPr>
          </w:p>
        </w:tc>
        <w:tc>
          <w:tcPr>
            <w:tcW w:w="1814" w:type="dxa"/>
            <w:vMerge w:val="restart"/>
            <w:shd w:val="clear" w:color="auto" w:fill="auto"/>
          </w:tcPr>
          <w:p w:rsidR="008A0B1B" w:rsidRPr="00A410C8" w:rsidRDefault="008A0B1B" w:rsidP="00FB31E7">
            <w:pPr>
              <w:pStyle w:val="Textkrper"/>
            </w:pPr>
          </w:p>
        </w:tc>
        <w:tc>
          <w:tcPr>
            <w:tcW w:w="1814" w:type="dxa"/>
            <w:vMerge w:val="restart"/>
            <w:shd w:val="clear" w:color="auto" w:fill="auto"/>
          </w:tcPr>
          <w:p w:rsidR="008A0B1B" w:rsidRPr="00A410C8" w:rsidRDefault="008A0B1B" w:rsidP="00FB31E7">
            <w:pPr>
              <w:pStyle w:val="Textkrper"/>
            </w:pPr>
          </w:p>
        </w:tc>
        <w:tc>
          <w:tcPr>
            <w:tcW w:w="1814" w:type="dxa"/>
            <w:shd w:val="clear" w:color="auto" w:fill="auto"/>
          </w:tcPr>
          <w:p w:rsidR="008A0B1B" w:rsidRDefault="008A0B1B" w:rsidP="00FB31E7">
            <w:pPr>
              <w:pStyle w:val="Textkrper"/>
            </w:pPr>
            <w:r>
              <w:t xml:space="preserve">Rezepttabelle </w:t>
            </w:r>
            <w:r w:rsidR="00C60283">
              <w:t>am PC bearbeiten und ausdrucken</w:t>
            </w:r>
          </w:p>
          <w:p w:rsidR="008A0B1B" w:rsidRPr="00A410C8" w:rsidRDefault="008A0B1B" w:rsidP="00FB31E7">
            <w:pPr>
              <w:pStyle w:val="Textkrper"/>
            </w:pPr>
            <w:r>
              <w:t>(1 Std.)</w:t>
            </w:r>
          </w:p>
        </w:tc>
      </w:tr>
      <w:tr w:rsidR="008A0B1B" w:rsidRPr="00A410C8" w:rsidTr="00FB31E7">
        <w:trPr>
          <w:trHeight w:val="949"/>
        </w:trPr>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shd w:val="clear" w:color="auto" w:fill="auto"/>
          </w:tcPr>
          <w:p w:rsidR="008A0B1B" w:rsidRDefault="008A0B1B" w:rsidP="00FB31E7">
            <w:pPr>
              <w:pStyle w:val="Textkrper"/>
            </w:pPr>
            <w:r>
              <w:t>Begriffe zum Pr</w:t>
            </w:r>
            <w:r>
              <w:t>o</w:t>
            </w:r>
            <w:r w:rsidR="00C60283">
              <w:t>jekt wiederholen</w:t>
            </w:r>
          </w:p>
          <w:p w:rsidR="008A0B1B" w:rsidRPr="00A410C8" w:rsidRDefault="008A0B1B" w:rsidP="00FB31E7">
            <w:pPr>
              <w:pStyle w:val="Textkrper"/>
            </w:pPr>
            <w:r>
              <w:t>(1 Std.)</w:t>
            </w:r>
          </w:p>
        </w:tc>
      </w:tr>
      <w:tr w:rsidR="008A0B1B" w:rsidRPr="00A410C8" w:rsidTr="00FB31E7">
        <w:trPr>
          <w:trHeight w:val="1247"/>
        </w:trPr>
        <w:tc>
          <w:tcPr>
            <w:tcW w:w="1814" w:type="dxa"/>
            <w:shd w:val="clear" w:color="auto" w:fill="auto"/>
          </w:tcPr>
          <w:p w:rsidR="008A0B1B" w:rsidRPr="00A410C8" w:rsidRDefault="008A0B1B" w:rsidP="00FB31E7">
            <w:pPr>
              <w:pStyle w:val="Textkrper"/>
            </w:pPr>
          </w:p>
        </w:tc>
        <w:tc>
          <w:tcPr>
            <w:tcW w:w="1814" w:type="dxa"/>
            <w:shd w:val="clear" w:color="auto" w:fill="auto"/>
          </w:tcPr>
          <w:p w:rsidR="008A0B1B" w:rsidRPr="00A410C8" w:rsidRDefault="008A0B1B" w:rsidP="00FB31E7">
            <w:pPr>
              <w:pStyle w:val="Textkrper"/>
            </w:pPr>
          </w:p>
        </w:tc>
        <w:tc>
          <w:tcPr>
            <w:tcW w:w="1814" w:type="dxa"/>
            <w:shd w:val="clear" w:color="auto" w:fill="auto"/>
          </w:tcPr>
          <w:p w:rsidR="008A0B1B" w:rsidRDefault="008A0B1B" w:rsidP="00FB31E7">
            <w:pPr>
              <w:pStyle w:val="Textkrper"/>
            </w:pPr>
            <w:r>
              <w:t>Rezepte in der Gruppe austa</w:t>
            </w:r>
            <w:r>
              <w:t>u</w:t>
            </w:r>
            <w:r>
              <w:t>schen und lesen; Nachfragen bei Nichtverstehen</w:t>
            </w:r>
          </w:p>
          <w:p w:rsidR="008A0B1B" w:rsidRPr="00A410C8" w:rsidRDefault="008A0B1B" w:rsidP="00FB31E7">
            <w:pPr>
              <w:pStyle w:val="Textkrper"/>
            </w:pPr>
            <w:r>
              <w:t>(1 Std</w:t>
            </w:r>
            <w:r w:rsidR="008B4C17">
              <w:t>.</w:t>
            </w:r>
            <w:r>
              <w:t>)</w:t>
            </w:r>
          </w:p>
        </w:tc>
        <w:tc>
          <w:tcPr>
            <w:tcW w:w="1814" w:type="dxa"/>
            <w:shd w:val="clear" w:color="auto" w:fill="auto"/>
          </w:tcPr>
          <w:p w:rsidR="008A0B1B" w:rsidRDefault="008A0B1B" w:rsidP="00FB31E7">
            <w:pPr>
              <w:pStyle w:val="Textkrper"/>
            </w:pPr>
            <w:r>
              <w:t>Feedback über das Projekt</w:t>
            </w:r>
          </w:p>
          <w:p w:rsidR="008A0B1B" w:rsidRDefault="008A0B1B" w:rsidP="00FB31E7">
            <w:pPr>
              <w:pStyle w:val="Textkrper"/>
            </w:pPr>
          </w:p>
          <w:p w:rsidR="008A0B1B" w:rsidRPr="00A410C8" w:rsidRDefault="008A0B1B" w:rsidP="00FB31E7">
            <w:pPr>
              <w:pStyle w:val="Textkrper"/>
            </w:pPr>
            <w:r>
              <w:t>(1 Std.)</w:t>
            </w:r>
          </w:p>
        </w:tc>
        <w:tc>
          <w:tcPr>
            <w:tcW w:w="1814" w:type="dxa"/>
            <w:shd w:val="clear" w:color="auto" w:fill="auto"/>
          </w:tcPr>
          <w:p w:rsidR="008A0B1B" w:rsidRDefault="008A0B1B" w:rsidP="00FB31E7">
            <w:pPr>
              <w:pStyle w:val="Textkrper"/>
            </w:pPr>
            <w:r>
              <w:t>Zwei Rezepte zum Ausprobieren für die Praxis auswä</w:t>
            </w:r>
            <w:r>
              <w:t>h</w:t>
            </w:r>
            <w:r>
              <w:t>len.</w:t>
            </w:r>
          </w:p>
          <w:p w:rsidR="008A0B1B" w:rsidRDefault="008A0B1B" w:rsidP="00FB31E7">
            <w:pPr>
              <w:pStyle w:val="Textkrper"/>
            </w:pPr>
          </w:p>
          <w:p w:rsidR="008A0B1B" w:rsidRPr="00A410C8" w:rsidRDefault="008A0B1B" w:rsidP="00FB31E7">
            <w:pPr>
              <w:pStyle w:val="Textkrper"/>
            </w:pPr>
            <w:r>
              <w:t>(1 Std.)</w:t>
            </w: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C60283" w:rsidP="00FB31E7">
            <w:pPr>
              <w:pStyle w:val="TabelleKopflinks"/>
            </w:pPr>
            <w:r>
              <w:t xml:space="preserve">02 Projektdurchführung – </w:t>
            </w:r>
            <w:r w:rsidR="008A0B1B">
              <w:t>Projektplan</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H03.02.02.02.03</w:t>
            </w:r>
          </w:p>
        </w:tc>
      </w:tr>
    </w:tbl>
    <w:p w:rsidR="008A0B1B" w:rsidRDefault="008A0B1B" w:rsidP="008A0B1B">
      <w:pPr>
        <w:pStyle w:val="berschrift1"/>
      </w:pPr>
      <w:r>
        <w:rPr>
          <w:noProof/>
          <w:sz w:val="24"/>
        </w:rPr>
        <w:drawing>
          <wp:anchor distT="0" distB="0" distL="114300" distR="114300" simplePos="0" relativeHeight="252769280" behindDoc="0" locked="0" layoutInCell="0" allowOverlap="1" wp14:anchorId="4B1DCFC4" wp14:editId="51B86E11">
            <wp:simplePos x="0" y="0"/>
            <wp:positionH relativeFrom="rightMargin">
              <wp:posOffset>1089660</wp:posOffset>
            </wp:positionH>
            <wp:positionV relativeFrom="paragraph">
              <wp:posOffset>70485</wp:posOffset>
            </wp:positionV>
            <wp:extent cx="345440" cy="323850"/>
            <wp:effectExtent l="0" t="0" r="0" b="0"/>
            <wp:wrapNone/>
            <wp:docPr id="5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Projektplanübersicht</w:t>
      </w:r>
    </w:p>
    <w:p w:rsidR="008A0B1B" w:rsidRDefault="008A0B1B" w:rsidP="008A0B1B">
      <w:pPr>
        <w:pStyle w:val="Kopf8pt"/>
        <w:tabs>
          <w:tab w:val="left" w:pos="2410"/>
        </w:tabs>
        <w:spacing w:before="120"/>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4819"/>
        <w:gridCol w:w="1985"/>
        <w:gridCol w:w="1275"/>
      </w:tblGrid>
      <w:tr w:rsidR="008A0B1B" w:rsidRPr="00A410C8" w:rsidTr="00FB31E7">
        <w:tc>
          <w:tcPr>
            <w:tcW w:w="1560" w:type="dxa"/>
            <w:shd w:val="clear" w:color="auto" w:fill="D9D9D9" w:themeFill="background1" w:themeFillShade="D9"/>
          </w:tcPr>
          <w:p w:rsidR="008A0B1B" w:rsidRDefault="008A0B1B" w:rsidP="00FB31E7">
            <w:pPr>
              <w:pStyle w:val="TabelleKopflinks"/>
            </w:pPr>
            <w:r>
              <w:t>Datum</w:t>
            </w:r>
          </w:p>
          <w:p w:rsidR="008A0B1B" w:rsidRPr="00A410C8" w:rsidRDefault="008A0B1B" w:rsidP="00FB31E7">
            <w:pPr>
              <w:pStyle w:val="TabelleKopflinks"/>
            </w:pPr>
            <w:r>
              <w:t>Stunden</w:t>
            </w:r>
          </w:p>
        </w:tc>
        <w:tc>
          <w:tcPr>
            <w:tcW w:w="4819" w:type="dxa"/>
            <w:shd w:val="clear" w:color="auto" w:fill="D9D9D9" w:themeFill="background1" w:themeFillShade="D9"/>
            <w:vAlign w:val="center"/>
          </w:tcPr>
          <w:p w:rsidR="008A0B1B" w:rsidRPr="00A410C8" w:rsidRDefault="008A0B1B" w:rsidP="00FB31E7">
            <w:pPr>
              <w:pStyle w:val="TabelleKopflinks"/>
              <w:jc w:val="center"/>
            </w:pPr>
            <w:r>
              <w:t>Was?</w:t>
            </w:r>
          </w:p>
        </w:tc>
        <w:tc>
          <w:tcPr>
            <w:tcW w:w="1985" w:type="dxa"/>
            <w:shd w:val="clear" w:color="auto" w:fill="D9D9D9" w:themeFill="background1" w:themeFillShade="D9"/>
            <w:vAlign w:val="center"/>
          </w:tcPr>
          <w:p w:rsidR="008A0B1B" w:rsidRPr="00A410C8" w:rsidRDefault="008A0B1B" w:rsidP="00FB31E7">
            <w:pPr>
              <w:pStyle w:val="TabelleKopflinks"/>
              <w:jc w:val="center"/>
            </w:pPr>
            <w:r>
              <w:t>Wer?</w:t>
            </w:r>
          </w:p>
        </w:tc>
        <w:tc>
          <w:tcPr>
            <w:tcW w:w="1275" w:type="dxa"/>
            <w:shd w:val="clear" w:color="auto" w:fill="D9D9D9" w:themeFill="background1" w:themeFillShade="D9"/>
            <w:vAlign w:val="center"/>
          </w:tcPr>
          <w:p w:rsidR="008A0B1B" w:rsidRPr="00A410C8" w:rsidRDefault="008A0B1B" w:rsidP="00FB31E7">
            <w:pPr>
              <w:pStyle w:val="TabelleKopflinks"/>
              <w:jc w:val="center"/>
            </w:pPr>
            <w:r>
              <w:t>Wo?</w:t>
            </w: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Mo. 09.11.2015</w:t>
            </w:r>
          </w:p>
          <w:p w:rsidR="008A0B1B" w:rsidRPr="00A410C8" w:rsidRDefault="008A0B1B" w:rsidP="00FB31E7">
            <w:pPr>
              <w:pStyle w:val="Textkrper"/>
              <w:jc w:val="left"/>
            </w:pPr>
            <w:r>
              <w:t>1./2. Std. BPK</w:t>
            </w:r>
          </w:p>
        </w:tc>
        <w:tc>
          <w:tcPr>
            <w:tcW w:w="4819" w:type="dxa"/>
            <w:vAlign w:val="center"/>
          </w:tcPr>
          <w:p w:rsidR="008A0B1B" w:rsidRPr="00A410C8" w:rsidRDefault="008A0B1B" w:rsidP="00FB31E7">
            <w:pPr>
              <w:pStyle w:val="Textkrper"/>
              <w:jc w:val="left"/>
            </w:pPr>
            <w:r>
              <w:t>Projektanalyse durchführen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Küche</w:t>
            </w: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Di. 10.11.2015</w:t>
            </w:r>
          </w:p>
          <w:p w:rsidR="008A0B1B" w:rsidRPr="00A410C8" w:rsidRDefault="008A0B1B" w:rsidP="00FB31E7">
            <w:pPr>
              <w:pStyle w:val="Textkrper"/>
              <w:jc w:val="left"/>
            </w:pPr>
            <w:r>
              <w:t>5./6. Std. CA</w:t>
            </w:r>
          </w:p>
        </w:tc>
        <w:tc>
          <w:tcPr>
            <w:tcW w:w="4819" w:type="dxa"/>
            <w:vAlign w:val="center"/>
          </w:tcPr>
          <w:p w:rsidR="008A0B1B" w:rsidRPr="00A410C8" w:rsidRDefault="008A0B1B" w:rsidP="00FB31E7">
            <w:pPr>
              <w:pStyle w:val="Textkrper"/>
              <w:jc w:val="left"/>
            </w:pPr>
            <w:r>
              <w:t>Auswahlkriterien zur Rezeptauswahl festlegen und Re</w:t>
            </w:r>
            <w:r w:rsidR="0006160E">
              <w:t>zepte im Internet recherchieren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Computer-raum</w:t>
            </w: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Mo. 16.11.2015</w:t>
            </w:r>
          </w:p>
          <w:p w:rsidR="008A0B1B" w:rsidRPr="00A410C8" w:rsidRDefault="008A0B1B" w:rsidP="00FB31E7">
            <w:pPr>
              <w:pStyle w:val="Textkrper"/>
              <w:jc w:val="left"/>
            </w:pPr>
            <w:r>
              <w:t>1./2. Std. BPK</w:t>
            </w:r>
          </w:p>
        </w:tc>
        <w:tc>
          <w:tcPr>
            <w:tcW w:w="4819" w:type="dxa"/>
            <w:vAlign w:val="center"/>
          </w:tcPr>
          <w:p w:rsidR="008A0B1B" w:rsidRDefault="008A0B1B" w:rsidP="00FB31E7">
            <w:pPr>
              <w:pStyle w:val="Textkrper"/>
              <w:jc w:val="left"/>
            </w:pPr>
            <w:r>
              <w:t>Rezepte austauschen, durchlesen</w:t>
            </w:r>
            <w:r w:rsidR="00C60283">
              <w:t>, b</w:t>
            </w:r>
            <w:r w:rsidR="0006160E">
              <w:t>ei Nichtverstehen nachfragen</w:t>
            </w:r>
          </w:p>
          <w:p w:rsidR="008A0B1B" w:rsidRPr="00A410C8" w:rsidRDefault="008A0B1B" w:rsidP="00FB31E7">
            <w:pPr>
              <w:pStyle w:val="Textkrper"/>
              <w:jc w:val="left"/>
            </w:pPr>
            <w:r>
              <w:t>Gemeinsam zwei Rezepte für die Praxis auswählen</w:t>
            </w:r>
          </w:p>
        </w:tc>
        <w:tc>
          <w:tcPr>
            <w:tcW w:w="1985" w:type="dxa"/>
            <w:vAlign w:val="center"/>
          </w:tcPr>
          <w:p w:rsidR="008A0B1B" w:rsidRPr="00A410C8" w:rsidRDefault="008A0B1B" w:rsidP="00FB31E7">
            <w:pPr>
              <w:pStyle w:val="Textkrper"/>
              <w:jc w:val="left"/>
            </w:pPr>
            <w:r>
              <w:t>Einzel- und Gru</w:t>
            </w:r>
            <w:r>
              <w:t>p</w:t>
            </w:r>
            <w:r>
              <w:t>penarbeit</w:t>
            </w:r>
          </w:p>
        </w:tc>
        <w:tc>
          <w:tcPr>
            <w:tcW w:w="1275" w:type="dxa"/>
            <w:vAlign w:val="center"/>
          </w:tcPr>
          <w:p w:rsidR="008A0B1B" w:rsidRPr="00A410C8" w:rsidRDefault="008A0B1B" w:rsidP="00FB31E7">
            <w:pPr>
              <w:pStyle w:val="Textkrper"/>
              <w:jc w:val="left"/>
            </w:pPr>
            <w:r>
              <w:t>Küche</w:t>
            </w: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Di. 17.11.2015</w:t>
            </w:r>
          </w:p>
          <w:p w:rsidR="008A0B1B" w:rsidRPr="00A410C8" w:rsidRDefault="008A0B1B" w:rsidP="00FB31E7">
            <w:pPr>
              <w:pStyle w:val="Textkrpernrinnen"/>
              <w:numPr>
                <w:ilvl w:val="0"/>
                <w:numId w:val="0"/>
              </w:numPr>
              <w:ind w:left="283" w:hanging="283"/>
            </w:pPr>
            <w:r>
              <w:t>5. Std. CA</w:t>
            </w:r>
          </w:p>
        </w:tc>
        <w:tc>
          <w:tcPr>
            <w:tcW w:w="4819" w:type="dxa"/>
            <w:vAlign w:val="center"/>
          </w:tcPr>
          <w:p w:rsidR="008A0B1B" w:rsidRPr="00A410C8" w:rsidRDefault="008A0B1B" w:rsidP="00FB31E7">
            <w:pPr>
              <w:pStyle w:val="Textkrper"/>
              <w:jc w:val="left"/>
            </w:pPr>
            <w:r>
              <w:t>Evtl. handgeschriebene Tabelle am PC bearbeiten und ausdrucken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Compute</w:t>
            </w:r>
            <w:r>
              <w:t>r</w:t>
            </w:r>
            <w:r>
              <w:t>raum</w:t>
            </w: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Fr. 20.11.2015</w:t>
            </w:r>
          </w:p>
          <w:p w:rsidR="008A0B1B" w:rsidRPr="00A410C8" w:rsidRDefault="008A0B1B" w:rsidP="00FB31E7">
            <w:pPr>
              <w:pStyle w:val="Textkrper"/>
              <w:jc w:val="left"/>
            </w:pPr>
            <w:r>
              <w:t>1./2. Std BFK</w:t>
            </w:r>
          </w:p>
        </w:tc>
        <w:tc>
          <w:tcPr>
            <w:tcW w:w="4819" w:type="dxa"/>
            <w:vAlign w:val="center"/>
          </w:tcPr>
          <w:p w:rsidR="008A0B1B" w:rsidRPr="00A410C8" w:rsidRDefault="008A0B1B" w:rsidP="00FB31E7">
            <w:pPr>
              <w:pStyle w:val="Textkrper"/>
              <w:jc w:val="left"/>
            </w:pPr>
            <w:r>
              <w:t>Lebensmittelinformationsverordnung (LMIV)</w:t>
            </w:r>
          </w:p>
        </w:tc>
        <w:tc>
          <w:tcPr>
            <w:tcW w:w="1985" w:type="dxa"/>
            <w:vAlign w:val="center"/>
          </w:tcPr>
          <w:p w:rsidR="008A0B1B" w:rsidRPr="00A410C8" w:rsidRDefault="008A0B1B" w:rsidP="00FB31E7">
            <w:pPr>
              <w:pStyle w:val="Textkrper"/>
              <w:jc w:val="left"/>
            </w:pPr>
            <w:r>
              <w:t>Nach Arbeitsauftrag</w:t>
            </w:r>
          </w:p>
        </w:tc>
        <w:tc>
          <w:tcPr>
            <w:tcW w:w="1275" w:type="dxa"/>
            <w:vAlign w:val="center"/>
          </w:tcPr>
          <w:p w:rsidR="008A0B1B" w:rsidRPr="00A410C8" w:rsidRDefault="008A0B1B" w:rsidP="00FB31E7">
            <w:pPr>
              <w:pStyle w:val="Textkrper"/>
              <w:jc w:val="left"/>
            </w:pPr>
            <w:r>
              <w:t>Klassen-zimmer</w:t>
            </w:r>
          </w:p>
        </w:tc>
      </w:tr>
      <w:tr w:rsidR="008A0B1B" w:rsidRPr="00A410C8" w:rsidTr="00FB31E7">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Fr. 27.11.2015</w:t>
            </w:r>
          </w:p>
          <w:p w:rsidR="008A0B1B" w:rsidRDefault="008A0B1B" w:rsidP="00FB31E7">
            <w:pPr>
              <w:pStyle w:val="Textkrper"/>
              <w:jc w:val="left"/>
            </w:pPr>
            <w:r>
              <w:t>1.-4. Std. BPK</w:t>
            </w:r>
          </w:p>
        </w:tc>
        <w:tc>
          <w:tcPr>
            <w:tcW w:w="4819" w:type="dxa"/>
            <w:vAlign w:val="center"/>
          </w:tcPr>
          <w:p w:rsidR="008A0B1B" w:rsidRDefault="008A0B1B" w:rsidP="00FB31E7">
            <w:pPr>
              <w:pStyle w:val="Textkrper"/>
              <w:jc w:val="left"/>
            </w:pPr>
            <w:r>
              <w:t>Beide Endprodukte bewerten (Zielscheibe) Gesamtb</w:t>
            </w:r>
            <w:r>
              <w:t>e</w:t>
            </w:r>
            <w:r>
              <w:t>urteilung</w:t>
            </w:r>
          </w:p>
          <w:p w:rsidR="008A0B1B" w:rsidRDefault="008A0B1B" w:rsidP="00FB31E7">
            <w:pPr>
              <w:pStyle w:val="Textkrper"/>
              <w:jc w:val="left"/>
            </w:pPr>
            <w:r>
              <w:t>Praxisteil II:</w:t>
            </w:r>
          </w:p>
          <w:p w:rsidR="008A0B1B" w:rsidRDefault="008A0B1B" w:rsidP="00FB31E7">
            <w:pPr>
              <w:pStyle w:val="Textkrper"/>
              <w:jc w:val="left"/>
            </w:pPr>
            <w:r>
              <w:t xml:space="preserve">Rezept evtl. erweitern, Bestellliste, </w:t>
            </w:r>
            <w:proofErr w:type="spellStart"/>
            <w:r>
              <w:t>To</w:t>
            </w:r>
            <w:proofErr w:type="spellEnd"/>
            <w:r>
              <w:t>-Do-Liste erste</w:t>
            </w:r>
            <w:r>
              <w:t>l</w:t>
            </w:r>
            <w:r>
              <w:t>len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Default="008A0B1B" w:rsidP="00FB31E7">
            <w:pPr>
              <w:pStyle w:val="Textkrper"/>
              <w:jc w:val="left"/>
            </w:pPr>
            <w:r>
              <w:t>Klassen-zimmer</w:t>
            </w: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Mo. 30.11.2015</w:t>
            </w:r>
          </w:p>
          <w:p w:rsidR="008A0B1B" w:rsidRDefault="008A0B1B" w:rsidP="00FB31E7">
            <w:pPr>
              <w:pStyle w:val="Textkrper"/>
              <w:jc w:val="left"/>
            </w:pPr>
            <w:r>
              <w:t>1.-4. Std. BPK</w:t>
            </w:r>
          </w:p>
        </w:tc>
        <w:tc>
          <w:tcPr>
            <w:tcW w:w="4819" w:type="dxa"/>
            <w:vAlign w:val="center"/>
          </w:tcPr>
          <w:p w:rsidR="008A0B1B" w:rsidRDefault="008A0B1B" w:rsidP="00FB31E7">
            <w:pPr>
              <w:pStyle w:val="Textkrper"/>
              <w:jc w:val="left"/>
            </w:pPr>
            <w:r>
              <w:t>Praxisteil II:</w:t>
            </w:r>
          </w:p>
          <w:p w:rsidR="008A0B1B" w:rsidRDefault="008A0B1B" w:rsidP="00FB31E7">
            <w:pPr>
              <w:pStyle w:val="Textkrper"/>
              <w:jc w:val="left"/>
            </w:pPr>
            <w:r>
              <w:t>Alle Äpfel vollständig verarbeiten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Default="008A0B1B" w:rsidP="00FB31E7">
            <w:pPr>
              <w:pStyle w:val="Textkrper"/>
              <w:jc w:val="left"/>
            </w:pPr>
            <w:r>
              <w:t>Küche</w:t>
            </w: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p>
        </w:tc>
        <w:tc>
          <w:tcPr>
            <w:tcW w:w="4819" w:type="dxa"/>
            <w:vAlign w:val="center"/>
          </w:tcPr>
          <w:p w:rsidR="008A0B1B" w:rsidRDefault="008A0B1B" w:rsidP="00FB31E7">
            <w:pPr>
              <w:pStyle w:val="Textkrper"/>
              <w:jc w:val="left"/>
            </w:pPr>
          </w:p>
        </w:tc>
        <w:tc>
          <w:tcPr>
            <w:tcW w:w="1985" w:type="dxa"/>
            <w:vAlign w:val="center"/>
          </w:tcPr>
          <w:p w:rsidR="008A0B1B" w:rsidRDefault="008A0B1B" w:rsidP="00FB31E7">
            <w:pPr>
              <w:pStyle w:val="Textkrper"/>
              <w:jc w:val="left"/>
            </w:pPr>
          </w:p>
        </w:tc>
        <w:tc>
          <w:tcPr>
            <w:tcW w:w="1275" w:type="dxa"/>
            <w:vAlign w:val="center"/>
          </w:tcPr>
          <w:p w:rsidR="008A0B1B"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Di.01.12.2015</w:t>
            </w:r>
          </w:p>
          <w:p w:rsidR="008A0B1B" w:rsidRDefault="008A0B1B" w:rsidP="00FB31E7">
            <w:pPr>
              <w:pStyle w:val="Textkrper"/>
              <w:jc w:val="left"/>
            </w:pPr>
            <w:r>
              <w:t>5./6. Std. CA</w:t>
            </w:r>
          </w:p>
        </w:tc>
        <w:tc>
          <w:tcPr>
            <w:tcW w:w="4819" w:type="dxa"/>
            <w:vAlign w:val="center"/>
          </w:tcPr>
          <w:p w:rsidR="008A0B1B" w:rsidRDefault="008A0B1B" w:rsidP="00FB31E7">
            <w:pPr>
              <w:pStyle w:val="Textkrper"/>
              <w:jc w:val="left"/>
            </w:pPr>
            <w:r>
              <w:t>Etiketten erstellen am PC</w:t>
            </w:r>
          </w:p>
        </w:tc>
        <w:tc>
          <w:tcPr>
            <w:tcW w:w="1985" w:type="dxa"/>
            <w:vAlign w:val="center"/>
          </w:tcPr>
          <w:p w:rsidR="008A0B1B" w:rsidRDefault="008A0B1B" w:rsidP="00FB31E7">
            <w:pPr>
              <w:pStyle w:val="Textkrper"/>
              <w:jc w:val="left"/>
            </w:pPr>
            <w:r>
              <w:t>Praxisgruppen</w:t>
            </w:r>
          </w:p>
        </w:tc>
        <w:tc>
          <w:tcPr>
            <w:tcW w:w="1275" w:type="dxa"/>
            <w:vAlign w:val="center"/>
          </w:tcPr>
          <w:p w:rsidR="008A0B1B" w:rsidRDefault="008A0B1B" w:rsidP="00FB31E7">
            <w:pPr>
              <w:pStyle w:val="Textkrper"/>
              <w:jc w:val="left"/>
            </w:pPr>
            <w:r>
              <w:t>Compute</w:t>
            </w:r>
            <w:r>
              <w:t>r</w:t>
            </w:r>
            <w:r>
              <w:t>raum</w:t>
            </w: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p>
        </w:tc>
        <w:tc>
          <w:tcPr>
            <w:tcW w:w="4819" w:type="dxa"/>
            <w:vAlign w:val="center"/>
          </w:tcPr>
          <w:p w:rsidR="008A0B1B" w:rsidRDefault="008A0B1B" w:rsidP="00FB31E7">
            <w:pPr>
              <w:pStyle w:val="Textkrper"/>
              <w:jc w:val="left"/>
            </w:pPr>
          </w:p>
        </w:tc>
        <w:tc>
          <w:tcPr>
            <w:tcW w:w="1985" w:type="dxa"/>
            <w:vAlign w:val="center"/>
          </w:tcPr>
          <w:p w:rsidR="008A0B1B" w:rsidRDefault="008A0B1B" w:rsidP="00FB31E7">
            <w:pPr>
              <w:pStyle w:val="Textkrper"/>
              <w:jc w:val="left"/>
            </w:pPr>
          </w:p>
        </w:tc>
        <w:tc>
          <w:tcPr>
            <w:tcW w:w="1275" w:type="dxa"/>
            <w:vAlign w:val="center"/>
          </w:tcPr>
          <w:p w:rsidR="008A0B1B" w:rsidRDefault="008A0B1B" w:rsidP="00FB31E7">
            <w:pPr>
              <w:pStyle w:val="Textkrper"/>
              <w:jc w:val="left"/>
            </w:pPr>
          </w:p>
        </w:tc>
      </w:tr>
      <w:tr w:rsidR="008A0B1B" w:rsidRPr="00A410C8" w:rsidTr="00FB31E7">
        <w:trPr>
          <w:trHeight w:val="964"/>
        </w:trPr>
        <w:tc>
          <w:tcPr>
            <w:tcW w:w="1560" w:type="dxa"/>
            <w:shd w:val="clear" w:color="auto" w:fill="auto"/>
            <w:vAlign w:val="center"/>
          </w:tcPr>
          <w:p w:rsidR="008A0B1B" w:rsidRDefault="008A0B1B" w:rsidP="00FB31E7">
            <w:pPr>
              <w:pStyle w:val="Textkrper"/>
              <w:jc w:val="left"/>
            </w:pPr>
            <w:r>
              <w:t>Fr. 04.12.215</w:t>
            </w:r>
          </w:p>
          <w:p w:rsidR="008A0B1B" w:rsidRDefault="008A0B1B" w:rsidP="00FB31E7">
            <w:pPr>
              <w:pStyle w:val="Textkrper"/>
              <w:jc w:val="left"/>
            </w:pPr>
            <w:r>
              <w:t>5./6. Std. PSK</w:t>
            </w:r>
          </w:p>
        </w:tc>
        <w:tc>
          <w:tcPr>
            <w:tcW w:w="4819" w:type="dxa"/>
            <w:vAlign w:val="center"/>
          </w:tcPr>
          <w:p w:rsidR="008A0B1B" w:rsidRDefault="008A0B1B" w:rsidP="00FB31E7">
            <w:pPr>
              <w:pStyle w:val="Textkrper"/>
              <w:jc w:val="left"/>
            </w:pPr>
            <w:r>
              <w:t>Projektfeedback</w:t>
            </w:r>
          </w:p>
        </w:tc>
        <w:tc>
          <w:tcPr>
            <w:tcW w:w="1985" w:type="dxa"/>
            <w:vAlign w:val="center"/>
          </w:tcPr>
          <w:p w:rsidR="008A0B1B" w:rsidRDefault="008A0B1B" w:rsidP="00FB31E7">
            <w:pPr>
              <w:pStyle w:val="Textkrper"/>
              <w:jc w:val="left"/>
            </w:pPr>
            <w:r>
              <w:t>Praxisgruppen,</w:t>
            </w:r>
          </w:p>
          <w:p w:rsidR="008A0B1B" w:rsidRDefault="008A0B1B" w:rsidP="00FB31E7">
            <w:pPr>
              <w:pStyle w:val="Textkrper"/>
              <w:jc w:val="left"/>
            </w:pPr>
            <w:r>
              <w:t>Einzelarbeit</w:t>
            </w:r>
          </w:p>
        </w:tc>
        <w:tc>
          <w:tcPr>
            <w:tcW w:w="1275" w:type="dxa"/>
            <w:vAlign w:val="center"/>
          </w:tcPr>
          <w:p w:rsidR="008A0B1B" w:rsidRDefault="008A0B1B" w:rsidP="00FB31E7">
            <w:pPr>
              <w:pStyle w:val="Textkrper"/>
              <w:jc w:val="left"/>
            </w:pPr>
            <w:r>
              <w:t>Klassen-zimmer</w:t>
            </w:r>
          </w:p>
        </w:tc>
      </w:tr>
    </w:tbl>
    <w:p w:rsidR="008A0B1B" w:rsidRDefault="008A0B1B" w:rsidP="008A0B1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A0B1B" w:rsidRPr="00B51DE9" w:rsidTr="00FB31E7">
        <w:trPr>
          <w:trHeight w:val="523"/>
        </w:trPr>
        <w:tc>
          <w:tcPr>
            <w:tcW w:w="3119" w:type="dxa"/>
            <w:tcBorders>
              <w:left w:val="single" w:sz="4" w:space="0" w:color="auto"/>
              <w:bottom w:val="single" w:sz="4" w:space="0" w:color="auto"/>
              <w:right w:val="single" w:sz="4" w:space="0" w:color="auto"/>
            </w:tcBorders>
            <w:shd w:val="clear" w:color="auto" w:fill="D9D9D9"/>
            <w:hideMark/>
          </w:tcPr>
          <w:p w:rsidR="008A0B1B" w:rsidRDefault="008A0B1B" w:rsidP="00FB31E7">
            <w:pPr>
              <w:pStyle w:val="Tabelle6pt"/>
              <w:rPr>
                <w:color w:val="000000"/>
              </w:rPr>
            </w:pPr>
            <w:r>
              <w:lastRenderedPageBreak/>
              <w:br w:type="page"/>
              <w:t>Lernfeld</w:t>
            </w:r>
          </w:p>
          <w:p w:rsidR="008A0B1B" w:rsidRDefault="008A0B1B" w:rsidP="00FB31E7">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8A0B1B" w:rsidRDefault="008A0B1B" w:rsidP="00FB31E7">
            <w:pPr>
              <w:pStyle w:val="Tabelle6pt"/>
              <w:rPr>
                <w:color w:val="000000"/>
              </w:rPr>
            </w:pPr>
            <w:r>
              <w:t>Titel</w:t>
            </w:r>
          </w:p>
          <w:p w:rsidR="008A0B1B" w:rsidRDefault="00C60283" w:rsidP="00FB31E7">
            <w:pPr>
              <w:pStyle w:val="TabelleKopflinks"/>
            </w:pPr>
            <w:r>
              <w:t xml:space="preserve">02 Projektdurchführung – </w:t>
            </w:r>
            <w:r w:rsidR="008A0B1B">
              <w:t>Projektplanung</w:t>
            </w:r>
          </w:p>
        </w:tc>
        <w:tc>
          <w:tcPr>
            <w:tcW w:w="188" w:type="dxa"/>
            <w:vMerge w:val="restart"/>
            <w:tcBorders>
              <w:top w:val="nil"/>
              <w:left w:val="single" w:sz="4" w:space="0" w:color="auto"/>
              <w:bottom w:val="nil"/>
              <w:right w:val="single" w:sz="4" w:space="0" w:color="auto"/>
            </w:tcBorders>
            <w:shd w:val="clear" w:color="auto" w:fill="FFFFFF"/>
          </w:tcPr>
          <w:p w:rsidR="008A0B1B" w:rsidRPr="004B658C" w:rsidRDefault="008A0B1B" w:rsidP="00FB31E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A0B1B" w:rsidRDefault="008A0B1B" w:rsidP="00FB31E7">
            <w:pPr>
              <w:pStyle w:val="Tabelle6pt"/>
            </w:pPr>
          </w:p>
          <w:p w:rsidR="008A0B1B" w:rsidRPr="00B51DE9" w:rsidRDefault="008A0B1B" w:rsidP="00FB31E7">
            <w:pPr>
              <w:pStyle w:val="TabelleKopfmitte"/>
              <w:rPr>
                <w:rFonts w:eastAsia="Calibri"/>
              </w:rPr>
            </w:pPr>
            <w:r>
              <w:t>H03.02.02.02</w:t>
            </w:r>
          </w:p>
        </w:tc>
      </w:tr>
      <w:tr w:rsidR="008A0B1B" w:rsidRPr="00B51DE9" w:rsidTr="00FB31E7">
        <w:tc>
          <w:tcPr>
            <w:tcW w:w="7348" w:type="dxa"/>
            <w:gridSpan w:val="3"/>
            <w:tcBorders>
              <w:left w:val="single" w:sz="4" w:space="0" w:color="auto"/>
              <w:bottom w:val="single" w:sz="4" w:space="0" w:color="auto"/>
              <w:right w:val="single" w:sz="4" w:space="0" w:color="auto"/>
            </w:tcBorders>
            <w:shd w:val="clear" w:color="auto" w:fill="auto"/>
            <w:hideMark/>
          </w:tcPr>
          <w:p w:rsidR="008A0B1B" w:rsidRPr="004B658C" w:rsidRDefault="008A0B1B" w:rsidP="00FB31E7">
            <w:pPr>
              <w:pStyle w:val="Tabelle6pt"/>
            </w:pPr>
            <w:r>
              <w:t>Kompetenzbereiche:</w:t>
            </w:r>
          </w:p>
          <w:p w:rsidR="008A0B1B" w:rsidRDefault="008A0B1B" w:rsidP="00FB31E7">
            <w:pPr>
              <w:pStyle w:val="Kopf8ptafz"/>
            </w:pPr>
            <w:r>
              <w:t>Ich kann Informations- und Kommunikationssysteme nutzen.</w:t>
            </w:r>
          </w:p>
          <w:p w:rsidR="008A0B1B" w:rsidRDefault="008A0B1B" w:rsidP="00FB31E7">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8A0B1B" w:rsidRDefault="008A0B1B" w:rsidP="00FB31E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A0B1B" w:rsidRPr="00B51DE9" w:rsidTr="00FB31E7">
              <w:trPr>
                <w:trHeight w:val="284"/>
              </w:trPr>
              <w:tc>
                <w:tcPr>
                  <w:tcW w:w="2090" w:type="dxa"/>
                  <w:shd w:val="clear" w:color="auto" w:fill="auto"/>
                </w:tcPr>
                <w:p w:rsidR="008A0B1B" w:rsidRPr="00B51DE9" w:rsidRDefault="008A0B1B" w:rsidP="00FB31E7">
                  <w:pPr>
                    <w:pStyle w:val="Textkrpermitte"/>
                  </w:pPr>
                  <w:proofErr w:type="spellStart"/>
                  <w:r w:rsidRPr="00B51DE9">
                    <w:t>LernPROJEKT</w:t>
                  </w:r>
                  <w:proofErr w:type="spellEnd"/>
                </w:p>
              </w:tc>
            </w:tr>
            <w:tr w:rsidR="008A0B1B" w:rsidRPr="00B51DE9" w:rsidTr="00FB31E7">
              <w:trPr>
                <w:trHeight w:val="284"/>
              </w:trPr>
              <w:tc>
                <w:tcPr>
                  <w:tcW w:w="2090" w:type="dxa"/>
                  <w:tcBorders>
                    <w:bottom w:val="single" w:sz="4" w:space="0" w:color="auto"/>
                  </w:tcBorders>
                  <w:shd w:val="clear" w:color="auto" w:fill="auto"/>
                </w:tcPr>
                <w:p w:rsidR="008A0B1B" w:rsidRPr="00B51DE9" w:rsidRDefault="008A0B1B" w:rsidP="00FB31E7">
                  <w:pPr>
                    <w:pStyle w:val="Textkrpermitte"/>
                  </w:pPr>
                  <w:proofErr w:type="spellStart"/>
                  <w:r w:rsidRPr="00B51DE9">
                    <w:t>LernTHEMA</w:t>
                  </w:r>
                  <w:proofErr w:type="spellEnd"/>
                </w:p>
              </w:tc>
            </w:tr>
            <w:tr w:rsidR="008A0B1B" w:rsidRPr="00B51DE9" w:rsidTr="00FB31E7">
              <w:trPr>
                <w:trHeight w:val="284"/>
              </w:trPr>
              <w:tc>
                <w:tcPr>
                  <w:tcW w:w="2090" w:type="dxa"/>
                  <w:tcBorders>
                    <w:bottom w:val="nil"/>
                  </w:tcBorders>
                  <w:shd w:val="clear" w:color="auto" w:fill="D9D9D9" w:themeFill="background1" w:themeFillShade="D9"/>
                </w:tcPr>
                <w:p w:rsidR="008A0B1B" w:rsidRPr="00B51DE9" w:rsidRDefault="008A0B1B" w:rsidP="00FB31E7">
                  <w:pPr>
                    <w:pStyle w:val="TabelleKopfmitte"/>
                  </w:pPr>
                  <w:proofErr w:type="spellStart"/>
                  <w:r w:rsidRPr="00B51DE9">
                    <w:t>LernSCHRITT</w:t>
                  </w:r>
                  <w:proofErr w:type="spellEnd"/>
                </w:p>
              </w:tc>
            </w:tr>
          </w:tbl>
          <w:p w:rsidR="008A0B1B" w:rsidRPr="00B51DE9" w:rsidRDefault="008A0B1B" w:rsidP="00FB31E7"/>
        </w:tc>
      </w:tr>
      <w:tr w:rsidR="008A0B1B" w:rsidRPr="00B51DE9" w:rsidTr="00FB31E7">
        <w:trPr>
          <w:trHeight w:val="149"/>
        </w:trPr>
        <w:tc>
          <w:tcPr>
            <w:tcW w:w="7348" w:type="dxa"/>
            <w:gridSpan w:val="3"/>
            <w:tcBorders>
              <w:top w:val="single" w:sz="4" w:space="0" w:color="auto"/>
              <w:left w:val="nil"/>
              <w:right w:val="nil"/>
            </w:tcBorders>
          </w:tcPr>
          <w:p w:rsidR="008A0B1B" w:rsidRPr="00B51DE9" w:rsidRDefault="008A0B1B" w:rsidP="00FB31E7"/>
        </w:tc>
        <w:tc>
          <w:tcPr>
            <w:tcW w:w="196" w:type="dxa"/>
            <w:gridSpan w:val="2"/>
            <w:tcBorders>
              <w:top w:val="nil"/>
              <w:left w:val="nil"/>
              <w:right w:val="nil"/>
            </w:tcBorders>
          </w:tcPr>
          <w:p w:rsidR="008A0B1B" w:rsidRPr="00B51DE9" w:rsidRDefault="008A0B1B" w:rsidP="00FB31E7"/>
        </w:tc>
        <w:tc>
          <w:tcPr>
            <w:tcW w:w="2095" w:type="dxa"/>
            <w:tcBorders>
              <w:top w:val="single" w:sz="4" w:space="0" w:color="auto"/>
              <w:left w:val="nil"/>
              <w:right w:val="nil"/>
            </w:tcBorders>
          </w:tcPr>
          <w:p w:rsidR="008A0B1B" w:rsidRPr="00B51DE9" w:rsidRDefault="008A0B1B" w:rsidP="00FB31E7"/>
        </w:tc>
      </w:tr>
      <w:tr w:rsidR="008A0B1B" w:rsidRPr="00B51DE9" w:rsidTr="00FB31E7">
        <w:trPr>
          <w:trHeight w:val="443"/>
        </w:trPr>
        <w:tc>
          <w:tcPr>
            <w:tcW w:w="4818" w:type="dxa"/>
            <w:gridSpan w:val="2"/>
            <w:vMerge w:val="restart"/>
            <w:tcBorders>
              <w:left w:val="single" w:sz="4" w:space="0" w:color="auto"/>
              <w:right w:val="single" w:sz="4" w:space="0" w:color="auto"/>
            </w:tcBorders>
          </w:tcPr>
          <w:p w:rsidR="008A0B1B" w:rsidRPr="004B658C" w:rsidRDefault="008A0B1B" w:rsidP="00FB31E7">
            <w:pPr>
              <w:pStyle w:val="Tabelle6pt"/>
            </w:pPr>
            <w:r>
              <w:t>Kompetenzen:</w:t>
            </w:r>
          </w:p>
          <w:p w:rsidR="008A0B1B" w:rsidRDefault="008A0B1B" w:rsidP="00FB31E7">
            <w:pPr>
              <w:pStyle w:val="Kopf8ptafz"/>
            </w:pPr>
            <w:r>
              <w:t>Ich kann einen Zeit- und Arbeitsplan erstellen.</w:t>
            </w:r>
          </w:p>
        </w:tc>
        <w:tc>
          <w:tcPr>
            <w:tcW w:w="4821" w:type="dxa"/>
            <w:gridSpan w:val="4"/>
            <w:tcBorders>
              <w:left w:val="single" w:sz="4" w:space="0" w:color="auto"/>
              <w:right w:val="single" w:sz="4" w:space="0" w:color="auto"/>
            </w:tcBorders>
          </w:tcPr>
          <w:p w:rsidR="008A0B1B" w:rsidRDefault="008A0B1B" w:rsidP="00FB31E7">
            <w:pPr>
              <w:pStyle w:val="Tabelle6pt"/>
            </w:pPr>
            <w:r>
              <w:t>Was Sie schon können sollten:</w:t>
            </w:r>
          </w:p>
          <w:p w:rsidR="008A0B1B" w:rsidRPr="00234B66" w:rsidRDefault="008A0B1B" w:rsidP="00FB31E7">
            <w:pPr>
              <w:pStyle w:val="Kopf8ptafz"/>
            </w:pPr>
          </w:p>
        </w:tc>
      </w:tr>
      <w:tr w:rsidR="008A0B1B" w:rsidRPr="00B51DE9" w:rsidTr="00FB31E7">
        <w:trPr>
          <w:trHeight w:val="443"/>
        </w:trPr>
        <w:tc>
          <w:tcPr>
            <w:tcW w:w="4818" w:type="dxa"/>
            <w:gridSpan w:val="2"/>
            <w:vMerge/>
            <w:tcBorders>
              <w:left w:val="single" w:sz="4" w:space="0" w:color="auto"/>
              <w:right w:val="single" w:sz="4" w:space="0" w:color="auto"/>
            </w:tcBorders>
          </w:tcPr>
          <w:p w:rsidR="008A0B1B" w:rsidRDefault="008A0B1B" w:rsidP="00FB31E7">
            <w:pPr>
              <w:pStyle w:val="Tabelle6pt"/>
            </w:pPr>
          </w:p>
        </w:tc>
        <w:tc>
          <w:tcPr>
            <w:tcW w:w="4821" w:type="dxa"/>
            <w:gridSpan w:val="4"/>
            <w:tcBorders>
              <w:left w:val="single" w:sz="4" w:space="0" w:color="auto"/>
              <w:right w:val="single" w:sz="4" w:space="0" w:color="auto"/>
            </w:tcBorders>
          </w:tcPr>
          <w:p w:rsidR="008A0B1B" w:rsidRDefault="008A0B1B" w:rsidP="00FB31E7">
            <w:pPr>
              <w:pStyle w:val="Tabelle6pt"/>
            </w:pPr>
            <w:r>
              <w:t>Wofür Sie das benötigen:</w:t>
            </w:r>
          </w:p>
          <w:p w:rsidR="008A0B1B" w:rsidRDefault="008A0B1B" w:rsidP="00FB31E7">
            <w:pPr>
              <w:pStyle w:val="Kopf8ptafz"/>
            </w:pPr>
            <w:r>
              <w:t>Grundlage für die Durchführung von weiteren Lernprojekten</w:t>
            </w:r>
          </w:p>
        </w:tc>
      </w:tr>
      <w:tr w:rsidR="008A0B1B" w:rsidRPr="00B51DE9" w:rsidTr="00FB31E7">
        <w:trPr>
          <w:trHeight w:val="443"/>
        </w:trPr>
        <w:tc>
          <w:tcPr>
            <w:tcW w:w="4818" w:type="dxa"/>
            <w:gridSpan w:val="2"/>
            <w:vMerge/>
            <w:tcBorders>
              <w:left w:val="single" w:sz="4" w:space="0" w:color="auto"/>
              <w:right w:val="single" w:sz="4" w:space="0" w:color="auto"/>
            </w:tcBorders>
          </w:tcPr>
          <w:p w:rsidR="008A0B1B" w:rsidRDefault="008A0B1B" w:rsidP="00FB31E7">
            <w:pPr>
              <w:pStyle w:val="Tabelle6pt"/>
            </w:pPr>
          </w:p>
        </w:tc>
        <w:tc>
          <w:tcPr>
            <w:tcW w:w="4821" w:type="dxa"/>
            <w:gridSpan w:val="4"/>
            <w:tcBorders>
              <w:left w:val="single" w:sz="4" w:space="0" w:color="auto"/>
              <w:right w:val="single" w:sz="4" w:space="0" w:color="auto"/>
            </w:tcBorders>
          </w:tcPr>
          <w:p w:rsidR="008A0B1B" w:rsidRDefault="008A0B1B" w:rsidP="00FB31E7">
            <w:pPr>
              <w:pStyle w:val="Tabelle6pt"/>
            </w:pPr>
            <w:r>
              <w:t>Wie Sie Ihr Können prüfen können:</w:t>
            </w:r>
          </w:p>
          <w:p w:rsidR="008A0B1B" w:rsidRPr="00234B66" w:rsidRDefault="008A0B1B" w:rsidP="00FB31E7">
            <w:pPr>
              <w:pStyle w:val="Kopf8ptafz"/>
            </w:pPr>
          </w:p>
        </w:tc>
      </w:tr>
    </w:tbl>
    <w:p w:rsidR="008A0B1B" w:rsidRDefault="008A0B1B" w:rsidP="008B4C17">
      <w:pPr>
        <w:pStyle w:val="Abstandszeile"/>
      </w:pPr>
      <w:r>
        <w:rPr>
          <w:noProof/>
        </w:rPr>
        <w:drawing>
          <wp:anchor distT="0" distB="0" distL="114300" distR="114300" simplePos="0" relativeHeight="252767232" behindDoc="0" locked="0" layoutInCell="0" allowOverlap="1" wp14:anchorId="2B63502D" wp14:editId="1C07AB90">
            <wp:simplePos x="0" y="0"/>
            <wp:positionH relativeFrom="rightMargin">
              <wp:posOffset>667385</wp:posOffset>
            </wp:positionH>
            <wp:positionV relativeFrom="paragraph">
              <wp:posOffset>70485</wp:posOffset>
            </wp:positionV>
            <wp:extent cx="348615" cy="320040"/>
            <wp:effectExtent l="0" t="0" r="0" b="3810"/>
            <wp:wrapNone/>
            <wp:docPr id="62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768256" behindDoc="0" locked="0" layoutInCell="0" allowOverlap="1" wp14:anchorId="6D4D654A" wp14:editId="4D33A7A4">
            <wp:simplePos x="0" y="0"/>
            <wp:positionH relativeFrom="rightMargin">
              <wp:posOffset>1088641</wp:posOffset>
            </wp:positionH>
            <wp:positionV relativeFrom="paragraph">
              <wp:posOffset>70884</wp:posOffset>
            </wp:positionV>
            <wp:extent cx="348615" cy="320040"/>
            <wp:effectExtent l="0" t="0" r="0" b="3810"/>
            <wp:wrapNone/>
            <wp:docPr id="6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8A0B1B" w:rsidRPr="00A410C8" w:rsidTr="00FB31E7">
        <w:tc>
          <w:tcPr>
            <w:tcW w:w="7371" w:type="dxa"/>
            <w:shd w:val="clear" w:color="auto" w:fill="auto"/>
          </w:tcPr>
          <w:p w:rsidR="008A0B1B" w:rsidRDefault="008A0B1B" w:rsidP="00FB31E7">
            <w:pPr>
              <w:pStyle w:val="Textkrper"/>
            </w:pPr>
            <w:r>
              <w:t>Sie haben sich mit Ihrem Projekt „Apfel im Glas“ bereits intensiv beschäftigt und ein Plakat mit wichtigen Fragen und Antworten zum Projekt erstellt.</w:t>
            </w:r>
          </w:p>
          <w:p w:rsidR="008A0B1B" w:rsidRDefault="008A0B1B" w:rsidP="00FB31E7">
            <w:pPr>
              <w:pStyle w:val="Textkrper"/>
            </w:pPr>
            <w:r>
              <w:t xml:space="preserve">Im </w:t>
            </w:r>
            <w:proofErr w:type="spellStart"/>
            <w:r>
              <w:t>Advance</w:t>
            </w:r>
            <w:proofErr w:type="spellEnd"/>
            <w:r>
              <w:t xml:space="preserve"> Organizer sind die nächsten umfangreichen Schritte deutlich erkennbar.</w:t>
            </w:r>
          </w:p>
          <w:p w:rsidR="008A0B1B" w:rsidRPr="00A410C8" w:rsidRDefault="008A0B1B" w:rsidP="00FB31E7">
            <w:pPr>
              <w:pStyle w:val="Textkrper"/>
            </w:pPr>
            <w:r>
              <w:t>Eine gute Planung garantiert einen reibungslosen Ablauf Ihres Projektes. Bedeutend hierfür ist ein detaillierter Zeit- und Arbeitsplan – ein Projektplan.</w:t>
            </w:r>
          </w:p>
        </w:tc>
      </w:tr>
    </w:tbl>
    <w:p w:rsidR="008A0B1B" w:rsidRDefault="008A0B1B" w:rsidP="008B4C1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A0B1B" w:rsidRPr="00DE4890" w:rsidTr="00FB31E7">
        <w:trPr>
          <w:trHeight w:val="397"/>
        </w:trPr>
        <w:tc>
          <w:tcPr>
            <w:tcW w:w="1470" w:type="dxa"/>
            <w:shd w:val="clear" w:color="auto" w:fill="D9D9D9" w:themeFill="background1" w:themeFillShade="D9"/>
            <w:vAlign w:val="center"/>
          </w:tcPr>
          <w:p w:rsidR="008A0B1B" w:rsidRPr="00DE4890" w:rsidRDefault="008A0B1B" w:rsidP="00FB31E7">
            <w:pPr>
              <w:pStyle w:val="TabelleKopfmitte"/>
            </w:pPr>
            <w:r>
              <w:t>Phase</w:t>
            </w:r>
          </w:p>
        </w:tc>
        <w:tc>
          <w:tcPr>
            <w:tcW w:w="940" w:type="dxa"/>
            <w:shd w:val="clear" w:color="auto" w:fill="D9D9D9" w:themeFill="background1" w:themeFillShade="D9"/>
            <w:vAlign w:val="center"/>
          </w:tcPr>
          <w:p w:rsidR="008A0B1B" w:rsidRPr="00DE4890" w:rsidRDefault="008A0B1B" w:rsidP="00FB31E7">
            <w:pPr>
              <w:pStyle w:val="TabelleKopfmitte"/>
            </w:pPr>
            <w:r>
              <w:t>Zeit</w:t>
            </w:r>
          </w:p>
        </w:tc>
        <w:tc>
          <w:tcPr>
            <w:tcW w:w="4961" w:type="dxa"/>
            <w:shd w:val="clear" w:color="auto" w:fill="D9D9D9" w:themeFill="background1" w:themeFillShade="D9"/>
            <w:vAlign w:val="center"/>
          </w:tcPr>
          <w:p w:rsidR="008A0B1B" w:rsidRPr="00DE4890" w:rsidRDefault="008A0B1B" w:rsidP="00FB31E7">
            <w:pPr>
              <w:pStyle w:val="TabelleKopfmitte"/>
            </w:pPr>
            <w:r>
              <w:t>Aufgabe</w:t>
            </w:r>
          </w:p>
        </w:tc>
      </w:tr>
    </w:tbl>
    <w:p w:rsidR="008A0B1B" w:rsidRPr="00620D91" w:rsidRDefault="008A0B1B" w:rsidP="008A0B1B">
      <w:pPr>
        <w:pStyle w:val="Marginaliegrau"/>
        <w:framePr w:wrap="around" w:x="8667" w:y="2735"/>
        <w:jc w:val="left"/>
        <w:rPr>
          <w:b/>
        </w:rPr>
      </w:pPr>
      <w:r w:rsidRPr="00620D91">
        <w:rPr>
          <w:b/>
        </w:rPr>
        <w:t xml:space="preserve">Nur zuordnen </w:t>
      </w:r>
      <w:r>
        <w:rPr>
          <w:b/>
        </w:rPr>
        <w:br/>
      </w:r>
      <w:r w:rsidRPr="00620D91">
        <w:rPr>
          <w:b/>
        </w:rPr>
        <w:t xml:space="preserve"> nicht kleben!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A0B1B" w:rsidRPr="00DE4890" w:rsidTr="00FB31E7">
        <w:trPr>
          <w:trHeight w:val="624"/>
        </w:trPr>
        <w:tc>
          <w:tcPr>
            <w:tcW w:w="1470" w:type="dxa"/>
            <w:shd w:val="clear" w:color="auto" w:fill="auto"/>
            <w:vAlign w:val="center"/>
          </w:tcPr>
          <w:p w:rsidR="008A0B1B" w:rsidRPr="00F0156F" w:rsidRDefault="008A0B1B" w:rsidP="00FB31E7">
            <w:pPr>
              <w:pStyle w:val="Textkrpermitte"/>
            </w:pPr>
            <w:r w:rsidRPr="00FC0F56">
              <w:rPr>
                <w:noProof/>
              </w:rPr>
              <w:drawing>
                <wp:inline distT="0" distB="0" distL="0" distR="0" wp14:anchorId="51B31DA9" wp14:editId="5F85C97D">
                  <wp:extent cx="532800" cy="324000"/>
                  <wp:effectExtent l="0" t="0" r="635" b="0"/>
                  <wp:docPr id="22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Pr="00620D91" w:rsidRDefault="008A0B1B" w:rsidP="00FB31E7">
            <w:pPr>
              <w:pStyle w:val="Textkrper"/>
              <w:rPr>
                <w:b/>
                <w:noProof/>
              </w:rPr>
            </w:pPr>
            <w:r w:rsidRPr="00620D91">
              <w:rPr>
                <w:b/>
                <w:noProof/>
              </w:rPr>
              <w:t>Erstellen Sie mit Hilfe von vier Wochenpläne</w:t>
            </w:r>
            <w:r>
              <w:rPr>
                <w:b/>
                <w:noProof/>
              </w:rPr>
              <w:t xml:space="preserve">n (siehe Vorlage H03.02.02.02.04) </w:t>
            </w:r>
            <w:r w:rsidRPr="00620D91">
              <w:rPr>
                <w:b/>
                <w:noProof/>
              </w:rPr>
              <w:t>und den vorgegebenen Arbeitspakete</w:t>
            </w:r>
            <w:r>
              <w:rPr>
                <w:b/>
                <w:noProof/>
              </w:rPr>
              <w:t>n (siehe Vorlage H03.02.02.02.05</w:t>
            </w:r>
            <w:r w:rsidRPr="00620D91">
              <w:rPr>
                <w:b/>
                <w:noProof/>
              </w:rPr>
              <w:t>) Ihren Projektplan.</w:t>
            </w:r>
          </w:p>
          <w:p w:rsidR="008A0B1B" w:rsidRPr="00620D91" w:rsidRDefault="008A0B1B" w:rsidP="00FB31E7">
            <w:pPr>
              <w:pStyle w:val="Textkrper"/>
              <w:rPr>
                <w:noProof/>
              </w:rPr>
            </w:pPr>
            <w:r>
              <w:rPr>
                <w:noProof/>
              </w:rPr>
              <w:t>Gehen Sie folgendermaßen vor:</w:t>
            </w:r>
          </w:p>
          <w:p w:rsidR="008A0B1B" w:rsidRDefault="008B4C17" w:rsidP="00CF65F8">
            <w:pPr>
              <w:pStyle w:val="Textkrpernrinnen"/>
              <w:numPr>
                <w:ilvl w:val="0"/>
                <w:numId w:val="50"/>
              </w:numPr>
            </w:pPr>
            <w:r w:rsidRPr="00AA18D1">
              <w:rPr>
                <w:noProof/>
                <w:lang w:eastAsia="de-DE"/>
              </w:rPr>
              <w:drawing>
                <wp:anchor distT="0" distB="0" distL="114300" distR="114300" simplePos="0" relativeHeight="252792832" behindDoc="0" locked="0" layoutInCell="1" allowOverlap="1" wp14:anchorId="2A8FAC3C" wp14:editId="64CF3BE2">
                  <wp:simplePos x="0" y="0"/>
                  <wp:positionH relativeFrom="column">
                    <wp:posOffset>3264535</wp:posOffset>
                  </wp:positionH>
                  <wp:positionV relativeFrom="paragraph">
                    <wp:posOffset>109855</wp:posOffset>
                  </wp:positionV>
                  <wp:extent cx="314325" cy="314325"/>
                  <wp:effectExtent l="0" t="0" r="9525" b="9525"/>
                  <wp:wrapNone/>
                  <wp:docPr id="1794" name="Grafik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A0B1B" w:rsidRPr="00620D91">
              <w:t>Füge</w:t>
            </w:r>
            <w:r w:rsidR="008A0B1B">
              <w:t>n Sie zuerst die Kalenderwochen</w:t>
            </w:r>
            <w:r w:rsidR="007A7095">
              <w:t xml:space="preserve"> in</w:t>
            </w:r>
            <w:r w:rsidR="008A0B1B" w:rsidRPr="00620D91">
              <w:t xml:space="preserve"> die vier W</w:t>
            </w:r>
            <w:r w:rsidR="008A0B1B" w:rsidRPr="00620D91">
              <w:t>o</w:t>
            </w:r>
            <w:r w:rsidR="008A0B1B" w:rsidRPr="00620D91">
              <w:t>chenpläne (Vorlage H03.02.02.02.0</w:t>
            </w:r>
            <w:r w:rsidR="008A0B1B">
              <w:t>4</w:t>
            </w:r>
            <w:r w:rsidR="008A0B1B" w:rsidRPr="00620D91">
              <w:t>) und die daz</w:t>
            </w:r>
            <w:r w:rsidR="008A0B1B" w:rsidRPr="00620D91">
              <w:t>u</w:t>
            </w:r>
            <w:r w:rsidR="008A0B1B" w:rsidRPr="00620D91">
              <w:t>gehörenden Wochendaten ein.</w:t>
            </w:r>
          </w:p>
          <w:p w:rsidR="008A0B1B" w:rsidRPr="00620D91" w:rsidRDefault="008A0B1B" w:rsidP="00CF65F8">
            <w:pPr>
              <w:pStyle w:val="Textkrpernrinnen"/>
              <w:numPr>
                <w:ilvl w:val="0"/>
                <w:numId w:val="50"/>
              </w:numPr>
              <w:rPr>
                <w:noProof/>
              </w:rPr>
            </w:pPr>
            <w:r w:rsidRPr="00620D91">
              <w:t>Schneiden Sie die Arbeitspakete aus der Vorlage H03.02</w:t>
            </w:r>
            <w:r>
              <w:rPr>
                <w:noProof/>
              </w:rPr>
              <w:t>.02.02.05</w:t>
            </w:r>
            <w:r w:rsidRPr="00620D91">
              <w:rPr>
                <w:noProof/>
              </w:rPr>
              <w:t xml:space="preserve"> aus und ordnen Sie diese in zeitlich logischer Abfolge den Wochenplänen zu.</w:t>
            </w:r>
          </w:p>
          <w:p w:rsidR="008A0B1B" w:rsidRPr="00620D91" w:rsidRDefault="008A0B1B" w:rsidP="00FB31E7">
            <w:pPr>
              <w:pStyle w:val="Textkrper"/>
              <w:ind w:left="283"/>
              <w:rPr>
                <w:noProof/>
              </w:rPr>
            </w:pPr>
            <w:r w:rsidRPr="00620D91">
              <w:rPr>
                <w:b/>
                <w:noProof/>
              </w:rPr>
              <w:t>Beachten Sie dabei:</w:t>
            </w:r>
            <w:r w:rsidRPr="00620D91">
              <w:rPr>
                <w:noProof/>
              </w:rPr>
              <w:t xml:space="preserve"> Manche Arbeitspakete können parallel durchgeführt werden, manche können erst gestartet werden, wenn andere Arbeitspakete fertig gestellt sind.</w:t>
            </w:r>
          </w:p>
          <w:p w:rsidR="008A0B1B" w:rsidRPr="00620D91" w:rsidRDefault="008A0B1B" w:rsidP="00FB31E7">
            <w:pPr>
              <w:pStyle w:val="Textkrper"/>
              <w:ind w:left="283"/>
              <w:rPr>
                <w:noProof/>
              </w:rPr>
            </w:pPr>
            <w:r w:rsidRPr="00620D91">
              <w:rPr>
                <w:noProof/>
              </w:rPr>
              <w:t>Alle grau unterlegten Stunden können Sie verplanen</w:t>
            </w:r>
            <w:r>
              <w:rPr>
                <w:noProof/>
              </w:rPr>
              <w:t xml:space="preserve"> – es müssen nicht alle Stunden verplant werden</w:t>
            </w:r>
            <w:r w:rsidRPr="00620D91">
              <w:rPr>
                <w:noProof/>
              </w:rPr>
              <w:t>!</w:t>
            </w:r>
          </w:p>
        </w:tc>
      </w:tr>
      <w:tr w:rsidR="008A0B1B" w:rsidRPr="00DE4890" w:rsidTr="00FB31E7">
        <w:trPr>
          <w:trHeight w:val="624"/>
        </w:trPr>
        <w:tc>
          <w:tcPr>
            <w:tcW w:w="1470" w:type="dxa"/>
            <w:shd w:val="clear" w:color="auto" w:fill="auto"/>
            <w:vAlign w:val="center"/>
          </w:tcPr>
          <w:p w:rsidR="008A0B1B" w:rsidRPr="00F0156F" w:rsidRDefault="008A0B1B" w:rsidP="00FB31E7">
            <w:pPr>
              <w:pStyle w:val="Textkrpermitte"/>
            </w:pPr>
            <w:r w:rsidRPr="00F0156F">
              <w:rPr>
                <w:noProof/>
              </w:rPr>
              <w:drawing>
                <wp:inline distT="0" distB="0" distL="0" distR="0" wp14:anchorId="7D392EE1" wp14:editId="15C86F84">
                  <wp:extent cx="318770" cy="318770"/>
                  <wp:effectExtent l="0" t="0" r="0" b="0"/>
                  <wp:docPr id="224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Pr="00DE4890" w:rsidRDefault="008A0B1B" w:rsidP="00CF65F8">
            <w:pPr>
              <w:pStyle w:val="Textkrpernrinnen"/>
              <w:numPr>
                <w:ilvl w:val="0"/>
                <w:numId w:val="50"/>
              </w:numPr>
              <w:rPr>
                <w:noProof/>
              </w:rPr>
            </w:pPr>
            <w:r>
              <w:rPr>
                <w:noProof/>
              </w:rPr>
              <w:t>Vergleichen Sie Ihre Ergebnisse mit den Ergebnissen der anderen Gruppen und ergänzen sie evtl.</w:t>
            </w:r>
          </w:p>
        </w:tc>
      </w:tr>
      <w:tr w:rsidR="008A0B1B" w:rsidRPr="00DE4890" w:rsidTr="00FB31E7">
        <w:trPr>
          <w:trHeight w:val="624"/>
        </w:trPr>
        <w:tc>
          <w:tcPr>
            <w:tcW w:w="1470" w:type="dxa"/>
            <w:shd w:val="clear" w:color="auto" w:fill="auto"/>
            <w:vAlign w:val="center"/>
          </w:tcPr>
          <w:p w:rsidR="008A0B1B" w:rsidRPr="00F0156F" w:rsidRDefault="008A0B1B" w:rsidP="00FB31E7">
            <w:pPr>
              <w:pStyle w:val="Textkrpermitte"/>
            </w:pPr>
            <w:r w:rsidRPr="00FC0F56">
              <w:rPr>
                <w:noProof/>
              </w:rPr>
              <w:drawing>
                <wp:inline distT="0" distB="0" distL="0" distR="0" wp14:anchorId="456AE582" wp14:editId="30F37BCD">
                  <wp:extent cx="532800" cy="324000"/>
                  <wp:effectExtent l="0" t="0" r="635" b="0"/>
                  <wp:docPr id="22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Pr="00DE4890" w:rsidRDefault="008A0B1B" w:rsidP="00CF65F8">
            <w:pPr>
              <w:pStyle w:val="Textkrpernrinnen"/>
              <w:numPr>
                <w:ilvl w:val="0"/>
                <w:numId w:val="50"/>
              </w:numPr>
              <w:rPr>
                <w:noProof/>
              </w:rPr>
            </w:pPr>
            <w:r>
              <w:rPr>
                <w:noProof/>
              </w:rPr>
              <w:t>Kontrollieren Sie Ihr Ergebnis mit den Lösungsblättern H03.02.02.02.04/05 und kleben Sie alle Arbeitspakete auf.</w:t>
            </w:r>
          </w:p>
        </w:tc>
      </w:tr>
      <w:tr w:rsidR="008A0B1B" w:rsidRPr="00DE4890" w:rsidTr="00FB31E7">
        <w:trPr>
          <w:trHeight w:val="624"/>
        </w:trPr>
        <w:tc>
          <w:tcPr>
            <w:tcW w:w="1470" w:type="dxa"/>
            <w:shd w:val="clear" w:color="auto" w:fill="auto"/>
            <w:vAlign w:val="center"/>
          </w:tcPr>
          <w:p w:rsidR="008A0B1B" w:rsidRPr="00F0156F" w:rsidRDefault="008A0B1B" w:rsidP="00FB31E7">
            <w:pPr>
              <w:pStyle w:val="Textkrpermitte"/>
            </w:pPr>
            <w:r w:rsidRPr="00FC0F56">
              <w:rPr>
                <w:noProof/>
              </w:rPr>
              <w:drawing>
                <wp:inline distT="0" distB="0" distL="0" distR="0" wp14:anchorId="07E13D92" wp14:editId="6703B233">
                  <wp:extent cx="302701" cy="324000"/>
                  <wp:effectExtent l="0" t="0" r="2540" b="0"/>
                  <wp:docPr id="2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Pr="00DE4890" w:rsidRDefault="008A0B1B" w:rsidP="00CF65F8">
            <w:pPr>
              <w:pStyle w:val="Textkrpernrinnen"/>
              <w:numPr>
                <w:ilvl w:val="0"/>
                <w:numId w:val="50"/>
              </w:numPr>
              <w:rPr>
                <w:noProof/>
              </w:rPr>
            </w:pPr>
            <w:r>
              <w:rPr>
                <w:noProof/>
              </w:rPr>
              <w:t>Tragen Sie alle Termine und Aufgaben in Ihre Lernagenda ein.</w:t>
            </w:r>
          </w:p>
        </w:tc>
      </w:tr>
      <w:tr w:rsidR="008A0B1B" w:rsidRPr="00DE4890" w:rsidTr="00FB31E7">
        <w:trPr>
          <w:trHeight w:val="624"/>
        </w:trPr>
        <w:tc>
          <w:tcPr>
            <w:tcW w:w="1470" w:type="dxa"/>
            <w:shd w:val="clear" w:color="auto" w:fill="auto"/>
            <w:vAlign w:val="center"/>
          </w:tcPr>
          <w:p w:rsidR="008A0B1B" w:rsidRPr="00FC0F56" w:rsidRDefault="008A0B1B" w:rsidP="00FB31E7">
            <w:pPr>
              <w:pStyle w:val="Textkrpermitte"/>
              <w:rPr>
                <w:noProof/>
              </w:rPr>
            </w:pPr>
            <w:r w:rsidRPr="00FC0F56">
              <w:rPr>
                <w:noProof/>
              </w:rPr>
              <w:drawing>
                <wp:inline distT="0" distB="0" distL="0" distR="0" wp14:anchorId="13D83628" wp14:editId="68A25806">
                  <wp:extent cx="302701" cy="324000"/>
                  <wp:effectExtent l="0" t="0" r="2540" b="0"/>
                  <wp:docPr id="22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Default="008A0B1B" w:rsidP="007A7095">
            <w:pPr>
              <w:pStyle w:val="Textkrpernrinnen"/>
              <w:numPr>
                <w:ilvl w:val="0"/>
                <w:numId w:val="50"/>
              </w:numPr>
              <w:rPr>
                <w:noProof/>
              </w:rPr>
            </w:pPr>
            <w:r>
              <w:rPr>
                <w:noProof/>
              </w:rPr>
              <w:t>Fassen Sie Ihren Projektplan</w:t>
            </w:r>
            <w:r w:rsidR="007A7095">
              <w:rPr>
                <w:noProof/>
              </w:rPr>
              <w:t>,</w:t>
            </w:r>
            <w:r>
              <w:rPr>
                <w:noProof/>
              </w:rPr>
              <w:t xml:space="preserve"> der aus mehreren Wochenplänen besteht</w:t>
            </w:r>
            <w:r w:rsidR="007A7095">
              <w:rPr>
                <w:noProof/>
              </w:rPr>
              <w:t xml:space="preserve">, in der offenen Lernzeit auf dem </w:t>
            </w:r>
            <w:r>
              <w:rPr>
                <w:noProof/>
              </w:rPr>
              <w:t>Arbeitsblatt H03.02.02.02.06 zusammen.</w:t>
            </w:r>
          </w:p>
        </w:tc>
      </w:tr>
    </w:tbl>
    <w:p w:rsidR="008A0B1B" w:rsidRDefault="008A0B1B" w:rsidP="008A0B1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7A7095" w:rsidP="00FB31E7">
            <w:pPr>
              <w:pStyle w:val="TabelleKopflinks"/>
            </w:pPr>
            <w:r>
              <w:t xml:space="preserve">02 Projektdurchführung – </w:t>
            </w:r>
            <w:r w:rsidR="008A0B1B">
              <w:t>Wochenplanvorlage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H03.02.02.02.04</w:t>
            </w:r>
          </w:p>
        </w:tc>
      </w:tr>
    </w:tbl>
    <w:p w:rsidR="008A0B1B" w:rsidRDefault="008A0B1B" w:rsidP="008A0B1B">
      <w:pPr>
        <w:pStyle w:val="berschrift1"/>
      </w:pPr>
      <w:r>
        <w:rPr>
          <w:noProof/>
          <w:sz w:val="24"/>
        </w:rPr>
        <w:drawing>
          <wp:anchor distT="0" distB="0" distL="114300" distR="114300" simplePos="0" relativeHeight="252751872" behindDoc="0" locked="0" layoutInCell="0" allowOverlap="1" wp14:anchorId="3717C090" wp14:editId="25431ABF">
            <wp:simplePos x="0" y="0"/>
            <wp:positionH relativeFrom="rightMargin">
              <wp:posOffset>687705</wp:posOffset>
            </wp:positionH>
            <wp:positionV relativeFrom="paragraph">
              <wp:posOffset>71120</wp:posOffset>
            </wp:positionV>
            <wp:extent cx="349885" cy="320675"/>
            <wp:effectExtent l="0" t="0" r="0" b="3175"/>
            <wp:wrapNone/>
            <wp:docPr id="4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52896" behindDoc="0" locked="0" layoutInCell="0" allowOverlap="1" wp14:anchorId="1A65E156" wp14:editId="518272D0">
            <wp:simplePos x="0" y="0"/>
            <wp:positionH relativeFrom="rightMargin">
              <wp:posOffset>1082675</wp:posOffset>
            </wp:positionH>
            <wp:positionV relativeFrom="paragraph">
              <wp:posOffset>70485</wp:posOffset>
            </wp:positionV>
            <wp:extent cx="348615" cy="320040"/>
            <wp:effectExtent l="0" t="0" r="0" b="3810"/>
            <wp:wrapNone/>
            <wp:docPr id="4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Pr>
                <w:b/>
              </w:rPr>
              <w:t>:</w:t>
            </w:r>
          </w:p>
        </w:tc>
      </w:tr>
    </w:tbl>
    <w:p w:rsidR="008A0B1B" w:rsidRDefault="008A0B1B" w:rsidP="008A0B1B">
      <w:pPr>
        <w:pStyle w:val="Marginaliegrau"/>
        <w:framePr w:wrap="around" w:x="8744" w:y="128"/>
        <w:jc w:val="right"/>
      </w:pPr>
      <w:r>
        <w:t>4 x pro Schüler</w:t>
      </w:r>
      <w:r w:rsidR="00BD6423">
        <w:t>in/Schüler</w:t>
      </w:r>
    </w:p>
    <w:p w:rsidR="008A0B1B" w:rsidRDefault="008A0B1B" w:rsidP="008A0B1B">
      <w:pPr>
        <w:pStyle w:val="Textkrper"/>
      </w:pPr>
    </w:p>
    <w:p w:rsidR="008A0B1B" w:rsidRPr="002C64A5" w:rsidRDefault="008A0B1B" w:rsidP="008A0B1B">
      <w:pPr>
        <w:pStyle w:val="Textkrper"/>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Pr="00A410C8" w:rsidRDefault="008A0B1B" w:rsidP="00FB31E7">
            <w:pPr>
              <w:pStyle w:val="Textkrper"/>
            </w:pPr>
            <w:r>
              <w:t>BPK</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r>
              <w:t>BFK</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Pr="00A410C8" w:rsidRDefault="008A0B1B" w:rsidP="00FB31E7">
            <w:pPr>
              <w:pStyle w:val="Textkrper"/>
            </w:pPr>
            <w:r>
              <w:t>BPK</w:t>
            </w:r>
          </w:p>
        </w:tc>
        <w:tc>
          <w:tcPr>
            <w:tcW w:w="1814" w:type="dxa"/>
            <w:shd w:val="clear" w:color="auto" w:fill="BFBFBF" w:themeFill="background1" w:themeFillShade="BF"/>
          </w:tcPr>
          <w:p w:rsidR="008A0B1B" w:rsidRPr="00A410C8" w:rsidRDefault="008A0B1B" w:rsidP="00FB31E7">
            <w:pPr>
              <w:pStyle w:val="Textkrper"/>
            </w:pPr>
            <w:r>
              <w:t>BFK</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CA</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7A7095" w:rsidP="00FB31E7">
            <w:pPr>
              <w:pStyle w:val="TabelleKopflinks"/>
            </w:pPr>
            <w:r>
              <w:t xml:space="preserve">02 Projektdurchführung – </w:t>
            </w:r>
            <w:r w:rsidR="008A0B1B">
              <w:t>Arbeitspakete</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H03.02.02.02.05</w:t>
            </w:r>
          </w:p>
        </w:tc>
      </w:tr>
    </w:tbl>
    <w:p w:rsidR="008A0B1B" w:rsidRDefault="008B4C17" w:rsidP="008A0B1B">
      <w:pPr>
        <w:spacing w:line="240" w:lineRule="exact"/>
        <w:rPr>
          <w:rFonts w:eastAsia="Times New Roman" w:cs="Times New Roman"/>
          <w:sz w:val="16"/>
        </w:rPr>
      </w:pPr>
      <w:r w:rsidRPr="005916A8">
        <w:rPr>
          <w:rFonts w:eastAsia="Times New Roman" w:cs="Times New Roman"/>
          <w:noProof/>
          <w:sz w:val="24"/>
          <w:lang w:eastAsia="de-DE"/>
        </w:rPr>
        <w:drawing>
          <wp:anchor distT="0" distB="0" distL="114300" distR="114300" simplePos="0" relativeHeight="252753920" behindDoc="0" locked="0" layoutInCell="0" allowOverlap="1" wp14:anchorId="147B75D9" wp14:editId="5F64C8F7">
            <wp:simplePos x="0" y="0"/>
            <wp:positionH relativeFrom="rightMargin">
              <wp:posOffset>645160</wp:posOffset>
            </wp:positionH>
            <wp:positionV relativeFrom="paragraph">
              <wp:posOffset>80010</wp:posOffset>
            </wp:positionV>
            <wp:extent cx="349885" cy="320675"/>
            <wp:effectExtent l="0" t="0" r="0" b="3175"/>
            <wp:wrapNone/>
            <wp:docPr id="22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16A8">
        <w:rPr>
          <w:rFonts w:eastAsia="Times New Roman" w:cs="Times New Roman"/>
          <w:noProof/>
          <w:sz w:val="24"/>
          <w:lang w:eastAsia="de-DE"/>
        </w:rPr>
        <w:drawing>
          <wp:anchor distT="0" distB="0" distL="114300" distR="114300" simplePos="0" relativeHeight="252754944" behindDoc="0" locked="0" layoutInCell="0" allowOverlap="1" wp14:anchorId="387EA258" wp14:editId="6D26D20C">
            <wp:simplePos x="0" y="0"/>
            <wp:positionH relativeFrom="rightMargin">
              <wp:posOffset>1087120</wp:posOffset>
            </wp:positionH>
            <wp:positionV relativeFrom="paragraph">
              <wp:posOffset>80010</wp:posOffset>
            </wp:positionV>
            <wp:extent cx="348615" cy="320040"/>
            <wp:effectExtent l="0" t="0" r="0" b="3810"/>
            <wp:wrapNone/>
            <wp:docPr id="22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A0B1B" w:rsidRDefault="008A0B1B" w:rsidP="008A0B1B">
      <w:pPr>
        <w:spacing w:line="240" w:lineRule="exact"/>
        <w:rPr>
          <w:rFonts w:eastAsia="Times New Roman" w:cs="Times New Roman"/>
          <w:sz w:val="16"/>
        </w:rPr>
      </w:pPr>
    </w:p>
    <w:p w:rsidR="008A0B1B" w:rsidRDefault="008A0B1B" w:rsidP="008A0B1B">
      <w:pPr>
        <w:spacing w:line="240" w:lineRule="exact"/>
        <w:rPr>
          <w:rFonts w:eastAsia="Times New Roman" w:cs="Times New Roman"/>
          <w:sz w:val="16"/>
        </w:rPr>
      </w:pPr>
    </w:p>
    <w:tbl>
      <w:tblPr>
        <w:tblStyle w:val="Tabellenraster"/>
        <w:tblW w:w="9070" w:type="dxa"/>
        <w:tblInd w:w="108" w:type="dxa"/>
        <w:tblLayout w:type="fixed"/>
        <w:tblCellMar>
          <w:top w:w="57" w:type="dxa"/>
          <w:bottom w:w="57" w:type="dxa"/>
        </w:tblCellMar>
        <w:tblLook w:val="04A0" w:firstRow="1" w:lastRow="0" w:firstColumn="1" w:lastColumn="0" w:noHBand="0" w:noVBand="1"/>
      </w:tblPr>
      <w:tblGrid>
        <w:gridCol w:w="1814"/>
        <w:gridCol w:w="1814"/>
        <w:gridCol w:w="1814"/>
        <w:gridCol w:w="1814"/>
        <w:gridCol w:w="1814"/>
      </w:tblGrid>
      <w:tr w:rsidR="008A0B1B" w:rsidRPr="00A410C8" w:rsidTr="00FB31E7">
        <w:trPr>
          <w:trHeight w:val="2551"/>
        </w:trPr>
        <w:tc>
          <w:tcPr>
            <w:tcW w:w="1814" w:type="dxa"/>
            <w:shd w:val="clear" w:color="auto" w:fill="auto"/>
          </w:tcPr>
          <w:p w:rsidR="008A0B1B" w:rsidRDefault="008A0B1B" w:rsidP="00FB31E7">
            <w:pPr>
              <w:pStyle w:val="Textkrper"/>
            </w:pPr>
            <w:r>
              <w:t>Projektplan erste</w:t>
            </w:r>
            <w:r>
              <w:t>l</w:t>
            </w:r>
            <w:r>
              <w:t>len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II:</w:t>
            </w:r>
          </w:p>
          <w:p w:rsidR="008A0B1B" w:rsidRDefault="008A0B1B" w:rsidP="00FB31E7">
            <w:pPr>
              <w:pStyle w:val="Textkrper"/>
            </w:pPr>
          </w:p>
          <w:p w:rsidR="008A0B1B" w:rsidRDefault="008A0B1B" w:rsidP="00FB31E7">
            <w:pPr>
              <w:pStyle w:val="Textkrper"/>
            </w:pPr>
            <w:r>
              <w:t>Alle Äpfel vollstä</w:t>
            </w:r>
            <w:r>
              <w:t>n</w:t>
            </w:r>
            <w:r>
              <w:t>dig verarbeiten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Projektanalyse durchführen.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w:t>
            </w:r>
          </w:p>
          <w:p w:rsidR="008A0B1B" w:rsidRDefault="008A0B1B" w:rsidP="00FB31E7">
            <w:pPr>
              <w:pStyle w:val="Textkrper"/>
            </w:pPr>
            <w:r>
              <w:t>Einkaufsliste vo</w:t>
            </w:r>
            <w:r>
              <w:t>r</w:t>
            </w:r>
            <w:r>
              <w:t>bereiten</w:t>
            </w:r>
          </w:p>
          <w:p w:rsidR="008A0B1B" w:rsidRDefault="008A0B1B" w:rsidP="00FB31E7">
            <w:pPr>
              <w:pStyle w:val="Textkrper"/>
            </w:pPr>
            <w:r>
              <w:t>Zeit- und Arbeit</w:t>
            </w:r>
            <w:r>
              <w:t>s</w:t>
            </w:r>
            <w:r>
              <w:t>plan erstellen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Auswahlkriterien zur Rezeptauswahl festlegen und Rezepte im Inte</w:t>
            </w:r>
            <w:r>
              <w:t>r</w:t>
            </w:r>
            <w:r w:rsidR="0006160E">
              <w:t>net recherchieren</w:t>
            </w:r>
          </w:p>
          <w:p w:rsidR="008A0B1B" w:rsidRDefault="008A0B1B" w:rsidP="00FB31E7">
            <w:pPr>
              <w:pStyle w:val="Textkrper"/>
            </w:pPr>
          </w:p>
          <w:p w:rsidR="008A0B1B" w:rsidRPr="00A410C8" w:rsidRDefault="008A0B1B" w:rsidP="00FB31E7">
            <w:pPr>
              <w:pStyle w:val="Textkrper"/>
            </w:pPr>
            <w:r>
              <w:t>(2 Std.)</w:t>
            </w:r>
          </w:p>
        </w:tc>
      </w:tr>
      <w:tr w:rsidR="008A0B1B" w:rsidRPr="00A410C8" w:rsidTr="00FB31E7">
        <w:trPr>
          <w:trHeight w:val="2551"/>
        </w:trPr>
        <w:tc>
          <w:tcPr>
            <w:tcW w:w="1814" w:type="dxa"/>
            <w:shd w:val="clear" w:color="auto" w:fill="auto"/>
          </w:tcPr>
          <w:p w:rsidR="008A0B1B" w:rsidRDefault="008A0B1B" w:rsidP="00FB31E7">
            <w:pPr>
              <w:pStyle w:val="Textkrper"/>
            </w:pPr>
            <w:r>
              <w:t>Ausgewähltes Rezept pro Gru</w:t>
            </w:r>
            <w:r>
              <w:t>p</w:t>
            </w:r>
            <w:r>
              <w:t>penmitglied zum besseren Ve</w:t>
            </w:r>
            <w:r>
              <w:t>r</w:t>
            </w:r>
            <w:r>
              <w:t>ständnis in eine Tabelle umwa</w:t>
            </w:r>
            <w:r>
              <w:t>n</w:t>
            </w:r>
            <w:r w:rsidR="0006160E">
              <w:t>deln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II:</w:t>
            </w:r>
          </w:p>
          <w:p w:rsidR="008A0B1B" w:rsidRDefault="008A0B1B" w:rsidP="00FB31E7">
            <w:pPr>
              <w:pStyle w:val="Textkrper"/>
            </w:pPr>
            <w:r>
              <w:t>Rezept vorbereiten und evtl. erwe</w:t>
            </w:r>
            <w:r>
              <w:t>i</w:t>
            </w:r>
            <w:r>
              <w:t>tern,</w:t>
            </w:r>
          </w:p>
          <w:p w:rsidR="008A0B1B" w:rsidRDefault="008A0B1B" w:rsidP="00FB31E7">
            <w:pPr>
              <w:pStyle w:val="Textkrper"/>
            </w:pPr>
            <w:r>
              <w:t xml:space="preserve">Einkaufsliste und </w:t>
            </w:r>
            <w:proofErr w:type="spellStart"/>
            <w:r>
              <w:t>To</w:t>
            </w:r>
            <w:proofErr w:type="spellEnd"/>
            <w:r>
              <w:t>-Do-Liste erste</w:t>
            </w:r>
            <w:r>
              <w:t>l</w:t>
            </w:r>
            <w:r>
              <w:t>len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Rezepte in der Gruppe austa</w:t>
            </w:r>
            <w:r>
              <w:t>u</w:t>
            </w:r>
            <w:r>
              <w:t>schen und lesen; Nachfragen bei Nichtverstehen</w:t>
            </w:r>
          </w:p>
          <w:p w:rsidR="008A0B1B" w:rsidRDefault="008A0B1B" w:rsidP="00FB31E7">
            <w:pPr>
              <w:pStyle w:val="Textkrper"/>
            </w:pP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Rezept evtl. zu Hause ausprobi</w:t>
            </w:r>
            <w:r>
              <w:t>e</w:t>
            </w:r>
            <w:r>
              <w:t>ren.</w:t>
            </w:r>
          </w:p>
          <w:p w:rsidR="008A0B1B" w:rsidRDefault="008A0B1B" w:rsidP="00FB31E7">
            <w:pPr>
              <w:pStyle w:val="Textkrper"/>
            </w:pP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Praxisteil I:</w:t>
            </w:r>
          </w:p>
          <w:p w:rsidR="008A0B1B" w:rsidRDefault="008A0B1B" w:rsidP="00FB31E7">
            <w:pPr>
              <w:pStyle w:val="Textkrper"/>
            </w:pPr>
            <w:r>
              <w:t>Zwei Rezepte praktisch umse</w:t>
            </w:r>
            <w:r>
              <w:t>t</w:t>
            </w:r>
            <w:r>
              <w:t>zen und Zeit- u</w:t>
            </w:r>
            <w:r w:rsidR="0006160E">
              <w:t>nd Arbeitsaufwand dokumentieren</w:t>
            </w:r>
          </w:p>
          <w:p w:rsidR="008A0B1B" w:rsidRDefault="008A0B1B" w:rsidP="00FB31E7">
            <w:pPr>
              <w:pStyle w:val="Textkrper"/>
            </w:pPr>
          </w:p>
          <w:p w:rsidR="008A0B1B" w:rsidRPr="00A410C8" w:rsidRDefault="008A0B1B" w:rsidP="00FB31E7">
            <w:pPr>
              <w:pStyle w:val="Textkrper"/>
            </w:pPr>
            <w:r>
              <w:t>(2 Std.)</w:t>
            </w:r>
          </w:p>
        </w:tc>
      </w:tr>
      <w:tr w:rsidR="008A0B1B" w:rsidRPr="00A410C8" w:rsidTr="00FB31E7">
        <w:trPr>
          <w:trHeight w:val="2551"/>
        </w:trPr>
        <w:tc>
          <w:tcPr>
            <w:tcW w:w="1814" w:type="dxa"/>
            <w:tcBorders>
              <w:bottom w:val="single" w:sz="4" w:space="0" w:color="auto"/>
            </w:tcBorders>
            <w:shd w:val="clear" w:color="auto" w:fill="auto"/>
          </w:tcPr>
          <w:p w:rsidR="008A0B1B" w:rsidRDefault="008A0B1B" w:rsidP="00FB31E7">
            <w:pPr>
              <w:pStyle w:val="Textkrper"/>
            </w:pPr>
            <w:r>
              <w:t>Praxisteil I:</w:t>
            </w:r>
          </w:p>
          <w:p w:rsidR="008A0B1B" w:rsidRDefault="008A0B1B" w:rsidP="00FB31E7">
            <w:pPr>
              <w:pStyle w:val="Textkrper"/>
            </w:pPr>
            <w:r>
              <w:t>Zwei Rezepte praktisch umse</w:t>
            </w:r>
            <w:r>
              <w:t>t</w:t>
            </w:r>
            <w:r>
              <w:t>zen und Zeit- u</w:t>
            </w:r>
            <w:r w:rsidR="0006160E">
              <w:t>nd Arbeitsaufwand dokumentieren</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Information über die Lebensmi</w:t>
            </w:r>
            <w:r>
              <w:t>t</w:t>
            </w:r>
            <w:r>
              <w:t>telinformation</w:t>
            </w:r>
            <w:r>
              <w:t>s</w:t>
            </w:r>
            <w:r w:rsidR="0006160E">
              <w:t>verordnung (LMIV)</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Über die Leben</w:t>
            </w:r>
            <w:r>
              <w:t>s</w:t>
            </w:r>
            <w:r>
              <w:t>mittelinformat</w:t>
            </w:r>
            <w:r>
              <w:t>i</w:t>
            </w:r>
            <w:r>
              <w:t>o</w:t>
            </w:r>
            <w:r w:rsidR="0006160E">
              <w:t>nsverordnung (LMIV) informieren</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Information über die Nährwertken</w:t>
            </w:r>
            <w:r>
              <w:t>n</w:t>
            </w:r>
            <w:r w:rsidR="007A7095">
              <w:t>zeichnung</w:t>
            </w:r>
          </w:p>
          <w:p w:rsidR="008A0B1B" w:rsidRDefault="008A0B1B" w:rsidP="00FB31E7">
            <w:pPr>
              <w:pStyle w:val="Textkrper"/>
            </w:pPr>
            <w:r>
              <w:t>Nährwertberec</w:t>
            </w:r>
            <w:r>
              <w:t>h</w:t>
            </w:r>
            <w:r>
              <w:t>nung durchführen</w:t>
            </w:r>
          </w:p>
          <w:p w:rsidR="008A0B1B" w:rsidRDefault="008A0B1B" w:rsidP="00FB31E7">
            <w:pPr>
              <w:pStyle w:val="Textkrper"/>
            </w:pPr>
          </w:p>
          <w:p w:rsidR="008A0B1B" w:rsidRPr="00A410C8" w:rsidRDefault="008A0B1B" w:rsidP="00FB31E7">
            <w:pPr>
              <w:pStyle w:val="Textkrper"/>
            </w:pPr>
            <w:r>
              <w:t>(2 Std.)</w:t>
            </w:r>
          </w:p>
        </w:tc>
        <w:tc>
          <w:tcPr>
            <w:tcW w:w="1814" w:type="dxa"/>
            <w:tcBorders>
              <w:bottom w:val="single" w:sz="4" w:space="0" w:color="auto"/>
            </w:tcBorders>
            <w:shd w:val="clear" w:color="auto" w:fill="auto"/>
          </w:tcPr>
          <w:p w:rsidR="008A0B1B" w:rsidRDefault="008A0B1B" w:rsidP="00FB31E7">
            <w:pPr>
              <w:pStyle w:val="Textkrper"/>
            </w:pPr>
            <w:r>
              <w:t>Information über die Nährwertken</w:t>
            </w:r>
            <w:r>
              <w:t>n</w:t>
            </w:r>
            <w:r w:rsidR="007A7095">
              <w:t>zeichnung</w:t>
            </w:r>
          </w:p>
          <w:p w:rsidR="008A0B1B" w:rsidRDefault="008A0B1B" w:rsidP="00FB31E7">
            <w:pPr>
              <w:pStyle w:val="Textkrper"/>
            </w:pPr>
            <w:r>
              <w:t>Nährwertberec</w:t>
            </w:r>
            <w:r>
              <w:t>h</w:t>
            </w:r>
            <w:r>
              <w:t>nung durchführen</w:t>
            </w:r>
          </w:p>
          <w:p w:rsidR="008A0B1B" w:rsidRDefault="008A0B1B" w:rsidP="00FB31E7">
            <w:pPr>
              <w:pStyle w:val="Textkrper"/>
            </w:pPr>
          </w:p>
          <w:p w:rsidR="008A0B1B" w:rsidRPr="00A410C8" w:rsidRDefault="008A0B1B" w:rsidP="00FB31E7">
            <w:pPr>
              <w:pStyle w:val="Textkrper"/>
            </w:pPr>
            <w:r>
              <w:t>(2 Std.)</w:t>
            </w:r>
          </w:p>
        </w:tc>
      </w:tr>
      <w:tr w:rsidR="008A0B1B" w:rsidRPr="00A410C8" w:rsidTr="00FB31E7">
        <w:trPr>
          <w:trHeight w:val="949"/>
        </w:trPr>
        <w:tc>
          <w:tcPr>
            <w:tcW w:w="1814" w:type="dxa"/>
            <w:vMerge w:val="restart"/>
            <w:shd w:val="clear" w:color="auto" w:fill="auto"/>
          </w:tcPr>
          <w:p w:rsidR="008A0B1B" w:rsidRDefault="008A0B1B" w:rsidP="00FB31E7">
            <w:pPr>
              <w:pStyle w:val="Textkrper"/>
            </w:pPr>
            <w:r>
              <w:t>Etiketten am PC erstellen</w:t>
            </w:r>
          </w:p>
          <w:p w:rsidR="008A0B1B" w:rsidRDefault="008A0B1B" w:rsidP="00FB31E7">
            <w:pPr>
              <w:pStyle w:val="Textkrper"/>
            </w:pPr>
          </w:p>
          <w:p w:rsidR="008A0B1B" w:rsidRPr="00A410C8" w:rsidRDefault="008A0B1B" w:rsidP="00FB31E7">
            <w:pPr>
              <w:pStyle w:val="Textkrper"/>
            </w:pPr>
            <w:r>
              <w:t>(2 Std.)</w:t>
            </w:r>
          </w:p>
        </w:tc>
        <w:tc>
          <w:tcPr>
            <w:tcW w:w="1814" w:type="dxa"/>
            <w:vMerge w:val="restart"/>
            <w:shd w:val="clear" w:color="auto" w:fill="auto"/>
          </w:tcPr>
          <w:p w:rsidR="008A0B1B" w:rsidRDefault="008A0B1B" w:rsidP="00FB31E7">
            <w:pPr>
              <w:pStyle w:val="Textkrper"/>
            </w:pPr>
            <w:r>
              <w:t>Verwendungsmö</w:t>
            </w:r>
            <w:r>
              <w:t>g</w:t>
            </w:r>
            <w:r>
              <w:t xml:space="preserve">lichkeiten für die fertigen Gläser </w:t>
            </w:r>
            <w:r w:rsidR="0006160E">
              <w:t>festlegen</w:t>
            </w:r>
          </w:p>
          <w:p w:rsidR="008A0B1B" w:rsidRDefault="008A0B1B" w:rsidP="00FB31E7">
            <w:pPr>
              <w:pStyle w:val="Textkrper"/>
            </w:pPr>
          </w:p>
          <w:p w:rsidR="008A0B1B" w:rsidRPr="00A410C8" w:rsidRDefault="008A0B1B" w:rsidP="00FB31E7">
            <w:pPr>
              <w:pStyle w:val="Textkrper"/>
            </w:pPr>
            <w:r>
              <w:t>(2 Std.)</w:t>
            </w:r>
          </w:p>
        </w:tc>
        <w:tc>
          <w:tcPr>
            <w:tcW w:w="1814" w:type="dxa"/>
            <w:vMerge w:val="restart"/>
            <w:shd w:val="clear" w:color="auto" w:fill="auto"/>
          </w:tcPr>
          <w:p w:rsidR="008A0B1B" w:rsidRPr="00A410C8" w:rsidRDefault="008A0B1B" w:rsidP="00FB31E7">
            <w:pPr>
              <w:pStyle w:val="Textkrper"/>
            </w:pPr>
          </w:p>
        </w:tc>
        <w:tc>
          <w:tcPr>
            <w:tcW w:w="1814" w:type="dxa"/>
            <w:vMerge w:val="restart"/>
            <w:shd w:val="clear" w:color="auto" w:fill="auto"/>
          </w:tcPr>
          <w:p w:rsidR="008A0B1B" w:rsidRDefault="008A0B1B" w:rsidP="00FB31E7">
            <w:pPr>
              <w:pStyle w:val="Textkrper"/>
            </w:pPr>
            <w:r>
              <w:t>Wochenpläne in der offenen Ler</w:t>
            </w:r>
            <w:r>
              <w:t>n</w:t>
            </w:r>
            <w:r>
              <w:t>zeit in einen übe</w:t>
            </w:r>
            <w:r>
              <w:t>r</w:t>
            </w:r>
            <w:r>
              <w:t>sichtlichen Pr</w:t>
            </w:r>
            <w:r>
              <w:t>o</w:t>
            </w:r>
            <w:r>
              <w:t>jektplan übertr</w:t>
            </w:r>
            <w:r>
              <w:t>a</w:t>
            </w:r>
            <w:r>
              <w:t>gen</w:t>
            </w:r>
          </w:p>
          <w:p w:rsidR="008A0B1B" w:rsidRDefault="008A0B1B" w:rsidP="00FB31E7">
            <w:pPr>
              <w:pStyle w:val="Textkrper"/>
            </w:pPr>
          </w:p>
          <w:p w:rsidR="008A0B1B" w:rsidRPr="00A410C8" w:rsidRDefault="008A0B1B" w:rsidP="00FB31E7">
            <w:pPr>
              <w:pStyle w:val="Textkrper"/>
            </w:pPr>
            <w:r>
              <w:t>(2 Std.)</w:t>
            </w:r>
          </w:p>
        </w:tc>
        <w:tc>
          <w:tcPr>
            <w:tcW w:w="1814" w:type="dxa"/>
            <w:shd w:val="clear" w:color="auto" w:fill="auto"/>
          </w:tcPr>
          <w:p w:rsidR="008A0B1B" w:rsidRDefault="008A0B1B" w:rsidP="00FB31E7">
            <w:pPr>
              <w:pStyle w:val="Textkrper"/>
            </w:pPr>
            <w:r>
              <w:t>Rezepttabelle am PC bearbeiten und ausdrucken.</w:t>
            </w:r>
          </w:p>
          <w:p w:rsidR="008A0B1B" w:rsidRPr="00A410C8" w:rsidRDefault="008A0B1B" w:rsidP="00FB31E7">
            <w:pPr>
              <w:pStyle w:val="Textkrper"/>
            </w:pPr>
            <w:r>
              <w:t>(1 Std.)</w:t>
            </w:r>
          </w:p>
        </w:tc>
      </w:tr>
      <w:tr w:rsidR="008A0B1B" w:rsidRPr="00A410C8" w:rsidTr="00FB31E7">
        <w:trPr>
          <w:trHeight w:val="949"/>
        </w:trPr>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vMerge/>
            <w:shd w:val="clear" w:color="auto" w:fill="auto"/>
          </w:tcPr>
          <w:p w:rsidR="008A0B1B" w:rsidRDefault="008A0B1B" w:rsidP="00FB31E7">
            <w:pPr>
              <w:pStyle w:val="Textkrper"/>
            </w:pPr>
          </w:p>
        </w:tc>
        <w:tc>
          <w:tcPr>
            <w:tcW w:w="1814" w:type="dxa"/>
            <w:shd w:val="clear" w:color="auto" w:fill="auto"/>
          </w:tcPr>
          <w:p w:rsidR="008A0B1B" w:rsidRDefault="008A0B1B" w:rsidP="00FB31E7">
            <w:pPr>
              <w:pStyle w:val="Textkrper"/>
            </w:pPr>
            <w:r>
              <w:t>Begriffe zum Pr</w:t>
            </w:r>
            <w:r>
              <w:t>o</w:t>
            </w:r>
            <w:r w:rsidR="007A7095">
              <w:t>jekt wiederholen</w:t>
            </w:r>
          </w:p>
          <w:p w:rsidR="008A0B1B" w:rsidRPr="00A410C8" w:rsidRDefault="008A0B1B" w:rsidP="00FB31E7">
            <w:pPr>
              <w:pStyle w:val="Textkrper"/>
            </w:pPr>
            <w:r>
              <w:t>(1 Std.)</w:t>
            </w:r>
          </w:p>
        </w:tc>
      </w:tr>
      <w:tr w:rsidR="008A0B1B" w:rsidRPr="00A410C8" w:rsidTr="00FB31E7">
        <w:trPr>
          <w:trHeight w:val="1247"/>
        </w:trPr>
        <w:tc>
          <w:tcPr>
            <w:tcW w:w="1814" w:type="dxa"/>
            <w:shd w:val="clear" w:color="auto" w:fill="auto"/>
          </w:tcPr>
          <w:p w:rsidR="008A0B1B" w:rsidRDefault="008A0B1B" w:rsidP="00FB31E7">
            <w:pPr>
              <w:pStyle w:val="Textkrper"/>
            </w:pPr>
            <w:r>
              <w:t>Praxisteil II:</w:t>
            </w:r>
          </w:p>
          <w:p w:rsidR="008A0B1B" w:rsidRDefault="008A0B1B" w:rsidP="00FB31E7">
            <w:pPr>
              <w:pStyle w:val="Textkrper"/>
            </w:pPr>
            <w:r>
              <w:t>Alle Äpfel vollstä</w:t>
            </w:r>
            <w:r>
              <w:t>n</w:t>
            </w:r>
            <w:r>
              <w:t>dig verarbeiten</w:t>
            </w:r>
          </w:p>
          <w:p w:rsidR="008A0B1B" w:rsidRDefault="008A0B1B" w:rsidP="00FB31E7">
            <w:pPr>
              <w:pStyle w:val="Textkrper"/>
            </w:pPr>
          </w:p>
          <w:p w:rsidR="008A0B1B" w:rsidRPr="00A410C8" w:rsidRDefault="008A0B1B" w:rsidP="00FB31E7">
            <w:pPr>
              <w:pStyle w:val="Textkrper"/>
            </w:pPr>
            <w:r>
              <w:t>(1 Std.)</w:t>
            </w:r>
          </w:p>
        </w:tc>
        <w:tc>
          <w:tcPr>
            <w:tcW w:w="1814" w:type="dxa"/>
            <w:shd w:val="clear" w:color="auto" w:fill="auto"/>
          </w:tcPr>
          <w:p w:rsidR="008A0B1B" w:rsidRDefault="008A0B1B" w:rsidP="00FB31E7">
            <w:pPr>
              <w:pStyle w:val="Textkrper"/>
            </w:pPr>
            <w:r>
              <w:t>Hergestellte Pr</w:t>
            </w:r>
            <w:r>
              <w:t>o</w:t>
            </w:r>
            <w:r>
              <w:t>dukte gruppeni</w:t>
            </w:r>
            <w:r>
              <w:t>n</w:t>
            </w:r>
            <w:r w:rsidR="007A7095">
              <w:t>tern bewerten</w:t>
            </w:r>
          </w:p>
          <w:p w:rsidR="008A0B1B" w:rsidRDefault="008A0B1B" w:rsidP="00FB31E7">
            <w:pPr>
              <w:pStyle w:val="Textkrper"/>
            </w:pPr>
            <w:r>
              <w:t>Zielscheibe</w:t>
            </w:r>
          </w:p>
          <w:p w:rsidR="008A0B1B" w:rsidRPr="00A410C8" w:rsidRDefault="008A0B1B" w:rsidP="00FB31E7">
            <w:pPr>
              <w:pStyle w:val="Textkrper"/>
            </w:pPr>
            <w:r>
              <w:t>(1 Std.)</w:t>
            </w:r>
          </w:p>
        </w:tc>
        <w:tc>
          <w:tcPr>
            <w:tcW w:w="1814" w:type="dxa"/>
            <w:shd w:val="clear" w:color="auto" w:fill="auto"/>
          </w:tcPr>
          <w:p w:rsidR="008A0B1B" w:rsidRDefault="008A0B1B" w:rsidP="00FB31E7">
            <w:pPr>
              <w:pStyle w:val="Textkrper"/>
            </w:pPr>
            <w:r>
              <w:t>Rezepte in der Gruppe austa</w:t>
            </w:r>
            <w:r>
              <w:t>u</w:t>
            </w:r>
            <w:r>
              <w:t>schen und lesen; Nachfragen bei Nichtverstehen</w:t>
            </w:r>
          </w:p>
          <w:p w:rsidR="008A0B1B" w:rsidRPr="00A410C8" w:rsidRDefault="008A0B1B" w:rsidP="00FB31E7">
            <w:pPr>
              <w:pStyle w:val="Textkrper"/>
            </w:pPr>
            <w:r>
              <w:t>(1 Std</w:t>
            </w:r>
            <w:r w:rsidR="008B4C17">
              <w:t>.</w:t>
            </w:r>
            <w:r>
              <w:t>)</w:t>
            </w:r>
          </w:p>
        </w:tc>
        <w:tc>
          <w:tcPr>
            <w:tcW w:w="1814" w:type="dxa"/>
            <w:shd w:val="clear" w:color="auto" w:fill="auto"/>
          </w:tcPr>
          <w:p w:rsidR="008A0B1B" w:rsidRDefault="008A0B1B" w:rsidP="00FB31E7">
            <w:pPr>
              <w:pStyle w:val="Textkrper"/>
            </w:pPr>
            <w:r>
              <w:t>Feedback über das Projekt</w:t>
            </w:r>
          </w:p>
          <w:p w:rsidR="008A0B1B" w:rsidRDefault="008A0B1B" w:rsidP="00FB31E7">
            <w:pPr>
              <w:pStyle w:val="Textkrper"/>
            </w:pPr>
          </w:p>
          <w:p w:rsidR="008A0B1B" w:rsidRPr="00A410C8" w:rsidRDefault="008A0B1B" w:rsidP="00FB31E7">
            <w:pPr>
              <w:pStyle w:val="Textkrper"/>
            </w:pPr>
            <w:r>
              <w:t>(1 Std.)</w:t>
            </w:r>
          </w:p>
        </w:tc>
        <w:tc>
          <w:tcPr>
            <w:tcW w:w="1814" w:type="dxa"/>
            <w:shd w:val="clear" w:color="auto" w:fill="auto"/>
          </w:tcPr>
          <w:p w:rsidR="008A0B1B" w:rsidRDefault="008A0B1B" w:rsidP="00FB31E7">
            <w:pPr>
              <w:pStyle w:val="Textkrper"/>
            </w:pPr>
            <w:r>
              <w:t>Zwei Rezepte zum Ausprobieren für die Praxis auswä</w:t>
            </w:r>
            <w:r>
              <w:t>h</w:t>
            </w:r>
            <w:r w:rsidR="0006160E">
              <w:t>len</w:t>
            </w:r>
          </w:p>
          <w:p w:rsidR="008A0B1B" w:rsidRDefault="008A0B1B" w:rsidP="00FB31E7">
            <w:pPr>
              <w:pStyle w:val="Textkrper"/>
            </w:pPr>
          </w:p>
          <w:p w:rsidR="008A0B1B" w:rsidRPr="00A410C8" w:rsidRDefault="008A0B1B" w:rsidP="00FB31E7">
            <w:pPr>
              <w:pStyle w:val="Textkrper"/>
            </w:pPr>
            <w:r>
              <w:t>(1 Std.)</w:t>
            </w:r>
          </w:p>
        </w:tc>
      </w:tr>
    </w:tbl>
    <w:p w:rsidR="008A0B1B" w:rsidRDefault="008A0B1B" w:rsidP="008A0B1B">
      <w:pPr>
        <w:pStyle w:val="Kopf8pt"/>
        <w:tabs>
          <w:tab w:val="left" w:pos="2410"/>
        </w:tabs>
        <w:spacing w:before="120"/>
      </w:pPr>
    </w:p>
    <w:p w:rsidR="008A0B1B" w:rsidRDefault="008A0B1B" w:rsidP="008A0B1B">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FB31E7">
            <w:pPr>
              <w:pStyle w:val="TabelleKopflinks"/>
            </w:pPr>
            <w:r>
              <w:t>02 Projektdurchführung – „Projektplanlösung“</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Default="008A0B1B" w:rsidP="00FB31E7">
            <w:pPr>
              <w:pStyle w:val="TabelleKopflinks"/>
              <w:jc w:val="center"/>
            </w:pPr>
            <w:r>
              <w:t>H03.02.02.02.01/02</w:t>
            </w:r>
          </w:p>
          <w:p w:rsidR="008A0B1B" w:rsidRPr="00DE4890" w:rsidRDefault="008A0B1B" w:rsidP="00FB31E7">
            <w:pPr>
              <w:pStyle w:val="TabelleKopflinks"/>
              <w:jc w:val="center"/>
            </w:pPr>
            <w:r>
              <w:t>H03.02.02.02.04/05</w:t>
            </w:r>
          </w:p>
        </w:tc>
      </w:tr>
    </w:tbl>
    <w:p w:rsidR="008A0B1B" w:rsidRDefault="008A0B1B" w:rsidP="008A0B1B">
      <w:pPr>
        <w:pStyle w:val="berschrift1"/>
      </w:pP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8B4C17">
              <w:rPr>
                <w:b/>
              </w:rPr>
              <w:t xml:space="preserve">: </w:t>
            </w:r>
            <w:r>
              <w:rPr>
                <w:b/>
              </w:rPr>
              <w:t>„1“</w:t>
            </w:r>
          </w:p>
        </w:tc>
      </w:tr>
    </w:tbl>
    <w:p w:rsidR="008A0B1B" w:rsidRDefault="008A0B1B" w:rsidP="008B4C17">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Pr="00A410C8" w:rsidRDefault="008A0B1B" w:rsidP="00FB31E7">
            <w:pPr>
              <w:pStyle w:val="Textkrper"/>
            </w:pPr>
            <w:r>
              <w:t>Projektanalyse durchführen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proofErr w:type="spellStart"/>
            <w:r>
              <w:t>oL</w:t>
            </w:r>
            <w:proofErr w:type="spellEnd"/>
          </w:p>
          <w:p w:rsidR="008A0B1B" w:rsidRDefault="008A0B1B" w:rsidP="00FB31E7">
            <w:pPr>
              <w:pStyle w:val="Textkrper"/>
            </w:pPr>
          </w:p>
          <w:p w:rsidR="008A0B1B" w:rsidRPr="00A410C8" w:rsidRDefault="008A0B1B" w:rsidP="00FB31E7">
            <w:pPr>
              <w:pStyle w:val="Textkrper"/>
            </w:pPr>
            <w:r>
              <w:t xml:space="preserve">Wochenpläne in der </w:t>
            </w:r>
            <w:proofErr w:type="spellStart"/>
            <w:r>
              <w:t>oL</w:t>
            </w:r>
            <w:proofErr w:type="spellEnd"/>
            <w:r>
              <w:t xml:space="preserve"> in einen übersichtlichen Projektplan übe</w:t>
            </w:r>
            <w:r>
              <w:t>r</w:t>
            </w:r>
            <w:r w:rsidR="0006160E">
              <w:t>tragen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Ausgewähltes Rezept pro Gru</w:t>
            </w:r>
            <w:r>
              <w:t>p</w:t>
            </w:r>
            <w:r>
              <w:t>penmitglied zum besseren Ve</w:t>
            </w:r>
            <w:r>
              <w:t>r</w:t>
            </w:r>
            <w:r>
              <w:t>ständnis in eine Tabelle umwa</w:t>
            </w:r>
            <w:r>
              <w:t>n</w:t>
            </w:r>
            <w:r w:rsidR="0006160E">
              <w:t>deln</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Projektplan erste</w:t>
            </w:r>
            <w:r>
              <w:t>l</w:t>
            </w:r>
            <w:r w:rsidR="0006160E">
              <w:t>len</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r>
              <w:t>Auswahlkriterien zur Rezeptauswahl festlegen und Rezepte im Inte</w:t>
            </w:r>
            <w:r>
              <w:t>r</w:t>
            </w:r>
            <w:r w:rsidR="0006160E">
              <w:t>net recherchieren</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A0B1B" w:rsidRDefault="008A0B1B" w:rsidP="008A0B1B">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FB31E7">
            <w:pPr>
              <w:pStyle w:val="TabelleKopflinks"/>
            </w:pPr>
            <w:r>
              <w:t>02 Projektdurchführung – „Projektplanlösung“</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Default="008A0B1B" w:rsidP="00FB31E7">
            <w:pPr>
              <w:pStyle w:val="TabelleKopflinks"/>
              <w:jc w:val="center"/>
            </w:pPr>
            <w:r>
              <w:t>H03.02.02.02.01/02</w:t>
            </w:r>
          </w:p>
          <w:p w:rsidR="008A0B1B" w:rsidRPr="00DE4890" w:rsidRDefault="008A0B1B" w:rsidP="00FB31E7">
            <w:pPr>
              <w:pStyle w:val="TabelleKopflinks"/>
              <w:jc w:val="center"/>
            </w:pPr>
            <w:r>
              <w:t>H03.02.02.02.04/05</w:t>
            </w:r>
          </w:p>
        </w:tc>
      </w:tr>
    </w:tbl>
    <w:p w:rsidR="008A0B1B" w:rsidRDefault="008A0B1B" w:rsidP="008A0B1B">
      <w:pPr>
        <w:pStyle w:val="berschrift1"/>
      </w:pPr>
      <w:r>
        <w:t>Projektplanung:</w:t>
      </w:r>
    </w:p>
    <w:p w:rsidR="008B4C17" w:rsidRPr="008B4C17" w:rsidRDefault="008B4C17" w:rsidP="008B4C1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8B4C17">
              <w:rPr>
                <w:b/>
              </w:rPr>
              <w:t xml:space="preserve">: </w:t>
            </w:r>
            <w:r>
              <w:rPr>
                <w:b/>
              </w:rPr>
              <w:t>„2“</w:t>
            </w:r>
          </w:p>
        </w:tc>
      </w:tr>
    </w:tbl>
    <w:p w:rsidR="008A0B1B" w:rsidRPr="002C64A5" w:rsidRDefault="008A0B1B" w:rsidP="008B4C17">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Rezepte in der Gruppe austa</w:t>
            </w:r>
            <w:r>
              <w:t>u</w:t>
            </w:r>
            <w:r>
              <w:t>schen, lesen; Nachfragen bei Nichtverstehen.</w:t>
            </w:r>
          </w:p>
          <w:p w:rsidR="008A0B1B" w:rsidRPr="00A410C8" w:rsidRDefault="008A0B1B" w:rsidP="00FB31E7">
            <w:pPr>
              <w:pStyle w:val="Textkrper"/>
            </w:pPr>
            <w:r>
              <w:t>Zwei Rezepte für die Praxis gemei</w:t>
            </w:r>
            <w:r>
              <w:t>n</w:t>
            </w:r>
            <w:r w:rsidR="0006160E">
              <w:t>sam auswählen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Information über Lebensmittel</w:t>
            </w:r>
            <w:r w:rsidR="005D2008">
              <w:t>-</w:t>
            </w:r>
            <w:r>
              <w:t>informations</w:t>
            </w:r>
            <w:r w:rsidR="005D2008">
              <w:t>-</w:t>
            </w:r>
            <w:r>
              <w:t>verord</w:t>
            </w:r>
            <w:r w:rsidR="005D2008">
              <w:t>n</w:t>
            </w:r>
            <w:r>
              <w:t>ung (LMIV)</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Praxisteil I:</w:t>
            </w:r>
          </w:p>
          <w:p w:rsidR="008A0B1B" w:rsidRPr="00A410C8" w:rsidRDefault="008A0B1B" w:rsidP="00FB31E7">
            <w:pPr>
              <w:pStyle w:val="Textkrper"/>
            </w:pPr>
            <w:r>
              <w:t>Bestellliste vorb</w:t>
            </w:r>
            <w:r>
              <w:t>e</w:t>
            </w:r>
            <w:r>
              <w:t>reiten, Zeit- und Arbeitsplan erste</w:t>
            </w:r>
            <w:r>
              <w:t>l</w:t>
            </w:r>
            <w:r w:rsidR="0006160E">
              <w:t>len</w:t>
            </w: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Verwendungsmö</w:t>
            </w:r>
            <w:r>
              <w:t>g</w:t>
            </w:r>
            <w:r>
              <w:t>lichkeiten fü</w:t>
            </w:r>
            <w:r w:rsidR="0006160E">
              <w:t>r die fertigen Gläser festlegen</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r>
              <w:t>Rezepttabelle am PC bearbeiten und ausdrucken</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B4C17" w:rsidRDefault="008B4C17">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FB31E7">
            <w:pPr>
              <w:pStyle w:val="TabelleKopflinks"/>
            </w:pPr>
            <w:r>
              <w:t>02 Projektdurchführung – „Projektplanlösung“</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Default="008A0B1B" w:rsidP="00FB31E7">
            <w:pPr>
              <w:pStyle w:val="TabelleKopflinks"/>
              <w:jc w:val="center"/>
            </w:pPr>
            <w:r>
              <w:t>H03.02.02.02.01/02</w:t>
            </w:r>
          </w:p>
          <w:p w:rsidR="008A0B1B" w:rsidRPr="00DE4890" w:rsidRDefault="008A0B1B" w:rsidP="00FB31E7">
            <w:pPr>
              <w:pStyle w:val="TabelleKopflinks"/>
              <w:jc w:val="center"/>
            </w:pPr>
            <w:r>
              <w:t>H03.02.02.02.04/05</w:t>
            </w:r>
          </w:p>
        </w:tc>
      </w:tr>
    </w:tbl>
    <w:p w:rsidR="008A0B1B" w:rsidRDefault="008A0B1B" w:rsidP="008A0B1B">
      <w:pPr>
        <w:pStyle w:val="berschrift1"/>
      </w:pPr>
      <w:r>
        <w:t>Projektplanung:</w:t>
      </w:r>
    </w:p>
    <w:p w:rsidR="00224E9F" w:rsidRPr="00224E9F" w:rsidRDefault="00224E9F" w:rsidP="00224E9F">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sidR="00224E9F">
              <w:rPr>
                <w:b/>
              </w:rPr>
              <w:t>:</w:t>
            </w:r>
            <w:r>
              <w:rPr>
                <w:b/>
              </w:rPr>
              <w:t xml:space="preserve"> „3“</w:t>
            </w:r>
          </w:p>
        </w:tc>
      </w:tr>
    </w:tbl>
    <w:p w:rsidR="008A0B1B" w:rsidRDefault="008A0B1B" w:rsidP="00224E9F">
      <w:pPr>
        <w:pStyle w:val="Abstandszeile"/>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Praxisteil I:</w:t>
            </w:r>
          </w:p>
          <w:p w:rsidR="008A0B1B" w:rsidRDefault="008A0B1B" w:rsidP="00FB31E7">
            <w:pPr>
              <w:pStyle w:val="Textkrper"/>
            </w:pPr>
          </w:p>
          <w:p w:rsidR="008A0B1B" w:rsidRPr="00A410C8" w:rsidRDefault="008A0B1B" w:rsidP="00FB31E7">
            <w:pPr>
              <w:pStyle w:val="Textkrper"/>
            </w:pPr>
            <w:r>
              <w:t>Zwei Rezepte praktisch umse</w:t>
            </w:r>
            <w:r>
              <w:t>t</w:t>
            </w:r>
            <w:r>
              <w:t>zen und Zeit- u</w:t>
            </w:r>
            <w:r w:rsidR="005D2008">
              <w:t>nd Arbeitsaufwand dokumentieren</w:t>
            </w:r>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tcPr>
          <w:p w:rsidR="008A0B1B" w:rsidRPr="00A410C8" w:rsidRDefault="008A0B1B" w:rsidP="00FB31E7">
            <w:pPr>
              <w:pStyle w:val="Textkrper"/>
            </w:pP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Default="008A0B1B" w:rsidP="00FB31E7">
            <w:pPr>
              <w:pStyle w:val="Textkrper"/>
            </w:pPr>
            <w:r>
              <w:t>Praxisteil II:</w:t>
            </w:r>
          </w:p>
          <w:p w:rsidR="008A0B1B" w:rsidRDefault="008A0B1B" w:rsidP="00FB31E7">
            <w:pPr>
              <w:pStyle w:val="Textkrper"/>
            </w:pPr>
          </w:p>
          <w:p w:rsidR="008A0B1B" w:rsidRPr="00A410C8" w:rsidRDefault="008A0B1B" w:rsidP="00FB31E7">
            <w:pPr>
              <w:pStyle w:val="Textkrper"/>
            </w:pPr>
            <w:r>
              <w:t xml:space="preserve">Rezept vorbereiten evtl. erweitern, Bestellliste und </w:t>
            </w:r>
            <w:proofErr w:type="spellStart"/>
            <w:r>
              <w:t>To</w:t>
            </w:r>
            <w:proofErr w:type="spellEnd"/>
            <w:r>
              <w:t>-Do-Liste erste</w:t>
            </w:r>
            <w:r>
              <w:t>l</w:t>
            </w:r>
            <w:r w:rsidR="005D2008">
              <w:t>len</w:t>
            </w: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Default="008A0B1B" w:rsidP="00FB31E7">
            <w:pPr>
              <w:pStyle w:val="Textkrper"/>
            </w:pPr>
            <w:r>
              <w:t>Praxisteil I:</w:t>
            </w:r>
          </w:p>
          <w:p w:rsidR="008A0B1B" w:rsidRPr="00A410C8" w:rsidRDefault="008A0B1B" w:rsidP="00FB31E7">
            <w:pPr>
              <w:pStyle w:val="Textkrper"/>
            </w:pPr>
            <w:r>
              <w:t>Zwei Rezepte praktisch umse</w:t>
            </w:r>
            <w:r>
              <w:t>t</w:t>
            </w:r>
            <w:r>
              <w:t>zen und Zeit- und Arbeitsaufwa</w:t>
            </w:r>
            <w:r w:rsidR="005D2008">
              <w:t>nd dokumentieren</w:t>
            </w: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Information über Lebensmittel</w:t>
            </w:r>
            <w:r w:rsidR="005D2008">
              <w:t>-</w:t>
            </w:r>
            <w:r>
              <w:t>informations</w:t>
            </w:r>
            <w:r w:rsidR="005D2008">
              <w:t>-</w:t>
            </w:r>
            <w:r>
              <w:t>verord</w:t>
            </w:r>
            <w:r w:rsidR="005D2008">
              <w:t>n</w:t>
            </w:r>
            <w:r>
              <w:t>ung (LMIV)</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CA</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Pr="00A410C8" w:rsidRDefault="008A0B1B" w:rsidP="00FB31E7">
            <w:pPr>
              <w:pStyle w:val="Textkrper"/>
            </w:pPr>
            <w:r>
              <w:t>PSK</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224E9F" w:rsidRPr="00224E9F" w:rsidRDefault="00224E9F">
      <w:pPr>
        <w:spacing w:line="240" w:lineRule="exact"/>
        <w:rPr>
          <w:rFonts w:eastAsia="Times New Roman" w:cs="Times New Roman"/>
        </w:rPr>
      </w:pPr>
      <w:r w:rsidRPr="00224E9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AE5F17">
            <w:pPr>
              <w:pStyle w:val="TabelleKopflinks"/>
            </w:pPr>
            <w:r>
              <w:t xml:space="preserve">02 Projektdurchführung </w:t>
            </w:r>
            <w:r w:rsidR="00AE5F17">
              <w:t>–</w:t>
            </w:r>
            <w:r>
              <w:t xml:space="preserve"> „Projektplanlösung“</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Default="008A0B1B" w:rsidP="00FB31E7">
            <w:pPr>
              <w:pStyle w:val="TabelleKopflinks"/>
              <w:jc w:val="center"/>
            </w:pPr>
            <w:r>
              <w:t>H03.02.02.02.01/02</w:t>
            </w:r>
          </w:p>
          <w:p w:rsidR="008A0B1B" w:rsidRPr="00DE4890" w:rsidRDefault="008A0B1B" w:rsidP="00FB31E7">
            <w:pPr>
              <w:pStyle w:val="TabelleKopflinks"/>
              <w:jc w:val="center"/>
            </w:pPr>
            <w:r>
              <w:t>H03.02.02.02.04/05</w:t>
            </w:r>
          </w:p>
        </w:tc>
      </w:tr>
    </w:tbl>
    <w:p w:rsidR="008A0B1B" w:rsidRDefault="00224E9F" w:rsidP="008A0B1B">
      <w:pPr>
        <w:pStyle w:val="berschrift1"/>
      </w:pPr>
      <w:r>
        <w:t>Projektplanung</w:t>
      </w:r>
    </w:p>
    <w:p w:rsidR="00224E9F" w:rsidRPr="00224E9F" w:rsidRDefault="00224E9F" w:rsidP="00224E9F">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7371"/>
        <w:gridCol w:w="2268"/>
      </w:tblGrid>
      <w:tr w:rsidR="008A0B1B" w:rsidRPr="00A410C8" w:rsidTr="00FB31E7">
        <w:tc>
          <w:tcPr>
            <w:tcW w:w="7371" w:type="dxa"/>
            <w:shd w:val="clear" w:color="auto" w:fill="auto"/>
          </w:tcPr>
          <w:p w:rsidR="008A0B1B" w:rsidRPr="00A410C8" w:rsidRDefault="008A0B1B" w:rsidP="00FB31E7">
            <w:pPr>
              <w:pStyle w:val="Textkrper"/>
            </w:pPr>
            <w:r>
              <w:t>erstellt von:</w:t>
            </w:r>
          </w:p>
        </w:tc>
        <w:tc>
          <w:tcPr>
            <w:tcW w:w="2268" w:type="dxa"/>
          </w:tcPr>
          <w:p w:rsidR="008A0B1B" w:rsidRPr="002C64A5" w:rsidRDefault="008A0B1B" w:rsidP="00FB31E7">
            <w:pPr>
              <w:pStyle w:val="Textkrper"/>
              <w:rPr>
                <w:b/>
              </w:rPr>
            </w:pPr>
            <w:r w:rsidRPr="002C64A5">
              <w:rPr>
                <w:b/>
              </w:rPr>
              <w:t>KW</w:t>
            </w:r>
            <w:r>
              <w:rPr>
                <w:b/>
              </w:rPr>
              <w:t>:  „4“</w:t>
            </w:r>
          </w:p>
        </w:tc>
      </w:tr>
    </w:tbl>
    <w:p w:rsidR="008A0B1B" w:rsidRDefault="008A0B1B" w:rsidP="008A0B1B">
      <w:pPr>
        <w:pStyle w:val="Marginaliegrau"/>
        <w:framePr w:wrap="around" w:x="8744" w:y="128"/>
        <w:jc w:val="right"/>
      </w:pPr>
      <w:r>
        <w:t>4 x pro Schüler</w:t>
      </w:r>
      <w:r w:rsidR="00BD6423">
        <w:t>in/Schüler</w:t>
      </w:r>
    </w:p>
    <w:p w:rsidR="008A0B1B" w:rsidRDefault="008A0B1B" w:rsidP="008A0B1B">
      <w:pPr>
        <w:pStyle w:val="Textkrper"/>
      </w:pPr>
    </w:p>
    <w:p w:rsidR="008A0B1B" w:rsidRPr="002C64A5" w:rsidRDefault="008A0B1B" w:rsidP="008A0B1B">
      <w:pPr>
        <w:pStyle w:val="Textkrper"/>
      </w:pPr>
    </w:p>
    <w:tbl>
      <w:tblPr>
        <w:tblStyle w:val="Tabellenraster"/>
        <w:tblW w:w="9637" w:type="dxa"/>
        <w:tblInd w:w="108" w:type="dxa"/>
        <w:tblLayout w:type="fixed"/>
        <w:tblCellMar>
          <w:top w:w="57" w:type="dxa"/>
          <w:bottom w:w="57" w:type="dxa"/>
        </w:tblCellMar>
        <w:tblLook w:val="04A0" w:firstRow="1" w:lastRow="0" w:firstColumn="1" w:lastColumn="0" w:noHBand="0" w:noVBand="1"/>
      </w:tblPr>
      <w:tblGrid>
        <w:gridCol w:w="567"/>
        <w:gridCol w:w="1814"/>
        <w:gridCol w:w="1814"/>
        <w:gridCol w:w="1814"/>
        <w:gridCol w:w="1814"/>
        <w:gridCol w:w="1814"/>
      </w:tblGrid>
      <w:tr w:rsidR="008A0B1B" w:rsidRPr="00A410C8" w:rsidTr="00FB31E7">
        <w:tc>
          <w:tcPr>
            <w:tcW w:w="567" w:type="dxa"/>
            <w:shd w:val="clear" w:color="auto" w:fill="D9D9D9" w:themeFill="background1" w:themeFillShade="D9"/>
          </w:tcPr>
          <w:p w:rsidR="008A0B1B" w:rsidRPr="002C64A5" w:rsidRDefault="008A0B1B" w:rsidP="00FB31E7">
            <w:pPr>
              <w:pStyle w:val="TabelleKopflinks"/>
              <w:rPr>
                <w:sz w:val="18"/>
              </w:rPr>
            </w:pPr>
            <w:r w:rsidRPr="002C64A5">
              <w:rPr>
                <w:sz w:val="18"/>
              </w:rPr>
              <w:t>Std.</w:t>
            </w:r>
          </w:p>
        </w:tc>
        <w:tc>
          <w:tcPr>
            <w:tcW w:w="1814" w:type="dxa"/>
            <w:shd w:val="clear" w:color="auto" w:fill="D9D9D9" w:themeFill="background1" w:themeFillShade="D9"/>
          </w:tcPr>
          <w:p w:rsidR="008A0B1B" w:rsidRPr="00A410C8" w:rsidRDefault="008A0B1B" w:rsidP="00FB31E7">
            <w:pPr>
              <w:pStyle w:val="TabelleKopflinks"/>
              <w:jc w:val="center"/>
            </w:pPr>
            <w:r>
              <w:t>Montag</w:t>
            </w:r>
          </w:p>
        </w:tc>
        <w:tc>
          <w:tcPr>
            <w:tcW w:w="1814" w:type="dxa"/>
            <w:shd w:val="clear" w:color="auto" w:fill="D9D9D9" w:themeFill="background1" w:themeFillShade="D9"/>
          </w:tcPr>
          <w:p w:rsidR="008A0B1B" w:rsidRPr="00A410C8" w:rsidRDefault="008A0B1B" w:rsidP="00FB31E7">
            <w:pPr>
              <w:pStyle w:val="TabelleKopflinks"/>
              <w:jc w:val="center"/>
            </w:pPr>
            <w:r>
              <w:t>Dienstag</w:t>
            </w:r>
          </w:p>
        </w:tc>
        <w:tc>
          <w:tcPr>
            <w:tcW w:w="1814" w:type="dxa"/>
            <w:shd w:val="clear" w:color="auto" w:fill="D9D9D9" w:themeFill="background1" w:themeFillShade="D9"/>
          </w:tcPr>
          <w:p w:rsidR="008A0B1B" w:rsidRPr="00A410C8" w:rsidRDefault="008A0B1B" w:rsidP="00FB31E7">
            <w:pPr>
              <w:pStyle w:val="TabelleKopflinks"/>
              <w:jc w:val="center"/>
            </w:pPr>
            <w:r>
              <w:t>Mittwoch</w:t>
            </w:r>
          </w:p>
        </w:tc>
        <w:tc>
          <w:tcPr>
            <w:tcW w:w="1814" w:type="dxa"/>
            <w:shd w:val="clear" w:color="auto" w:fill="D9D9D9" w:themeFill="background1" w:themeFillShade="D9"/>
          </w:tcPr>
          <w:p w:rsidR="008A0B1B" w:rsidRPr="00A410C8" w:rsidRDefault="008A0B1B" w:rsidP="00FB31E7">
            <w:pPr>
              <w:pStyle w:val="TabelleKopflinks"/>
              <w:jc w:val="center"/>
            </w:pPr>
            <w:r>
              <w:t>Donnerstag</w:t>
            </w:r>
          </w:p>
        </w:tc>
        <w:tc>
          <w:tcPr>
            <w:tcW w:w="1814" w:type="dxa"/>
            <w:shd w:val="clear" w:color="auto" w:fill="D9D9D9" w:themeFill="background1" w:themeFillShade="D9"/>
          </w:tcPr>
          <w:p w:rsidR="008A0B1B" w:rsidRPr="00A410C8" w:rsidRDefault="008A0B1B" w:rsidP="00FB31E7">
            <w:pPr>
              <w:pStyle w:val="TabelleKopflinks"/>
              <w:jc w:val="center"/>
            </w:pPr>
            <w:r>
              <w:t>Freitag</w:t>
            </w:r>
          </w:p>
        </w:tc>
      </w:tr>
      <w:tr w:rsidR="008A0B1B" w:rsidRPr="00A410C8" w:rsidTr="00FB31E7">
        <w:trPr>
          <w:trHeight w:val="949"/>
        </w:trPr>
        <w:tc>
          <w:tcPr>
            <w:tcW w:w="567" w:type="dxa"/>
            <w:vMerge w:val="restart"/>
            <w:shd w:val="clear" w:color="auto" w:fill="auto"/>
          </w:tcPr>
          <w:p w:rsidR="008A0B1B" w:rsidRPr="002C64A5" w:rsidRDefault="008A0B1B" w:rsidP="00FB31E7">
            <w:pPr>
              <w:pStyle w:val="Textkrper"/>
              <w:rPr>
                <w:b/>
              </w:rPr>
            </w:pPr>
            <w:r w:rsidRPr="002C64A5">
              <w:rPr>
                <w:b/>
              </w:rPr>
              <w:t>1/2</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r>
              <w:t>Hergestellte Pr</w:t>
            </w:r>
            <w:r>
              <w:t>o</w:t>
            </w:r>
            <w:r>
              <w:t>dukte gruppeni</w:t>
            </w:r>
            <w:r>
              <w:t>n</w:t>
            </w:r>
            <w:r w:rsidR="007A7095">
              <w:t>tern bewerten</w:t>
            </w:r>
          </w:p>
          <w:p w:rsidR="008A0B1B" w:rsidRPr="00A410C8" w:rsidRDefault="008A0B1B" w:rsidP="00FB31E7">
            <w:pPr>
              <w:pStyle w:val="Textkrper"/>
            </w:pPr>
            <w:r>
              <w:t>Zielscheibe</w:t>
            </w:r>
          </w:p>
        </w:tc>
        <w:tc>
          <w:tcPr>
            <w:tcW w:w="1814" w:type="dxa"/>
            <w:vMerge w:val="restart"/>
          </w:tcPr>
          <w:p w:rsidR="008A0B1B" w:rsidRPr="00A410C8" w:rsidRDefault="008A0B1B" w:rsidP="00FB31E7">
            <w:pPr>
              <w:pStyle w:val="Textkrper"/>
            </w:pPr>
          </w:p>
        </w:tc>
        <w:tc>
          <w:tcPr>
            <w:tcW w:w="1814" w:type="dxa"/>
            <w:vMerge w:val="restart"/>
            <w:shd w:val="clear" w:color="auto" w:fill="BFBFBF" w:themeFill="background1" w:themeFillShade="BF"/>
          </w:tcPr>
          <w:p w:rsidR="008A0B1B" w:rsidRPr="00A410C8" w:rsidRDefault="008A0B1B" w:rsidP="00FB31E7">
            <w:pPr>
              <w:pStyle w:val="Textkrper"/>
            </w:pPr>
            <w:proofErr w:type="spellStart"/>
            <w:r>
              <w:t>oL</w:t>
            </w:r>
            <w:proofErr w:type="spellEnd"/>
          </w:p>
        </w:tc>
        <w:tc>
          <w:tcPr>
            <w:tcW w:w="1814" w:type="dxa"/>
            <w:vMerge w:val="restart"/>
          </w:tcPr>
          <w:p w:rsidR="008A0B1B" w:rsidRPr="00A410C8" w:rsidRDefault="008A0B1B" w:rsidP="00FB31E7">
            <w:pPr>
              <w:pStyle w:val="Textkrper"/>
            </w:pPr>
          </w:p>
        </w:tc>
        <w:tc>
          <w:tcPr>
            <w:tcW w:w="1814" w:type="dxa"/>
            <w:vMerge w:val="restart"/>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Default="008A0B1B" w:rsidP="00FB31E7">
            <w:pPr>
              <w:pStyle w:val="Textkrper"/>
            </w:pPr>
            <w:r>
              <w:t>Information über Nährwertken</w:t>
            </w:r>
            <w:r>
              <w:t>n</w:t>
            </w:r>
            <w:r>
              <w:t>zeichnung, Näh</w:t>
            </w:r>
            <w:r>
              <w:t>r</w:t>
            </w:r>
            <w:r>
              <w:t>wertberechnung</w:t>
            </w:r>
          </w:p>
          <w:p w:rsidR="008A0B1B" w:rsidRPr="00A410C8" w:rsidRDefault="007A7095" w:rsidP="00FB31E7">
            <w:pPr>
              <w:pStyle w:val="Textkrper"/>
            </w:pPr>
            <w:r>
              <w:t>durchführen</w:t>
            </w:r>
          </w:p>
        </w:tc>
      </w:tr>
      <w:tr w:rsidR="008A0B1B" w:rsidRPr="00A410C8" w:rsidTr="00FB31E7">
        <w:trPr>
          <w:trHeight w:val="949"/>
        </w:trPr>
        <w:tc>
          <w:tcPr>
            <w:tcW w:w="567" w:type="dxa"/>
            <w:vMerge/>
            <w:shd w:val="clear" w:color="auto" w:fill="auto"/>
          </w:tcPr>
          <w:p w:rsidR="008A0B1B" w:rsidRPr="002C64A5" w:rsidRDefault="008A0B1B" w:rsidP="00FB31E7">
            <w:pPr>
              <w:pStyle w:val="Textkrper"/>
              <w:rPr>
                <w:b/>
              </w:rPr>
            </w:pPr>
          </w:p>
        </w:tc>
        <w:tc>
          <w:tcPr>
            <w:tcW w:w="1814" w:type="dxa"/>
            <w:shd w:val="clear" w:color="auto" w:fill="BFBFBF" w:themeFill="background1" w:themeFillShade="BF"/>
          </w:tcPr>
          <w:p w:rsidR="008A0B1B" w:rsidRDefault="008A0B1B" w:rsidP="00FB31E7">
            <w:pPr>
              <w:pStyle w:val="Textkrper"/>
            </w:pPr>
            <w:r>
              <w:t>Praxisteil II:</w:t>
            </w:r>
          </w:p>
          <w:p w:rsidR="008A0B1B" w:rsidRDefault="008A0B1B" w:rsidP="00FB31E7">
            <w:pPr>
              <w:pStyle w:val="Textkrper"/>
            </w:pPr>
            <w:r>
              <w:t>Alle Äpfel vollstä</w:t>
            </w:r>
            <w:r>
              <w:t>n</w:t>
            </w:r>
            <w:r w:rsidR="005D2008">
              <w:t>dig verarbeiten</w:t>
            </w:r>
          </w:p>
        </w:tc>
        <w:tc>
          <w:tcPr>
            <w:tcW w:w="1814" w:type="dxa"/>
            <w:vMerge/>
          </w:tcPr>
          <w:p w:rsidR="008A0B1B" w:rsidRPr="00A410C8" w:rsidRDefault="008A0B1B" w:rsidP="00FB31E7">
            <w:pPr>
              <w:pStyle w:val="Textkrper"/>
            </w:pPr>
          </w:p>
        </w:tc>
        <w:tc>
          <w:tcPr>
            <w:tcW w:w="1814" w:type="dxa"/>
            <w:vMerge/>
            <w:shd w:val="clear" w:color="auto" w:fill="BFBFBF" w:themeFill="background1" w:themeFillShade="BF"/>
          </w:tcPr>
          <w:p w:rsidR="008A0B1B" w:rsidRDefault="008A0B1B" w:rsidP="00FB31E7">
            <w:pPr>
              <w:pStyle w:val="Textkrper"/>
            </w:pPr>
          </w:p>
        </w:tc>
        <w:tc>
          <w:tcPr>
            <w:tcW w:w="1814" w:type="dxa"/>
            <w:vMerge/>
          </w:tcPr>
          <w:p w:rsidR="008A0B1B" w:rsidRPr="00A410C8" w:rsidRDefault="008A0B1B" w:rsidP="00FB31E7">
            <w:pPr>
              <w:pStyle w:val="Textkrper"/>
            </w:pPr>
          </w:p>
        </w:tc>
        <w:tc>
          <w:tcPr>
            <w:tcW w:w="1814" w:type="dxa"/>
            <w:vMerge/>
            <w:shd w:val="clear" w:color="auto" w:fill="BFBFBF" w:themeFill="background1" w:themeFillShade="BF"/>
          </w:tcPr>
          <w:p w:rsidR="008A0B1B"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3/4</w:t>
            </w:r>
          </w:p>
        </w:tc>
        <w:tc>
          <w:tcPr>
            <w:tcW w:w="1814" w:type="dxa"/>
            <w:shd w:val="clear" w:color="auto" w:fill="BFBFBF" w:themeFill="background1" w:themeFillShade="BF"/>
          </w:tcPr>
          <w:p w:rsidR="008A0B1B" w:rsidRDefault="008A0B1B" w:rsidP="00FB31E7">
            <w:pPr>
              <w:pStyle w:val="Textkrper"/>
            </w:pPr>
            <w:r>
              <w:t>BPK</w:t>
            </w:r>
          </w:p>
          <w:p w:rsidR="008A0B1B" w:rsidRDefault="008A0B1B" w:rsidP="00FB31E7">
            <w:pPr>
              <w:pStyle w:val="Textkrper"/>
            </w:pPr>
          </w:p>
          <w:p w:rsidR="008A0B1B" w:rsidRDefault="008A0B1B" w:rsidP="00FB31E7">
            <w:pPr>
              <w:pStyle w:val="Textkrper"/>
            </w:pPr>
            <w:r>
              <w:t>Praxisteil II:</w:t>
            </w:r>
          </w:p>
          <w:p w:rsidR="008A0B1B" w:rsidRPr="00A410C8" w:rsidRDefault="008A0B1B" w:rsidP="00FB31E7">
            <w:pPr>
              <w:pStyle w:val="Textkrper"/>
            </w:pPr>
            <w:r>
              <w:t>Alle Äpfel vollstä</w:t>
            </w:r>
            <w:r>
              <w:t>n</w:t>
            </w:r>
            <w:r w:rsidR="005D2008">
              <w:t>dig verarbeiten</w:t>
            </w:r>
          </w:p>
        </w:tc>
        <w:tc>
          <w:tcPr>
            <w:tcW w:w="1814" w:type="dxa"/>
            <w:shd w:val="clear" w:color="auto" w:fill="BFBFBF" w:themeFill="background1" w:themeFillShade="BF"/>
          </w:tcPr>
          <w:p w:rsidR="008A0B1B" w:rsidRDefault="008A0B1B" w:rsidP="00FB31E7">
            <w:pPr>
              <w:pStyle w:val="Textkrper"/>
            </w:pPr>
            <w:r>
              <w:t>BFK</w:t>
            </w:r>
          </w:p>
          <w:p w:rsidR="008A0B1B" w:rsidRDefault="008A0B1B" w:rsidP="00FB31E7">
            <w:pPr>
              <w:pStyle w:val="Textkrper"/>
            </w:pPr>
          </w:p>
          <w:p w:rsidR="008A0B1B" w:rsidRPr="00A410C8" w:rsidRDefault="008A0B1B" w:rsidP="00FB31E7">
            <w:pPr>
              <w:pStyle w:val="Textkrper"/>
            </w:pPr>
            <w:r>
              <w:t>Information über Nährwertken</w:t>
            </w:r>
            <w:r>
              <w:t>n</w:t>
            </w:r>
            <w:r>
              <w:t>zeichnung, Näh</w:t>
            </w:r>
            <w:r>
              <w:t>r</w:t>
            </w:r>
            <w:r>
              <w:t>wertberechnung</w:t>
            </w: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r w:rsidR="008A0B1B" w:rsidRPr="00A410C8" w:rsidTr="00FB31E7">
        <w:trPr>
          <w:trHeight w:val="2551"/>
        </w:trPr>
        <w:tc>
          <w:tcPr>
            <w:tcW w:w="567" w:type="dxa"/>
            <w:tcBorders>
              <w:bottom w:val="single" w:sz="4" w:space="0" w:color="auto"/>
            </w:tcBorders>
            <w:shd w:val="clear" w:color="auto" w:fill="auto"/>
          </w:tcPr>
          <w:p w:rsidR="008A0B1B" w:rsidRPr="002C64A5" w:rsidRDefault="008A0B1B" w:rsidP="00FB31E7">
            <w:pPr>
              <w:pStyle w:val="Textkrper"/>
              <w:rPr>
                <w:b/>
              </w:rPr>
            </w:pPr>
            <w:r w:rsidRPr="002C64A5">
              <w:rPr>
                <w:b/>
              </w:rPr>
              <w:t>5/6</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CA</w:t>
            </w:r>
          </w:p>
          <w:p w:rsidR="008A0B1B" w:rsidRDefault="008A0B1B" w:rsidP="00FB31E7">
            <w:pPr>
              <w:pStyle w:val="Textkrper"/>
            </w:pPr>
          </w:p>
          <w:p w:rsidR="008A0B1B" w:rsidRPr="00A410C8" w:rsidRDefault="008A0B1B" w:rsidP="00FB31E7">
            <w:pPr>
              <w:pStyle w:val="Textkrper"/>
            </w:pPr>
            <w:r>
              <w:t>Etiketten am PC erstellen</w:t>
            </w: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tcPr>
          <w:p w:rsidR="008A0B1B" w:rsidRPr="00A410C8" w:rsidRDefault="008A0B1B" w:rsidP="00FB31E7">
            <w:pPr>
              <w:pStyle w:val="Textkrper"/>
            </w:pPr>
          </w:p>
        </w:tc>
        <w:tc>
          <w:tcPr>
            <w:tcW w:w="1814" w:type="dxa"/>
            <w:tcBorders>
              <w:bottom w:val="single" w:sz="4" w:space="0" w:color="auto"/>
            </w:tcBorders>
            <w:shd w:val="clear" w:color="auto" w:fill="BFBFBF" w:themeFill="background1" w:themeFillShade="BF"/>
          </w:tcPr>
          <w:p w:rsidR="008A0B1B" w:rsidRDefault="008A0B1B" w:rsidP="00FB31E7">
            <w:pPr>
              <w:pStyle w:val="Textkrper"/>
            </w:pPr>
            <w:r>
              <w:t>PSK</w:t>
            </w:r>
          </w:p>
          <w:p w:rsidR="008A0B1B" w:rsidRDefault="008A0B1B" w:rsidP="00FB31E7">
            <w:pPr>
              <w:pStyle w:val="Textkrper"/>
            </w:pPr>
          </w:p>
          <w:p w:rsidR="008A0B1B" w:rsidRPr="00A410C8" w:rsidRDefault="008A0B1B" w:rsidP="00FB31E7">
            <w:pPr>
              <w:pStyle w:val="Textkrper"/>
            </w:pPr>
            <w:r>
              <w:t>Feedback über das Projekt</w:t>
            </w:r>
          </w:p>
        </w:tc>
      </w:tr>
      <w:tr w:rsidR="008A0B1B" w:rsidRPr="00A410C8" w:rsidTr="00FB31E7">
        <w:tc>
          <w:tcPr>
            <w:tcW w:w="567" w:type="dxa"/>
            <w:tcBorders>
              <w:right w:val="nil"/>
            </w:tcBorders>
            <w:shd w:val="clear" w:color="auto" w:fill="auto"/>
          </w:tcPr>
          <w:p w:rsidR="008A0B1B" w:rsidRPr="002C64A5" w:rsidRDefault="008A0B1B" w:rsidP="00FB31E7">
            <w:pPr>
              <w:pStyle w:val="Textkrper"/>
              <w:rPr>
                <w:b/>
              </w:rP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right w:val="nil"/>
            </w:tcBorders>
          </w:tcPr>
          <w:p w:rsidR="008A0B1B" w:rsidRPr="00A410C8" w:rsidRDefault="008A0B1B" w:rsidP="00FB31E7">
            <w:pPr>
              <w:pStyle w:val="Textkrper"/>
            </w:pPr>
          </w:p>
        </w:tc>
        <w:tc>
          <w:tcPr>
            <w:tcW w:w="1814" w:type="dxa"/>
            <w:tcBorders>
              <w:left w:val="nil"/>
            </w:tcBorders>
          </w:tcPr>
          <w:p w:rsidR="008A0B1B" w:rsidRPr="00A410C8" w:rsidRDefault="008A0B1B" w:rsidP="00FB31E7">
            <w:pPr>
              <w:pStyle w:val="Textkrper"/>
            </w:pPr>
          </w:p>
        </w:tc>
      </w:tr>
      <w:tr w:rsidR="008A0B1B" w:rsidRPr="00A410C8" w:rsidTr="00FB31E7">
        <w:trPr>
          <w:trHeight w:val="2551"/>
        </w:trPr>
        <w:tc>
          <w:tcPr>
            <w:tcW w:w="567" w:type="dxa"/>
            <w:shd w:val="clear" w:color="auto" w:fill="auto"/>
          </w:tcPr>
          <w:p w:rsidR="008A0B1B" w:rsidRPr="002C64A5" w:rsidRDefault="008A0B1B" w:rsidP="00FB31E7">
            <w:pPr>
              <w:pStyle w:val="Textkrper"/>
              <w:rPr>
                <w:b/>
              </w:rPr>
            </w:pPr>
            <w:r w:rsidRPr="002C64A5">
              <w:rPr>
                <w:b/>
              </w:rPr>
              <w:t>8/9</w:t>
            </w:r>
          </w:p>
        </w:tc>
        <w:tc>
          <w:tcPr>
            <w:tcW w:w="1814" w:type="dxa"/>
            <w:shd w:val="clear" w:color="auto" w:fill="auto"/>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c>
          <w:tcPr>
            <w:tcW w:w="1814" w:type="dxa"/>
          </w:tcPr>
          <w:p w:rsidR="008A0B1B" w:rsidRPr="00A410C8" w:rsidRDefault="008A0B1B" w:rsidP="00FB31E7">
            <w:pPr>
              <w:pStyle w:val="Textkrper"/>
            </w:pPr>
          </w:p>
        </w:tc>
      </w:tr>
    </w:tbl>
    <w:p w:rsidR="008A0B1B" w:rsidRDefault="008A0B1B" w:rsidP="008A0B1B">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DF67B5">
            <w:pPr>
              <w:pStyle w:val="TabelleKopflinks"/>
            </w:pPr>
            <w:r>
              <w:t xml:space="preserve">02 Projektdurchführung </w:t>
            </w:r>
            <w:r w:rsidR="007A7095">
              <w:t>–</w:t>
            </w:r>
            <w:r>
              <w:t xml:space="preserve"> Projektplan</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H03.02.02.02.06</w:t>
            </w:r>
          </w:p>
        </w:tc>
      </w:tr>
    </w:tbl>
    <w:p w:rsidR="008A0B1B" w:rsidRDefault="008A0B1B" w:rsidP="008A0B1B">
      <w:pPr>
        <w:pStyle w:val="berschrift1"/>
      </w:pPr>
      <w:r>
        <w:rPr>
          <w:noProof/>
          <w:sz w:val="24"/>
        </w:rPr>
        <w:drawing>
          <wp:anchor distT="0" distB="0" distL="114300" distR="114300" simplePos="0" relativeHeight="252755968" behindDoc="0" locked="0" layoutInCell="0" allowOverlap="1" wp14:anchorId="05550C86" wp14:editId="2ACE3564">
            <wp:simplePos x="0" y="0"/>
            <wp:positionH relativeFrom="rightMargin">
              <wp:posOffset>680085</wp:posOffset>
            </wp:positionH>
            <wp:positionV relativeFrom="paragraph">
              <wp:posOffset>49530</wp:posOffset>
            </wp:positionV>
            <wp:extent cx="349885" cy="320675"/>
            <wp:effectExtent l="0" t="0" r="0" b="3175"/>
            <wp:wrapNone/>
            <wp:docPr id="224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56992" behindDoc="0" locked="0" layoutInCell="0" allowOverlap="1" wp14:anchorId="43E30675" wp14:editId="777B9B21">
            <wp:simplePos x="0" y="0"/>
            <wp:positionH relativeFrom="rightMargin">
              <wp:posOffset>1087120</wp:posOffset>
            </wp:positionH>
            <wp:positionV relativeFrom="paragraph">
              <wp:posOffset>49530</wp:posOffset>
            </wp:positionV>
            <wp:extent cx="348615" cy="320040"/>
            <wp:effectExtent l="0" t="0" r="0" b="3810"/>
            <wp:wrapNone/>
            <wp:docPr id="22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Projektplanübersicht – Seite 1</w:t>
      </w:r>
    </w:p>
    <w:p w:rsidR="008A0B1B" w:rsidRDefault="008A0B1B" w:rsidP="008A0B1B">
      <w:pPr>
        <w:pStyle w:val="Kopf8pt"/>
        <w:tabs>
          <w:tab w:val="left" w:pos="2410"/>
        </w:tabs>
        <w:spacing w:before="120"/>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4819"/>
        <w:gridCol w:w="1985"/>
        <w:gridCol w:w="1275"/>
      </w:tblGrid>
      <w:tr w:rsidR="008A0B1B" w:rsidRPr="00A410C8" w:rsidTr="008A0B1B">
        <w:tc>
          <w:tcPr>
            <w:tcW w:w="1560" w:type="dxa"/>
            <w:shd w:val="clear" w:color="auto" w:fill="D9D9D9" w:themeFill="background1" w:themeFillShade="D9"/>
          </w:tcPr>
          <w:p w:rsidR="008A0B1B" w:rsidRDefault="008A0B1B" w:rsidP="00FB31E7">
            <w:pPr>
              <w:pStyle w:val="TabelleKopflinks"/>
            </w:pPr>
            <w:r>
              <w:t>Datum</w:t>
            </w:r>
          </w:p>
          <w:p w:rsidR="008A0B1B" w:rsidRPr="00A410C8" w:rsidRDefault="008A0B1B" w:rsidP="00FB31E7">
            <w:pPr>
              <w:pStyle w:val="TabelleKopflinks"/>
            </w:pPr>
            <w:r>
              <w:t>Stunden</w:t>
            </w:r>
          </w:p>
        </w:tc>
        <w:tc>
          <w:tcPr>
            <w:tcW w:w="4819" w:type="dxa"/>
            <w:shd w:val="clear" w:color="auto" w:fill="D9D9D9" w:themeFill="background1" w:themeFillShade="D9"/>
            <w:vAlign w:val="center"/>
          </w:tcPr>
          <w:p w:rsidR="008A0B1B" w:rsidRPr="00A410C8" w:rsidRDefault="008A0B1B" w:rsidP="00FB31E7">
            <w:pPr>
              <w:pStyle w:val="TabelleKopflinks"/>
              <w:jc w:val="center"/>
            </w:pPr>
            <w:r>
              <w:t>Was?</w:t>
            </w:r>
          </w:p>
        </w:tc>
        <w:tc>
          <w:tcPr>
            <w:tcW w:w="1985" w:type="dxa"/>
            <w:shd w:val="clear" w:color="auto" w:fill="D9D9D9" w:themeFill="background1" w:themeFillShade="D9"/>
            <w:vAlign w:val="center"/>
          </w:tcPr>
          <w:p w:rsidR="008A0B1B" w:rsidRPr="00A410C8" w:rsidRDefault="008A0B1B" w:rsidP="00FB31E7">
            <w:pPr>
              <w:pStyle w:val="TabelleKopflinks"/>
              <w:jc w:val="center"/>
            </w:pPr>
            <w:r>
              <w:t>Wer?</w:t>
            </w:r>
          </w:p>
        </w:tc>
        <w:tc>
          <w:tcPr>
            <w:tcW w:w="1275" w:type="dxa"/>
            <w:shd w:val="clear" w:color="auto" w:fill="D9D9D9" w:themeFill="background1" w:themeFillShade="D9"/>
            <w:vAlign w:val="center"/>
          </w:tcPr>
          <w:p w:rsidR="008A0B1B" w:rsidRPr="00A410C8" w:rsidRDefault="008A0B1B" w:rsidP="00FB31E7">
            <w:pPr>
              <w:pStyle w:val="TabelleKopflinks"/>
              <w:jc w:val="center"/>
            </w:pPr>
            <w:r>
              <w:t>Wo?</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09.11.2016</w:t>
            </w:r>
          </w:p>
          <w:p w:rsidR="008A0B1B" w:rsidRPr="00A410C8" w:rsidRDefault="008A0B1B" w:rsidP="00FB31E7">
            <w:pPr>
              <w:pStyle w:val="Textkrper"/>
              <w:jc w:val="left"/>
            </w:pPr>
            <w:r>
              <w:t>1./2. Stunde</w:t>
            </w:r>
          </w:p>
        </w:tc>
        <w:tc>
          <w:tcPr>
            <w:tcW w:w="4819" w:type="dxa"/>
            <w:vAlign w:val="center"/>
          </w:tcPr>
          <w:p w:rsidR="008A0B1B" w:rsidRPr="00A410C8" w:rsidRDefault="008A0B1B" w:rsidP="00FB31E7">
            <w:pPr>
              <w:pStyle w:val="Textkrper"/>
              <w:jc w:val="left"/>
            </w:pPr>
            <w:r>
              <w:t>Projektanalyse durchführen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8A0B1B" w:rsidP="00DF67B5">
            <w:pPr>
              <w:pStyle w:val="TabelleKopflinks"/>
            </w:pPr>
            <w:r>
              <w:t xml:space="preserve">02 Projektdurchführung </w:t>
            </w:r>
            <w:r w:rsidR="00DF67B5">
              <w:t>–</w:t>
            </w:r>
            <w:r>
              <w:t xml:space="preserve"> Projektplan</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H03.02.02.02.04</w:t>
            </w:r>
          </w:p>
        </w:tc>
      </w:tr>
    </w:tbl>
    <w:p w:rsidR="008A0B1B" w:rsidRDefault="008A0B1B" w:rsidP="008A0B1B">
      <w:pPr>
        <w:pStyle w:val="berschrift1"/>
      </w:pPr>
      <w:r>
        <w:rPr>
          <w:noProof/>
          <w:sz w:val="24"/>
        </w:rPr>
        <w:drawing>
          <wp:anchor distT="0" distB="0" distL="114300" distR="114300" simplePos="0" relativeHeight="252758016" behindDoc="0" locked="0" layoutInCell="0" allowOverlap="1" wp14:anchorId="5BFB3F04" wp14:editId="50AD6A39">
            <wp:simplePos x="0" y="0"/>
            <wp:positionH relativeFrom="rightMargin">
              <wp:posOffset>680085</wp:posOffset>
            </wp:positionH>
            <wp:positionV relativeFrom="paragraph">
              <wp:posOffset>49530</wp:posOffset>
            </wp:positionV>
            <wp:extent cx="349885" cy="320675"/>
            <wp:effectExtent l="0" t="0" r="0" b="3175"/>
            <wp:wrapNone/>
            <wp:docPr id="225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59040" behindDoc="0" locked="0" layoutInCell="0" allowOverlap="1" wp14:anchorId="27D0EA85" wp14:editId="14C1B3AE">
            <wp:simplePos x="0" y="0"/>
            <wp:positionH relativeFrom="rightMargin">
              <wp:posOffset>1087120</wp:posOffset>
            </wp:positionH>
            <wp:positionV relativeFrom="paragraph">
              <wp:posOffset>49530</wp:posOffset>
            </wp:positionV>
            <wp:extent cx="348615" cy="320040"/>
            <wp:effectExtent l="0" t="0" r="0" b="3810"/>
            <wp:wrapNone/>
            <wp:docPr id="22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Projektplanübersicht </w:t>
      </w:r>
      <w:r w:rsidR="009A76B4">
        <w:t>–</w:t>
      </w:r>
      <w:r>
        <w:t xml:space="preserve"> Seite 2</w:t>
      </w:r>
    </w:p>
    <w:p w:rsidR="008A0B1B" w:rsidRDefault="008A0B1B" w:rsidP="008A0B1B">
      <w:pPr>
        <w:pStyle w:val="Kopf8pt"/>
        <w:tabs>
          <w:tab w:val="left" w:pos="2410"/>
        </w:tabs>
        <w:spacing w:before="120"/>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4819"/>
        <w:gridCol w:w="1985"/>
        <w:gridCol w:w="1275"/>
      </w:tblGrid>
      <w:tr w:rsidR="008A0B1B" w:rsidRPr="00A410C8" w:rsidTr="008A0B1B">
        <w:tc>
          <w:tcPr>
            <w:tcW w:w="1560" w:type="dxa"/>
            <w:shd w:val="clear" w:color="auto" w:fill="D9D9D9" w:themeFill="background1" w:themeFillShade="D9"/>
          </w:tcPr>
          <w:p w:rsidR="008A0B1B" w:rsidRDefault="008A0B1B" w:rsidP="00FB31E7">
            <w:pPr>
              <w:pStyle w:val="TabelleKopflinks"/>
            </w:pPr>
            <w:r>
              <w:t>Datum</w:t>
            </w:r>
          </w:p>
          <w:p w:rsidR="008A0B1B" w:rsidRPr="00A410C8" w:rsidRDefault="008A0B1B" w:rsidP="00FB31E7">
            <w:pPr>
              <w:pStyle w:val="TabelleKopflinks"/>
            </w:pPr>
            <w:r>
              <w:t>Stunden</w:t>
            </w:r>
          </w:p>
        </w:tc>
        <w:tc>
          <w:tcPr>
            <w:tcW w:w="4819" w:type="dxa"/>
            <w:shd w:val="clear" w:color="auto" w:fill="D9D9D9" w:themeFill="background1" w:themeFillShade="D9"/>
            <w:vAlign w:val="center"/>
          </w:tcPr>
          <w:p w:rsidR="008A0B1B" w:rsidRPr="00A410C8" w:rsidRDefault="008A0B1B" w:rsidP="00FB31E7">
            <w:pPr>
              <w:pStyle w:val="TabelleKopflinks"/>
              <w:jc w:val="center"/>
            </w:pPr>
            <w:r>
              <w:t>Was?</w:t>
            </w:r>
          </w:p>
        </w:tc>
        <w:tc>
          <w:tcPr>
            <w:tcW w:w="1985" w:type="dxa"/>
            <w:shd w:val="clear" w:color="auto" w:fill="D9D9D9" w:themeFill="background1" w:themeFillShade="D9"/>
            <w:vAlign w:val="center"/>
          </w:tcPr>
          <w:p w:rsidR="008A0B1B" w:rsidRPr="00A410C8" w:rsidRDefault="008A0B1B" w:rsidP="00FB31E7">
            <w:pPr>
              <w:pStyle w:val="TabelleKopflinks"/>
              <w:jc w:val="center"/>
            </w:pPr>
            <w:r>
              <w:t>Wer?</w:t>
            </w:r>
          </w:p>
        </w:tc>
        <w:tc>
          <w:tcPr>
            <w:tcW w:w="1275" w:type="dxa"/>
            <w:shd w:val="clear" w:color="auto" w:fill="D9D9D9" w:themeFill="background1" w:themeFillShade="D9"/>
            <w:vAlign w:val="center"/>
          </w:tcPr>
          <w:p w:rsidR="008A0B1B" w:rsidRPr="00A410C8" w:rsidRDefault="008A0B1B" w:rsidP="00FB31E7">
            <w:pPr>
              <w:pStyle w:val="TabelleKopflinks"/>
              <w:jc w:val="center"/>
            </w:pPr>
            <w:r>
              <w:t>Wo?</w:t>
            </w: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r w:rsidR="008A0B1B" w:rsidRPr="00A410C8" w:rsidTr="008A0B1B">
        <w:trPr>
          <w:trHeight w:val="964"/>
        </w:trPr>
        <w:tc>
          <w:tcPr>
            <w:tcW w:w="1560" w:type="dxa"/>
            <w:shd w:val="clear" w:color="auto" w:fill="auto"/>
            <w:vAlign w:val="center"/>
          </w:tcPr>
          <w:p w:rsidR="008A0B1B" w:rsidRPr="00A410C8" w:rsidRDefault="008A0B1B" w:rsidP="00FB31E7">
            <w:pPr>
              <w:pStyle w:val="Textkrper"/>
              <w:jc w:val="left"/>
            </w:pPr>
          </w:p>
        </w:tc>
        <w:tc>
          <w:tcPr>
            <w:tcW w:w="4819" w:type="dxa"/>
            <w:vAlign w:val="center"/>
          </w:tcPr>
          <w:p w:rsidR="008A0B1B" w:rsidRPr="00A410C8" w:rsidRDefault="008A0B1B" w:rsidP="00FB31E7">
            <w:pPr>
              <w:pStyle w:val="Textkrper"/>
              <w:jc w:val="left"/>
            </w:pPr>
          </w:p>
        </w:tc>
        <w:tc>
          <w:tcPr>
            <w:tcW w:w="1985" w:type="dxa"/>
            <w:vAlign w:val="center"/>
          </w:tcPr>
          <w:p w:rsidR="008A0B1B" w:rsidRPr="00A410C8" w:rsidRDefault="008A0B1B" w:rsidP="00FB31E7">
            <w:pPr>
              <w:pStyle w:val="Textkrper"/>
              <w:jc w:val="left"/>
            </w:pPr>
          </w:p>
        </w:tc>
        <w:tc>
          <w:tcPr>
            <w:tcW w:w="1275" w:type="dxa"/>
            <w:vAlign w:val="center"/>
          </w:tcPr>
          <w:p w:rsidR="008A0B1B" w:rsidRPr="00A410C8" w:rsidRDefault="008A0B1B" w:rsidP="00FB31E7">
            <w:pPr>
              <w:pStyle w:val="Textkrper"/>
              <w:jc w:val="left"/>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8A0B1B" w:rsidRPr="00DE4890" w:rsidTr="00FB31E7">
        <w:trPr>
          <w:trHeight w:val="544"/>
        </w:trPr>
        <w:tc>
          <w:tcPr>
            <w:tcW w:w="3119" w:type="dxa"/>
            <w:shd w:val="clear" w:color="auto" w:fill="D9D9D9" w:themeFill="background1" w:themeFillShade="D9"/>
          </w:tcPr>
          <w:p w:rsidR="008A0B1B" w:rsidRDefault="008A0B1B" w:rsidP="00FB31E7">
            <w:pPr>
              <w:pStyle w:val="Tabelle6pt"/>
              <w:rPr>
                <w:color w:val="000000"/>
              </w:rPr>
            </w:pPr>
            <w:r>
              <w:lastRenderedPageBreak/>
              <w:t>Lernfeld</w:t>
            </w:r>
          </w:p>
          <w:p w:rsidR="008A0B1B" w:rsidRPr="00DE4890" w:rsidRDefault="008A0B1B" w:rsidP="00FB31E7">
            <w:pPr>
              <w:pStyle w:val="TabelleKopflinks"/>
            </w:pPr>
            <w:r>
              <w:t>LF 3</w:t>
            </w:r>
          </w:p>
        </w:tc>
        <w:tc>
          <w:tcPr>
            <w:tcW w:w="4230" w:type="dxa"/>
            <w:shd w:val="clear" w:color="auto" w:fill="D9D9D9" w:themeFill="background1" w:themeFillShade="D9"/>
          </w:tcPr>
          <w:p w:rsidR="008A0B1B" w:rsidRDefault="008A0B1B" w:rsidP="00FB31E7">
            <w:pPr>
              <w:pStyle w:val="Tabelle6pt"/>
              <w:rPr>
                <w:color w:val="000000"/>
              </w:rPr>
            </w:pPr>
            <w:r>
              <w:t>Titel</w:t>
            </w:r>
          </w:p>
          <w:p w:rsidR="008A0B1B" w:rsidRPr="00DE4890" w:rsidRDefault="007A7095" w:rsidP="00FB31E7">
            <w:pPr>
              <w:pStyle w:val="TabelleKopflinks"/>
            </w:pPr>
            <w:r>
              <w:t xml:space="preserve">02 Projektdurchführung – </w:t>
            </w:r>
            <w:r w:rsidR="008A0B1B">
              <w:t>Projektplan</w:t>
            </w:r>
          </w:p>
        </w:tc>
        <w:tc>
          <w:tcPr>
            <w:tcW w:w="196" w:type="dxa"/>
            <w:tcBorders>
              <w:top w:val="nil"/>
              <w:bottom w:val="nil"/>
            </w:tcBorders>
            <w:shd w:val="clear" w:color="auto" w:fill="auto"/>
          </w:tcPr>
          <w:p w:rsidR="008A0B1B" w:rsidRPr="00DE4890" w:rsidRDefault="008A0B1B" w:rsidP="00FB31E7">
            <w:pPr>
              <w:pStyle w:val="Textkrper"/>
            </w:pPr>
          </w:p>
        </w:tc>
        <w:tc>
          <w:tcPr>
            <w:tcW w:w="2094" w:type="dxa"/>
            <w:shd w:val="clear" w:color="auto" w:fill="D9D9D9" w:themeFill="background1" w:themeFillShade="D9"/>
          </w:tcPr>
          <w:p w:rsidR="008A0B1B" w:rsidRDefault="008A0B1B" w:rsidP="00FB31E7">
            <w:pPr>
              <w:pStyle w:val="Tabelle6pt"/>
            </w:pPr>
          </w:p>
          <w:p w:rsidR="008A0B1B" w:rsidRPr="00DE4890" w:rsidRDefault="008A0B1B" w:rsidP="00FB31E7">
            <w:pPr>
              <w:pStyle w:val="TabelleKopflinks"/>
              <w:jc w:val="center"/>
            </w:pPr>
            <w:r>
              <w:t>H03.02.02.02.03/06</w:t>
            </w:r>
          </w:p>
        </w:tc>
      </w:tr>
    </w:tbl>
    <w:p w:rsidR="008A0B1B" w:rsidRDefault="008A0B1B" w:rsidP="008A0B1B">
      <w:pPr>
        <w:pStyle w:val="berschrift1"/>
      </w:pPr>
      <w:r>
        <w:rPr>
          <w:noProof/>
          <w:sz w:val="24"/>
        </w:rPr>
        <w:drawing>
          <wp:anchor distT="0" distB="0" distL="114300" distR="114300" simplePos="0" relativeHeight="252760064" behindDoc="0" locked="0" layoutInCell="0" allowOverlap="1" wp14:anchorId="6616D900" wp14:editId="158FB716">
            <wp:simplePos x="0" y="0"/>
            <wp:positionH relativeFrom="rightMargin">
              <wp:posOffset>680085</wp:posOffset>
            </wp:positionH>
            <wp:positionV relativeFrom="paragraph">
              <wp:posOffset>49530</wp:posOffset>
            </wp:positionV>
            <wp:extent cx="349885" cy="320675"/>
            <wp:effectExtent l="0" t="0" r="0" b="3175"/>
            <wp:wrapNone/>
            <wp:docPr id="22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61088" behindDoc="0" locked="0" layoutInCell="0" allowOverlap="1" wp14:anchorId="456F718D" wp14:editId="5F640EA7">
            <wp:simplePos x="0" y="0"/>
            <wp:positionH relativeFrom="rightMargin">
              <wp:posOffset>1087120</wp:posOffset>
            </wp:positionH>
            <wp:positionV relativeFrom="paragraph">
              <wp:posOffset>49530</wp:posOffset>
            </wp:positionV>
            <wp:extent cx="348615" cy="320040"/>
            <wp:effectExtent l="0" t="0" r="0" b="3810"/>
            <wp:wrapNone/>
            <wp:docPr id="47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9A76B4">
        <w:t>Projektplanübersicht –</w:t>
      </w:r>
      <w:r>
        <w:t xml:space="preserve"> Vorschlag</w:t>
      </w:r>
    </w:p>
    <w:p w:rsidR="008A0B1B" w:rsidRDefault="008A0B1B" w:rsidP="008A0B1B">
      <w:pPr>
        <w:pStyle w:val="Kopf8pt"/>
        <w:tabs>
          <w:tab w:val="left" w:pos="2410"/>
        </w:tabs>
        <w:spacing w:before="120"/>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4819"/>
        <w:gridCol w:w="1985"/>
        <w:gridCol w:w="1275"/>
      </w:tblGrid>
      <w:tr w:rsidR="008A0B1B" w:rsidRPr="00A410C8" w:rsidTr="008A0B1B">
        <w:tc>
          <w:tcPr>
            <w:tcW w:w="1560" w:type="dxa"/>
            <w:shd w:val="clear" w:color="auto" w:fill="D9D9D9" w:themeFill="background1" w:themeFillShade="D9"/>
          </w:tcPr>
          <w:p w:rsidR="008A0B1B" w:rsidRDefault="008A0B1B" w:rsidP="00FB31E7">
            <w:pPr>
              <w:pStyle w:val="TabelleKopflinks"/>
            </w:pPr>
            <w:r>
              <w:t>Datum</w:t>
            </w:r>
          </w:p>
          <w:p w:rsidR="008A0B1B" w:rsidRPr="00A410C8" w:rsidRDefault="008A0B1B" w:rsidP="00FB31E7">
            <w:pPr>
              <w:pStyle w:val="TabelleKopflinks"/>
            </w:pPr>
            <w:r>
              <w:t>Stunden</w:t>
            </w:r>
          </w:p>
        </w:tc>
        <w:tc>
          <w:tcPr>
            <w:tcW w:w="4819" w:type="dxa"/>
            <w:shd w:val="clear" w:color="auto" w:fill="D9D9D9" w:themeFill="background1" w:themeFillShade="D9"/>
            <w:vAlign w:val="center"/>
          </w:tcPr>
          <w:p w:rsidR="008A0B1B" w:rsidRPr="00A410C8" w:rsidRDefault="008A0B1B" w:rsidP="00FB31E7">
            <w:pPr>
              <w:pStyle w:val="TabelleKopflinks"/>
              <w:jc w:val="center"/>
            </w:pPr>
            <w:r>
              <w:t>Was?</w:t>
            </w:r>
          </w:p>
        </w:tc>
        <w:tc>
          <w:tcPr>
            <w:tcW w:w="1985" w:type="dxa"/>
            <w:shd w:val="clear" w:color="auto" w:fill="D9D9D9" w:themeFill="background1" w:themeFillShade="D9"/>
            <w:vAlign w:val="center"/>
          </w:tcPr>
          <w:p w:rsidR="008A0B1B" w:rsidRPr="00A410C8" w:rsidRDefault="008A0B1B" w:rsidP="00FB31E7">
            <w:pPr>
              <w:pStyle w:val="TabelleKopflinks"/>
              <w:jc w:val="center"/>
            </w:pPr>
            <w:r>
              <w:t>Wer?</w:t>
            </w:r>
          </w:p>
        </w:tc>
        <w:tc>
          <w:tcPr>
            <w:tcW w:w="1275" w:type="dxa"/>
            <w:shd w:val="clear" w:color="auto" w:fill="D9D9D9" w:themeFill="background1" w:themeFillShade="D9"/>
            <w:vAlign w:val="center"/>
          </w:tcPr>
          <w:p w:rsidR="008A0B1B" w:rsidRPr="00A410C8" w:rsidRDefault="008A0B1B" w:rsidP="00FB31E7">
            <w:pPr>
              <w:pStyle w:val="TabelleKopflinks"/>
              <w:jc w:val="center"/>
            </w:pPr>
            <w:r>
              <w:t>Wo?</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09.11.2015</w:t>
            </w:r>
          </w:p>
          <w:p w:rsidR="008A0B1B" w:rsidRPr="00A410C8" w:rsidRDefault="008A0B1B" w:rsidP="00FB31E7">
            <w:pPr>
              <w:pStyle w:val="Textkrper"/>
              <w:jc w:val="left"/>
            </w:pPr>
            <w:r>
              <w:t>1./2. Std. BPK</w:t>
            </w:r>
          </w:p>
        </w:tc>
        <w:tc>
          <w:tcPr>
            <w:tcW w:w="4819" w:type="dxa"/>
            <w:vAlign w:val="center"/>
          </w:tcPr>
          <w:p w:rsidR="008A0B1B" w:rsidRPr="00A410C8" w:rsidRDefault="008A0B1B" w:rsidP="00FB31E7">
            <w:pPr>
              <w:pStyle w:val="Textkrper"/>
              <w:jc w:val="left"/>
            </w:pPr>
            <w:r>
              <w:t>Projektanalyse durchführen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 10.11.2015</w:t>
            </w:r>
          </w:p>
          <w:p w:rsidR="008A0B1B" w:rsidRPr="00A410C8" w:rsidRDefault="008A0B1B" w:rsidP="00FB31E7">
            <w:pPr>
              <w:pStyle w:val="Textkrper"/>
              <w:jc w:val="left"/>
            </w:pPr>
            <w:r>
              <w:t>3./4. Std. BFK</w:t>
            </w:r>
          </w:p>
        </w:tc>
        <w:tc>
          <w:tcPr>
            <w:tcW w:w="4819" w:type="dxa"/>
            <w:vAlign w:val="center"/>
          </w:tcPr>
          <w:p w:rsidR="008A0B1B" w:rsidRPr="00A410C8" w:rsidRDefault="008A0B1B" w:rsidP="00FB31E7">
            <w:pPr>
              <w:pStyle w:val="Textkrper"/>
              <w:jc w:val="left"/>
            </w:pPr>
            <w:r>
              <w:t>Projektplan erstellen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 10.11.2015</w:t>
            </w:r>
          </w:p>
          <w:p w:rsidR="008A0B1B" w:rsidRPr="00A410C8" w:rsidRDefault="008A0B1B" w:rsidP="00FB31E7">
            <w:pPr>
              <w:pStyle w:val="Textkrper"/>
              <w:jc w:val="left"/>
            </w:pPr>
            <w:r>
              <w:t>5./6. Std. CA</w:t>
            </w:r>
          </w:p>
        </w:tc>
        <w:tc>
          <w:tcPr>
            <w:tcW w:w="4819" w:type="dxa"/>
            <w:vAlign w:val="center"/>
          </w:tcPr>
          <w:p w:rsidR="008A0B1B" w:rsidRPr="00A410C8" w:rsidRDefault="008A0B1B" w:rsidP="00FB31E7">
            <w:pPr>
              <w:pStyle w:val="Textkrper"/>
              <w:jc w:val="left"/>
            </w:pPr>
            <w:r>
              <w:t>Auswahlkriterien zur Rezeptauswahl festlegen und Re</w:t>
            </w:r>
            <w:r w:rsidR="00224E9F">
              <w:t>zepte im Internet recherchieren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Computer-raum</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Mi. 11.11.2015</w:t>
            </w:r>
          </w:p>
          <w:p w:rsidR="008A0B1B" w:rsidRPr="00A410C8" w:rsidRDefault="008A0B1B" w:rsidP="00FB31E7">
            <w:pPr>
              <w:pStyle w:val="Textkrper"/>
              <w:jc w:val="left"/>
            </w:pPr>
            <w:r>
              <w:t xml:space="preserve">1./2. Std. </w:t>
            </w:r>
            <w:proofErr w:type="spellStart"/>
            <w:r>
              <w:t>oL</w:t>
            </w:r>
            <w:proofErr w:type="spellEnd"/>
          </w:p>
        </w:tc>
        <w:tc>
          <w:tcPr>
            <w:tcW w:w="4819" w:type="dxa"/>
            <w:vAlign w:val="center"/>
          </w:tcPr>
          <w:p w:rsidR="008A0B1B" w:rsidRPr="00A410C8" w:rsidRDefault="008A0B1B" w:rsidP="00FB31E7">
            <w:pPr>
              <w:pStyle w:val="Textkrper"/>
              <w:jc w:val="left"/>
            </w:pPr>
            <w:r>
              <w:t>Wochenpläne in einen übersic</w:t>
            </w:r>
            <w:r w:rsidR="00224E9F">
              <w:t>htlichen Projektplan übertragen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Fr. 13.11.2015</w:t>
            </w:r>
          </w:p>
          <w:p w:rsidR="008A0B1B" w:rsidRPr="00A410C8" w:rsidRDefault="008A0B1B" w:rsidP="00FB31E7">
            <w:pPr>
              <w:pStyle w:val="Textkrper"/>
              <w:jc w:val="left"/>
            </w:pPr>
            <w:r>
              <w:t>1./2. Std. BFK</w:t>
            </w:r>
          </w:p>
        </w:tc>
        <w:tc>
          <w:tcPr>
            <w:tcW w:w="4819" w:type="dxa"/>
            <w:vAlign w:val="center"/>
          </w:tcPr>
          <w:p w:rsidR="008A0B1B" w:rsidRPr="00A410C8" w:rsidRDefault="008A0B1B" w:rsidP="00FB31E7">
            <w:pPr>
              <w:pStyle w:val="Textkrper"/>
              <w:jc w:val="left"/>
            </w:pPr>
            <w:r>
              <w:t>Ausgewählte Rezepte zum besseren Verständnis in eine Tabelle umwandeln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16.11.2015</w:t>
            </w:r>
          </w:p>
          <w:p w:rsidR="008A0B1B" w:rsidRPr="00A410C8" w:rsidRDefault="008A0B1B" w:rsidP="00FB31E7">
            <w:pPr>
              <w:pStyle w:val="Textkrper"/>
              <w:jc w:val="left"/>
            </w:pPr>
            <w:r>
              <w:t>1./2. Std. BPK</w:t>
            </w:r>
          </w:p>
        </w:tc>
        <w:tc>
          <w:tcPr>
            <w:tcW w:w="4819" w:type="dxa"/>
            <w:vAlign w:val="center"/>
          </w:tcPr>
          <w:p w:rsidR="008A0B1B" w:rsidRDefault="008A0B1B" w:rsidP="00FB31E7">
            <w:pPr>
              <w:pStyle w:val="Textkrper"/>
              <w:jc w:val="left"/>
            </w:pPr>
            <w:r>
              <w:t>Rezepte austauschen, durchlesen</w:t>
            </w:r>
            <w:r w:rsidR="007A7095">
              <w:t>, b</w:t>
            </w:r>
            <w:r w:rsidR="005D2008">
              <w:t>ei Nichtverstehen nachfragen</w:t>
            </w:r>
          </w:p>
          <w:p w:rsidR="008A0B1B" w:rsidRPr="00A410C8" w:rsidRDefault="008A0B1B" w:rsidP="00FB31E7">
            <w:pPr>
              <w:pStyle w:val="Textkrper"/>
              <w:jc w:val="left"/>
            </w:pPr>
            <w:r>
              <w:t>Gemeinsam zwei Rezepte für die Praxis auswählen</w:t>
            </w:r>
          </w:p>
        </w:tc>
        <w:tc>
          <w:tcPr>
            <w:tcW w:w="1985" w:type="dxa"/>
            <w:vAlign w:val="center"/>
          </w:tcPr>
          <w:p w:rsidR="008A0B1B" w:rsidRPr="00A410C8" w:rsidRDefault="008A0B1B" w:rsidP="00FB31E7">
            <w:pPr>
              <w:pStyle w:val="Textkrper"/>
              <w:jc w:val="left"/>
            </w:pPr>
            <w:r>
              <w:t>Einzel- und Gru</w:t>
            </w:r>
            <w:r>
              <w:t>p</w:t>
            </w:r>
            <w:r>
              <w:t>penarbeit</w:t>
            </w:r>
          </w:p>
        </w:tc>
        <w:tc>
          <w:tcPr>
            <w:tcW w:w="1275" w:type="dxa"/>
            <w:vAlign w:val="center"/>
          </w:tcPr>
          <w:p w:rsidR="008A0B1B" w:rsidRPr="00A410C8"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16.11.2015</w:t>
            </w:r>
          </w:p>
          <w:p w:rsidR="008A0B1B" w:rsidRPr="00A410C8" w:rsidRDefault="008A0B1B" w:rsidP="00FB31E7">
            <w:pPr>
              <w:pStyle w:val="Textkrper"/>
              <w:jc w:val="left"/>
            </w:pPr>
            <w:r>
              <w:t>3./4. Std. BPK</w:t>
            </w:r>
          </w:p>
        </w:tc>
        <w:tc>
          <w:tcPr>
            <w:tcW w:w="4819" w:type="dxa"/>
            <w:vAlign w:val="center"/>
          </w:tcPr>
          <w:p w:rsidR="008A0B1B" w:rsidRDefault="008A0B1B" w:rsidP="00FB31E7">
            <w:pPr>
              <w:pStyle w:val="Textkrper"/>
              <w:jc w:val="left"/>
            </w:pPr>
            <w:r>
              <w:t>Praxisteil I:</w:t>
            </w:r>
          </w:p>
          <w:p w:rsidR="008A0B1B" w:rsidRPr="00A410C8" w:rsidRDefault="008A0B1B" w:rsidP="00FB31E7">
            <w:pPr>
              <w:pStyle w:val="Textkrper"/>
              <w:jc w:val="left"/>
            </w:pPr>
            <w:r>
              <w:t>Bestellliste und Zeit- und Arbeitsplan erstellen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Di.17.11.2015</w:t>
            </w:r>
          </w:p>
          <w:p w:rsidR="008A0B1B" w:rsidRPr="00A410C8" w:rsidRDefault="008A0B1B" w:rsidP="00FB31E7">
            <w:pPr>
              <w:pStyle w:val="Textkrper"/>
              <w:jc w:val="left"/>
            </w:pPr>
            <w:r>
              <w:t>3. Std. BFK</w:t>
            </w:r>
          </w:p>
        </w:tc>
        <w:tc>
          <w:tcPr>
            <w:tcW w:w="4819" w:type="dxa"/>
            <w:vAlign w:val="center"/>
          </w:tcPr>
          <w:p w:rsidR="008A0B1B" w:rsidRPr="00A410C8" w:rsidRDefault="008A0B1B" w:rsidP="00FB31E7">
            <w:pPr>
              <w:pStyle w:val="Textkrper"/>
              <w:jc w:val="left"/>
            </w:pPr>
            <w:r>
              <w:t>Verwendungsmöglichkeiten für die fertigen Gläser festlegen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 17.11.2015</w:t>
            </w:r>
          </w:p>
          <w:p w:rsidR="008A0B1B" w:rsidRPr="00A410C8" w:rsidRDefault="008A0B1B" w:rsidP="00FB31E7">
            <w:pPr>
              <w:pStyle w:val="Textkrpernrinnen"/>
              <w:numPr>
                <w:ilvl w:val="0"/>
                <w:numId w:val="0"/>
              </w:numPr>
              <w:ind w:left="283" w:hanging="283"/>
            </w:pPr>
            <w:r>
              <w:t>5. Std. CA</w:t>
            </w:r>
          </w:p>
        </w:tc>
        <w:tc>
          <w:tcPr>
            <w:tcW w:w="4819" w:type="dxa"/>
            <w:vAlign w:val="center"/>
          </w:tcPr>
          <w:p w:rsidR="008A0B1B" w:rsidRPr="00A410C8" w:rsidRDefault="008A0B1B" w:rsidP="00FB31E7">
            <w:pPr>
              <w:pStyle w:val="Textkrper"/>
              <w:jc w:val="left"/>
            </w:pPr>
            <w:r>
              <w:t>Evtl. handgeschriebene Tabelle am PC bearbeiten und ausdrucken</w:t>
            </w:r>
          </w:p>
        </w:tc>
        <w:tc>
          <w:tcPr>
            <w:tcW w:w="1985" w:type="dxa"/>
            <w:vAlign w:val="center"/>
          </w:tcPr>
          <w:p w:rsidR="008A0B1B" w:rsidRPr="00A410C8" w:rsidRDefault="008A0B1B" w:rsidP="00FB31E7">
            <w:pPr>
              <w:pStyle w:val="Textkrper"/>
              <w:jc w:val="left"/>
            </w:pPr>
            <w:r>
              <w:t>Einzelarbeit</w:t>
            </w:r>
          </w:p>
        </w:tc>
        <w:tc>
          <w:tcPr>
            <w:tcW w:w="1275" w:type="dxa"/>
            <w:vAlign w:val="center"/>
          </w:tcPr>
          <w:p w:rsidR="008A0B1B" w:rsidRPr="00A410C8" w:rsidRDefault="008A0B1B" w:rsidP="00FB31E7">
            <w:pPr>
              <w:pStyle w:val="Textkrper"/>
              <w:jc w:val="left"/>
            </w:pPr>
            <w:r>
              <w:t>Compute</w:t>
            </w:r>
            <w:r>
              <w:t>r</w:t>
            </w:r>
            <w:r>
              <w:t>raum</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Fr. 20.11.2015</w:t>
            </w:r>
          </w:p>
          <w:p w:rsidR="008A0B1B" w:rsidRPr="00A410C8" w:rsidRDefault="008A0B1B" w:rsidP="00FB31E7">
            <w:pPr>
              <w:pStyle w:val="Textkrper"/>
              <w:jc w:val="left"/>
            </w:pPr>
            <w:r>
              <w:t>1./2. Std BFK</w:t>
            </w:r>
          </w:p>
        </w:tc>
        <w:tc>
          <w:tcPr>
            <w:tcW w:w="4819" w:type="dxa"/>
            <w:vAlign w:val="center"/>
          </w:tcPr>
          <w:p w:rsidR="008A0B1B" w:rsidRPr="00A410C8" w:rsidRDefault="008A0B1B" w:rsidP="00FB31E7">
            <w:pPr>
              <w:pStyle w:val="Textkrper"/>
              <w:jc w:val="left"/>
            </w:pPr>
            <w:r>
              <w:t>Lebensmittelinformationsverordnung (LMIV)</w:t>
            </w:r>
          </w:p>
        </w:tc>
        <w:tc>
          <w:tcPr>
            <w:tcW w:w="1985" w:type="dxa"/>
            <w:vAlign w:val="center"/>
          </w:tcPr>
          <w:p w:rsidR="008A0B1B" w:rsidRPr="00A410C8" w:rsidRDefault="008A0B1B" w:rsidP="00FB31E7">
            <w:pPr>
              <w:pStyle w:val="Textkrper"/>
              <w:jc w:val="left"/>
            </w:pPr>
            <w:r>
              <w:t>Nach Arbeitsauftrag</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23.11.2015</w:t>
            </w:r>
          </w:p>
          <w:p w:rsidR="008A0B1B" w:rsidRPr="00A410C8" w:rsidRDefault="008A0B1B" w:rsidP="00FB31E7">
            <w:pPr>
              <w:pStyle w:val="Textkrper"/>
              <w:jc w:val="left"/>
            </w:pPr>
            <w:r>
              <w:t>1.-4. Std BPK</w:t>
            </w:r>
          </w:p>
        </w:tc>
        <w:tc>
          <w:tcPr>
            <w:tcW w:w="4819" w:type="dxa"/>
            <w:vAlign w:val="center"/>
          </w:tcPr>
          <w:p w:rsidR="008A0B1B" w:rsidRDefault="008A0B1B" w:rsidP="00FB31E7">
            <w:pPr>
              <w:pStyle w:val="Textkrper"/>
              <w:jc w:val="left"/>
            </w:pPr>
            <w:r>
              <w:t>Praxisteil I</w:t>
            </w:r>
          </w:p>
          <w:p w:rsidR="008A0B1B" w:rsidRPr="00A410C8" w:rsidRDefault="008A0B1B" w:rsidP="00FB31E7">
            <w:pPr>
              <w:pStyle w:val="Textkrper"/>
              <w:jc w:val="left"/>
            </w:pPr>
            <w:r>
              <w:t>Zwei Rezepte praktisch umsetzen und Zeit und A</w:t>
            </w:r>
            <w:r>
              <w:t>r</w:t>
            </w:r>
            <w:r>
              <w:t>beitsaufwand dokumentieren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Pr="00A410C8"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lastRenderedPageBreak/>
              <w:t>Di. 24.11.2015</w:t>
            </w:r>
          </w:p>
          <w:p w:rsidR="008A0B1B" w:rsidRDefault="008A0B1B" w:rsidP="00FB31E7">
            <w:pPr>
              <w:pStyle w:val="Textkrper"/>
              <w:jc w:val="left"/>
            </w:pPr>
            <w:r>
              <w:t>3./4. Std BFK</w:t>
            </w:r>
          </w:p>
        </w:tc>
        <w:tc>
          <w:tcPr>
            <w:tcW w:w="4819" w:type="dxa"/>
            <w:vAlign w:val="center"/>
          </w:tcPr>
          <w:p w:rsidR="008A0B1B" w:rsidRPr="00A410C8" w:rsidRDefault="008A0B1B" w:rsidP="00FB31E7">
            <w:pPr>
              <w:pStyle w:val="Textkrper"/>
              <w:jc w:val="left"/>
            </w:pPr>
            <w:r>
              <w:t>Lebensmittelinformationsverordnung (LMIV)</w:t>
            </w:r>
          </w:p>
        </w:tc>
        <w:tc>
          <w:tcPr>
            <w:tcW w:w="1985" w:type="dxa"/>
            <w:vAlign w:val="center"/>
          </w:tcPr>
          <w:p w:rsidR="008A0B1B" w:rsidRPr="00A410C8" w:rsidRDefault="008A0B1B" w:rsidP="00FB31E7">
            <w:pPr>
              <w:pStyle w:val="Textkrper"/>
              <w:jc w:val="left"/>
            </w:pPr>
            <w:r>
              <w:t>Nach Arbeitsauftrag</w:t>
            </w:r>
          </w:p>
        </w:tc>
        <w:tc>
          <w:tcPr>
            <w:tcW w:w="1275" w:type="dxa"/>
            <w:vAlign w:val="center"/>
          </w:tcPr>
          <w:p w:rsidR="008A0B1B" w:rsidRPr="00A410C8"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Fr. 27.11.2015</w:t>
            </w:r>
          </w:p>
          <w:p w:rsidR="008A0B1B" w:rsidRDefault="008A0B1B" w:rsidP="00FB31E7">
            <w:pPr>
              <w:pStyle w:val="Textkrper"/>
              <w:jc w:val="left"/>
            </w:pPr>
            <w:r>
              <w:t>1.-4. Std. BPK</w:t>
            </w:r>
          </w:p>
        </w:tc>
        <w:tc>
          <w:tcPr>
            <w:tcW w:w="4819" w:type="dxa"/>
            <w:vAlign w:val="center"/>
          </w:tcPr>
          <w:p w:rsidR="008A0B1B" w:rsidRDefault="008A0B1B" w:rsidP="00FB31E7">
            <w:pPr>
              <w:pStyle w:val="Textkrper"/>
              <w:jc w:val="left"/>
            </w:pPr>
            <w:r>
              <w:t>Beide Endprodukte bewerten (Zielscheibe) Gesamtb</w:t>
            </w:r>
            <w:r>
              <w:t>e</w:t>
            </w:r>
            <w:r>
              <w:t>urteilung</w:t>
            </w:r>
          </w:p>
          <w:p w:rsidR="008A0B1B" w:rsidRDefault="008A0B1B" w:rsidP="00FB31E7">
            <w:pPr>
              <w:pStyle w:val="Textkrper"/>
              <w:jc w:val="left"/>
            </w:pPr>
            <w:r>
              <w:t>Praxisteil II:</w:t>
            </w:r>
          </w:p>
          <w:p w:rsidR="008A0B1B" w:rsidRDefault="008A0B1B" w:rsidP="00FB31E7">
            <w:pPr>
              <w:pStyle w:val="Textkrper"/>
              <w:jc w:val="left"/>
            </w:pPr>
            <w:r>
              <w:t xml:space="preserve">Rezept evtl. erweitern, Bestellliste, </w:t>
            </w:r>
            <w:proofErr w:type="spellStart"/>
            <w:r>
              <w:t>To</w:t>
            </w:r>
            <w:proofErr w:type="spellEnd"/>
            <w:r>
              <w:t>-Do-Liste erste</w:t>
            </w:r>
            <w:r>
              <w:t>l</w:t>
            </w:r>
            <w:r>
              <w:t>len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Mo. 30.11.2015</w:t>
            </w:r>
          </w:p>
          <w:p w:rsidR="008A0B1B" w:rsidRDefault="008A0B1B" w:rsidP="00FB31E7">
            <w:pPr>
              <w:pStyle w:val="Textkrper"/>
              <w:jc w:val="left"/>
            </w:pPr>
            <w:r>
              <w:t>1.-4. Std. BPK</w:t>
            </w:r>
          </w:p>
        </w:tc>
        <w:tc>
          <w:tcPr>
            <w:tcW w:w="4819" w:type="dxa"/>
            <w:vAlign w:val="center"/>
          </w:tcPr>
          <w:p w:rsidR="008A0B1B" w:rsidRDefault="008A0B1B" w:rsidP="00FB31E7">
            <w:pPr>
              <w:pStyle w:val="Textkrper"/>
              <w:jc w:val="left"/>
            </w:pPr>
            <w:r>
              <w:t>Praxisteil II:</w:t>
            </w:r>
          </w:p>
          <w:p w:rsidR="008A0B1B" w:rsidRDefault="008A0B1B" w:rsidP="00FB31E7">
            <w:pPr>
              <w:pStyle w:val="Textkrper"/>
              <w:jc w:val="left"/>
            </w:pPr>
            <w:r>
              <w:t>Alle Äpfel vollständig verarbeiten</w:t>
            </w:r>
          </w:p>
        </w:tc>
        <w:tc>
          <w:tcPr>
            <w:tcW w:w="1985" w:type="dxa"/>
            <w:vAlign w:val="center"/>
          </w:tcPr>
          <w:p w:rsidR="008A0B1B" w:rsidRPr="00A410C8" w:rsidRDefault="008A0B1B" w:rsidP="00FB31E7">
            <w:pPr>
              <w:pStyle w:val="Textkrper"/>
              <w:jc w:val="left"/>
            </w:pPr>
            <w:r>
              <w:t>Praxisgruppen</w:t>
            </w:r>
          </w:p>
        </w:tc>
        <w:tc>
          <w:tcPr>
            <w:tcW w:w="1275" w:type="dxa"/>
            <w:vAlign w:val="center"/>
          </w:tcPr>
          <w:p w:rsidR="008A0B1B" w:rsidRDefault="008A0B1B" w:rsidP="00FB31E7">
            <w:pPr>
              <w:pStyle w:val="Textkrper"/>
              <w:jc w:val="left"/>
            </w:pPr>
            <w:r>
              <w:t>Küche</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 01.12.2015</w:t>
            </w:r>
          </w:p>
          <w:p w:rsidR="008A0B1B" w:rsidRDefault="008A0B1B" w:rsidP="00FB31E7">
            <w:pPr>
              <w:pStyle w:val="Textkrper"/>
              <w:jc w:val="left"/>
            </w:pPr>
            <w:r>
              <w:t>3./4. Std. BFK</w:t>
            </w:r>
          </w:p>
        </w:tc>
        <w:tc>
          <w:tcPr>
            <w:tcW w:w="4819" w:type="dxa"/>
            <w:vAlign w:val="center"/>
          </w:tcPr>
          <w:p w:rsidR="008A0B1B" w:rsidRDefault="008A0B1B" w:rsidP="00FB31E7">
            <w:pPr>
              <w:pStyle w:val="Textkrper"/>
              <w:jc w:val="left"/>
            </w:pPr>
            <w:r>
              <w:t>Nährwertkennzeichnung, Nährwertberechnung</w:t>
            </w:r>
          </w:p>
        </w:tc>
        <w:tc>
          <w:tcPr>
            <w:tcW w:w="1985" w:type="dxa"/>
            <w:vAlign w:val="center"/>
          </w:tcPr>
          <w:p w:rsidR="008A0B1B" w:rsidRDefault="008A0B1B" w:rsidP="00FB31E7">
            <w:pPr>
              <w:pStyle w:val="Textkrper"/>
              <w:jc w:val="left"/>
            </w:pPr>
            <w:r>
              <w:t>Nach Arbeitsauftrag</w:t>
            </w:r>
          </w:p>
        </w:tc>
        <w:tc>
          <w:tcPr>
            <w:tcW w:w="1275" w:type="dxa"/>
            <w:vAlign w:val="center"/>
          </w:tcPr>
          <w:p w:rsidR="008A0B1B"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Di.01.12.2015</w:t>
            </w:r>
          </w:p>
          <w:p w:rsidR="008A0B1B" w:rsidRDefault="008A0B1B" w:rsidP="00FB31E7">
            <w:pPr>
              <w:pStyle w:val="Textkrper"/>
              <w:jc w:val="left"/>
            </w:pPr>
            <w:r>
              <w:t>5./6. Std. CA</w:t>
            </w:r>
          </w:p>
        </w:tc>
        <w:tc>
          <w:tcPr>
            <w:tcW w:w="4819" w:type="dxa"/>
            <w:vAlign w:val="center"/>
          </w:tcPr>
          <w:p w:rsidR="008A0B1B" w:rsidRDefault="008A0B1B" w:rsidP="00FB31E7">
            <w:pPr>
              <w:pStyle w:val="Textkrper"/>
              <w:jc w:val="left"/>
            </w:pPr>
            <w:r>
              <w:t>Etiketten erstellen am PC</w:t>
            </w:r>
          </w:p>
        </w:tc>
        <w:tc>
          <w:tcPr>
            <w:tcW w:w="1985" w:type="dxa"/>
            <w:vAlign w:val="center"/>
          </w:tcPr>
          <w:p w:rsidR="008A0B1B" w:rsidRDefault="008A0B1B" w:rsidP="00FB31E7">
            <w:pPr>
              <w:pStyle w:val="Textkrper"/>
              <w:jc w:val="left"/>
            </w:pPr>
            <w:r>
              <w:t>Praxisgruppen</w:t>
            </w:r>
          </w:p>
        </w:tc>
        <w:tc>
          <w:tcPr>
            <w:tcW w:w="1275" w:type="dxa"/>
            <w:vAlign w:val="center"/>
          </w:tcPr>
          <w:p w:rsidR="008A0B1B" w:rsidRDefault="008A0B1B" w:rsidP="00FB31E7">
            <w:pPr>
              <w:pStyle w:val="Textkrper"/>
              <w:jc w:val="left"/>
            </w:pPr>
            <w:r>
              <w:t>Compute</w:t>
            </w:r>
            <w:r>
              <w:t>r</w:t>
            </w:r>
            <w:r>
              <w:t>raum</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Fr. 04.12.2</w:t>
            </w:r>
            <w:r w:rsidR="007A7095">
              <w:t>0</w:t>
            </w:r>
            <w:r>
              <w:t>15</w:t>
            </w:r>
          </w:p>
          <w:p w:rsidR="008A0B1B" w:rsidRDefault="008A0B1B" w:rsidP="00FB31E7">
            <w:pPr>
              <w:pStyle w:val="Textkrper"/>
              <w:jc w:val="left"/>
            </w:pPr>
            <w:r>
              <w:t>1./2. Std. BFK</w:t>
            </w:r>
          </w:p>
        </w:tc>
        <w:tc>
          <w:tcPr>
            <w:tcW w:w="4819" w:type="dxa"/>
            <w:vAlign w:val="center"/>
          </w:tcPr>
          <w:p w:rsidR="008A0B1B" w:rsidRDefault="008A0B1B" w:rsidP="00FB31E7">
            <w:pPr>
              <w:pStyle w:val="Textkrper"/>
              <w:jc w:val="left"/>
            </w:pPr>
            <w:r>
              <w:t>Nährwertkennzeichnung, Nährwertberechnung</w:t>
            </w:r>
          </w:p>
        </w:tc>
        <w:tc>
          <w:tcPr>
            <w:tcW w:w="1985" w:type="dxa"/>
            <w:vAlign w:val="center"/>
          </w:tcPr>
          <w:p w:rsidR="008A0B1B" w:rsidRDefault="008A0B1B" w:rsidP="00FB31E7">
            <w:pPr>
              <w:pStyle w:val="Textkrper"/>
              <w:jc w:val="left"/>
            </w:pPr>
            <w:r>
              <w:t>Nach Arbeitsauftrag</w:t>
            </w:r>
          </w:p>
        </w:tc>
        <w:tc>
          <w:tcPr>
            <w:tcW w:w="1275" w:type="dxa"/>
            <w:vAlign w:val="center"/>
          </w:tcPr>
          <w:p w:rsidR="008A0B1B" w:rsidRDefault="008A0B1B" w:rsidP="00FB31E7">
            <w:pPr>
              <w:pStyle w:val="Textkrper"/>
              <w:jc w:val="left"/>
            </w:pPr>
            <w:r>
              <w:t>Klassen-zimmer</w:t>
            </w:r>
          </w:p>
        </w:tc>
      </w:tr>
      <w:tr w:rsidR="008A0B1B" w:rsidRPr="00A410C8" w:rsidTr="008A0B1B">
        <w:trPr>
          <w:trHeight w:val="964"/>
        </w:trPr>
        <w:tc>
          <w:tcPr>
            <w:tcW w:w="1560" w:type="dxa"/>
            <w:shd w:val="clear" w:color="auto" w:fill="auto"/>
            <w:vAlign w:val="center"/>
          </w:tcPr>
          <w:p w:rsidR="008A0B1B" w:rsidRDefault="008A0B1B" w:rsidP="00FB31E7">
            <w:pPr>
              <w:pStyle w:val="Textkrper"/>
              <w:jc w:val="left"/>
            </w:pPr>
            <w:r>
              <w:t>Fr. 04.12.2</w:t>
            </w:r>
            <w:r w:rsidR="007A7095">
              <w:t>0</w:t>
            </w:r>
            <w:r>
              <w:t>15</w:t>
            </w:r>
          </w:p>
          <w:p w:rsidR="008A0B1B" w:rsidRDefault="008A0B1B" w:rsidP="00FB31E7">
            <w:pPr>
              <w:pStyle w:val="Textkrper"/>
              <w:jc w:val="left"/>
            </w:pPr>
            <w:r>
              <w:t>5./6. Std. PSK</w:t>
            </w:r>
          </w:p>
        </w:tc>
        <w:tc>
          <w:tcPr>
            <w:tcW w:w="4819" w:type="dxa"/>
            <w:vAlign w:val="center"/>
          </w:tcPr>
          <w:p w:rsidR="008A0B1B" w:rsidRDefault="008A0B1B" w:rsidP="00FB31E7">
            <w:pPr>
              <w:pStyle w:val="Textkrper"/>
              <w:jc w:val="left"/>
            </w:pPr>
            <w:r>
              <w:t>Projektfeedback</w:t>
            </w:r>
          </w:p>
        </w:tc>
        <w:tc>
          <w:tcPr>
            <w:tcW w:w="1985" w:type="dxa"/>
            <w:vAlign w:val="center"/>
          </w:tcPr>
          <w:p w:rsidR="008A0B1B" w:rsidRDefault="008A0B1B" w:rsidP="00FB31E7">
            <w:pPr>
              <w:pStyle w:val="Textkrper"/>
              <w:jc w:val="left"/>
            </w:pPr>
            <w:r>
              <w:t>Praxisgruppen,</w:t>
            </w:r>
          </w:p>
          <w:p w:rsidR="008A0B1B" w:rsidRDefault="008A0B1B" w:rsidP="00FB31E7">
            <w:pPr>
              <w:pStyle w:val="Textkrper"/>
              <w:jc w:val="left"/>
            </w:pPr>
            <w:r>
              <w:t>Einzelarbeit</w:t>
            </w:r>
          </w:p>
        </w:tc>
        <w:tc>
          <w:tcPr>
            <w:tcW w:w="1275" w:type="dxa"/>
            <w:vAlign w:val="center"/>
          </w:tcPr>
          <w:p w:rsidR="008A0B1B" w:rsidRDefault="008A0B1B" w:rsidP="00FB31E7">
            <w:pPr>
              <w:pStyle w:val="Textkrper"/>
              <w:jc w:val="left"/>
            </w:pPr>
            <w:r>
              <w:t>Klassen-zimmer</w:t>
            </w:r>
          </w:p>
        </w:tc>
      </w:tr>
    </w:tbl>
    <w:p w:rsidR="008A0B1B" w:rsidRPr="0045502B" w:rsidRDefault="008A0B1B" w:rsidP="008A0B1B">
      <w:pPr>
        <w:pStyle w:val="Kopf8pt"/>
        <w:tabs>
          <w:tab w:val="left" w:pos="2410"/>
        </w:tabs>
        <w:spacing w:before="120"/>
      </w:pPr>
    </w:p>
    <w:p w:rsidR="00102CFC" w:rsidRDefault="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8A0B1B">
            <w:pPr>
              <w:pStyle w:val="TabelleKopflinks"/>
            </w:pPr>
            <w:r>
              <w:t xml:space="preserve">02 Projektdurchführung </w:t>
            </w:r>
            <w:r w:rsidR="008A0B1B">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Rezepte nach bestimmten Kriterien aussuchen.</w:t>
            </w:r>
          </w:p>
          <w:p w:rsidR="00102CFC" w:rsidRDefault="00102CFC" w:rsidP="00606206">
            <w:pPr>
              <w:pStyle w:val="Kopf8ptafz"/>
            </w:pPr>
            <w:r>
              <w:t>Ich kann Suchstrategien anwenden.</w:t>
            </w:r>
          </w:p>
          <w:p w:rsidR="00102CFC" w:rsidRDefault="00102CFC" w:rsidP="00606206">
            <w:pPr>
              <w:pStyle w:val="Kopf8ptafz"/>
            </w:pPr>
            <w:r>
              <w:t>Ich kann eine Internetrecherche durchführen.</w:t>
            </w:r>
          </w:p>
          <w:p w:rsidR="00102CFC" w:rsidRDefault="00102CFC" w:rsidP="00606206">
            <w:pPr>
              <w:pStyle w:val="Kopf8ptafz"/>
            </w:pPr>
            <w:r>
              <w:t>Ich kann Internetquellen korrekt angeben.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Default="00102CFC" w:rsidP="00606206">
            <w:pPr>
              <w:pStyle w:val="Kopf8ptafz"/>
            </w:pPr>
            <w:r>
              <w:t>Ich kann Ordner anlegen, verwalten und löschen.</w:t>
            </w:r>
          </w:p>
          <w:p w:rsidR="00102CFC" w:rsidRDefault="00102CFC" w:rsidP="00606206">
            <w:pPr>
              <w:pStyle w:val="Kopf8ptafz"/>
            </w:pPr>
            <w:r>
              <w:t>Ich kann einfache Zeichen-, Absatz- und Seitenformatierungen durchführen.</w:t>
            </w:r>
          </w:p>
          <w:p w:rsidR="00102CFC" w:rsidRDefault="00102CFC" w:rsidP="00606206">
            <w:pPr>
              <w:pStyle w:val="Kopf8ptafz"/>
            </w:pPr>
            <w:r>
              <w:t>Ich kann in einem Textverarbeitungsprogramm eine Tabelle bearbeiten.</w:t>
            </w:r>
          </w:p>
          <w:p w:rsidR="00102CFC" w:rsidRPr="00234B66" w:rsidRDefault="00102CFC" w:rsidP="00606206">
            <w:pPr>
              <w:pStyle w:val="Kopf8ptafz"/>
            </w:pPr>
            <w:r>
              <w:t>Ich kann einen Internetbrowser öffnen und eine einfache R</w:t>
            </w:r>
            <w:r>
              <w:t>e</w:t>
            </w:r>
            <w:r>
              <w:t>cherche durchführen.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102CFC" w:rsidP="00606206">
            <w:pPr>
              <w:pStyle w:val="Kopf8ptafz"/>
            </w:pPr>
            <w:r>
              <w:t>Ich kann Informationen über das Internet zielgerichtet beschaf</w:t>
            </w:r>
            <w:r>
              <w:t>f</w:t>
            </w:r>
            <w:r>
              <w:t>ten und die Quellen fachgerecht angeben.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8A0B1B">
            <w:pPr>
              <w:pStyle w:val="Kopf8ptafz"/>
              <w:numPr>
                <w:ilvl w:val="0"/>
                <w:numId w:val="0"/>
              </w:numPr>
              <w:ind w:left="227"/>
            </w:pPr>
          </w:p>
        </w:tc>
      </w:tr>
    </w:tbl>
    <w:p w:rsidR="00102CFC" w:rsidRDefault="00102CFC" w:rsidP="008A0B1B">
      <w:pPr>
        <w:pStyle w:val="Abstandszeile"/>
      </w:pPr>
    </w:p>
    <w:p w:rsidR="008A0B1B" w:rsidRDefault="008A0B1B" w:rsidP="005D2008">
      <w:pPr>
        <w:pStyle w:val="Marginaliegrau"/>
        <w:framePr w:wrap="around" w:x="8668" w:y="1400"/>
        <w:jc w:val="left"/>
      </w:pPr>
      <w:r>
        <w:t>Station 5 muss zum Schluss durchgeführt werden.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606206">
        <w:tc>
          <w:tcPr>
            <w:tcW w:w="7371" w:type="dxa"/>
            <w:shd w:val="clear" w:color="auto" w:fill="auto"/>
          </w:tcPr>
          <w:p w:rsidR="00102CFC" w:rsidRPr="00A410C8" w:rsidRDefault="00102CFC" w:rsidP="00606206">
            <w:pPr>
              <w:pStyle w:val="Textkrper"/>
            </w:pPr>
            <w:r w:rsidRPr="00EA0C66">
              <w:rPr>
                <w:noProof/>
                <w:sz w:val="24"/>
              </w:rPr>
              <w:drawing>
                <wp:anchor distT="0" distB="0" distL="114300" distR="114300" simplePos="0" relativeHeight="252508160" behindDoc="0" locked="0" layoutInCell="0" allowOverlap="1" wp14:anchorId="1C93141B" wp14:editId="517717D0">
                  <wp:simplePos x="0" y="0"/>
                  <wp:positionH relativeFrom="rightMargin">
                    <wp:posOffset>227330</wp:posOffset>
                  </wp:positionH>
                  <wp:positionV relativeFrom="paragraph">
                    <wp:posOffset>0</wp:posOffset>
                  </wp:positionV>
                  <wp:extent cx="349885" cy="320675"/>
                  <wp:effectExtent l="0" t="0" r="0" b="3175"/>
                  <wp:wrapNone/>
                  <wp:docPr id="5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509184" behindDoc="0" locked="0" layoutInCell="0" allowOverlap="1" wp14:anchorId="60D975C1" wp14:editId="11875C3C">
                  <wp:simplePos x="0" y="0"/>
                  <wp:positionH relativeFrom="rightMargin">
                    <wp:posOffset>671195</wp:posOffset>
                  </wp:positionH>
                  <wp:positionV relativeFrom="paragraph">
                    <wp:posOffset>0</wp:posOffset>
                  </wp:positionV>
                  <wp:extent cx="349885" cy="320675"/>
                  <wp:effectExtent l="0" t="0" r="0" b="3175"/>
                  <wp:wrapNone/>
                  <wp:docPr id="5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510208" behindDoc="0" locked="0" layoutInCell="0" allowOverlap="1" wp14:anchorId="10EA2B96" wp14:editId="0296DF68">
                  <wp:simplePos x="0" y="0"/>
                  <wp:positionH relativeFrom="rightMargin">
                    <wp:posOffset>1097280</wp:posOffset>
                  </wp:positionH>
                  <wp:positionV relativeFrom="paragraph">
                    <wp:posOffset>0</wp:posOffset>
                  </wp:positionV>
                  <wp:extent cx="348615" cy="320040"/>
                  <wp:effectExtent l="0" t="0" r="0" b="3810"/>
                  <wp:wrapNone/>
                  <wp:docPr id="5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Sie haben sich im Fach BPK mit Ihrem Lernprojekt „Apfel im Glas“ bereits intensiv beschäftigt und ein Plakat mit wichtigen Fragen und Antworten zum Projekt und zum Projektablauf erstellt. Heute recherchieren Sie Rezepte im Internet. Ziel: schnell und zielgerichtet passende Rezepte im Internet finden! Außerdem ist es bei einer Projek</w:t>
            </w:r>
            <w:r>
              <w:t>t</w:t>
            </w:r>
            <w:r>
              <w:t>arbeit wichtig, dass Sie die Informationsquellen, die Sie benutzen, korrekt angeben. Damit Sie nun eine erfolgreiche Recherche durchführen und die Quellen richtig ang</w:t>
            </w:r>
            <w:r>
              <w:t>e</w:t>
            </w:r>
            <w:r>
              <w:t>ben können, bearbeiten Sie die folgenden Stationen:</w:t>
            </w:r>
          </w:p>
        </w:tc>
      </w:tr>
    </w:tbl>
    <w:p w:rsidR="00102CFC" w:rsidRDefault="00102CFC" w:rsidP="008A0B1B">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397"/>
        </w:trPr>
        <w:tc>
          <w:tcPr>
            <w:tcW w:w="1470" w:type="dxa"/>
            <w:shd w:val="clear" w:color="auto" w:fill="D9D9D9" w:themeFill="background1" w:themeFillShade="D9"/>
            <w:vAlign w:val="center"/>
          </w:tcPr>
          <w:p w:rsidR="00102CFC" w:rsidRPr="00DE4890" w:rsidRDefault="00102CFC" w:rsidP="00606206">
            <w:pPr>
              <w:pStyle w:val="TabelleKopfmitte"/>
            </w:pPr>
            <w:r>
              <w:t>Phase</w:t>
            </w:r>
          </w:p>
        </w:tc>
        <w:tc>
          <w:tcPr>
            <w:tcW w:w="940" w:type="dxa"/>
            <w:shd w:val="clear" w:color="auto" w:fill="D9D9D9" w:themeFill="background1" w:themeFillShade="D9"/>
            <w:vAlign w:val="center"/>
          </w:tcPr>
          <w:p w:rsidR="00102CFC" w:rsidRPr="00DE4890" w:rsidRDefault="00102CFC" w:rsidP="00606206">
            <w:pPr>
              <w:pStyle w:val="TabelleKopfmitte"/>
            </w:pPr>
            <w:r>
              <w:t>Zeit</w:t>
            </w:r>
          </w:p>
        </w:tc>
        <w:tc>
          <w:tcPr>
            <w:tcW w:w="4961" w:type="dxa"/>
            <w:shd w:val="clear" w:color="auto" w:fill="D9D9D9" w:themeFill="background1" w:themeFillShade="D9"/>
            <w:vAlign w:val="center"/>
          </w:tcPr>
          <w:p w:rsidR="00102CFC" w:rsidRPr="00DE4890" w:rsidRDefault="00102CFC" w:rsidP="00606206">
            <w:pPr>
              <w:pStyle w:val="TabelleKopfmitte"/>
            </w:pPr>
            <w:r>
              <w:t>Aufgabe</w:t>
            </w:r>
          </w:p>
        </w:tc>
      </w:tr>
    </w:tbl>
    <w:p w:rsidR="00102CFC" w:rsidRDefault="00102CFC" w:rsidP="00102CFC">
      <w:pPr>
        <w:pStyle w:val="Marginaliegrau"/>
        <w:framePr w:wrap="around" w:x="8689" w:y="33"/>
      </w:pPr>
      <w:r>
        <w:t>S</w:t>
      </w:r>
      <w:r w:rsidR="008A0B1B">
        <w:t>chülerinnen und Schüler</w:t>
      </w:r>
      <w:r>
        <w:t xml:space="preserve"> bringen das im Praxisu</w:t>
      </w:r>
      <w:r>
        <w:t>n</w:t>
      </w:r>
      <w:r>
        <w:t>terricht erstellte Plakat mit in den CA-Unterricht.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rPr>
                <w:noProof/>
              </w:rPr>
            </w:pPr>
            <w:r w:rsidRPr="00FC0F56">
              <w:rPr>
                <w:noProof/>
              </w:rPr>
              <w:drawing>
                <wp:inline distT="0" distB="0" distL="0" distR="0" wp14:anchorId="710537F3" wp14:editId="704054B2">
                  <wp:extent cx="302701" cy="324000"/>
                  <wp:effectExtent l="0" t="0" r="2540" b="0"/>
                  <wp:docPr id="5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50583A" w:rsidRDefault="00102CFC" w:rsidP="007A7095">
            <w:pPr>
              <w:pStyle w:val="Textkrper"/>
              <w:jc w:val="left"/>
              <w:rPr>
                <w:b/>
                <w:noProof/>
              </w:rPr>
            </w:pPr>
            <w:r w:rsidRPr="0050583A">
              <w:rPr>
                <w:b/>
                <w:noProof/>
              </w:rPr>
              <w:t>Station 1 – Rezeptkriterien festlegen</w:t>
            </w:r>
          </w:p>
          <w:p w:rsidR="00102CFC" w:rsidRDefault="00102CFC" w:rsidP="007A7095">
            <w:pPr>
              <w:pStyle w:val="Textkrper"/>
              <w:jc w:val="left"/>
              <w:rPr>
                <w:noProof/>
              </w:rPr>
            </w:pPr>
          </w:p>
          <w:p w:rsidR="00102CFC" w:rsidRDefault="00102CFC" w:rsidP="007A7095">
            <w:pPr>
              <w:pStyle w:val="Textkrper"/>
              <w:jc w:val="left"/>
              <w:rPr>
                <w:noProof/>
              </w:rPr>
            </w:pPr>
            <w:r>
              <w:rPr>
                <w:noProof/>
              </w:rPr>
              <w:t>Lesen Sie sich Ihr erstelltes Plakat nochmals sorgfältig durch.</w:t>
            </w:r>
          </w:p>
          <w:p w:rsidR="00102CFC" w:rsidRPr="00DE4890" w:rsidRDefault="00C50D25" w:rsidP="007A7095">
            <w:pPr>
              <w:pStyle w:val="Textkrper"/>
              <w:jc w:val="left"/>
              <w:rPr>
                <w:noProof/>
              </w:rPr>
            </w:pPr>
            <w:r w:rsidRPr="00AA18D1">
              <w:rPr>
                <w:noProof/>
              </w:rPr>
              <w:drawing>
                <wp:anchor distT="0" distB="0" distL="114300" distR="114300" simplePos="0" relativeHeight="252739584" behindDoc="0" locked="0" layoutInCell="1" allowOverlap="1" wp14:anchorId="54A0CC3F" wp14:editId="37C87EA1">
                  <wp:simplePos x="0" y="0"/>
                  <wp:positionH relativeFrom="column">
                    <wp:posOffset>3205480</wp:posOffset>
                  </wp:positionH>
                  <wp:positionV relativeFrom="paragraph">
                    <wp:posOffset>39370</wp:posOffset>
                  </wp:positionV>
                  <wp:extent cx="314325" cy="314325"/>
                  <wp:effectExtent l="0" t="0" r="9525" b="9525"/>
                  <wp:wrapNone/>
                  <wp:docPr id="2073" name="Grafik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Bearbeiten Sie auf der Grundlage Ihres Plakates das Arbeitsblatt H03.02.02.03.01 und schreiben Sie stichpunktartig Ihre Rez</w:t>
            </w:r>
            <w:r w:rsidR="005944D6">
              <w:rPr>
                <w:noProof/>
              </w:rPr>
              <w:t>eptkriterien mit Bleistift auf.</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0156F">
              <w:rPr>
                <w:noProof/>
              </w:rPr>
              <w:drawing>
                <wp:inline distT="0" distB="0" distL="0" distR="0" wp14:anchorId="712D065A" wp14:editId="6759A1AE">
                  <wp:extent cx="648335" cy="318770"/>
                  <wp:effectExtent l="0" t="0" r="0" b="0"/>
                  <wp:docPr id="5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50583A" w:rsidRDefault="00102CFC" w:rsidP="007A7095">
            <w:pPr>
              <w:pStyle w:val="Textkrper"/>
              <w:jc w:val="left"/>
              <w:rPr>
                <w:noProof/>
              </w:rPr>
            </w:pPr>
            <w:r>
              <w:rPr>
                <w:noProof/>
              </w:rPr>
              <w:t>Vergleichen Sie Ihre Rezeptkriterien mit</w:t>
            </w:r>
            <w:r w:rsidR="008F60A5">
              <w:rPr>
                <w:noProof/>
              </w:rPr>
              <w:t xml:space="preserve"> Ihrer Partnerin/</w:t>
            </w:r>
            <w:r>
              <w:rPr>
                <w:noProof/>
              </w:rPr>
              <w:t>Ihrem Partner.</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rPr>
                <w:noProof/>
              </w:rPr>
            </w:pPr>
            <w:r w:rsidRPr="0050583A">
              <w:rPr>
                <w:noProof/>
                <w:sz w:val="24"/>
              </w:rPr>
              <w:drawing>
                <wp:anchor distT="0" distB="0" distL="114300" distR="114300" simplePos="0" relativeHeight="252512256" behindDoc="0" locked="0" layoutInCell="0" allowOverlap="1" wp14:anchorId="388016BB" wp14:editId="24F4E5F1">
                  <wp:simplePos x="0" y="0"/>
                  <wp:positionH relativeFrom="rightMargin">
                    <wp:posOffset>130810</wp:posOffset>
                  </wp:positionH>
                  <wp:positionV relativeFrom="paragraph">
                    <wp:posOffset>615315</wp:posOffset>
                  </wp:positionV>
                  <wp:extent cx="260350" cy="325755"/>
                  <wp:effectExtent l="0" t="0" r="6350" b="0"/>
                  <wp:wrapNone/>
                  <wp:docPr id="1184"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0350" cy="32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rPr>
              <w:drawing>
                <wp:inline distT="0" distB="0" distL="0" distR="0" wp14:anchorId="62261881" wp14:editId="6A86F16A">
                  <wp:extent cx="532800" cy="324000"/>
                  <wp:effectExtent l="0" t="0" r="635" b="0"/>
                  <wp:docPr id="56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102CFC" w:rsidP="007A7095">
            <w:pPr>
              <w:pStyle w:val="Textkrper"/>
              <w:jc w:val="left"/>
              <w:rPr>
                <w:noProof/>
              </w:rPr>
            </w:pPr>
            <w:r>
              <w:rPr>
                <w:noProof/>
              </w:rPr>
              <w:t>Besprechen Sie Ihre Rezeptkriterien in der Gruppe. Wählen Sie gemeinsam aus und korrigieren bzw. ergänzen Sie Ihre Liste falls notwendig.</w:t>
            </w:r>
          </w:p>
          <w:p w:rsidR="00102CFC" w:rsidRDefault="00102CFC" w:rsidP="007A7095">
            <w:pPr>
              <w:pStyle w:val="Textkrper"/>
              <w:jc w:val="left"/>
              <w:rPr>
                <w:noProof/>
              </w:rPr>
            </w:pPr>
          </w:p>
          <w:p w:rsidR="00102CFC" w:rsidRDefault="00102CFC" w:rsidP="007A7095">
            <w:pPr>
              <w:pStyle w:val="Textkrper"/>
              <w:jc w:val="left"/>
              <w:rPr>
                <w:noProof/>
              </w:rPr>
            </w:pPr>
            <w:r>
              <w:rPr>
                <w:noProof/>
              </w:rPr>
              <w:t>Wenn Sie unsicher sind, holen Sie sich Rat bei Ihrer Lehrkraft.</w:t>
            </w:r>
          </w:p>
        </w:tc>
      </w:tr>
      <w:tr w:rsidR="00102CFC" w:rsidRPr="00DE4890" w:rsidTr="00606206">
        <w:trPr>
          <w:trHeight w:val="624"/>
        </w:trPr>
        <w:tc>
          <w:tcPr>
            <w:tcW w:w="1470" w:type="dxa"/>
            <w:shd w:val="clear" w:color="auto" w:fill="auto"/>
            <w:vAlign w:val="center"/>
          </w:tcPr>
          <w:p w:rsidR="00102CFC" w:rsidRPr="0050583A" w:rsidRDefault="00102CFC" w:rsidP="00606206">
            <w:pPr>
              <w:pStyle w:val="Textkrpermitte"/>
              <w:rPr>
                <w:noProof/>
                <w:sz w:val="24"/>
              </w:rPr>
            </w:pPr>
            <w:r w:rsidRPr="00FC0F56">
              <w:rPr>
                <w:noProof/>
              </w:rPr>
              <w:drawing>
                <wp:inline distT="0" distB="0" distL="0" distR="0" wp14:anchorId="53F43E2D" wp14:editId="5C02242E">
                  <wp:extent cx="302701" cy="324000"/>
                  <wp:effectExtent l="0" t="0" r="2540" b="0"/>
                  <wp:docPr id="5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50583A" w:rsidRDefault="00102CFC" w:rsidP="007A7095">
            <w:pPr>
              <w:pStyle w:val="Textkrper"/>
              <w:jc w:val="left"/>
              <w:rPr>
                <w:b/>
                <w:noProof/>
              </w:rPr>
            </w:pPr>
            <w:r w:rsidRPr="0050583A">
              <w:rPr>
                <w:b/>
                <w:noProof/>
              </w:rPr>
              <w:t>Station 2 – Suchbegriffe finden</w:t>
            </w:r>
          </w:p>
          <w:p w:rsidR="00102CFC" w:rsidRDefault="00C50D25" w:rsidP="007A7095">
            <w:pPr>
              <w:pStyle w:val="Textkrper"/>
              <w:jc w:val="left"/>
              <w:rPr>
                <w:noProof/>
              </w:rPr>
            </w:pPr>
            <w:r w:rsidRPr="00AA18D1">
              <w:rPr>
                <w:noProof/>
              </w:rPr>
              <w:drawing>
                <wp:anchor distT="0" distB="0" distL="114300" distR="114300" simplePos="0" relativeHeight="252740608" behindDoc="0" locked="0" layoutInCell="1" allowOverlap="1" wp14:anchorId="5932DEC3" wp14:editId="0F98C7D1">
                  <wp:simplePos x="0" y="0"/>
                  <wp:positionH relativeFrom="column">
                    <wp:posOffset>3211195</wp:posOffset>
                  </wp:positionH>
                  <wp:positionV relativeFrom="paragraph">
                    <wp:posOffset>105410</wp:posOffset>
                  </wp:positionV>
                  <wp:extent cx="314325" cy="314325"/>
                  <wp:effectExtent l="0" t="0" r="9525" b="9525"/>
                  <wp:wrapNone/>
                  <wp:docPr id="967" name="Grafik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2CFC" w:rsidRDefault="00102CFC" w:rsidP="007A7095">
            <w:pPr>
              <w:pStyle w:val="Textkrper"/>
              <w:jc w:val="left"/>
              <w:rPr>
                <w:noProof/>
              </w:rPr>
            </w:pPr>
            <w:r>
              <w:rPr>
                <w:noProof/>
              </w:rPr>
              <w:t>Lesen Sie den Informationstext zur Station 2 auf d</w:t>
            </w:r>
            <w:r w:rsidR="005944D6">
              <w:rPr>
                <w:noProof/>
              </w:rPr>
              <w:t>em Arbeitsblatt H03.02.02.03.02</w:t>
            </w:r>
          </w:p>
        </w:tc>
      </w:tr>
      <w:tr w:rsidR="00102CFC" w:rsidRPr="00DE4890" w:rsidTr="00606206">
        <w:trPr>
          <w:trHeight w:val="624"/>
        </w:trPr>
        <w:tc>
          <w:tcPr>
            <w:tcW w:w="1470" w:type="dxa"/>
            <w:shd w:val="clear" w:color="auto" w:fill="auto"/>
            <w:vAlign w:val="center"/>
          </w:tcPr>
          <w:p w:rsidR="00102CFC" w:rsidRPr="0050583A" w:rsidRDefault="00102CFC" w:rsidP="00606206">
            <w:pPr>
              <w:pStyle w:val="Textkrpermitte"/>
              <w:rPr>
                <w:noProof/>
                <w:sz w:val="24"/>
              </w:rPr>
            </w:pPr>
            <w:r w:rsidRPr="00F0156F">
              <w:rPr>
                <w:noProof/>
              </w:rPr>
              <w:drawing>
                <wp:inline distT="0" distB="0" distL="0" distR="0" wp14:anchorId="38744F84" wp14:editId="611B4FEC">
                  <wp:extent cx="648335" cy="318770"/>
                  <wp:effectExtent l="0" t="0" r="0" b="0"/>
                  <wp:docPr id="5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102CFC" w:rsidP="007A7095">
            <w:pPr>
              <w:pStyle w:val="Textkrper"/>
              <w:jc w:val="left"/>
              <w:rPr>
                <w:noProof/>
              </w:rPr>
            </w:pPr>
            <w:r>
              <w:rPr>
                <w:noProof/>
              </w:rPr>
              <w:t>Überlegen Sie gemeinsam, welche Suchbegriffe zu den passenden Rezepten führen könnten.</w:t>
            </w:r>
          </w:p>
          <w:p w:rsidR="00102CFC" w:rsidRDefault="00C50D25" w:rsidP="007A7095">
            <w:pPr>
              <w:pStyle w:val="Textkrper"/>
              <w:jc w:val="left"/>
              <w:rPr>
                <w:noProof/>
              </w:rPr>
            </w:pPr>
            <w:r w:rsidRPr="00AA18D1">
              <w:rPr>
                <w:noProof/>
              </w:rPr>
              <w:drawing>
                <wp:anchor distT="0" distB="0" distL="114300" distR="114300" simplePos="0" relativeHeight="252744704" behindDoc="0" locked="0" layoutInCell="1" allowOverlap="1" wp14:anchorId="6FD5E9D2" wp14:editId="7C781C5D">
                  <wp:simplePos x="0" y="0"/>
                  <wp:positionH relativeFrom="column">
                    <wp:posOffset>3202305</wp:posOffset>
                  </wp:positionH>
                  <wp:positionV relativeFrom="paragraph">
                    <wp:posOffset>6350</wp:posOffset>
                  </wp:positionV>
                  <wp:extent cx="314325" cy="314325"/>
                  <wp:effectExtent l="0" t="0" r="9525" b="9525"/>
                  <wp:wrapNone/>
                  <wp:docPr id="1006" name="Grafik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2CFC" w:rsidRDefault="00102CFC" w:rsidP="007A7095">
            <w:pPr>
              <w:pStyle w:val="Textkrper"/>
              <w:jc w:val="left"/>
              <w:rPr>
                <w:noProof/>
              </w:rPr>
            </w:pPr>
            <w:r>
              <w:rPr>
                <w:noProof/>
              </w:rPr>
              <w:t>Schreiben Sie drei Suchbegriffe auf.</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rPr>
                <w:noProof/>
              </w:rPr>
            </w:pPr>
            <w:r w:rsidRPr="00FC0F56">
              <w:rPr>
                <w:noProof/>
              </w:rPr>
              <w:lastRenderedPageBreak/>
              <w:drawing>
                <wp:inline distT="0" distB="0" distL="0" distR="0" wp14:anchorId="6C0F2AD7" wp14:editId="1CEB7152">
                  <wp:extent cx="302701" cy="324000"/>
                  <wp:effectExtent l="0" t="0" r="2540" b="0"/>
                  <wp:docPr id="5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C50D25" w:rsidP="007A7095">
            <w:pPr>
              <w:pStyle w:val="Textkrper"/>
              <w:jc w:val="left"/>
              <w:rPr>
                <w:b/>
                <w:noProof/>
              </w:rPr>
            </w:pPr>
            <w:r w:rsidRPr="00AA18D1">
              <w:rPr>
                <w:noProof/>
              </w:rPr>
              <w:drawing>
                <wp:anchor distT="0" distB="0" distL="114300" distR="114300" simplePos="0" relativeHeight="252741632" behindDoc="0" locked="0" layoutInCell="1" allowOverlap="1" wp14:anchorId="0F6709F8" wp14:editId="7EF624E4">
                  <wp:simplePos x="0" y="0"/>
                  <wp:positionH relativeFrom="column">
                    <wp:posOffset>3197860</wp:posOffset>
                  </wp:positionH>
                  <wp:positionV relativeFrom="paragraph">
                    <wp:posOffset>1905</wp:posOffset>
                  </wp:positionV>
                  <wp:extent cx="314325" cy="314325"/>
                  <wp:effectExtent l="0" t="0" r="9525" b="9525"/>
                  <wp:wrapNone/>
                  <wp:docPr id="968" name="Grafik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A7095">
              <w:rPr>
                <w:b/>
                <w:noProof/>
              </w:rPr>
              <w:t>Station</w:t>
            </w:r>
            <w:r w:rsidR="00102CFC">
              <w:rPr>
                <w:b/>
                <w:noProof/>
              </w:rPr>
              <w:t xml:space="preserve"> 3 – Suchstrategien ausprobieren</w:t>
            </w:r>
          </w:p>
          <w:p w:rsidR="00102CFC" w:rsidRDefault="00102CFC" w:rsidP="007A7095">
            <w:pPr>
              <w:pStyle w:val="Textkrper"/>
              <w:jc w:val="left"/>
              <w:rPr>
                <w:noProof/>
              </w:rPr>
            </w:pPr>
          </w:p>
          <w:p w:rsidR="00102CFC" w:rsidRDefault="00102CFC" w:rsidP="007A7095">
            <w:pPr>
              <w:pStyle w:val="Textkrper"/>
              <w:jc w:val="left"/>
              <w:rPr>
                <w:noProof/>
              </w:rPr>
            </w:pPr>
            <w:r>
              <w:rPr>
                <w:noProof/>
              </w:rPr>
              <w:t>Lesen Sie den Informationstext auf d</w:t>
            </w:r>
            <w:r w:rsidR="005944D6">
              <w:rPr>
                <w:noProof/>
              </w:rPr>
              <w:t>em Arbeitsblatt H03.02.02.03.04</w:t>
            </w:r>
          </w:p>
          <w:p w:rsidR="00102CFC" w:rsidRDefault="00102CFC" w:rsidP="007A7095">
            <w:pPr>
              <w:pStyle w:val="Textkrper"/>
              <w:jc w:val="left"/>
              <w:rPr>
                <w:noProof/>
              </w:rPr>
            </w:pPr>
          </w:p>
          <w:p w:rsidR="00102CFC" w:rsidRDefault="00102CFC" w:rsidP="007A7095">
            <w:pPr>
              <w:pStyle w:val="Textkrper"/>
              <w:jc w:val="left"/>
              <w:rPr>
                <w:noProof/>
              </w:rPr>
            </w:pPr>
            <w:r>
              <w:rPr>
                <w:noProof/>
              </w:rPr>
              <w:t>Öffnen Sie Ihren Browser.</w:t>
            </w:r>
          </w:p>
          <w:p w:rsidR="00102CFC" w:rsidRDefault="00224E9F" w:rsidP="007A7095">
            <w:pPr>
              <w:pStyle w:val="Textkrper"/>
              <w:jc w:val="left"/>
              <w:rPr>
                <w:noProof/>
              </w:rPr>
            </w:pPr>
            <w:r>
              <w:rPr>
                <w:noProof/>
              </w:rPr>
              <w:drawing>
                <wp:anchor distT="0" distB="0" distL="114300" distR="114300" simplePos="0" relativeHeight="252793856" behindDoc="0" locked="0" layoutInCell="1" allowOverlap="1" wp14:anchorId="124ACF4E" wp14:editId="5AFF8F2B">
                  <wp:simplePos x="0" y="0"/>
                  <wp:positionH relativeFrom="column">
                    <wp:posOffset>3167380</wp:posOffset>
                  </wp:positionH>
                  <wp:positionV relativeFrom="paragraph">
                    <wp:posOffset>166370</wp:posOffset>
                  </wp:positionV>
                  <wp:extent cx="314325" cy="314325"/>
                  <wp:effectExtent l="0" t="0" r="9525" b="9525"/>
                  <wp:wrapNone/>
                  <wp:docPr id="1795" name="Grafik 1795"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Führen Sie den Arbeitsauftrag auf dem Arbeitsblatt H03.02.02.03.04 genau durch. Notieren Sie Ihre Ergebnisse.</w:t>
            </w:r>
          </w:p>
          <w:p w:rsidR="00102CFC" w:rsidRDefault="00102CFC" w:rsidP="007A7095">
            <w:pPr>
              <w:pStyle w:val="Textkrper"/>
              <w:jc w:val="left"/>
              <w:rPr>
                <w:noProof/>
              </w:rPr>
            </w:pPr>
          </w:p>
          <w:p w:rsidR="00102CFC" w:rsidRPr="00D35D13" w:rsidRDefault="00224E9F" w:rsidP="007A7095">
            <w:pPr>
              <w:pStyle w:val="Textkrper"/>
              <w:jc w:val="left"/>
              <w:rPr>
                <w:noProof/>
              </w:rPr>
            </w:pPr>
            <w:r w:rsidRPr="00AA18D1">
              <w:rPr>
                <w:noProof/>
              </w:rPr>
              <w:drawing>
                <wp:anchor distT="0" distB="0" distL="114300" distR="114300" simplePos="0" relativeHeight="252790784" behindDoc="0" locked="0" layoutInCell="1" allowOverlap="1" wp14:anchorId="1924486E" wp14:editId="1FFB5557">
                  <wp:simplePos x="0" y="0"/>
                  <wp:positionH relativeFrom="column">
                    <wp:posOffset>3168015</wp:posOffset>
                  </wp:positionH>
                  <wp:positionV relativeFrom="paragraph">
                    <wp:posOffset>635</wp:posOffset>
                  </wp:positionV>
                  <wp:extent cx="314325" cy="314325"/>
                  <wp:effectExtent l="0" t="0" r="9525" b="9525"/>
                  <wp:wrapNone/>
                  <wp:docPr id="2265" name="Grafik 2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Notieren Sie, mit welcher Suchstrategie Sie die besten Ergebnisse erhalten haben.</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C0F56">
              <w:rPr>
                <w:noProof/>
              </w:rPr>
              <w:drawing>
                <wp:inline distT="0" distB="0" distL="0" distR="0" wp14:anchorId="0032D651" wp14:editId="39548DDC">
                  <wp:extent cx="532800" cy="324000"/>
                  <wp:effectExtent l="0" t="0" r="635" b="0"/>
                  <wp:docPr id="56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35D13" w:rsidRDefault="00102CFC" w:rsidP="007A7095">
            <w:pPr>
              <w:pStyle w:val="Textkrper"/>
              <w:jc w:val="left"/>
              <w:rPr>
                <w:noProof/>
              </w:rPr>
            </w:pPr>
            <w:r w:rsidRPr="00D35D13">
              <w:rPr>
                <w:noProof/>
              </w:rPr>
              <w:t>Tauschen Sie Ihre Ergebnisse in der Gruppe aus.</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C0F56">
              <w:rPr>
                <w:noProof/>
              </w:rPr>
              <w:drawing>
                <wp:inline distT="0" distB="0" distL="0" distR="0" wp14:anchorId="066EDE61" wp14:editId="6655D17A">
                  <wp:extent cx="302701" cy="324000"/>
                  <wp:effectExtent l="0" t="0" r="2540" b="0"/>
                  <wp:docPr id="5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35D13" w:rsidRDefault="00102CFC" w:rsidP="007A7095">
            <w:pPr>
              <w:pStyle w:val="Textkrper"/>
              <w:jc w:val="left"/>
              <w:rPr>
                <w:b/>
                <w:noProof/>
              </w:rPr>
            </w:pPr>
            <w:r w:rsidRPr="00D35D13">
              <w:rPr>
                <w:b/>
                <w:noProof/>
              </w:rPr>
              <w:t>Station 4 – Internetquellen richtig angeben</w:t>
            </w:r>
          </w:p>
          <w:p w:rsidR="00102CFC" w:rsidRDefault="00102CFC" w:rsidP="007A7095">
            <w:pPr>
              <w:pStyle w:val="Textkrper"/>
              <w:jc w:val="left"/>
              <w:rPr>
                <w:noProof/>
              </w:rPr>
            </w:pPr>
          </w:p>
          <w:p w:rsidR="00102CFC" w:rsidRDefault="00C50D25" w:rsidP="007A7095">
            <w:pPr>
              <w:pStyle w:val="Textkrper"/>
              <w:jc w:val="left"/>
              <w:rPr>
                <w:noProof/>
              </w:rPr>
            </w:pPr>
            <w:r w:rsidRPr="00AA18D1">
              <w:rPr>
                <w:noProof/>
              </w:rPr>
              <w:drawing>
                <wp:anchor distT="0" distB="0" distL="114300" distR="114300" simplePos="0" relativeHeight="252742656" behindDoc="0" locked="0" layoutInCell="1" allowOverlap="1" wp14:anchorId="055235E7" wp14:editId="3DEA86B5">
                  <wp:simplePos x="0" y="0"/>
                  <wp:positionH relativeFrom="column">
                    <wp:posOffset>3197860</wp:posOffset>
                  </wp:positionH>
                  <wp:positionV relativeFrom="paragraph">
                    <wp:posOffset>-8890</wp:posOffset>
                  </wp:positionV>
                  <wp:extent cx="314325" cy="314325"/>
                  <wp:effectExtent l="0" t="0" r="9525" b="9525"/>
                  <wp:wrapNone/>
                  <wp:docPr id="983" name="Grafik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Lesen Sie den Informationstext auf dem Arbeitsblatt H03.02.02.03.04.</w:t>
            </w:r>
          </w:p>
          <w:p w:rsidR="00102CFC" w:rsidRDefault="00102CFC" w:rsidP="007A7095">
            <w:pPr>
              <w:pStyle w:val="Textkrper"/>
              <w:jc w:val="left"/>
              <w:rPr>
                <w:noProof/>
              </w:rPr>
            </w:pPr>
          </w:p>
          <w:p w:rsidR="00102CFC" w:rsidRPr="00D35D13" w:rsidRDefault="00C50D25" w:rsidP="007A7095">
            <w:pPr>
              <w:pStyle w:val="Textkrper"/>
              <w:jc w:val="left"/>
              <w:rPr>
                <w:noProof/>
              </w:rPr>
            </w:pPr>
            <w:r w:rsidRPr="00AA18D1">
              <w:rPr>
                <w:noProof/>
              </w:rPr>
              <w:drawing>
                <wp:anchor distT="0" distB="0" distL="114300" distR="114300" simplePos="0" relativeHeight="252746752" behindDoc="0" locked="0" layoutInCell="1" allowOverlap="1" wp14:anchorId="693E9289" wp14:editId="2088883C">
                  <wp:simplePos x="0" y="0"/>
                  <wp:positionH relativeFrom="column">
                    <wp:posOffset>3197860</wp:posOffset>
                  </wp:positionH>
                  <wp:positionV relativeFrom="paragraph">
                    <wp:posOffset>48895</wp:posOffset>
                  </wp:positionV>
                  <wp:extent cx="314325" cy="314325"/>
                  <wp:effectExtent l="0" t="0" r="9525" b="9525"/>
                  <wp:wrapNone/>
                  <wp:docPr id="1007" name="Grafik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rPr>
                <w:noProof/>
              </w:rPr>
              <w:t>Führen Sie die Übung durch und halten Sie die korrekte Quellenangabe auf Ihrem Arbeitsblatt H03.02.02.03.04 fest.</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0156F">
              <w:rPr>
                <w:noProof/>
              </w:rPr>
              <w:drawing>
                <wp:inline distT="0" distB="0" distL="0" distR="0" wp14:anchorId="734DFAC2" wp14:editId="1199E55B">
                  <wp:extent cx="318770" cy="318770"/>
                  <wp:effectExtent l="0" t="0" r="0" b="0"/>
                  <wp:docPr id="57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35D13" w:rsidRDefault="00102CFC" w:rsidP="007A7095">
            <w:pPr>
              <w:pStyle w:val="Textkrper"/>
              <w:jc w:val="left"/>
              <w:rPr>
                <w:noProof/>
              </w:rPr>
            </w:pPr>
            <w:r>
              <w:rPr>
                <w:noProof/>
              </w:rPr>
              <w:t>Besprechen Sie die Lösung in der Klasse.</w:t>
            </w:r>
          </w:p>
        </w:tc>
      </w:tr>
      <w:tr w:rsidR="00102CFC" w:rsidRPr="00DE4890" w:rsidTr="00606206">
        <w:trPr>
          <w:trHeight w:val="624"/>
        </w:trPr>
        <w:tc>
          <w:tcPr>
            <w:tcW w:w="1470" w:type="dxa"/>
            <w:shd w:val="clear" w:color="auto" w:fill="auto"/>
            <w:vAlign w:val="center"/>
          </w:tcPr>
          <w:p w:rsidR="00102CFC" w:rsidRPr="00F0156F" w:rsidRDefault="00102CFC" w:rsidP="00606206">
            <w:pPr>
              <w:pStyle w:val="Textkrpermitte"/>
              <w:rPr>
                <w:noProof/>
              </w:rPr>
            </w:pPr>
            <w:r w:rsidRPr="00FC0F56">
              <w:rPr>
                <w:noProof/>
              </w:rPr>
              <w:drawing>
                <wp:inline distT="0" distB="0" distL="0" distR="0" wp14:anchorId="0F58C07E" wp14:editId="5ADD4969">
                  <wp:extent cx="302701" cy="324000"/>
                  <wp:effectExtent l="0" t="0" r="2540" b="0"/>
                  <wp:docPr id="5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Pr="00D35D13" w:rsidRDefault="00102CFC" w:rsidP="007A7095">
            <w:pPr>
              <w:pStyle w:val="Textkrper"/>
              <w:jc w:val="left"/>
              <w:rPr>
                <w:b/>
                <w:noProof/>
              </w:rPr>
            </w:pPr>
            <w:r w:rsidRPr="00D35D13">
              <w:rPr>
                <w:b/>
                <w:noProof/>
              </w:rPr>
              <w:t>Station 5 – Internetrecherche durchführen</w:t>
            </w:r>
          </w:p>
          <w:p w:rsidR="00102CFC" w:rsidRDefault="00102CFC" w:rsidP="007A7095">
            <w:pPr>
              <w:pStyle w:val="Textkrper"/>
              <w:jc w:val="left"/>
              <w:rPr>
                <w:noProof/>
              </w:rPr>
            </w:pPr>
          </w:p>
          <w:p w:rsidR="00102CFC" w:rsidRDefault="00102CFC" w:rsidP="007A7095">
            <w:pPr>
              <w:pStyle w:val="Textkrper"/>
              <w:jc w:val="left"/>
              <w:rPr>
                <w:noProof/>
              </w:rPr>
            </w:pPr>
            <w:r>
              <w:rPr>
                <w:noProof/>
              </w:rPr>
              <w:t>Führen Sie eine Internetrecherche durch: Suchen Sie zwei passende Rezepte für Ihr Projekt „Apfel im Glas“.</w:t>
            </w:r>
          </w:p>
          <w:p w:rsidR="00102CFC" w:rsidRDefault="00102CFC" w:rsidP="007A7095">
            <w:pPr>
              <w:pStyle w:val="Textkrper"/>
              <w:jc w:val="left"/>
              <w:rPr>
                <w:noProof/>
              </w:rPr>
            </w:pPr>
          </w:p>
          <w:p w:rsidR="00102CFC" w:rsidRDefault="00102CFC" w:rsidP="007A7095">
            <w:pPr>
              <w:pStyle w:val="Textkrper"/>
              <w:jc w:val="left"/>
              <w:rPr>
                <w:noProof/>
              </w:rPr>
            </w:pPr>
            <w:r>
              <w:rPr>
                <w:noProof/>
              </w:rPr>
              <w:t>Speichern Sie Ihre Rechercheergebnisse.</w:t>
            </w:r>
          </w:p>
          <w:p w:rsidR="00102CFC" w:rsidRDefault="00102CFC" w:rsidP="007A7095">
            <w:pPr>
              <w:pStyle w:val="Textkrper"/>
              <w:jc w:val="left"/>
              <w:rPr>
                <w:noProof/>
              </w:rPr>
            </w:pPr>
          </w:p>
          <w:p w:rsidR="00102CFC" w:rsidRDefault="00102CFC" w:rsidP="007A7095">
            <w:pPr>
              <w:pStyle w:val="Textkrper"/>
              <w:jc w:val="left"/>
              <w:rPr>
                <w:noProof/>
              </w:rPr>
            </w:pPr>
            <w:r>
              <w:rPr>
                <w:noProof/>
              </w:rPr>
              <w:t>Überprüfen Sie Ihre Rezepte nach den Kriterien von Station 1 (Arbeitsblatt H03.02.02.03.01)</w:t>
            </w:r>
            <w:r w:rsidR="007A7095">
              <w:rPr>
                <w:noProof/>
              </w:rPr>
              <w:t>.</w:t>
            </w:r>
          </w:p>
          <w:p w:rsidR="00102CFC" w:rsidRDefault="00102CFC" w:rsidP="007A7095">
            <w:pPr>
              <w:pStyle w:val="Textkrper"/>
              <w:jc w:val="left"/>
              <w:rPr>
                <w:noProof/>
              </w:rPr>
            </w:pPr>
          </w:p>
          <w:p w:rsidR="00102CFC" w:rsidRDefault="00102CFC" w:rsidP="007A7095">
            <w:pPr>
              <w:pStyle w:val="Textkrper"/>
              <w:jc w:val="left"/>
              <w:rPr>
                <w:noProof/>
              </w:rPr>
            </w:pPr>
            <w:r>
              <w:rPr>
                <w:noProof/>
              </w:rPr>
              <w:t>Führen Sie eine neue Recherche durch, wenn ein Rezept nicht den Kriterien entspricht.</w:t>
            </w:r>
          </w:p>
        </w:tc>
      </w:tr>
      <w:tr w:rsidR="00102CFC" w:rsidRPr="00DE4890" w:rsidTr="00606206">
        <w:trPr>
          <w:trHeight w:val="624"/>
        </w:trPr>
        <w:tc>
          <w:tcPr>
            <w:tcW w:w="1470" w:type="dxa"/>
            <w:shd w:val="clear" w:color="auto" w:fill="auto"/>
            <w:vAlign w:val="center"/>
          </w:tcPr>
          <w:p w:rsidR="00102CFC" w:rsidRPr="00FC0F56" w:rsidRDefault="00102CFC" w:rsidP="00606206">
            <w:pPr>
              <w:pStyle w:val="Textkrpermitte"/>
              <w:rPr>
                <w:noProof/>
              </w:rPr>
            </w:pPr>
            <w:r w:rsidRPr="00F0156F">
              <w:rPr>
                <w:noProof/>
              </w:rPr>
              <w:drawing>
                <wp:inline distT="0" distB="0" distL="0" distR="0" wp14:anchorId="3CFC5176" wp14:editId="36CDFF26">
                  <wp:extent cx="648335" cy="318770"/>
                  <wp:effectExtent l="0" t="0" r="0" b="0"/>
                  <wp:docPr id="57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02CFC" w:rsidRPr="00DE4890" w:rsidRDefault="00102CFC" w:rsidP="00606206">
            <w:pPr>
              <w:pStyle w:val="Textkrper"/>
            </w:pPr>
          </w:p>
        </w:tc>
        <w:tc>
          <w:tcPr>
            <w:tcW w:w="4961" w:type="dxa"/>
            <w:shd w:val="clear" w:color="auto" w:fill="auto"/>
            <w:vAlign w:val="center"/>
          </w:tcPr>
          <w:p w:rsidR="00102CFC" w:rsidRDefault="00102CFC" w:rsidP="007A7095">
            <w:pPr>
              <w:pStyle w:val="Textkrper"/>
              <w:jc w:val="left"/>
              <w:rPr>
                <w:noProof/>
              </w:rPr>
            </w:pPr>
            <w:r w:rsidRPr="00783D8A">
              <w:rPr>
                <w:noProof/>
              </w:rPr>
              <w:t xml:space="preserve">Entscheiden Sie sich </w:t>
            </w:r>
            <w:r>
              <w:rPr>
                <w:noProof/>
              </w:rPr>
              <w:t>gemeinsam</w:t>
            </w:r>
            <w:r w:rsidRPr="00783D8A">
              <w:rPr>
                <w:noProof/>
              </w:rPr>
              <w:t xml:space="preserve"> für zwei Ihrer Rezepte, die Sie im Praxisunterricht ausprobieren wollen.</w:t>
            </w:r>
          </w:p>
          <w:p w:rsidR="00102CFC" w:rsidRDefault="00102CFC" w:rsidP="007A7095">
            <w:pPr>
              <w:pStyle w:val="Textkrper"/>
              <w:jc w:val="left"/>
              <w:rPr>
                <w:noProof/>
              </w:rPr>
            </w:pPr>
          </w:p>
          <w:p w:rsidR="00102CFC" w:rsidRPr="00783D8A" w:rsidRDefault="00102CFC" w:rsidP="007A7095">
            <w:pPr>
              <w:pStyle w:val="Textkrper"/>
              <w:jc w:val="left"/>
              <w:rPr>
                <w:noProof/>
              </w:rPr>
            </w:pPr>
            <w:r>
              <w:rPr>
                <w:noProof/>
              </w:rPr>
              <w:t>Drucken Sie diese beiden Rezepte aus.</w:t>
            </w:r>
          </w:p>
        </w:tc>
      </w:tr>
      <w:tr w:rsidR="008A0B1B" w:rsidRPr="00DE4890" w:rsidTr="00606206">
        <w:trPr>
          <w:trHeight w:val="624"/>
        </w:trPr>
        <w:tc>
          <w:tcPr>
            <w:tcW w:w="1470" w:type="dxa"/>
            <w:shd w:val="clear" w:color="auto" w:fill="auto"/>
            <w:vAlign w:val="center"/>
          </w:tcPr>
          <w:p w:rsidR="008A0B1B" w:rsidRPr="00F0156F" w:rsidRDefault="008A0B1B" w:rsidP="00FB31E7">
            <w:pPr>
              <w:pStyle w:val="Textkrpermitte"/>
              <w:rPr>
                <w:noProof/>
              </w:rPr>
            </w:pPr>
            <w:r w:rsidRPr="00FC0F56">
              <w:rPr>
                <w:noProof/>
              </w:rPr>
              <w:drawing>
                <wp:inline distT="0" distB="0" distL="0" distR="0" wp14:anchorId="54D58A41" wp14:editId="1F25B675">
                  <wp:extent cx="302701" cy="324000"/>
                  <wp:effectExtent l="0" t="0" r="2540" b="0"/>
                  <wp:docPr id="22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A0B1B" w:rsidRPr="00DE4890" w:rsidRDefault="008A0B1B" w:rsidP="00FB31E7">
            <w:pPr>
              <w:pStyle w:val="Textkrper"/>
            </w:pPr>
          </w:p>
        </w:tc>
        <w:tc>
          <w:tcPr>
            <w:tcW w:w="4961" w:type="dxa"/>
            <w:shd w:val="clear" w:color="auto" w:fill="auto"/>
            <w:vAlign w:val="center"/>
          </w:tcPr>
          <w:p w:rsidR="008A0B1B" w:rsidRDefault="008A0B1B" w:rsidP="007A7095">
            <w:pPr>
              <w:pStyle w:val="Textkrper"/>
              <w:jc w:val="left"/>
              <w:rPr>
                <w:noProof/>
              </w:rPr>
            </w:pPr>
            <w:r>
              <w:rPr>
                <w:noProof/>
              </w:rPr>
              <w:t>Bei meiner nächsten Internetrecherche gehe</w:t>
            </w:r>
            <w:r w:rsidR="007A7095">
              <w:rPr>
                <w:noProof/>
              </w:rPr>
              <w:t xml:space="preserve"> ich</w:t>
            </w:r>
            <w:r>
              <w:rPr>
                <w:noProof/>
              </w:rPr>
              <w:t xml:space="preserve"> folgendermaßen vor:</w:t>
            </w:r>
            <w:r w:rsidR="005D2008">
              <w:rPr>
                <w:noProof/>
              </w:rPr>
              <w:t xml:space="preserve"> </w:t>
            </w:r>
            <w:r>
              <w:rPr>
                <w:noProof/>
              </w:rPr>
              <w:t xml:space="preserve"> …</w:t>
            </w:r>
          </w:p>
          <w:p w:rsidR="008A0B1B" w:rsidRPr="00783D8A" w:rsidRDefault="008A0B1B" w:rsidP="007A7095">
            <w:pPr>
              <w:pStyle w:val="Textkrper"/>
              <w:jc w:val="left"/>
              <w:rPr>
                <w:noProof/>
              </w:rPr>
            </w:pPr>
            <w:r>
              <w:rPr>
                <w:noProof/>
              </w:rPr>
              <w:t>Notieren Sie in Ihrem Lerntagebuch.</w:t>
            </w:r>
          </w:p>
        </w:tc>
      </w:tr>
    </w:tbl>
    <w:p w:rsidR="00102CFC" w:rsidRDefault="00102CFC" w:rsidP="00102CFC">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AE5F17">
            <w:pPr>
              <w:pStyle w:val="TabelleKopflinks"/>
            </w:pPr>
            <w:r>
              <w:t xml:space="preserve">02 Projektdurchführung </w:t>
            </w:r>
            <w:r w:rsidR="00AE5F17">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H03.02.02.03.01</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Rezepte nach bestimmten Kriterien aussuchen.</w:t>
            </w:r>
          </w:p>
          <w:p w:rsidR="00102CFC" w:rsidRDefault="00102CFC" w:rsidP="00606206">
            <w:pPr>
              <w:pStyle w:val="Kopf8ptafz"/>
            </w:pPr>
            <w:r>
              <w:t>Ich kann Suchstrategien anwenden.</w:t>
            </w:r>
          </w:p>
          <w:p w:rsidR="00102CFC" w:rsidRDefault="00102CFC" w:rsidP="00606206">
            <w:pPr>
              <w:pStyle w:val="Kopf8ptafz"/>
            </w:pPr>
            <w:r>
              <w:t>Ich kann eine Internetrecherche durchführen.</w:t>
            </w:r>
          </w:p>
          <w:p w:rsidR="00102CFC" w:rsidRDefault="00102CFC" w:rsidP="00606206">
            <w:pPr>
              <w:pStyle w:val="Kopf8ptafz"/>
            </w:pPr>
            <w:r>
              <w:t>Ich kann Internetquellen korrekt angeben.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Default="00102CFC" w:rsidP="00606206">
            <w:pPr>
              <w:pStyle w:val="Kopf8ptafz"/>
            </w:pPr>
            <w:r>
              <w:t>Ich kann Ordner anlegen, verwalten und löschen.</w:t>
            </w:r>
          </w:p>
          <w:p w:rsidR="00102CFC" w:rsidRDefault="00102CFC" w:rsidP="00606206">
            <w:pPr>
              <w:pStyle w:val="Kopf8ptafz"/>
            </w:pPr>
            <w:r>
              <w:t>Ich kann einfache Zeichen-, Absatz- und Seitenformatierungen durchführen.</w:t>
            </w:r>
          </w:p>
          <w:p w:rsidR="00102CFC" w:rsidRDefault="00102CFC" w:rsidP="00606206">
            <w:pPr>
              <w:pStyle w:val="Kopf8ptafz"/>
            </w:pPr>
            <w:r>
              <w:t>Ich kann in einem Textverarbeitungsprogramm eine Tabelle bearbeiten.</w:t>
            </w:r>
          </w:p>
          <w:p w:rsidR="00102CFC" w:rsidRPr="00234B66" w:rsidRDefault="00102CFC" w:rsidP="00606206">
            <w:pPr>
              <w:pStyle w:val="Kopf8ptafz"/>
            </w:pPr>
            <w:r>
              <w:t>Ich kann einen Internetbrowser öffnen und eine einfache R</w:t>
            </w:r>
            <w:r>
              <w:t>e</w:t>
            </w:r>
            <w:r>
              <w:t>cherche durchführen.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102CFC" w:rsidP="008A0B1B">
            <w:pPr>
              <w:pStyle w:val="Kopf8ptafz"/>
            </w:pPr>
            <w:r>
              <w:t xml:space="preserve">Ich kann Informationen über das Internet zielgerichtet </w:t>
            </w:r>
            <w:r w:rsidR="008A0B1B">
              <w:t>bescha</w:t>
            </w:r>
            <w:r w:rsidR="008A0B1B">
              <w:t>f</w:t>
            </w:r>
            <w:r w:rsidR="008A0B1B">
              <w:t>fen</w:t>
            </w:r>
            <w:r>
              <w:t xml:space="preserve"> und die Quellen fachgerecht angeben.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8A0B1B">
            <w:pPr>
              <w:pStyle w:val="Kopf8ptafz"/>
              <w:numPr>
                <w:ilvl w:val="0"/>
                <w:numId w:val="0"/>
              </w:numPr>
              <w:ind w:left="227"/>
            </w:pPr>
          </w:p>
        </w:tc>
      </w:tr>
    </w:tbl>
    <w:p w:rsidR="00102CFC" w:rsidRDefault="00224E9F" w:rsidP="00102CFC">
      <w:pPr>
        <w:pStyle w:val="berschrift1"/>
      </w:pPr>
      <w:r>
        <w:rPr>
          <w:noProof/>
          <w:sz w:val="24"/>
        </w:rPr>
        <w:drawing>
          <wp:anchor distT="0" distB="0" distL="114300" distR="114300" simplePos="0" relativeHeight="252521472" behindDoc="0" locked="0" layoutInCell="0" allowOverlap="1" wp14:anchorId="7787FFED" wp14:editId="3772134C">
            <wp:simplePos x="0" y="0"/>
            <wp:positionH relativeFrom="rightMargin">
              <wp:posOffset>1087120</wp:posOffset>
            </wp:positionH>
            <wp:positionV relativeFrom="paragraph">
              <wp:posOffset>28575</wp:posOffset>
            </wp:positionV>
            <wp:extent cx="348615" cy="320040"/>
            <wp:effectExtent l="0" t="0" r="0" b="3810"/>
            <wp:wrapNone/>
            <wp:docPr id="6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0448" behindDoc="0" locked="0" layoutInCell="0" allowOverlap="1" wp14:anchorId="2E5B092D" wp14:editId="757BD085">
            <wp:simplePos x="0" y="0"/>
            <wp:positionH relativeFrom="rightMargin">
              <wp:posOffset>666115</wp:posOffset>
            </wp:positionH>
            <wp:positionV relativeFrom="paragraph">
              <wp:posOffset>28575</wp:posOffset>
            </wp:positionV>
            <wp:extent cx="349885" cy="320675"/>
            <wp:effectExtent l="0" t="0" r="0" b="3175"/>
            <wp:wrapNone/>
            <wp:docPr id="6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19424" behindDoc="0" locked="0" layoutInCell="0" allowOverlap="1" wp14:anchorId="29FB81F8" wp14:editId="30B5C01E">
            <wp:simplePos x="0" y="0"/>
            <wp:positionH relativeFrom="rightMargin">
              <wp:posOffset>256540</wp:posOffset>
            </wp:positionH>
            <wp:positionV relativeFrom="paragraph">
              <wp:posOffset>28575</wp:posOffset>
            </wp:positionV>
            <wp:extent cx="349885" cy="320675"/>
            <wp:effectExtent l="0" t="0" r="0" b="3175"/>
            <wp:wrapNone/>
            <wp:docPr id="6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1 – Rezeptkriterien festlegen</w:t>
      </w:r>
    </w:p>
    <w:p w:rsidR="00224E9F" w:rsidRPr="00224E9F" w:rsidRDefault="00224E9F" w:rsidP="00224E9F">
      <w:pPr>
        <w:pStyle w:val="Abstandszeile"/>
      </w:pPr>
    </w:p>
    <w:p w:rsidR="00102CFC" w:rsidRDefault="00102CFC" w:rsidP="00102CFC">
      <w:pPr>
        <w:pStyle w:val="Textkrper"/>
      </w:pPr>
      <w:r>
        <w:t>Ich wähle ein Rezept, das mit folgenden Kriterien übereinstimmt:</w:t>
      </w:r>
    </w:p>
    <w:p w:rsidR="00102CFC" w:rsidRDefault="00102CFC" w:rsidP="00102CFC">
      <w:pPr>
        <w:pStyle w:val="Textkrper"/>
      </w:pPr>
    </w:p>
    <w:p w:rsidR="00102CFC" w:rsidRPr="00783D8A" w:rsidRDefault="00102CFC" w:rsidP="00102CFC">
      <w:pPr>
        <w:pStyle w:val="Textkrpernrinnen"/>
        <w:numPr>
          <w:ilvl w:val="0"/>
          <w:numId w:val="27"/>
        </w:numPr>
        <w:tabs>
          <w:tab w:val="left" w:pos="9639"/>
        </w:tabs>
      </w:pPr>
      <w:r w:rsidRPr="00783D8A">
        <w:t xml:space="preserve"> _</w:t>
      </w:r>
      <w:r w:rsidRPr="00316E9E">
        <w:rPr>
          <w:u w:val="dash"/>
        </w:rPr>
        <w:tab/>
      </w:r>
    </w:p>
    <w:p w:rsidR="00102CFC" w:rsidRDefault="00102CFC" w:rsidP="00102CFC">
      <w:pPr>
        <w:pStyle w:val="Textkrpernrinnen"/>
        <w:numPr>
          <w:ilvl w:val="0"/>
          <w:numId w:val="0"/>
        </w:numPr>
        <w:tabs>
          <w:tab w:val="left" w:pos="9639"/>
        </w:tabs>
      </w:pPr>
    </w:p>
    <w:p w:rsidR="00102CFC" w:rsidRDefault="00102CFC" w:rsidP="00102CFC">
      <w:pPr>
        <w:pStyle w:val="Textkrpernrinnen"/>
        <w:numPr>
          <w:ilvl w:val="0"/>
          <w:numId w:val="0"/>
        </w:numPr>
        <w:tabs>
          <w:tab w:val="left" w:pos="9639"/>
        </w:tabs>
        <w:ind w:left="283"/>
      </w:pPr>
      <w:r w:rsidRPr="00316E9E">
        <w:rPr>
          <w:u w:val="dash"/>
        </w:rPr>
        <w:tab/>
      </w:r>
    </w:p>
    <w:p w:rsidR="00102CFC" w:rsidRPr="00783D8A" w:rsidRDefault="00102CFC" w:rsidP="00102CFC">
      <w:pPr>
        <w:pStyle w:val="Textkrpernrinnen"/>
        <w:numPr>
          <w:ilvl w:val="0"/>
          <w:numId w:val="0"/>
        </w:numPr>
        <w:tabs>
          <w:tab w:val="left" w:pos="9639"/>
        </w:tabs>
      </w:pPr>
    </w:p>
    <w:p w:rsidR="00102CFC" w:rsidRPr="00783D8A" w:rsidRDefault="00102CFC" w:rsidP="00102CFC">
      <w:pPr>
        <w:pStyle w:val="Textkrpernrinnen"/>
        <w:numPr>
          <w:ilvl w:val="0"/>
          <w:numId w:val="27"/>
        </w:numPr>
        <w:tabs>
          <w:tab w:val="left" w:pos="9639"/>
        </w:tabs>
      </w:pPr>
      <w:r w:rsidRPr="00783D8A">
        <w:t xml:space="preserve"> _</w:t>
      </w:r>
      <w:r w:rsidRPr="00316E9E">
        <w:rPr>
          <w:u w:val="dash"/>
        </w:rPr>
        <w:tab/>
      </w:r>
    </w:p>
    <w:p w:rsidR="00102CFC" w:rsidRDefault="00102CFC" w:rsidP="00102CFC">
      <w:pPr>
        <w:pStyle w:val="Textkrpernrinnen"/>
        <w:numPr>
          <w:ilvl w:val="0"/>
          <w:numId w:val="0"/>
        </w:numPr>
        <w:tabs>
          <w:tab w:val="left" w:pos="9639"/>
        </w:tabs>
      </w:pPr>
    </w:p>
    <w:p w:rsidR="00102CFC" w:rsidRDefault="00102CFC" w:rsidP="00102CFC">
      <w:pPr>
        <w:pStyle w:val="Textkrpernrinnen"/>
        <w:numPr>
          <w:ilvl w:val="0"/>
          <w:numId w:val="0"/>
        </w:numPr>
        <w:tabs>
          <w:tab w:val="left" w:pos="9639"/>
        </w:tabs>
        <w:ind w:left="283"/>
      </w:pPr>
      <w:r w:rsidRPr="00316E9E">
        <w:rPr>
          <w:u w:val="dash"/>
        </w:rPr>
        <w:tab/>
      </w:r>
    </w:p>
    <w:p w:rsidR="00102CFC" w:rsidRPr="00783D8A" w:rsidRDefault="00102CFC" w:rsidP="00102CFC">
      <w:pPr>
        <w:pStyle w:val="Textkrpernrinnen"/>
        <w:numPr>
          <w:ilvl w:val="0"/>
          <w:numId w:val="0"/>
        </w:numPr>
        <w:tabs>
          <w:tab w:val="left" w:pos="9639"/>
        </w:tabs>
      </w:pPr>
    </w:p>
    <w:p w:rsidR="00102CFC" w:rsidRPr="00316E9E" w:rsidRDefault="00102CFC" w:rsidP="00102CFC">
      <w:pPr>
        <w:pStyle w:val="Textkrpernrinnen"/>
        <w:numPr>
          <w:ilvl w:val="0"/>
          <w:numId w:val="27"/>
        </w:numPr>
        <w:tabs>
          <w:tab w:val="left" w:pos="9639"/>
        </w:tabs>
        <w:rPr>
          <w:u w:val="dash"/>
        </w:rPr>
      </w:pPr>
      <w:r w:rsidRPr="00783D8A">
        <w:t xml:space="preserve"> _</w:t>
      </w:r>
      <w:r w:rsidRPr="00316E9E">
        <w:rPr>
          <w:u w:val="dash"/>
        </w:rPr>
        <w:tab/>
      </w:r>
    </w:p>
    <w:p w:rsidR="00102CFC" w:rsidRDefault="00102CFC" w:rsidP="00102CFC">
      <w:pPr>
        <w:pStyle w:val="Textkrpernrinnen"/>
        <w:numPr>
          <w:ilvl w:val="0"/>
          <w:numId w:val="0"/>
        </w:numPr>
        <w:tabs>
          <w:tab w:val="left" w:pos="9639"/>
        </w:tabs>
        <w:ind w:left="283" w:hanging="283"/>
        <w:rPr>
          <w:u w:val="dash"/>
        </w:rPr>
      </w:pPr>
    </w:p>
    <w:p w:rsidR="00102CFC" w:rsidRDefault="00102CFC" w:rsidP="00102CFC">
      <w:pPr>
        <w:pStyle w:val="Textkrpernrinnen"/>
        <w:numPr>
          <w:ilvl w:val="0"/>
          <w:numId w:val="0"/>
        </w:numPr>
        <w:tabs>
          <w:tab w:val="left" w:pos="9639"/>
        </w:tabs>
        <w:ind w:left="283"/>
      </w:pPr>
      <w:r>
        <w:t>_</w:t>
      </w:r>
      <w:r w:rsidRPr="00316E9E">
        <w:rPr>
          <w:u w:val="dash"/>
        </w:rPr>
        <w:tab/>
      </w:r>
    </w:p>
    <w:p w:rsidR="00102CFC" w:rsidRPr="00316E9E" w:rsidRDefault="00102CFC" w:rsidP="00102CFC">
      <w:pPr>
        <w:pStyle w:val="Textkrpernrinnen"/>
        <w:numPr>
          <w:ilvl w:val="0"/>
          <w:numId w:val="0"/>
        </w:numPr>
        <w:tabs>
          <w:tab w:val="left" w:pos="9639"/>
        </w:tabs>
        <w:ind w:left="283" w:hanging="283"/>
        <w:rPr>
          <w:u w:val="dash"/>
        </w:rPr>
      </w:pPr>
    </w:p>
    <w:p w:rsidR="00102CFC" w:rsidRPr="00783D8A" w:rsidRDefault="00102CFC" w:rsidP="00102CFC">
      <w:pPr>
        <w:pStyle w:val="Textkrpernrinnen"/>
        <w:numPr>
          <w:ilvl w:val="0"/>
          <w:numId w:val="27"/>
        </w:numPr>
        <w:tabs>
          <w:tab w:val="left" w:pos="9639"/>
        </w:tabs>
      </w:pPr>
      <w:r w:rsidRPr="00783D8A">
        <w:t xml:space="preserve"> _</w:t>
      </w:r>
      <w:r w:rsidRPr="00316E9E">
        <w:rPr>
          <w:u w:val="dash"/>
        </w:rPr>
        <w:tab/>
      </w:r>
    </w:p>
    <w:p w:rsidR="00102CFC" w:rsidRDefault="00102CFC" w:rsidP="00102CFC">
      <w:pPr>
        <w:pStyle w:val="Textkrpernrinnen"/>
        <w:numPr>
          <w:ilvl w:val="0"/>
          <w:numId w:val="0"/>
        </w:numPr>
        <w:tabs>
          <w:tab w:val="left" w:pos="9639"/>
        </w:tabs>
      </w:pPr>
    </w:p>
    <w:p w:rsidR="00102CFC" w:rsidRDefault="00102CFC" w:rsidP="00102CFC">
      <w:pPr>
        <w:pStyle w:val="Textkrpernrinnen"/>
        <w:numPr>
          <w:ilvl w:val="0"/>
          <w:numId w:val="0"/>
        </w:numPr>
        <w:tabs>
          <w:tab w:val="left" w:pos="9639"/>
        </w:tabs>
        <w:ind w:left="283"/>
      </w:pPr>
      <w:r>
        <w:t>_</w:t>
      </w:r>
      <w:r w:rsidRPr="00316E9E">
        <w:rPr>
          <w:u w:val="dash"/>
        </w:rPr>
        <w:tab/>
      </w:r>
    </w:p>
    <w:p w:rsidR="00102CFC" w:rsidRPr="00783D8A" w:rsidRDefault="00102CFC" w:rsidP="00102CFC">
      <w:pPr>
        <w:pStyle w:val="Textkrpernrinnen"/>
        <w:numPr>
          <w:ilvl w:val="0"/>
          <w:numId w:val="0"/>
        </w:numPr>
        <w:tabs>
          <w:tab w:val="left" w:pos="9639"/>
        </w:tabs>
      </w:pPr>
    </w:p>
    <w:p w:rsidR="00102CFC" w:rsidRPr="00316E9E" w:rsidRDefault="00102CFC" w:rsidP="00102CFC">
      <w:pPr>
        <w:pStyle w:val="Textkrpernrinnen"/>
        <w:numPr>
          <w:ilvl w:val="0"/>
          <w:numId w:val="27"/>
        </w:numPr>
        <w:tabs>
          <w:tab w:val="left" w:pos="9639"/>
        </w:tabs>
        <w:rPr>
          <w:u w:val="dash"/>
        </w:rPr>
      </w:pPr>
      <w:r w:rsidRPr="00783D8A">
        <w:t xml:space="preserve"> _</w:t>
      </w:r>
      <w:r w:rsidRPr="00316E9E">
        <w:rPr>
          <w:u w:val="dash"/>
        </w:rPr>
        <w:tab/>
      </w:r>
    </w:p>
    <w:p w:rsidR="00102CFC" w:rsidRDefault="00102CFC" w:rsidP="00102CFC">
      <w:pPr>
        <w:pStyle w:val="Textkrpernrinnen"/>
        <w:numPr>
          <w:ilvl w:val="0"/>
          <w:numId w:val="0"/>
        </w:numPr>
        <w:tabs>
          <w:tab w:val="left" w:pos="9639"/>
        </w:tabs>
        <w:rPr>
          <w:u w:val="dash"/>
        </w:rPr>
      </w:pPr>
    </w:p>
    <w:p w:rsidR="00102CFC" w:rsidRDefault="00102CFC" w:rsidP="00102CFC">
      <w:pPr>
        <w:pStyle w:val="Textkrpernrinnen"/>
        <w:numPr>
          <w:ilvl w:val="0"/>
          <w:numId w:val="0"/>
        </w:numPr>
        <w:tabs>
          <w:tab w:val="left" w:pos="9639"/>
        </w:tabs>
        <w:ind w:left="283"/>
      </w:pPr>
      <w:r>
        <w:t>_</w:t>
      </w:r>
      <w:r w:rsidRPr="00316E9E">
        <w:rPr>
          <w:u w:val="dash"/>
        </w:rPr>
        <w:tab/>
      </w:r>
    </w:p>
    <w:p w:rsidR="00102CFC" w:rsidRPr="00316E9E" w:rsidRDefault="00102CFC" w:rsidP="00102CFC">
      <w:pPr>
        <w:pStyle w:val="Textkrpernrinnen"/>
        <w:numPr>
          <w:ilvl w:val="0"/>
          <w:numId w:val="0"/>
        </w:numPr>
        <w:tabs>
          <w:tab w:val="left" w:pos="9639"/>
        </w:tabs>
        <w:rPr>
          <w:u w:val="dash"/>
        </w:rPr>
      </w:pPr>
    </w:p>
    <w:p w:rsidR="00102CFC" w:rsidRPr="00783D8A" w:rsidRDefault="00102CFC" w:rsidP="00102CFC">
      <w:pPr>
        <w:pStyle w:val="Textkrpernrinnen"/>
        <w:numPr>
          <w:ilvl w:val="0"/>
          <w:numId w:val="27"/>
        </w:numPr>
        <w:tabs>
          <w:tab w:val="left" w:pos="9639"/>
        </w:tabs>
      </w:pPr>
      <w:r w:rsidRPr="00783D8A">
        <w:t xml:space="preserve"> _</w:t>
      </w:r>
      <w:r w:rsidRPr="00316E9E">
        <w:rPr>
          <w:u w:val="dash"/>
        </w:rPr>
        <w:tab/>
      </w:r>
    </w:p>
    <w:p w:rsidR="00102CFC" w:rsidRPr="00783D8A" w:rsidRDefault="00102CFC" w:rsidP="00102CFC">
      <w:pPr>
        <w:pStyle w:val="Textkrpernrinnen"/>
        <w:numPr>
          <w:ilvl w:val="0"/>
          <w:numId w:val="0"/>
        </w:numPr>
        <w:tabs>
          <w:tab w:val="left" w:pos="9639"/>
        </w:tabs>
      </w:pPr>
    </w:p>
    <w:p w:rsidR="00102CFC" w:rsidRDefault="00102CFC" w:rsidP="00102CFC">
      <w:pPr>
        <w:pStyle w:val="Textkrpernrinnen"/>
        <w:numPr>
          <w:ilvl w:val="0"/>
          <w:numId w:val="0"/>
        </w:numPr>
        <w:tabs>
          <w:tab w:val="left" w:pos="9639"/>
        </w:tabs>
        <w:ind w:left="283"/>
      </w:pPr>
      <w:r>
        <w:t>_</w:t>
      </w:r>
      <w:r w:rsidRPr="00316E9E">
        <w:rPr>
          <w:u w:val="dash"/>
        </w:rPr>
        <w:tab/>
      </w:r>
    </w:p>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ind w:left="283" w:hanging="283"/>
      </w:pPr>
    </w:p>
    <w:p w:rsidR="00102CFC" w:rsidRDefault="00102CFC" w:rsidP="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AE5F17">
            <w:pPr>
              <w:pStyle w:val="TabelleKopflinks"/>
            </w:pPr>
            <w:r>
              <w:t xml:space="preserve">02 Projektdurchführung </w:t>
            </w:r>
            <w:r w:rsidR="00AE5F17">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H03.02.02.03.01</w:t>
            </w:r>
          </w:p>
        </w:tc>
      </w:tr>
      <w:tr w:rsidR="00102CFC" w:rsidRPr="00B51DE9" w:rsidTr="00606206">
        <w:tc>
          <w:tcPr>
            <w:tcW w:w="7348" w:type="dxa"/>
            <w:gridSpan w:val="2"/>
            <w:tcBorders>
              <w:left w:val="single" w:sz="4" w:space="0" w:color="auto"/>
              <w:bottom w:val="single" w:sz="4" w:space="0" w:color="auto"/>
              <w:right w:val="single" w:sz="4" w:space="0" w:color="auto"/>
            </w:tcBorders>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D9D9D9" w:themeFill="background1" w:themeFillShade="D9"/>
                </w:tcPr>
                <w:p w:rsidR="00102CFC" w:rsidRPr="00B51DE9" w:rsidRDefault="00102CFC" w:rsidP="00606206">
                  <w:pPr>
                    <w:pStyle w:val="TabelleKopfmitte"/>
                  </w:pPr>
                  <w:r w:rsidRPr="00B51DE9">
                    <w:t>L</w:t>
                  </w:r>
                  <w:r>
                    <w:t>ösung</w:t>
                  </w:r>
                </w:p>
              </w:tc>
            </w:tr>
          </w:tbl>
          <w:p w:rsidR="00102CFC" w:rsidRPr="00B51DE9" w:rsidRDefault="00102CFC" w:rsidP="00606206"/>
        </w:tc>
      </w:tr>
    </w:tbl>
    <w:p w:rsidR="00102CFC" w:rsidRDefault="00224E9F" w:rsidP="00102CFC">
      <w:pPr>
        <w:pStyle w:val="berschrift1"/>
      </w:pPr>
      <w:r>
        <w:rPr>
          <w:noProof/>
          <w:sz w:val="24"/>
        </w:rPr>
        <w:drawing>
          <wp:anchor distT="0" distB="0" distL="114300" distR="114300" simplePos="0" relativeHeight="252524544" behindDoc="0" locked="0" layoutInCell="0" allowOverlap="1" wp14:anchorId="4797FB24" wp14:editId="2C8A6F6B">
            <wp:simplePos x="0" y="0"/>
            <wp:positionH relativeFrom="rightMargin">
              <wp:posOffset>1087120</wp:posOffset>
            </wp:positionH>
            <wp:positionV relativeFrom="paragraph">
              <wp:posOffset>28575</wp:posOffset>
            </wp:positionV>
            <wp:extent cx="348615" cy="320040"/>
            <wp:effectExtent l="0" t="0" r="0" b="3810"/>
            <wp:wrapNone/>
            <wp:docPr id="4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3520" behindDoc="0" locked="0" layoutInCell="0" allowOverlap="1" wp14:anchorId="55E11F75" wp14:editId="38809F33">
            <wp:simplePos x="0" y="0"/>
            <wp:positionH relativeFrom="rightMargin">
              <wp:posOffset>666115</wp:posOffset>
            </wp:positionH>
            <wp:positionV relativeFrom="paragraph">
              <wp:posOffset>28575</wp:posOffset>
            </wp:positionV>
            <wp:extent cx="349885" cy="320675"/>
            <wp:effectExtent l="0" t="0" r="0" b="3175"/>
            <wp:wrapNone/>
            <wp:docPr id="6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2496" behindDoc="0" locked="0" layoutInCell="0" allowOverlap="1" wp14:anchorId="39683D3F" wp14:editId="6F026BEE">
            <wp:simplePos x="0" y="0"/>
            <wp:positionH relativeFrom="rightMargin">
              <wp:posOffset>256540</wp:posOffset>
            </wp:positionH>
            <wp:positionV relativeFrom="paragraph">
              <wp:posOffset>28575</wp:posOffset>
            </wp:positionV>
            <wp:extent cx="349885" cy="320675"/>
            <wp:effectExtent l="0" t="0" r="0" b="3175"/>
            <wp:wrapNone/>
            <wp:docPr id="6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1 – Rezeptkriterien festlegen</w:t>
      </w:r>
    </w:p>
    <w:p w:rsidR="00224E9F" w:rsidRPr="00224E9F" w:rsidRDefault="00224E9F" w:rsidP="00224E9F">
      <w:pPr>
        <w:pStyle w:val="Abstandszeile"/>
      </w:pPr>
    </w:p>
    <w:p w:rsidR="00102CFC" w:rsidRDefault="00102CFC" w:rsidP="00102CFC">
      <w:pPr>
        <w:pStyle w:val="Textkrper"/>
      </w:pPr>
      <w:r>
        <w:t>Ich wähle ein Rezept, das mit folgenden Kriterien übereinstimmt:</w:t>
      </w:r>
    </w:p>
    <w:p w:rsidR="00102CFC" w:rsidRDefault="00102CFC" w:rsidP="00102CFC">
      <w:pPr>
        <w:pStyle w:val="Textkrpernrinnen"/>
        <w:numPr>
          <w:ilvl w:val="0"/>
          <w:numId w:val="0"/>
        </w:numPr>
        <w:ind w:left="283" w:hanging="283"/>
      </w:pPr>
    </w:p>
    <w:p w:rsidR="00102CFC" w:rsidRPr="00316E9E" w:rsidRDefault="00102CFC" w:rsidP="00102CFC">
      <w:pPr>
        <w:pStyle w:val="Textkrpernrauen"/>
      </w:pPr>
      <w:r w:rsidRPr="00316E9E">
        <w:t>Geschmacklich und mengenmäßig sollen die Äpfel im Vordergrund stehen.</w:t>
      </w:r>
    </w:p>
    <w:p w:rsidR="00102CFC" w:rsidRPr="00316E9E" w:rsidRDefault="00102CFC" w:rsidP="00102CFC">
      <w:pPr>
        <w:pStyle w:val="Textkrpernrauen"/>
      </w:pPr>
      <w:r w:rsidRPr="00316E9E">
        <w:t>Weitere Zutaten sollen saisonal passend sein.</w:t>
      </w:r>
    </w:p>
    <w:p w:rsidR="00102CFC" w:rsidRPr="00316E9E" w:rsidRDefault="007A7095" w:rsidP="00102CFC">
      <w:pPr>
        <w:pStyle w:val="Textkrpernrauen"/>
      </w:pPr>
      <w:r>
        <w:t>Mein „</w:t>
      </w:r>
      <w:r w:rsidR="00102CFC" w:rsidRPr="00316E9E">
        <w:t>Apfel im Glas“</w:t>
      </w:r>
      <w:r>
        <w:t>-</w:t>
      </w:r>
      <w:r w:rsidR="00102CFC" w:rsidRPr="00316E9E">
        <w:t>Produkt soll über einen längeren Zeitraum haltbar sein (mi</w:t>
      </w:r>
      <w:r w:rsidR="00102CFC" w:rsidRPr="00316E9E">
        <w:t>n</w:t>
      </w:r>
      <w:r w:rsidR="00102CFC" w:rsidRPr="00316E9E">
        <w:t>destens drei Monate)</w:t>
      </w:r>
      <w:r>
        <w:t>.</w:t>
      </w:r>
    </w:p>
    <w:p w:rsidR="00102CFC" w:rsidRPr="00316E9E" w:rsidRDefault="00102CFC" w:rsidP="00102CFC">
      <w:pPr>
        <w:pStyle w:val="Textkrpernrauen"/>
      </w:pPr>
      <w:r w:rsidRPr="00316E9E">
        <w:t>Das Rezept soll ohne zu großen Aufwand in der Schulküche herstellbar sein.</w:t>
      </w:r>
    </w:p>
    <w:p w:rsidR="00102CFC" w:rsidRPr="00316E9E" w:rsidRDefault="00102CFC" w:rsidP="00102CFC">
      <w:pPr>
        <w:pStyle w:val="Textkrpernrauen"/>
      </w:pPr>
      <w:r w:rsidRPr="00316E9E">
        <w:t>Das Rezept kann sowohl süß als auch salzig sein.</w:t>
      </w:r>
    </w:p>
    <w:p w:rsidR="00102CFC" w:rsidRPr="00316E9E" w:rsidRDefault="00102CFC" w:rsidP="00102CFC">
      <w:pPr>
        <w:pStyle w:val="Textkrpernrauen"/>
      </w:pPr>
      <w:r w:rsidRPr="00316E9E">
        <w:t>Das Produkt soll in Einkochgläser abgefüllt werden können.</w:t>
      </w:r>
    </w:p>
    <w:p w:rsidR="00102CFC" w:rsidRDefault="00102CFC" w:rsidP="00102CFC">
      <w:pPr>
        <w:pStyle w:val="Textkrpernrinnen"/>
        <w:numPr>
          <w:ilvl w:val="0"/>
          <w:numId w:val="0"/>
        </w:numPr>
        <w:ind w:left="283" w:hanging="283"/>
      </w:pPr>
    </w:p>
    <w:p w:rsidR="00102CFC" w:rsidRDefault="00102CFC" w:rsidP="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FB31E7">
            <w:pPr>
              <w:pStyle w:val="TabelleKopflinks"/>
            </w:pPr>
            <w:r>
              <w:t xml:space="preserve">02 Projektdurchführung </w:t>
            </w:r>
            <w:r w:rsidR="00FB31E7">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H03.02.02.03.02</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Rezepte nach bestimmten Kriterien aussuchen.</w:t>
            </w:r>
          </w:p>
          <w:p w:rsidR="00102CFC" w:rsidRDefault="00102CFC" w:rsidP="00606206">
            <w:pPr>
              <w:pStyle w:val="Kopf8ptafz"/>
            </w:pPr>
            <w:r>
              <w:t>Ich kann Suchstrategien anwenden.</w:t>
            </w:r>
          </w:p>
          <w:p w:rsidR="00102CFC" w:rsidRDefault="00102CFC" w:rsidP="00606206">
            <w:pPr>
              <w:pStyle w:val="Kopf8ptafz"/>
            </w:pPr>
            <w:r>
              <w:t>Ich kann eine Internetrecherche durchführen.</w:t>
            </w:r>
          </w:p>
          <w:p w:rsidR="00102CFC" w:rsidRDefault="00102CFC" w:rsidP="00606206">
            <w:pPr>
              <w:pStyle w:val="Kopf8ptafz"/>
            </w:pPr>
            <w:r>
              <w:t>Ich kann Internetquellen korrekt angeben.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Default="00102CFC" w:rsidP="00606206">
            <w:pPr>
              <w:pStyle w:val="Kopf8ptafz"/>
            </w:pPr>
            <w:r>
              <w:t>Ich kann Ordner anlegen, verwalten und löschen.</w:t>
            </w:r>
          </w:p>
          <w:p w:rsidR="00102CFC" w:rsidRDefault="00102CFC" w:rsidP="00606206">
            <w:pPr>
              <w:pStyle w:val="Kopf8ptafz"/>
            </w:pPr>
            <w:r>
              <w:t>Ich kann einfache Zeichen-, Absatz- und Seitenformatierungen durchführen.</w:t>
            </w:r>
          </w:p>
          <w:p w:rsidR="00102CFC" w:rsidRDefault="00102CFC" w:rsidP="00606206">
            <w:pPr>
              <w:pStyle w:val="Kopf8ptafz"/>
            </w:pPr>
            <w:r>
              <w:t>Ich kann in einem Textverarbeitungsprogramm eine Tabelle bearbeiten.</w:t>
            </w:r>
          </w:p>
          <w:p w:rsidR="00102CFC" w:rsidRPr="00234B66" w:rsidRDefault="00102CFC" w:rsidP="00606206">
            <w:pPr>
              <w:pStyle w:val="Kopf8ptafz"/>
            </w:pPr>
            <w:r>
              <w:t>Ich kann einen Internetbrowser öffnen und eine einfache R</w:t>
            </w:r>
            <w:r>
              <w:t>e</w:t>
            </w:r>
            <w:r>
              <w:t>cherche durchführen.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102CFC" w:rsidP="008A0B1B">
            <w:pPr>
              <w:pStyle w:val="Kopf8ptafz"/>
            </w:pPr>
            <w:r>
              <w:t xml:space="preserve">Ich kann Informationen über das Internet zielgerichtet </w:t>
            </w:r>
            <w:r w:rsidR="008A0B1B">
              <w:t>bescha</w:t>
            </w:r>
            <w:r w:rsidR="008A0B1B">
              <w:t>f</w:t>
            </w:r>
            <w:r w:rsidR="008A0B1B">
              <w:t>fen</w:t>
            </w:r>
            <w:r>
              <w:t xml:space="preserve"> und die Quellen fachgerecht angeben.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8A0B1B">
            <w:pPr>
              <w:pStyle w:val="Kopf8ptafz"/>
              <w:numPr>
                <w:ilvl w:val="0"/>
                <w:numId w:val="0"/>
              </w:numPr>
              <w:ind w:left="227"/>
            </w:pPr>
          </w:p>
        </w:tc>
      </w:tr>
    </w:tbl>
    <w:p w:rsidR="00102CFC" w:rsidRDefault="003D17DE" w:rsidP="00102CFC">
      <w:pPr>
        <w:pStyle w:val="berschrift1"/>
      </w:pPr>
      <w:r>
        <w:rPr>
          <w:noProof/>
          <w:sz w:val="24"/>
        </w:rPr>
        <w:drawing>
          <wp:anchor distT="0" distB="0" distL="114300" distR="114300" simplePos="0" relativeHeight="252527616" behindDoc="0" locked="0" layoutInCell="0" allowOverlap="1" wp14:anchorId="4AF385B1" wp14:editId="7B5CB748">
            <wp:simplePos x="0" y="0"/>
            <wp:positionH relativeFrom="rightMargin">
              <wp:posOffset>1087120</wp:posOffset>
            </wp:positionH>
            <wp:positionV relativeFrom="paragraph">
              <wp:posOffset>28575</wp:posOffset>
            </wp:positionV>
            <wp:extent cx="348615" cy="320040"/>
            <wp:effectExtent l="0" t="0" r="0" b="3810"/>
            <wp:wrapNone/>
            <wp:docPr id="6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6592" behindDoc="0" locked="0" layoutInCell="0" allowOverlap="1" wp14:anchorId="2EF03926" wp14:editId="50CD212C">
            <wp:simplePos x="0" y="0"/>
            <wp:positionH relativeFrom="rightMargin">
              <wp:posOffset>666115</wp:posOffset>
            </wp:positionH>
            <wp:positionV relativeFrom="paragraph">
              <wp:posOffset>28575</wp:posOffset>
            </wp:positionV>
            <wp:extent cx="349885" cy="320675"/>
            <wp:effectExtent l="0" t="0" r="0" b="3175"/>
            <wp:wrapNone/>
            <wp:docPr id="4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5568" behindDoc="0" locked="0" layoutInCell="0" allowOverlap="1" wp14:anchorId="687E81EE" wp14:editId="584B6558">
            <wp:simplePos x="0" y="0"/>
            <wp:positionH relativeFrom="rightMargin">
              <wp:posOffset>256540</wp:posOffset>
            </wp:positionH>
            <wp:positionV relativeFrom="paragraph">
              <wp:posOffset>28575</wp:posOffset>
            </wp:positionV>
            <wp:extent cx="349885" cy="320675"/>
            <wp:effectExtent l="0" t="0" r="0" b="3175"/>
            <wp:wrapNone/>
            <wp:docPr id="4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2 – Suchbegriffe finden</w:t>
      </w:r>
    </w:p>
    <w:p w:rsidR="003D17DE" w:rsidRPr="003D17DE" w:rsidRDefault="003D17DE" w:rsidP="003D17DE">
      <w:pPr>
        <w:pStyle w:val="Abstandszeile"/>
      </w:pPr>
    </w:p>
    <w:p w:rsidR="00102CFC" w:rsidRDefault="00102CFC" w:rsidP="00102CFC">
      <w:pPr>
        <w:pStyle w:val="Textkrpernrinnen"/>
        <w:numPr>
          <w:ilvl w:val="0"/>
          <w:numId w:val="0"/>
        </w:numPr>
        <w:ind w:left="283" w:hanging="283"/>
      </w:pPr>
      <w:r>
        <w:t>Wie finden Sie schnell und zielgerichtet passende Rezepte im Internet?</w:t>
      </w:r>
    </w:p>
    <w:p w:rsidR="00102CFC" w:rsidRDefault="00102CFC" w:rsidP="003F1ED5">
      <w:pPr>
        <w:pStyle w:val="Abstandszeile"/>
      </w:pPr>
    </w:p>
    <w:p w:rsidR="00BF14BD" w:rsidRPr="00A410C8" w:rsidRDefault="00BF14BD" w:rsidP="00BF14BD">
      <w:pPr>
        <w:pStyle w:val="Textkrper"/>
      </w:pPr>
      <w:r>
        <w:t>Vermutlich gibt es Billionen von Internetseiten – keiner kennt die Zahl genau. Damit Sie die benötigten Rezepte finden, müssen Sie mit Hilfe einer Suchmaschine und einem oder mehreren Suchbegriffen nach den passenden Rezepten für „Apfel im Glas“ suchen. Die Begriffe müssen dabei möglichst große Bedeutung für die Suche haben.</w:t>
      </w:r>
    </w:p>
    <w:p w:rsidR="00102CFC" w:rsidRDefault="00102CFC" w:rsidP="003F1ED5">
      <w:pPr>
        <w:pStyle w:val="Abstandszeile"/>
      </w:pPr>
    </w:p>
    <w:p w:rsidR="00102CFC" w:rsidRDefault="00102CFC" w:rsidP="00102CFC">
      <w:pPr>
        <w:pStyle w:val="Textkrper"/>
      </w:pPr>
      <w:r>
        <w:t>Beispiel: Sie möchten zu Weihnachten neue Keksrezepte suchen und ausprobieren. Mit folgenden Begriffen haben Sie eine gute, treffende Ausbeute:</w:t>
      </w:r>
    </w:p>
    <w:p w:rsidR="00102CFC" w:rsidRDefault="00102CFC" w:rsidP="00102CFC">
      <w:pPr>
        <w:pStyle w:val="Textkrperafz"/>
      </w:pPr>
      <w:r>
        <w:t>Weihnachtsgebäck</w:t>
      </w:r>
    </w:p>
    <w:p w:rsidR="00102CFC" w:rsidRDefault="00102CFC" w:rsidP="00102CFC">
      <w:pPr>
        <w:pStyle w:val="Textkrperafz"/>
      </w:pPr>
      <w:r>
        <w:t>Mürbteig</w:t>
      </w:r>
    </w:p>
    <w:p w:rsidR="00102CFC" w:rsidRDefault="00102CFC" w:rsidP="00102CFC">
      <w:pPr>
        <w:pStyle w:val="Textkrperafz"/>
      </w:pPr>
      <w:r>
        <w:t>Ausstecherle</w:t>
      </w:r>
    </w:p>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ind w:left="283" w:hanging="283"/>
      </w:pPr>
      <w:r>
        <w:t>Ich will mit folgenden Suchbegriffen nach den passenden Rezepten suchen:</w:t>
      </w:r>
    </w:p>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tabs>
          <w:tab w:val="left" w:pos="1418"/>
          <w:tab w:val="left" w:pos="6804"/>
        </w:tabs>
        <w:ind w:left="283" w:hanging="283"/>
      </w:pPr>
      <w:r>
        <w:t xml:space="preserve">Vorschlag 1: </w:t>
      </w:r>
      <w:r>
        <w:tab/>
      </w:r>
      <w:r w:rsidRPr="003930F8">
        <w:rPr>
          <w:u w:val="dash"/>
        </w:rPr>
        <w:tab/>
      </w:r>
    </w:p>
    <w:p w:rsidR="00102CFC" w:rsidRDefault="00102CFC" w:rsidP="00102CFC">
      <w:pPr>
        <w:pStyle w:val="Textkrpernrinnen"/>
        <w:numPr>
          <w:ilvl w:val="0"/>
          <w:numId w:val="0"/>
        </w:numPr>
        <w:tabs>
          <w:tab w:val="left" w:pos="1418"/>
          <w:tab w:val="left" w:pos="6804"/>
        </w:tabs>
        <w:ind w:left="283" w:hanging="283"/>
      </w:pPr>
    </w:p>
    <w:p w:rsidR="00102CFC" w:rsidRDefault="00102CFC" w:rsidP="00102CFC">
      <w:pPr>
        <w:pStyle w:val="Textkrpernrinnen"/>
        <w:numPr>
          <w:ilvl w:val="0"/>
          <w:numId w:val="0"/>
        </w:numPr>
        <w:tabs>
          <w:tab w:val="left" w:pos="1418"/>
          <w:tab w:val="left" w:pos="6804"/>
        </w:tabs>
        <w:ind w:left="283" w:hanging="283"/>
      </w:pPr>
      <w:r>
        <w:t>Vorschlag 2:</w:t>
      </w:r>
      <w:r>
        <w:tab/>
      </w:r>
      <w:r w:rsidRPr="003930F8">
        <w:rPr>
          <w:u w:val="dash"/>
        </w:rPr>
        <w:tab/>
      </w:r>
    </w:p>
    <w:p w:rsidR="00102CFC" w:rsidRDefault="00102CFC" w:rsidP="00102CFC">
      <w:pPr>
        <w:pStyle w:val="Textkrpernrinnen"/>
        <w:numPr>
          <w:ilvl w:val="0"/>
          <w:numId w:val="0"/>
        </w:numPr>
        <w:tabs>
          <w:tab w:val="left" w:pos="1418"/>
          <w:tab w:val="left" w:pos="6804"/>
        </w:tabs>
        <w:ind w:left="283" w:hanging="283"/>
      </w:pPr>
    </w:p>
    <w:p w:rsidR="00102CFC" w:rsidRDefault="00102CFC" w:rsidP="00102CFC">
      <w:pPr>
        <w:pStyle w:val="Textkrpernrinnen"/>
        <w:numPr>
          <w:ilvl w:val="0"/>
          <w:numId w:val="0"/>
        </w:numPr>
        <w:tabs>
          <w:tab w:val="left" w:pos="1418"/>
          <w:tab w:val="left" w:pos="6804"/>
        </w:tabs>
        <w:ind w:left="283" w:hanging="283"/>
      </w:pPr>
      <w:r>
        <w:t>Vorschlag 3:</w:t>
      </w:r>
      <w:r>
        <w:tab/>
      </w:r>
      <w:r w:rsidRPr="003930F8">
        <w:rPr>
          <w:u w:val="dash"/>
        </w:rPr>
        <w:tab/>
      </w:r>
    </w:p>
    <w:p w:rsidR="00102CFC" w:rsidRDefault="00102CFC" w:rsidP="00102CFC">
      <w:pPr>
        <w:pStyle w:val="Textkrpernrinnen"/>
        <w:numPr>
          <w:ilvl w:val="0"/>
          <w:numId w:val="0"/>
        </w:numPr>
        <w:ind w:left="283" w:hanging="283"/>
      </w:pPr>
    </w:p>
    <w:p w:rsidR="00102CFC" w:rsidRDefault="00102CFC" w:rsidP="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FB31E7">
            <w:pPr>
              <w:pStyle w:val="TabelleKopflinks"/>
            </w:pPr>
            <w:r>
              <w:t xml:space="preserve">02 Projektdurchführung </w:t>
            </w:r>
            <w:r w:rsidR="00FB31E7">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H03.02.02.03.02</w:t>
            </w:r>
          </w:p>
        </w:tc>
      </w:tr>
      <w:tr w:rsidR="00102CFC" w:rsidRPr="00B51DE9" w:rsidTr="00606206">
        <w:tc>
          <w:tcPr>
            <w:tcW w:w="7348" w:type="dxa"/>
            <w:gridSpan w:val="2"/>
            <w:tcBorders>
              <w:left w:val="single" w:sz="4" w:space="0" w:color="auto"/>
              <w:bottom w:val="single" w:sz="4" w:space="0" w:color="auto"/>
              <w:right w:val="single" w:sz="4" w:space="0" w:color="auto"/>
            </w:tcBorders>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D9D9D9" w:themeFill="background1" w:themeFillShade="D9"/>
                </w:tcPr>
                <w:p w:rsidR="00102CFC" w:rsidRPr="00B51DE9" w:rsidRDefault="00102CFC" w:rsidP="00606206">
                  <w:pPr>
                    <w:pStyle w:val="TabelleKopfmitte"/>
                  </w:pPr>
                  <w:r w:rsidRPr="00B51DE9">
                    <w:t>L</w:t>
                  </w:r>
                  <w:r>
                    <w:t>ösung</w:t>
                  </w:r>
                </w:p>
              </w:tc>
            </w:tr>
          </w:tbl>
          <w:p w:rsidR="00102CFC" w:rsidRPr="00B51DE9" w:rsidRDefault="00102CFC" w:rsidP="00606206"/>
        </w:tc>
      </w:tr>
    </w:tbl>
    <w:p w:rsidR="00102CFC" w:rsidRDefault="00FB31E7" w:rsidP="00102CFC">
      <w:pPr>
        <w:pStyle w:val="berschrift1"/>
      </w:pPr>
      <w:r>
        <w:rPr>
          <w:noProof/>
          <w:sz w:val="24"/>
        </w:rPr>
        <w:drawing>
          <wp:anchor distT="0" distB="0" distL="114300" distR="114300" simplePos="0" relativeHeight="252530688" behindDoc="0" locked="0" layoutInCell="0" allowOverlap="1" wp14:anchorId="5F7BD1A9" wp14:editId="2C27216E">
            <wp:simplePos x="0" y="0"/>
            <wp:positionH relativeFrom="rightMargin">
              <wp:posOffset>1087120</wp:posOffset>
            </wp:positionH>
            <wp:positionV relativeFrom="paragraph">
              <wp:posOffset>22860</wp:posOffset>
            </wp:positionV>
            <wp:extent cx="348615" cy="320040"/>
            <wp:effectExtent l="0" t="0" r="0" b="3810"/>
            <wp:wrapNone/>
            <wp:docPr id="4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9664" behindDoc="0" locked="0" layoutInCell="0" allowOverlap="1" wp14:anchorId="743A350D" wp14:editId="7812277C">
            <wp:simplePos x="0" y="0"/>
            <wp:positionH relativeFrom="rightMargin">
              <wp:posOffset>666115</wp:posOffset>
            </wp:positionH>
            <wp:positionV relativeFrom="paragraph">
              <wp:posOffset>22860</wp:posOffset>
            </wp:positionV>
            <wp:extent cx="349885" cy="320675"/>
            <wp:effectExtent l="0" t="0" r="0" b="3175"/>
            <wp:wrapNone/>
            <wp:docPr id="6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8640" behindDoc="0" locked="0" layoutInCell="0" allowOverlap="1" wp14:anchorId="6B81B24F" wp14:editId="69A2810D">
            <wp:simplePos x="0" y="0"/>
            <wp:positionH relativeFrom="rightMargin">
              <wp:posOffset>256540</wp:posOffset>
            </wp:positionH>
            <wp:positionV relativeFrom="paragraph">
              <wp:posOffset>23191</wp:posOffset>
            </wp:positionV>
            <wp:extent cx="349885" cy="320675"/>
            <wp:effectExtent l="0" t="0" r="0" b="3175"/>
            <wp:wrapNone/>
            <wp:docPr id="6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2 – Suchbegriffe finden</w:t>
      </w:r>
    </w:p>
    <w:p w:rsidR="00102CFC" w:rsidRDefault="00102CFC" w:rsidP="00102CFC">
      <w:pPr>
        <w:pStyle w:val="Textkrpernrinnen"/>
        <w:numPr>
          <w:ilvl w:val="0"/>
          <w:numId w:val="0"/>
        </w:numPr>
        <w:ind w:left="283" w:hanging="283"/>
      </w:pPr>
      <w:r>
        <w:t>Wie finden Sie schnell und zielgerichtet passende Rezepte im Internet?</w:t>
      </w:r>
    </w:p>
    <w:p w:rsidR="00102CFC" w:rsidRDefault="00102CFC" w:rsidP="003F1ED5">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102CFC" w:rsidRPr="00A410C8" w:rsidTr="00606206">
        <w:tc>
          <w:tcPr>
            <w:tcW w:w="9639" w:type="dxa"/>
            <w:shd w:val="clear" w:color="auto" w:fill="auto"/>
          </w:tcPr>
          <w:p w:rsidR="00102CFC" w:rsidRPr="00A410C8" w:rsidRDefault="00102CFC" w:rsidP="00F67CDD">
            <w:pPr>
              <w:pStyle w:val="Textkrper"/>
            </w:pPr>
            <w:r>
              <w:t xml:space="preserve">Vermutlich gibt es Billionen von Internetseiten – keiner kennt die Zahl genau. Damit Sie die benötigten Rezepte finden, müssen </w:t>
            </w:r>
            <w:r w:rsidR="00F67CDD">
              <w:t>S</w:t>
            </w:r>
            <w:r>
              <w:t xml:space="preserve">ie mit Hilfe einer Suchmaschine und einem oder mehreren Suchbegriffen nach den passenden Rezepten </w:t>
            </w:r>
            <w:r w:rsidR="00F67CDD">
              <w:t xml:space="preserve">für „Apfel im Glas“ </w:t>
            </w:r>
            <w:r>
              <w:t>suchen. Die Begriffe müssen dabei möglichst große Bedeutung für die Suche haben.</w:t>
            </w:r>
          </w:p>
        </w:tc>
      </w:tr>
    </w:tbl>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ind w:left="283" w:hanging="283"/>
      </w:pPr>
      <w:r>
        <w:t>Ich will mit folgenden Suchbegriffen nach den passenden Rezepten suchen:</w:t>
      </w:r>
    </w:p>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tabs>
          <w:tab w:val="left" w:pos="1418"/>
          <w:tab w:val="left" w:pos="6804"/>
        </w:tabs>
        <w:ind w:left="283" w:hanging="283"/>
      </w:pPr>
      <w:r>
        <w:t xml:space="preserve">Vorschlag 1: </w:t>
      </w:r>
      <w:r>
        <w:tab/>
      </w:r>
      <w:r>
        <w:rPr>
          <w:u w:val="dash"/>
        </w:rPr>
        <w:t>Äpfel</w:t>
      </w:r>
    </w:p>
    <w:p w:rsidR="00102CFC" w:rsidRDefault="00102CFC" w:rsidP="00102CFC">
      <w:pPr>
        <w:pStyle w:val="Textkrpernrinnen"/>
        <w:numPr>
          <w:ilvl w:val="0"/>
          <w:numId w:val="0"/>
        </w:numPr>
        <w:tabs>
          <w:tab w:val="left" w:pos="1418"/>
          <w:tab w:val="left" w:pos="6804"/>
        </w:tabs>
        <w:ind w:left="283" w:hanging="283"/>
      </w:pPr>
    </w:p>
    <w:p w:rsidR="00102CFC" w:rsidRDefault="00102CFC" w:rsidP="00102CFC">
      <w:pPr>
        <w:pStyle w:val="Textkrpernrinnen"/>
        <w:numPr>
          <w:ilvl w:val="0"/>
          <w:numId w:val="0"/>
        </w:numPr>
        <w:tabs>
          <w:tab w:val="left" w:pos="1418"/>
          <w:tab w:val="left" w:pos="6804"/>
        </w:tabs>
        <w:ind w:left="283" w:hanging="283"/>
      </w:pPr>
      <w:r>
        <w:t>Vorschlag 2:</w:t>
      </w:r>
      <w:r>
        <w:tab/>
      </w:r>
      <w:r>
        <w:rPr>
          <w:u w:val="dash"/>
        </w:rPr>
        <w:t>Rezepte</w:t>
      </w:r>
    </w:p>
    <w:p w:rsidR="00102CFC" w:rsidRDefault="00102CFC" w:rsidP="00102CFC">
      <w:pPr>
        <w:pStyle w:val="Textkrpernrinnen"/>
        <w:numPr>
          <w:ilvl w:val="0"/>
          <w:numId w:val="0"/>
        </w:numPr>
        <w:tabs>
          <w:tab w:val="left" w:pos="1418"/>
          <w:tab w:val="left" w:pos="6804"/>
        </w:tabs>
        <w:ind w:left="283" w:hanging="283"/>
      </w:pPr>
    </w:p>
    <w:p w:rsidR="00102CFC" w:rsidRDefault="00102CFC" w:rsidP="00102CFC">
      <w:pPr>
        <w:pStyle w:val="Textkrpernrinnen"/>
        <w:numPr>
          <w:ilvl w:val="0"/>
          <w:numId w:val="0"/>
        </w:numPr>
        <w:tabs>
          <w:tab w:val="left" w:pos="1418"/>
          <w:tab w:val="left" w:pos="6804"/>
        </w:tabs>
        <w:ind w:left="283" w:hanging="283"/>
      </w:pPr>
      <w:r>
        <w:t>Vorschlag 3:</w:t>
      </w:r>
      <w:r>
        <w:tab/>
      </w:r>
      <w:r>
        <w:rPr>
          <w:u w:val="dash"/>
        </w:rPr>
        <w:t>haltbarmachen</w:t>
      </w:r>
    </w:p>
    <w:p w:rsidR="00102CFC" w:rsidRDefault="00102CFC" w:rsidP="00102CFC">
      <w:pPr>
        <w:pStyle w:val="Textkrpernrinnen"/>
        <w:numPr>
          <w:ilvl w:val="0"/>
          <w:numId w:val="0"/>
        </w:numPr>
        <w:ind w:left="283" w:hanging="283"/>
      </w:pPr>
    </w:p>
    <w:p w:rsidR="00102CFC" w:rsidRPr="0045502B" w:rsidRDefault="00102CFC" w:rsidP="00102CFC">
      <w:pPr>
        <w:pStyle w:val="Textkrpernrinnen"/>
        <w:numPr>
          <w:ilvl w:val="0"/>
          <w:numId w:val="0"/>
        </w:numPr>
        <w:ind w:left="283" w:hanging="283"/>
      </w:pPr>
    </w:p>
    <w:p w:rsidR="00102CFC" w:rsidRDefault="00102CFC" w:rsidP="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F67CDD">
            <w:pPr>
              <w:pStyle w:val="TabelleKopflinks"/>
            </w:pPr>
            <w:r>
              <w:t xml:space="preserve">02 Projektdurchführung </w:t>
            </w:r>
            <w:r w:rsidR="00F67CDD">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H03.02.02.03.03</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Rezepte nach bestimmten Kriterien aussuchen.</w:t>
            </w:r>
          </w:p>
          <w:p w:rsidR="00102CFC" w:rsidRDefault="00102CFC" w:rsidP="00606206">
            <w:pPr>
              <w:pStyle w:val="Kopf8ptafz"/>
            </w:pPr>
            <w:r>
              <w:t>Ich kann Suchstrategien anwenden.</w:t>
            </w:r>
          </w:p>
          <w:p w:rsidR="00102CFC" w:rsidRDefault="00102CFC" w:rsidP="00606206">
            <w:pPr>
              <w:pStyle w:val="Kopf8ptafz"/>
            </w:pPr>
            <w:r>
              <w:t>Ich kann eine Internetrecherche durchführen.</w:t>
            </w:r>
          </w:p>
          <w:p w:rsidR="00102CFC" w:rsidRDefault="00102CFC" w:rsidP="00606206">
            <w:pPr>
              <w:pStyle w:val="Kopf8ptafz"/>
            </w:pPr>
            <w:r>
              <w:t>Ich kann Internetquellen korrekt angeben.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Default="00102CFC" w:rsidP="00606206">
            <w:pPr>
              <w:pStyle w:val="Kopf8ptafz"/>
            </w:pPr>
            <w:r>
              <w:t>Ich kann Ordner anlegen, verwalten und löschen.</w:t>
            </w:r>
          </w:p>
          <w:p w:rsidR="00102CFC" w:rsidRDefault="00102CFC" w:rsidP="00606206">
            <w:pPr>
              <w:pStyle w:val="Kopf8ptafz"/>
            </w:pPr>
            <w:r>
              <w:t>Ich kann einfache Zeichen-, Absatz- und Seitenformatierungen durchführen.</w:t>
            </w:r>
          </w:p>
          <w:p w:rsidR="00102CFC" w:rsidRDefault="00102CFC" w:rsidP="00606206">
            <w:pPr>
              <w:pStyle w:val="Kopf8ptafz"/>
            </w:pPr>
            <w:r>
              <w:t>Ich kann in einem Textverarbeitungsprogramm eine Tabelle bearbeiten.</w:t>
            </w:r>
          </w:p>
          <w:p w:rsidR="00102CFC" w:rsidRPr="00234B66" w:rsidRDefault="00102CFC" w:rsidP="00606206">
            <w:pPr>
              <w:pStyle w:val="Kopf8ptafz"/>
            </w:pPr>
            <w:r>
              <w:t>Ich kann einen Internetbrowser öffnen und eine einfache R</w:t>
            </w:r>
            <w:r>
              <w:t>e</w:t>
            </w:r>
            <w:r>
              <w:t>cherche durchführen.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102CFC" w:rsidP="00F67CDD">
            <w:pPr>
              <w:pStyle w:val="Kopf8ptafz"/>
            </w:pPr>
            <w:r>
              <w:t xml:space="preserve">Ich kann Informationen über das Internet zielgerichtet </w:t>
            </w:r>
            <w:r w:rsidR="00F67CDD">
              <w:t>bescha</w:t>
            </w:r>
            <w:r w:rsidR="00F67CDD">
              <w:t>f</w:t>
            </w:r>
            <w:r w:rsidR="00F67CDD">
              <w:t>fen</w:t>
            </w:r>
            <w:r>
              <w:t xml:space="preserve"> und die Quellen fachgerecht angeben.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F67CDD">
            <w:pPr>
              <w:pStyle w:val="Kopf8ptafz"/>
              <w:numPr>
                <w:ilvl w:val="0"/>
                <w:numId w:val="0"/>
              </w:numPr>
              <w:ind w:left="227"/>
            </w:pPr>
          </w:p>
        </w:tc>
      </w:tr>
    </w:tbl>
    <w:p w:rsidR="00102CFC" w:rsidRDefault="00F67CDD" w:rsidP="00102CFC">
      <w:pPr>
        <w:pStyle w:val="berschrift1"/>
      </w:pPr>
      <w:r>
        <w:rPr>
          <w:noProof/>
          <w:sz w:val="24"/>
        </w:rPr>
        <w:drawing>
          <wp:anchor distT="0" distB="0" distL="114300" distR="114300" simplePos="0" relativeHeight="252533760" behindDoc="0" locked="0" layoutInCell="0" allowOverlap="1" wp14:anchorId="1A3DAF69" wp14:editId="4B7F00E6">
            <wp:simplePos x="0" y="0"/>
            <wp:positionH relativeFrom="rightMargin">
              <wp:posOffset>1087120</wp:posOffset>
            </wp:positionH>
            <wp:positionV relativeFrom="paragraph">
              <wp:posOffset>22860</wp:posOffset>
            </wp:positionV>
            <wp:extent cx="348615" cy="320040"/>
            <wp:effectExtent l="0" t="0" r="0" b="3810"/>
            <wp:wrapNone/>
            <wp:docPr id="4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2736" behindDoc="0" locked="0" layoutInCell="0" allowOverlap="1" wp14:anchorId="62524268" wp14:editId="08CA7B3B">
            <wp:simplePos x="0" y="0"/>
            <wp:positionH relativeFrom="rightMargin">
              <wp:posOffset>666115</wp:posOffset>
            </wp:positionH>
            <wp:positionV relativeFrom="paragraph">
              <wp:posOffset>22860</wp:posOffset>
            </wp:positionV>
            <wp:extent cx="349885" cy="320675"/>
            <wp:effectExtent l="0" t="0" r="0" b="3175"/>
            <wp:wrapNone/>
            <wp:docPr id="4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1712" behindDoc="0" locked="0" layoutInCell="0" allowOverlap="1" wp14:anchorId="5AE64C0A" wp14:editId="50001205">
            <wp:simplePos x="0" y="0"/>
            <wp:positionH relativeFrom="rightMargin">
              <wp:posOffset>256540</wp:posOffset>
            </wp:positionH>
            <wp:positionV relativeFrom="paragraph">
              <wp:posOffset>23191</wp:posOffset>
            </wp:positionV>
            <wp:extent cx="349885" cy="320675"/>
            <wp:effectExtent l="0" t="0" r="0" b="3175"/>
            <wp:wrapNone/>
            <wp:docPr id="4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3 – Suchstrategien ausprobieren</w:t>
      </w:r>
    </w:p>
    <w:p w:rsidR="00102CFC" w:rsidRDefault="00102CFC" w:rsidP="00102CFC">
      <w:pPr>
        <w:pStyle w:val="Textkrpernrinnen"/>
        <w:numPr>
          <w:ilvl w:val="0"/>
          <w:numId w:val="0"/>
        </w:numPr>
        <w:ind w:left="283" w:hanging="283"/>
      </w:pPr>
      <w:r>
        <w:t>Wie setzen Sie Ihre Suchbegriffe ein?</w:t>
      </w:r>
    </w:p>
    <w:p w:rsidR="00102CFC" w:rsidRDefault="00102CFC" w:rsidP="00102CFC">
      <w:pPr>
        <w:pStyle w:val="Textkrpernrinnen"/>
        <w:numPr>
          <w:ilvl w:val="0"/>
          <w:numId w:val="0"/>
        </w:numPr>
        <w:ind w:left="283" w:hanging="283"/>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102CFC" w:rsidRPr="00A410C8" w:rsidTr="00606206">
        <w:tc>
          <w:tcPr>
            <w:tcW w:w="9639" w:type="dxa"/>
            <w:shd w:val="clear" w:color="auto" w:fill="auto"/>
          </w:tcPr>
          <w:p w:rsidR="00102CFC" w:rsidRPr="00A410C8" w:rsidRDefault="00102CFC" w:rsidP="00606206">
            <w:pPr>
              <w:pStyle w:val="Textkrper"/>
            </w:pPr>
            <w:r>
              <w:t>Mit der folgenden Übungsaufgabe probieren Sie aus, welche Suchmöglichkeiten Sie einsetzen können. Sie finden heraus, mit welcher Möglichkeit Sie am schnellsten die passenden Rezepte finden:</w:t>
            </w:r>
          </w:p>
        </w:tc>
      </w:tr>
    </w:tbl>
    <w:p w:rsidR="00102CFC" w:rsidRDefault="00102CFC" w:rsidP="005D2008">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567"/>
        <w:gridCol w:w="5499"/>
        <w:gridCol w:w="1191"/>
        <w:gridCol w:w="1191"/>
        <w:gridCol w:w="1191"/>
      </w:tblGrid>
      <w:tr w:rsidR="00102CFC" w:rsidRPr="00A410C8" w:rsidTr="00606206">
        <w:tc>
          <w:tcPr>
            <w:tcW w:w="567" w:type="dxa"/>
            <w:shd w:val="clear" w:color="auto" w:fill="D9D9D9" w:themeFill="background1" w:themeFillShade="D9"/>
          </w:tcPr>
          <w:p w:rsidR="00102CFC" w:rsidRPr="00A410C8" w:rsidRDefault="00102CFC" w:rsidP="00606206">
            <w:pPr>
              <w:pStyle w:val="TabelleKopflinks"/>
            </w:pPr>
            <w:r>
              <w:t>Nr.</w:t>
            </w:r>
          </w:p>
        </w:tc>
        <w:tc>
          <w:tcPr>
            <w:tcW w:w="5499" w:type="dxa"/>
            <w:shd w:val="clear" w:color="auto" w:fill="D9D9D9" w:themeFill="background1" w:themeFillShade="D9"/>
          </w:tcPr>
          <w:p w:rsidR="00102CFC" w:rsidRPr="00A410C8" w:rsidRDefault="00102CFC" w:rsidP="00606206">
            <w:pPr>
              <w:pStyle w:val="TabelleKopflinks"/>
            </w:pPr>
            <w:r>
              <w:t>Arbeitsauftrag</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1BAF6BDC" wp14:editId="33C996B0">
                  <wp:extent cx="416250" cy="416250"/>
                  <wp:effectExtent l="0" t="0" r="3175" b="3175"/>
                  <wp:docPr id="484" name="Grafik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20Smiley_unzufrieden_sw.emf"/>
                          <pic:cNvPicPr/>
                        </pic:nvPicPr>
                        <pic:blipFill>
                          <a:blip r:embed="rId79">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keine passenden Rezepte</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57A6A784" wp14:editId="2F755B08">
                  <wp:extent cx="416250" cy="416250"/>
                  <wp:effectExtent l="0" t="0" r="3175" b="3175"/>
                  <wp:docPr id="616" name="Grafik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3%20Smiley_OK_sw.emf"/>
                          <pic:cNvPicPr/>
                        </pic:nvPicPr>
                        <pic:blipFill>
                          <a:blip r:embed="rId80">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vereinzelt passende Rezepte</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443200D9" wp14:editId="4D574E7C">
                  <wp:extent cx="416250" cy="416250"/>
                  <wp:effectExtent l="0" t="0" r="3175" b="3175"/>
                  <wp:docPr id="486" name="Grafik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20Smiley_zufrieden_sw.emf"/>
                          <pic:cNvPicPr/>
                        </pic:nvPicPr>
                        <pic:blipFill>
                          <a:blip r:embed="rId81">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nur passende Rezepte</w:t>
            </w:r>
          </w:p>
        </w:tc>
      </w:tr>
      <w:tr w:rsidR="00102CFC" w:rsidRPr="00A410C8" w:rsidTr="00606206">
        <w:tc>
          <w:tcPr>
            <w:tcW w:w="567" w:type="dxa"/>
            <w:shd w:val="clear" w:color="auto" w:fill="auto"/>
          </w:tcPr>
          <w:p w:rsidR="00102CFC" w:rsidRPr="00A410C8" w:rsidRDefault="00102CFC" w:rsidP="00606206">
            <w:pPr>
              <w:pStyle w:val="Textkrper"/>
            </w:pPr>
            <w:r>
              <w:t>1.</w:t>
            </w:r>
          </w:p>
        </w:tc>
        <w:tc>
          <w:tcPr>
            <w:tcW w:w="5499" w:type="dxa"/>
          </w:tcPr>
          <w:p w:rsidR="00102CFC" w:rsidRDefault="00102CFC" w:rsidP="00606206">
            <w:pPr>
              <w:pStyle w:val="Textkrper"/>
            </w:pPr>
            <w:r>
              <w:t>Suchen Sie mit jeweils einem Suchbegriff:</w:t>
            </w:r>
          </w:p>
          <w:p w:rsidR="00102CFC" w:rsidRDefault="00102CFC" w:rsidP="005D2008">
            <w:pPr>
              <w:pStyle w:val="AufgabeLckentext"/>
            </w:pPr>
            <w:r>
              <w:t>Suchbegriff 1: ____________________________________</w:t>
            </w:r>
          </w:p>
          <w:p w:rsidR="00102CFC" w:rsidRDefault="00102CFC" w:rsidP="005D2008">
            <w:pPr>
              <w:pStyle w:val="AufgabeLckentext"/>
            </w:pPr>
            <w:r>
              <w:t>Suchbegriff 2: ____________________________________</w:t>
            </w:r>
          </w:p>
          <w:p w:rsidR="00102CFC" w:rsidRPr="00A410C8" w:rsidRDefault="00102CFC" w:rsidP="005D2008">
            <w:pPr>
              <w:pStyle w:val="AufgabeLckentext"/>
            </w:pPr>
            <w:r>
              <w:t>Suchbegriff 3: ____________________________________</w:t>
            </w: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r>
      <w:tr w:rsidR="00102CFC" w:rsidRPr="00A410C8" w:rsidTr="00606206">
        <w:tc>
          <w:tcPr>
            <w:tcW w:w="567" w:type="dxa"/>
            <w:shd w:val="clear" w:color="auto" w:fill="auto"/>
          </w:tcPr>
          <w:p w:rsidR="00102CFC" w:rsidRPr="00A410C8" w:rsidRDefault="00102CFC" w:rsidP="00606206">
            <w:pPr>
              <w:pStyle w:val="Textkrper"/>
            </w:pPr>
            <w:r>
              <w:t>2.</w:t>
            </w:r>
          </w:p>
        </w:tc>
        <w:tc>
          <w:tcPr>
            <w:tcW w:w="5499" w:type="dxa"/>
          </w:tcPr>
          <w:p w:rsidR="00102CFC" w:rsidRDefault="00102CFC" w:rsidP="00606206">
            <w:pPr>
              <w:pStyle w:val="Textkrper"/>
            </w:pPr>
            <w:r>
              <w:t xml:space="preserve">Suchen Sie mithilfe von </w:t>
            </w:r>
            <w:r w:rsidRPr="00081040">
              <w:rPr>
                <w:b/>
              </w:rPr>
              <w:t>zwei</w:t>
            </w:r>
            <w:r>
              <w:t xml:space="preserve"> Suchbegriffen, setzen Sie zw</w:t>
            </w:r>
            <w:r>
              <w:t>i</w:t>
            </w:r>
            <w:r>
              <w:t>schen die Wörter ein Plus-Zeichen.</w:t>
            </w:r>
          </w:p>
          <w:p w:rsidR="00102CFC" w:rsidRPr="00081040" w:rsidRDefault="00102CFC" w:rsidP="00606206">
            <w:pPr>
              <w:pStyle w:val="Textkrper"/>
              <w:jc w:val="center"/>
              <w:rPr>
                <w:i/>
              </w:rPr>
            </w:pPr>
            <w:r w:rsidRPr="00081040">
              <w:rPr>
                <w:i/>
              </w:rPr>
              <w:t>Suchbegriff 1 + Suchbegriff 2</w:t>
            </w:r>
          </w:p>
          <w:p w:rsidR="00102CFC" w:rsidRPr="00081040" w:rsidRDefault="00102CFC" w:rsidP="00606206">
            <w:pPr>
              <w:pStyle w:val="Textkrper"/>
              <w:rPr>
                <w:i/>
              </w:rPr>
            </w:pPr>
            <w:r w:rsidRPr="00081040">
              <w:rPr>
                <w:i/>
                <w:sz w:val="12"/>
              </w:rPr>
              <w:t>Erläuterung: Es werden Seiten gesucht, die beide Wörter enthalten.</w:t>
            </w: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r>
      <w:tr w:rsidR="00102CFC" w:rsidRPr="00A410C8" w:rsidTr="00606206">
        <w:tc>
          <w:tcPr>
            <w:tcW w:w="567" w:type="dxa"/>
            <w:shd w:val="clear" w:color="auto" w:fill="auto"/>
          </w:tcPr>
          <w:p w:rsidR="00102CFC" w:rsidRPr="00A410C8" w:rsidRDefault="00102CFC" w:rsidP="00606206">
            <w:pPr>
              <w:pStyle w:val="Textkrper"/>
            </w:pPr>
            <w:r>
              <w:t>3.</w:t>
            </w:r>
          </w:p>
        </w:tc>
        <w:tc>
          <w:tcPr>
            <w:tcW w:w="5499" w:type="dxa"/>
          </w:tcPr>
          <w:p w:rsidR="00102CFC" w:rsidRDefault="00102CFC" w:rsidP="00606206">
            <w:pPr>
              <w:pStyle w:val="Textkrper"/>
            </w:pPr>
            <w:r>
              <w:t xml:space="preserve">Suchen Sie mithilfe von </w:t>
            </w:r>
            <w:r w:rsidRPr="00081040">
              <w:rPr>
                <w:b/>
              </w:rPr>
              <w:t>drei</w:t>
            </w:r>
            <w:r>
              <w:t xml:space="preserve"> Suchbegriffen und setzen Sie d</w:t>
            </w:r>
            <w:r>
              <w:t>a</w:t>
            </w:r>
            <w:r>
              <w:t>zwischen jeweils ein Plus-Zeichen.</w:t>
            </w:r>
          </w:p>
          <w:p w:rsidR="00102CFC" w:rsidRPr="00081040" w:rsidRDefault="00102CFC" w:rsidP="00606206">
            <w:pPr>
              <w:pStyle w:val="Textkrper"/>
              <w:jc w:val="center"/>
              <w:rPr>
                <w:i/>
              </w:rPr>
            </w:pPr>
            <w:r w:rsidRPr="00081040">
              <w:rPr>
                <w:i/>
              </w:rPr>
              <w:t>Suchbegriff 1 + Suchbegriff 2</w:t>
            </w:r>
            <w:r>
              <w:rPr>
                <w:i/>
              </w:rPr>
              <w:t xml:space="preserve"> + Suchbegriff 3</w:t>
            </w:r>
          </w:p>
          <w:p w:rsidR="00102CFC" w:rsidRPr="00A410C8" w:rsidRDefault="00102CFC" w:rsidP="00606206">
            <w:pPr>
              <w:pStyle w:val="Textkrper"/>
            </w:pPr>
            <w:r w:rsidRPr="00081040">
              <w:rPr>
                <w:i/>
                <w:sz w:val="12"/>
              </w:rPr>
              <w:t xml:space="preserve">Erläuterung: Es werden Seiten gesucht, die </w:t>
            </w:r>
            <w:r>
              <w:rPr>
                <w:i/>
                <w:sz w:val="12"/>
              </w:rPr>
              <w:t>alle drei</w:t>
            </w:r>
            <w:r w:rsidRPr="00081040">
              <w:rPr>
                <w:i/>
                <w:sz w:val="12"/>
              </w:rPr>
              <w:t xml:space="preserve"> Wörter enthalten.</w:t>
            </w: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r>
      <w:tr w:rsidR="00102CFC" w:rsidRPr="00A410C8" w:rsidTr="00606206">
        <w:tc>
          <w:tcPr>
            <w:tcW w:w="567" w:type="dxa"/>
            <w:shd w:val="clear" w:color="auto" w:fill="auto"/>
          </w:tcPr>
          <w:p w:rsidR="00102CFC" w:rsidRDefault="00102CFC" w:rsidP="00606206">
            <w:pPr>
              <w:pStyle w:val="Textkrper"/>
            </w:pPr>
            <w:r>
              <w:t>4.</w:t>
            </w:r>
          </w:p>
        </w:tc>
        <w:tc>
          <w:tcPr>
            <w:tcW w:w="5499" w:type="dxa"/>
          </w:tcPr>
          <w:p w:rsidR="00102CFC" w:rsidRDefault="00102CFC" w:rsidP="00606206">
            <w:pPr>
              <w:pStyle w:val="Textkrper"/>
            </w:pPr>
            <w:r>
              <w:t xml:space="preserve">Suchen Sie mithilfe von </w:t>
            </w:r>
            <w:r w:rsidRPr="00081040">
              <w:rPr>
                <w:b/>
              </w:rPr>
              <w:t>zwei</w:t>
            </w:r>
            <w:r>
              <w:t xml:space="preserve"> Suchbegriffen und setzen Sie die Suchbegriffe in Anführungszeichen.</w:t>
            </w:r>
          </w:p>
          <w:p w:rsidR="00102CFC" w:rsidRPr="00081040" w:rsidRDefault="00102CFC" w:rsidP="00606206">
            <w:pPr>
              <w:pStyle w:val="Textkrper"/>
              <w:jc w:val="center"/>
              <w:rPr>
                <w:i/>
              </w:rPr>
            </w:pPr>
            <w:r w:rsidRPr="00081040">
              <w:rPr>
                <w:i/>
              </w:rPr>
              <w:t>„Suchbegriff 1 Suchbegriff 2“</w:t>
            </w:r>
          </w:p>
          <w:p w:rsidR="00102CFC" w:rsidRPr="00A410C8" w:rsidRDefault="00102CFC" w:rsidP="00606206">
            <w:pPr>
              <w:pStyle w:val="Textkrper"/>
            </w:pPr>
            <w:r w:rsidRPr="00081040">
              <w:rPr>
                <w:sz w:val="12"/>
              </w:rPr>
              <w:t>Erläuterung: Es werden Seiten gesucht, in denen die Wörter in dieser Reihenfolge vorkommen.</w:t>
            </w: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c>
          <w:tcPr>
            <w:tcW w:w="1191" w:type="dxa"/>
          </w:tcPr>
          <w:p w:rsidR="00102CFC" w:rsidRPr="00A410C8" w:rsidRDefault="00102CFC" w:rsidP="00606206">
            <w:pPr>
              <w:pStyle w:val="Textkrper"/>
              <w:jc w:val="center"/>
            </w:pPr>
          </w:p>
        </w:tc>
      </w:tr>
    </w:tbl>
    <w:p w:rsidR="00102CFC" w:rsidRDefault="00102CFC" w:rsidP="00102CFC">
      <w:pPr>
        <w:pStyle w:val="Textkrpernrinnen"/>
        <w:numPr>
          <w:ilvl w:val="0"/>
          <w:numId w:val="0"/>
        </w:numPr>
        <w:ind w:left="283" w:hanging="283"/>
      </w:pPr>
      <w:r>
        <w:t>Welche Suchstrategie war am erfolgreichsten?</w:t>
      </w:r>
    </w:p>
    <w:p w:rsidR="00F67CDD" w:rsidRDefault="00F67CD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F67CDD">
            <w:pPr>
              <w:pStyle w:val="TabelleKopflinks"/>
            </w:pPr>
            <w:r>
              <w:t xml:space="preserve">02 Projektdurchführung </w:t>
            </w:r>
            <w:r w:rsidR="00F67CDD">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H03.02.02.03.03</w:t>
            </w:r>
          </w:p>
        </w:tc>
      </w:tr>
      <w:tr w:rsidR="00102CFC" w:rsidRPr="00B51DE9" w:rsidTr="00606206">
        <w:tc>
          <w:tcPr>
            <w:tcW w:w="7348" w:type="dxa"/>
            <w:gridSpan w:val="2"/>
            <w:tcBorders>
              <w:left w:val="single" w:sz="4" w:space="0" w:color="auto"/>
              <w:bottom w:val="single" w:sz="4" w:space="0" w:color="auto"/>
              <w:right w:val="single" w:sz="4" w:space="0" w:color="auto"/>
            </w:tcBorders>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D9D9D9" w:themeFill="background1" w:themeFillShade="D9"/>
                </w:tcPr>
                <w:p w:rsidR="00102CFC" w:rsidRPr="00B51DE9" w:rsidRDefault="00102CFC" w:rsidP="00606206">
                  <w:pPr>
                    <w:pStyle w:val="TabelleKopfmitte"/>
                  </w:pPr>
                  <w:r w:rsidRPr="00B51DE9">
                    <w:t>L</w:t>
                  </w:r>
                  <w:r>
                    <w:t>ösung</w:t>
                  </w:r>
                </w:p>
              </w:tc>
            </w:tr>
          </w:tbl>
          <w:p w:rsidR="00102CFC" w:rsidRPr="00B51DE9" w:rsidRDefault="00102CFC" w:rsidP="00606206"/>
        </w:tc>
      </w:tr>
    </w:tbl>
    <w:p w:rsidR="00102CFC" w:rsidRDefault="00F67CDD" w:rsidP="00102CFC">
      <w:pPr>
        <w:pStyle w:val="berschrift1"/>
      </w:pPr>
      <w:r>
        <w:rPr>
          <w:noProof/>
          <w:sz w:val="24"/>
        </w:rPr>
        <w:drawing>
          <wp:anchor distT="0" distB="0" distL="114300" distR="114300" simplePos="0" relativeHeight="252536832" behindDoc="0" locked="0" layoutInCell="0" allowOverlap="1" wp14:anchorId="3A840309" wp14:editId="75753E7E">
            <wp:simplePos x="0" y="0"/>
            <wp:positionH relativeFrom="rightMargin">
              <wp:posOffset>1087120</wp:posOffset>
            </wp:positionH>
            <wp:positionV relativeFrom="paragraph">
              <wp:posOffset>22860</wp:posOffset>
            </wp:positionV>
            <wp:extent cx="348615" cy="320040"/>
            <wp:effectExtent l="0" t="0" r="0" b="3810"/>
            <wp:wrapNone/>
            <wp:docPr id="6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5808" behindDoc="0" locked="0" layoutInCell="0" allowOverlap="1" wp14:anchorId="2DEB59E4" wp14:editId="38E44BE2">
            <wp:simplePos x="0" y="0"/>
            <wp:positionH relativeFrom="rightMargin">
              <wp:posOffset>666115</wp:posOffset>
            </wp:positionH>
            <wp:positionV relativeFrom="paragraph">
              <wp:posOffset>22860</wp:posOffset>
            </wp:positionV>
            <wp:extent cx="349885" cy="320675"/>
            <wp:effectExtent l="0" t="0" r="0" b="3175"/>
            <wp:wrapNone/>
            <wp:docPr id="61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4784" behindDoc="0" locked="0" layoutInCell="0" allowOverlap="1" wp14:anchorId="293FDE97" wp14:editId="124B1742">
            <wp:simplePos x="0" y="0"/>
            <wp:positionH relativeFrom="rightMargin">
              <wp:posOffset>256540</wp:posOffset>
            </wp:positionH>
            <wp:positionV relativeFrom="paragraph">
              <wp:posOffset>23191</wp:posOffset>
            </wp:positionV>
            <wp:extent cx="349885" cy="320675"/>
            <wp:effectExtent l="0" t="0" r="0" b="3175"/>
            <wp:wrapNone/>
            <wp:docPr id="4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3 – Suchstrategien ausprobieren</w:t>
      </w:r>
    </w:p>
    <w:p w:rsidR="00102CFC" w:rsidRDefault="00102CFC" w:rsidP="00805BBF">
      <w:pPr>
        <w:pStyle w:val="Abstandszeile"/>
      </w:pPr>
    </w:p>
    <w:p w:rsidR="00102CFC" w:rsidRDefault="00102CFC" w:rsidP="00102CFC">
      <w:pPr>
        <w:pStyle w:val="Textkrpernrinnen"/>
        <w:numPr>
          <w:ilvl w:val="0"/>
          <w:numId w:val="0"/>
        </w:numPr>
        <w:ind w:left="283" w:hanging="283"/>
      </w:pPr>
      <w:r>
        <w:t>Wie setzen Sie Ihre Suchbegriffe ein?</w:t>
      </w:r>
    </w:p>
    <w:p w:rsidR="00102CFC" w:rsidRPr="00A410C8" w:rsidRDefault="00102CFC" w:rsidP="00102CFC">
      <w:pPr>
        <w:pStyle w:val="Textkrpe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102CFC" w:rsidRPr="00A410C8" w:rsidTr="003F1ED5">
        <w:tc>
          <w:tcPr>
            <w:tcW w:w="9639" w:type="dxa"/>
            <w:shd w:val="clear" w:color="auto" w:fill="auto"/>
          </w:tcPr>
          <w:p w:rsidR="00102CFC" w:rsidRPr="00A410C8" w:rsidRDefault="00102CFC" w:rsidP="00606206">
            <w:pPr>
              <w:pStyle w:val="Textkrper"/>
            </w:pPr>
            <w:r>
              <w:t>Mit der folgenden Übungsaufgabe probieren Sie aus, welche Suchmöglichkeiten Sie einsetzen können. Sie finden heraus, mit welcher Möglichkeit Sie am schnellsten die passenden Rezepte finden:</w:t>
            </w:r>
          </w:p>
        </w:tc>
      </w:tr>
    </w:tbl>
    <w:p w:rsidR="00102CFC" w:rsidRDefault="00102CFC" w:rsidP="00805BBF">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567"/>
        <w:gridCol w:w="5499"/>
        <w:gridCol w:w="1191"/>
        <w:gridCol w:w="1191"/>
        <w:gridCol w:w="1191"/>
      </w:tblGrid>
      <w:tr w:rsidR="00102CFC" w:rsidRPr="00A410C8" w:rsidTr="00606206">
        <w:tc>
          <w:tcPr>
            <w:tcW w:w="567" w:type="dxa"/>
            <w:shd w:val="clear" w:color="auto" w:fill="D9D9D9" w:themeFill="background1" w:themeFillShade="D9"/>
          </w:tcPr>
          <w:p w:rsidR="00102CFC" w:rsidRPr="00A410C8" w:rsidRDefault="00102CFC" w:rsidP="00606206">
            <w:pPr>
              <w:pStyle w:val="TabelleKopflinks"/>
            </w:pPr>
            <w:r>
              <w:t>Nr.</w:t>
            </w:r>
          </w:p>
        </w:tc>
        <w:tc>
          <w:tcPr>
            <w:tcW w:w="5499" w:type="dxa"/>
            <w:shd w:val="clear" w:color="auto" w:fill="D9D9D9" w:themeFill="background1" w:themeFillShade="D9"/>
          </w:tcPr>
          <w:p w:rsidR="00102CFC" w:rsidRPr="00A410C8" w:rsidRDefault="00102CFC" w:rsidP="00606206">
            <w:pPr>
              <w:pStyle w:val="TabelleKopflinks"/>
            </w:pPr>
            <w:r>
              <w:t>Arbeitsauftrag</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65C7EEA1" wp14:editId="421A8469">
                  <wp:extent cx="416250" cy="416250"/>
                  <wp:effectExtent l="0" t="0" r="3175" b="3175"/>
                  <wp:docPr id="491" name="Grafik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20Smiley_unzufrieden_sw.emf"/>
                          <pic:cNvPicPr/>
                        </pic:nvPicPr>
                        <pic:blipFill>
                          <a:blip r:embed="rId79">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keine passenden Rezepte</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0E567588" wp14:editId="25E79D87">
                  <wp:extent cx="416250" cy="416250"/>
                  <wp:effectExtent l="0" t="0" r="3175" b="3175"/>
                  <wp:docPr id="492" name="Grafik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3%20Smiley_OK_sw.emf"/>
                          <pic:cNvPicPr/>
                        </pic:nvPicPr>
                        <pic:blipFill>
                          <a:blip r:embed="rId80">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vereinzelt passende Rezepte</w:t>
            </w:r>
          </w:p>
        </w:tc>
        <w:tc>
          <w:tcPr>
            <w:tcW w:w="1191" w:type="dxa"/>
            <w:shd w:val="clear" w:color="auto" w:fill="D9D9D9" w:themeFill="background1" w:themeFillShade="D9"/>
          </w:tcPr>
          <w:p w:rsidR="00102CFC" w:rsidRPr="003930F8" w:rsidRDefault="00102CFC" w:rsidP="00606206">
            <w:pPr>
              <w:pStyle w:val="TabelleKopflinks"/>
              <w:jc w:val="center"/>
              <w:rPr>
                <w:sz w:val="12"/>
              </w:rPr>
            </w:pPr>
            <w:r>
              <w:rPr>
                <w:noProof/>
                <w:sz w:val="12"/>
              </w:rPr>
              <w:drawing>
                <wp:inline distT="0" distB="0" distL="0" distR="0" wp14:anchorId="41930395" wp14:editId="3FFD462B">
                  <wp:extent cx="416250" cy="416250"/>
                  <wp:effectExtent l="0" t="0" r="3175" b="3175"/>
                  <wp:docPr id="493" name="Grafik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20Smiley_zufrieden_sw.emf"/>
                          <pic:cNvPicPr/>
                        </pic:nvPicPr>
                        <pic:blipFill>
                          <a:blip r:embed="rId81">
                            <a:extLst>
                              <a:ext uri="{28A0092B-C50C-407E-A947-70E740481C1C}">
                                <a14:useLocalDpi xmlns:a14="http://schemas.microsoft.com/office/drawing/2010/main" val="0"/>
                              </a:ext>
                            </a:extLst>
                          </a:blip>
                          <a:stretch>
                            <a:fillRect/>
                          </a:stretch>
                        </pic:blipFill>
                        <pic:spPr>
                          <a:xfrm>
                            <a:off x="0" y="0"/>
                            <a:ext cx="416250" cy="416250"/>
                          </a:xfrm>
                          <a:prstGeom prst="rect">
                            <a:avLst/>
                          </a:prstGeom>
                        </pic:spPr>
                      </pic:pic>
                    </a:graphicData>
                  </a:graphic>
                </wp:inline>
              </w:drawing>
            </w:r>
          </w:p>
          <w:p w:rsidR="00102CFC" w:rsidRPr="003930F8" w:rsidRDefault="00102CFC" w:rsidP="00606206">
            <w:pPr>
              <w:pStyle w:val="TabelleKopflinks"/>
              <w:jc w:val="center"/>
              <w:rPr>
                <w:sz w:val="12"/>
              </w:rPr>
            </w:pPr>
            <w:r w:rsidRPr="003930F8">
              <w:rPr>
                <w:sz w:val="12"/>
              </w:rPr>
              <w:t>nur passende Rezepte</w:t>
            </w:r>
          </w:p>
        </w:tc>
      </w:tr>
      <w:tr w:rsidR="00102CFC" w:rsidRPr="00A410C8" w:rsidTr="00606206">
        <w:tc>
          <w:tcPr>
            <w:tcW w:w="567" w:type="dxa"/>
            <w:shd w:val="clear" w:color="auto" w:fill="auto"/>
          </w:tcPr>
          <w:p w:rsidR="00102CFC" w:rsidRPr="00A410C8" w:rsidRDefault="00102CFC" w:rsidP="00606206">
            <w:pPr>
              <w:pStyle w:val="Textkrper"/>
            </w:pPr>
            <w:r>
              <w:t>1.</w:t>
            </w:r>
          </w:p>
        </w:tc>
        <w:tc>
          <w:tcPr>
            <w:tcW w:w="5499" w:type="dxa"/>
          </w:tcPr>
          <w:p w:rsidR="00102CFC" w:rsidRDefault="00102CFC" w:rsidP="00606206">
            <w:pPr>
              <w:pStyle w:val="Textkrper"/>
            </w:pPr>
            <w:r>
              <w:t>Suchen Sie mit jeweils einem Suchbegriff:</w:t>
            </w:r>
          </w:p>
          <w:p w:rsidR="00102CFC" w:rsidRDefault="00102CFC" w:rsidP="00606206">
            <w:pPr>
              <w:pStyle w:val="Textkrper"/>
            </w:pPr>
            <w:r>
              <w:t>Suchbegriff 1: Äpfel</w:t>
            </w:r>
          </w:p>
          <w:p w:rsidR="00102CFC" w:rsidRDefault="00102CFC" w:rsidP="00606206">
            <w:pPr>
              <w:pStyle w:val="Textkrper"/>
            </w:pPr>
            <w:r>
              <w:t>Suchbegriff 2: Rezepte</w:t>
            </w:r>
          </w:p>
          <w:p w:rsidR="00102CFC" w:rsidRPr="00A410C8" w:rsidRDefault="00102CFC" w:rsidP="00606206">
            <w:pPr>
              <w:pStyle w:val="Textkrper"/>
            </w:pPr>
            <w:r>
              <w:t>Suchbegriff 3: haltbarmachen</w:t>
            </w:r>
          </w:p>
        </w:tc>
        <w:tc>
          <w:tcPr>
            <w:tcW w:w="1191" w:type="dxa"/>
            <w:vAlign w:val="center"/>
          </w:tcPr>
          <w:p w:rsidR="00102CFC" w:rsidRPr="00A410C8" w:rsidRDefault="00102CFC" w:rsidP="00606206">
            <w:pPr>
              <w:pStyle w:val="Textkrper"/>
              <w:jc w:val="center"/>
            </w:pPr>
            <w:r>
              <w:t>x</w:t>
            </w:r>
          </w:p>
        </w:tc>
        <w:tc>
          <w:tcPr>
            <w:tcW w:w="1191" w:type="dxa"/>
            <w:vAlign w:val="center"/>
          </w:tcPr>
          <w:p w:rsidR="00102CFC" w:rsidRPr="00A410C8" w:rsidRDefault="00102CFC" w:rsidP="00606206">
            <w:pPr>
              <w:pStyle w:val="Textkrper"/>
              <w:jc w:val="center"/>
            </w:pPr>
          </w:p>
        </w:tc>
        <w:tc>
          <w:tcPr>
            <w:tcW w:w="1191" w:type="dxa"/>
            <w:vAlign w:val="center"/>
          </w:tcPr>
          <w:p w:rsidR="00102CFC" w:rsidRPr="00A410C8" w:rsidRDefault="00102CFC" w:rsidP="00606206">
            <w:pPr>
              <w:pStyle w:val="Textkrper"/>
              <w:jc w:val="center"/>
            </w:pPr>
          </w:p>
        </w:tc>
      </w:tr>
      <w:tr w:rsidR="00102CFC" w:rsidRPr="00A410C8" w:rsidTr="00606206">
        <w:tc>
          <w:tcPr>
            <w:tcW w:w="567" w:type="dxa"/>
            <w:shd w:val="clear" w:color="auto" w:fill="auto"/>
          </w:tcPr>
          <w:p w:rsidR="00102CFC" w:rsidRPr="00A410C8" w:rsidRDefault="00102CFC" w:rsidP="00606206">
            <w:pPr>
              <w:pStyle w:val="Textkrper"/>
            </w:pPr>
            <w:r>
              <w:t>2.</w:t>
            </w:r>
          </w:p>
        </w:tc>
        <w:tc>
          <w:tcPr>
            <w:tcW w:w="5499" w:type="dxa"/>
          </w:tcPr>
          <w:p w:rsidR="00102CFC" w:rsidRDefault="00102CFC" w:rsidP="00606206">
            <w:pPr>
              <w:pStyle w:val="Textkrper"/>
            </w:pPr>
            <w:r>
              <w:t xml:space="preserve">Suchen Sie mithilfe von </w:t>
            </w:r>
            <w:r w:rsidRPr="00081040">
              <w:rPr>
                <w:b/>
              </w:rPr>
              <w:t>zwei</w:t>
            </w:r>
            <w:r>
              <w:t xml:space="preserve"> Suchbegriffen, setzen Sie zw</w:t>
            </w:r>
            <w:r>
              <w:t>i</w:t>
            </w:r>
            <w:r>
              <w:t>schen die Wörter ein Plus-Zeichen.</w:t>
            </w:r>
          </w:p>
          <w:p w:rsidR="00102CFC" w:rsidRPr="00081040" w:rsidRDefault="00102CFC" w:rsidP="00606206">
            <w:pPr>
              <w:pStyle w:val="Textkrper"/>
              <w:jc w:val="center"/>
              <w:rPr>
                <w:i/>
              </w:rPr>
            </w:pPr>
            <w:r w:rsidRPr="00081040">
              <w:rPr>
                <w:i/>
              </w:rPr>
              <w:t>Suchbegriff 1 + Suchbegriff 2</w:t>
            </w:r>
          </w:p>
          <w:p w:rsidR="00102CFC" w:rsidRPr="00081040" w:rsidRDefault="00102CFC" w:rsidP="00606206">
            <w:pPr>
              <w:pStyle w:val="Textkrper"/>
              <w:rPr>
                <w:i/>
              </w:rPr>
            </w:pPr>
            <w:r w:rsidRPr="00081040">
              <w:rPr>
                <w:i/>
                <w:sz w:val="12"/>
              </w:rPr>
              <w:t>Erläuterung: Es werden Seiten gesucht, die beide Wörter enthalten.</w:t>
            </w:r>
          </w:p>
        </w:tc>
        <w:tc>
          <w:tcPr>
            <w:tcW w:w="1191" w:type="dxa"/>
            <w:vAlign w:val="center"/>
          </w:tcPr>
          <w:p w:rsidR="00102CFC" w:rsidRPr="00A410C8" w:rsidRDefault="00102CFC" w:rsidP="00606206">
            <w:pPr>
              <w:pStyle w:val="Textkrper"/>
              <w:jc w:val="center"/>
            </w:pPr>
          </w:p>
        </w:tc>
        <w:tc>
          <w:tcPr>
            <w:tcW w:w="1191" w:type="dxa"/>
            <w:vAlign w:val="center"/>
          </w:tcPr>
          <w:p w:rsidR="00102CFC" w:rsidRPr="00A410C8" w:rsidRDefault="00102CFC" w:rsidP="00606206">
            <w:pPr>
              <w:pStyle w:val="Textkrper"/>
              <w:jc w:val="center"/>
            </w:pPr>
            <w:r>
              <w:t>x</w:t>
            </w:r>
          </w:p>
        </w:tc>
        <w:tc>
          <w:tcPr>
            <w:tcW w:w="1191" w:type="dxa"/>
            <w:vAlign w:val="center"/>
          </w:tcPr>
          <w:p w:rsidR="00102CFC" w:rsidRPr="00A410C8" w:rsidRDefault="00102CFC" w:rsidP="00606206">
            <w:pPr>
              <w:pStyle w:val="Textkrper"/>
              <w:jc w:val="center"/>
            </w:pPr>
          </w:p>
        </w:tc>
      </w:tr>
      <w:tr w:rsidR="00102CFC" w:rsidRPr="00A410C8" w:rsidTr="00606206">
        <w:tc>
          <w:tcPr>
            <w:tcW w:w="567" w:type="dxa"/>
            <w:shd w:val="clear" w:color="auto" w:fill="auto"/>
          </w:tcPr>
          <w:p w:rsidR="00102CFC" w:rsidRPr="00A410C8" w:rsidRDefault="00102CFC" w:rsidP="00606206">
            <w:pPr>
              <w:pStyle w:val="Textkrper"/>
            </w:pPr>
            <w:r>
              <w:t>3.</w:t>
            </w:r>
          </w:p>
        </w:tc>
        <w:tc>
          <w:tcPr>
            <w:tcW w:w="5499" w:type="dxa"/>
          </w:tcPr>
          <w:p w:rsidR="00102CFC" w:rsidRDefault="00102CFC" w:rsidP="00606206">
            <w:pPr>
              <w:pStyle w:val="Textkrper"/>
            </w:pPr>
            <w:r>
              <w:t xml:space="preserve">Suchen Sie mithilfe von </w:t>
            </w:r>
            <w:r w:rsidRPr="00081040">
              <w:rPr>
                <w:b/>
              </w:rPr>
              <w:t>drei</w:t>
            </w:r>
            <w:r>
              <w:t xml:space="preserve"> Suchbegriffen und setzen Sie d</w:t>
            </w:r>
            <w:r>
              <w:t>a</w:t>
            </w:r>
            <w:r>
              <w:t>zwischen jeweils ein Plus-Zeichen.</w:t>
            </w:r>
          </w:p>
          <w:p w:rsidR="00102CFC" w:rsidRPr="00081040" w:rsidRDefault="00102CFC" w:rsidP="00606206">
            <w:pPr>
              <w:pStyle w:val="Textkrper"/>
              <w:jc w:val="center"/>
              <w:rPr>
                <w:i/>
              </w:rPr>
            </w:pPr>
            <w:r w:rsidRPr="00081040">
              <w:rPr>
                <w:i/>
              </w:rPr>
              <w:t>Suchbegriff 1 + Suchbegriff 2</w:t>
            </w:r>
            <w:r>
              <w:rPr>
                <w:i/>
              </w:rPr>
              <w:t xml:space="preserve"> + Suchbegriff 3</w:t>
            </w:r>
          </w:p>
          <w:p w:rsidR="00102CFC" w:rsidRPr="00A410C8" w:rsidRDefault="00102CFC" w:rsidP="00606206">
            <w:pPr>
              <w:pStyle w:val="Textkrper"/>
            </w:pPr>
            <w:r w:rsidRPr="00081040">
              <w:rPr>
                <w:i/>
                <w:sz w:val="12"/>
              </w:rPr>
              <w:t xml:space="preserve">Erläuterung: Es werden Seiten gesucht, die </w:t>
            </w:r>
            <w:r>
              <w:rPr>
                <w:i/>
                <w:sz w:val="12"/>
              </w:rPr>
              <w:t>alle drei</w:t>
            </w:r>
            <w:r w:rsidRPr="00081040">
              <w:rPr>
                <w:i/>
                <w:sz w:val="12"/>
              </w:rPr>
              <w:t xml:space="preserve"> Wörter enthalten.</w:t>
            </w:r>
          </w:p>
        </w:tc>
        <w:tc>
          <w:tcPr>
            <w:tcW w:w="1191" w:type="dxa"/>
            <w:vAlign w:val="center"/>
          </w:tcPr>
          <w:p w:rsidR="00102CFC" w:rsidRPr="00A410C8" w:rsidRDefault="00102CFC" w:rsidP="00606206">
            <w:pPr>
              <w:pStyle w:val="Textkrper"/>
              <w:jc w:val="center"/>
            </w:pPr>
          </w:p>
        </w:tc>
        <w:tc>
          <w:tcPr>
            <w:tcW w:w="1191" w:type="dxa"/>
            <w:vAlign w:val="center"/>
          </w:tcPr>
          <w:p w:rsidR="00102CFC" w:rsidRPr="00A410C8" w:rsidRDefault="00102CFC" w:rsidP="00606206">
            <w:pPr>
              <w:pStyle w:val="Textkrper"/>
              <w:jc w:val="center"/>
            </w:pPr>
          </w:p>
        </w:tc>
        <w:tc>
          <w:tcPr>
            <w:tcW w:w="1191" w:type="dxa"/>
            <w:vAlign w:val="center"/>
          </w:tcPr>
          <w:p w:rsidR="00102CFC" w:rsidRPr="00A410C8" w:rsidRDefault="00102CFC" w:rsidP="00606206">
            <w:pPr>
              <w:pStyle w:val="Textkrper"/>
              <w:jc w:val="center"/>
            </w:pPr>
            <w:r>
              <w:t>x</w:t>
            </w:r>
          </w:p>
        </w:tc>
      </w:tr>
      <w:tr w:rsidR="00102CFC" w:rsidRPr="00A410C8" w:rsidTr="00606206">
        <w:tc>
          <w:tcPr>
            <w:tcW w:w="567" w:type="dxa"/>
            <w:shd w:val="clear" w:color="auto" w:fill="auto"/>
          </w:tcPr>
          <w:p w:rsidR="00102CFC" w:rsidRDefault="00102CFC" w:rsidP="00606206">
            <w:pPr>
              <w:pStyle w:val="Textkrper"/>
            </w:pPr>
            <w:r>
              <w:t>4.</w:t>
            </w:r>
          </w:p>
        </w:tc>
        <w:tc>
          <w:tcPr>
            <w:tcW w:w="5499" w:type="dxa"/>
          </w:tcPr>
          <w:p w:rsidR="00102CFC" w:rsidRDefault="00102CFC" w:rsidP="00606206">
            <w:pPr>
              <w:pStyle w:val="Textkrper"/>
            </w:pPr>
            <w:r>
              <w:t xml:space="preserve">Suchen Sie mithilfe von </w:t>
            </w:r>
            <w:r w:rsidRPr="00081040">
              <w:rPr>
                <w:b/>
              </w:rPr>
              <w:t>zwei</w:t>
            </w:r>
            <w:r>
              <w:t xml:space="preserve"> Suchbegriffen und setzen Sie die Suchbegriffe in Anführungszeichen.</w:t>
            </w:r>
          </w:p>
          <w:p w:rsidR="00102CFC" w:rsidRPr="00081040" w:rsidRDefault="00102CFC" w:rsidP="00606206">
            <w:pPr>
              <w:pStyle w:val="Textkrper"/>
              <w:jc w:val="center"/>
              <w:rPr>
                <w:i/>
              </w:rPr>
            </w:pPr>
            <w:r w:rsidRPr="00081040">
              <w:rPr>
                <w:i/>
              </w:rPr>
              <w:t>„Suchbegriff 1 Suchbegriff 2“</w:t>
            </w:r>
          </w:p>
          <w:p w:rsidR="00102CFC" w:rsidRPr="00A410C8" w:rsidRDefault="00102CFC" w:rsidP="00606206">
            <w:pPr>
              <w:pStyle w:val="Textkrper"/>
            </w:pPr>
            <w:r w:rsidRPr="00081040">
              <w:rPr>
                <w:sz w:val="12"/>
              </w:rPr>
              <w:t>Erläuterung: Es werden Seiten gesucht, in denen die Wörter in dieser Reihenfolge vorkommen.</w:t>
            </w:r>
          </w:p>
        </w:tc>
        <w:tc>
          <w:tcPr>
            <w:tcW w:w="1191" w:type="dxa"/>
            <w:vAlign w:val="center"/>
          </w:tcPr>
          <w:p w:rsidR="00102CFC" w:rsidRPr="00A410C8" w:rsidRDefault="00102CFC" w:rsidP="00606206">
            <w:pPr>
              <w:pStyle w:val="Textkrper"/>
              <w:jc w:val="center"/>
            </w:pPr>
          </w:p>
        </w:tc>
        <w:tc>
          <w:tcPr>
            <w:tcW w:w="1191" w:type="dxa"/>
            <w:vAlign w:val="center"/>
          </w:tcPr>
          <w:p w:rsidR="00102CFC" w:rsidRPr="00A410C8" w:rsidRDefault="00102CFC" w:rsidP="00606206">
            <w:pPr>
              <w:pStyle w:val="Textkrper"/>
              <w:jc w:val="center"/>
            </w:pPr>
            <w:r>
              <w:t>x</w:t>
            </w:r>
          </w:p>
        </w:tc>
        <w:tc>
          <w:tcPr>
            <w:tcW w:w="1191" w:type="dxa"/>
            <w:vAlign w:val="center"/>
          </w:tcPr>
          <w:p w:rsidR="00102CFC" w:rsidRPr="00A410C8" w:rsidRDefault="00102CFC" w:rsidP="00606206">
            <w:pPr>
              <w:pStyle w:val="Textkrper"/>
              <w:jc w:val="center"/>
            </w:pPr>
          </w:p>
        </w:tc>
      </w:tr>
    </w:tbl>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ind w:left="283" w:hanging="283"/>
      </w:pPr>
      <w:r>
        <w:t>Welche Suchstrategie war am erfolgreichsten?</w:t>
      </w:r>
    </w:p>
    <w:p w:rsidR="00102CFC" w:rsidRDefault="00102CFC" w:rsidP="00102CFC">
      <w:pPr>
        <w:pStyle w:val="Textkrpernrinnen"/>
        <w:numPr>
          <w:ilvl w:val="0"/>
          <w:numId w:val="0"/>
        </w:numPr>
        <w:ind w:left="283" w:hanging="283"/>
      </w:pPr>
    </w:p>
    <w:p w:rsidR="00102CFC" w:rsidRDefault="00102CFC" w:rsidP="00102CFC">
      <w:pPr>
        <w:pStyle w:val="Textkrpernrinnen"/>
        <w:numPr>
          <w:ilvl w:val="0"/>
          <w:numId w:val="0"/>
        </w:numPr>
        <w:ind w:left="283" w:hanging="283"/>
      </w:pPr>
      <w:r>
        <w:t>Suchstrategie Nr. 3: Drei Suchbegriffe und Plus-Zeichen dazwischen.</w:t>
      </w:r>
    </w:p>
    <w:p w:rsidR="00102CFC" w:rsidRDefault="00102CFC" w:rsidP="00102CFC">
      <w:pPr>
        <w:pStyle w:val="Textkrpernrinnen"/>
        <w:numPr>
          <w:ilvl w:val="0"/>
          <w:numId w:val="0"/>
        </w:numPr>
        <w:ind w:left="283" w:hanging="283"/>
      </w:pPr>
    </w:p>
    <w:p w:rsidR="00102CFC" w:rsidRPr="0045502B" w:rsidRDefault="00102CFC" w:rsidP="00102CFC">
      <w:pPr>
        <w:pStyle w:val="Textkrpernrinnen"/>
        <w:numPr>
          <w:ilvl w:val="0"/>
          <w:numId w:val="0"/>
        </w:numPr>
        <w:ind w:left="283" w:hanging="283"/>
      </w:pPr>
    </w:p>
    <w:p w:rsidR="00102CFC" w:rsidRDefault="00102CFC" w:rsidP="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F67CDD">
            <w:pPr>
              <w:pStyle w:val="TabelleKopflinks"/>
            </w:pPr>
            <w:r>
              <w:t xml:space="preserve">02 Projektdurchführung </w:t>
            </w:r>
            <w:r w:rsidR="00F67CDD">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H03.02.02.03.04</w:t>
            </w:r>
          </w:p>
        </w:tc>
      </w:tr>
      <w:tr w:rsidR="00102CFC"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auto"/>
                </w:tcPr>
                <w:p w:rsidR="00102CFC" w:rsidRPr="00B51DE9" w:rsidRDefault="00102CFC" w:rsidP="00606206">
                  <w:pPr>
                    <w:pStyle w:val="Textkrpermitte"/>
                  </w:pPr>
                  <w:proofErr w:type="spellStart"/>
                  <w:r w:rsidRPr="00B51DE9">
                    <w:t>LernPROJEKT</w:t>
                  </w:r>
                  <w:proofErr w:type="spellEnd"/>
                </w:p>
              </w:tc>
            </w:tr>
            <w:tr w:rsidR="00102CFC" w:rsidRPr="00B51DE9" w:rsidTr="00606206">
              <w:trPr>
                <w:trHeight w:val="284"/>
              </w:trPr>
              <w:tc>
                <w:tcPr>
                  <w:tcW w:w="2090" w:type="dxa"/>
                  <w:tcBorders>
                    <w:bottom w:val="single" w:sz="4" w:space="0" w:color="auto"/>
                  </w:tcBorders>
                  <w:shd w:val="clear" w:color="auto" w:fill="auto"/>
                </w:tcPr>
                <w:p w:rsidR="00102CFC" w:rsidRPr="00B51DE9" w:rsidRDefault="00102CFC" w:rsidP="00606206">
                  <w:pPr>
                    <w:pStyle w:val="Textkrpermitte"/>
                  </w:pPr>
                  <w:proofErr w:type="spellStart"/>
                  <w:r w:rsidRPr="00B51DE9">
                    <w:t>LernTHEMA</w:t>
                  </w:r>
                  <w:proofErr w:type="spellEnd"/>
                </w:p>
              </w:tc>
            </w:tr>
            <w:tr w:rsidR="00102CFC" w:rsidRPr="00B51DE9" w:rsidTr="00606206">
              <w:trPr>
                <w:trHeight w:val="284"/>
              </w:trPr>
              <w:tc>
                <w:tcPr>
                  <w:tcW w:w="2090" w:type="dxa"/>
                  <w:tcBorders>
                    <w:bottom w:val="nil"/>
                  </w:tcBorders>
                  <w:shd w:val="clear" w:color="auto" w:fill="D9D9D9" w:themeFill="background1" w:themeFillShade="D9"/>
                </w:tcPr>
                <w:p w:rsidR="00102CFC" w:rsidRPr="00B51DE9" w:rsidRDefault="00102CFC" w:rsidP="00606206">
                  <w:pPr>
                    <w:pStyle w:val="TabelleKopfmitte"/>
                  </w:pPr>
                  <w:proofErr w:type="spellStart"/>
                  <w:r w:rsidRPr="00B51DE9">
                    <w:t>LernSCHRITT</w:t>
                  </w:r>
                  <w:proofErr w:type="spellEnd"/>
                </w:p>
              </w:tc>
            </w:tr>
          </w:tbl>
          <w:p w:rsidR="00102CFC" w:rsidRPr="00B51DE9" w:rsidRDefault="00102CFC" w:rsidP="00606206"/>
        </w:tc>
      </w:tr>
      <w:tr w:rsidR="00102CFC" w:rsidRPr="00B51DE9" w:rsidTr="00606206">
        <w:trPr>
          <w:trHeight w:val="149"/>
        </w:trPr>
        <w:tc>
          <w:tcPr>
            <w:tcW w:w="7348" w:type="dxa"/>
            <w:gridSpan w:val="3"/>
            <w:tcBorders>
              <w:top w:val="single" w:sz="4" w:space="0" w:color="auto"/>
              <w:left w:val="nil"/>
              <w:right w:val="nil"/>
            </w:tcBorders>
          </w:tcPr>
          <w:p w:rsidR="00102CFC" w:rsidRPr="00B51DE9" w:rsidRDefault="00102CFC" w:rsidP="00606206"/>
        </w:tc>
        <w:tc>
          <w:tcPr>
            <w:tcW w:w="196" w:type="dxa"/>
            <w:gridSpan w:val="2"/>
            <w:tcBorders>
              <w:top w:val="nil"/>
              <w:left w:val="nil"/>
              <w:right w:val="nil"/>
            </w:tcBorders>
          </w:tcPr>
          <w:p w:rsidR="00102CFC" w:rsidRPr="00B51DE9" w:rsidRDefault="00102CFC" w:rsidP="00606206"/>
        </w:tc>
        <w:tc>
          <w:tcPr>
            <w:tcW w:w="2095" w:type="dxa"/>
            <w:tcBorders>
              <w:top w:val="single" w:sz="4" w:space="0" w:color="auto"/>
              <w:left w:val="nil"/>
              <w:right w:val="nil"/>
            </w:tcBorders>
          </w:tcPr>
          <w:p w:rsidR="00102CFC" w:rsidRPr="00B51DE9" w:rsidRDefault="00102CFC" w:rsidP="00606206"/>
        </w:tc>
      </w:tr>
      <w:tr w:rsidR="00102CFC" w:rsidRPr="00B51DE9" w:rsidTr="00606206">
        <w:trPr>
          <w:trHeight w:val="443"/>
        </w:trPr>
        <w:tc>
          <w:tcPr>
            <w:tcW w:w="4818" w:type="dxa"/>
            <w:gridSpan w:val="2"/>
            <w:vMerge w:val="restart"/>
            <w:tcBorders>
              <w:left w:val="single" w:sz="4" w:space="0" w:color="auto"/>
              <w:right w:val="single" w:sz="4" w:space="0" w:color="auto"/>
            </w:tcBorders>
          </w:tcPr>
          <w:p w:rsidR="00102CFC" w:rsidRPr="004B658C" w:rsidRDefault="00102CFC" w:rsidP="00606206">
            <w:pPr>
              <w:pStyle w:val="Tabelle6pt"/>
            </w:pPr>
            <w:r>
              <w:t>Kompetenzen:</w:t>
            </w:r>
          </w:p>
          <w:p w:rsidR="00102CFC" w:rsidRDefault="00102CFC" w:rsidP="00606206">
            <w:pPr>
              <w:pStyle w:val="Kopf8ptafz"/>
            </w:pPr>
            <w:r>
              <w:t>Ich kann Rezepte nach bestimmten Kriterien aussuchen.</w:t>
            </w:r>
          </w:p>
          <w:p w:rsidR="00102CFC" w:rsidRDefault="00102CFC" w:rsidP="00606206">
            <w:pPr>
              <w:pStyle w:val="Kopf8ptafz"/>
            </w:pPr>
            <w:r>
              <w:t>Ich kann Suchstrategien anwenden.</w:t>
            </w:r>
          </w:p>
          <w:p w:rsidR="00102CFC" w:rsidRDefault="00102CFC" w:rsidP="00606206">
            <w:pPr>
              <w:pStyle w:val="Kopf8ptafz"/>
            </w:pPr>
            <w:r>
              <w:t>Ich kann eine Internetrecherche durchführen.</w:t>
            </w:r>
          </w:p>
          <w:p w:rsidR="00102CFC" w:rsidRDefault="00102CFC" w:rsidP="00606206">
            <w:pPr>
              <w:pStyle w:val="Kopf8ptafz"/>
            </w:pPr>
            <w:r>
              <w:t>Ich kann Internetquellen korrekt angeben.</w:t>
            </w:r>
          </w:p>
        </w:tc>
        <w:tc>
          <w:tcPr>
            <w:tcW w:w="4821" w:type="dxa"/>
            <w:gridSpan w:val="4"/>
            <w:tcBorders>
              <w:left w:val="single" w:sz="4" w:space="0" w:color="auto"/>
              <w:right w:val="single" w:sz="4" w:space="0" w:color="auto"/>
            </w:tcBorders>
          </w:tcPr>
          <w:p w:rsidR="00102CFC" w:rsidRDefault="00102CFC" w:rsidP="00606206">
            <w:pPr>
              <w:pStyle w:val="Tabelle6pt"/>
            </w:pPr>
            <w:r>
              <w:t>Was Sie schon können sollten:</w:t>
            </w:r>
          </w:p>
          <w:p w:rsidR="00102CFC" w:rsidRDefault="00102CFC" w:rsidP="00606206">
            <w:pPr>
              <w:pStyle w:val="Kopf8ptafz"/>
            </w:pPr>
            <w:r>
              <w:t>Ich kann Ordner anlegen, verwalten und löschen.</w:t>
            </w:r>
          </w:p>
          <w:p w:rsidR="00102CFC" w:rsidRDefault="00102CFC" w:rsidP="00606206">
            <w:pPr>
              <w:pStyle w:val="Kopf8ptafz"/>
            </w:pPr>
            <w:r>
              <w:t>Ich kann einfache Zeichen-, Absatz- und Seitenformatierungen durchführen.</w:t>
            </w:r>
          </w:p>
          <w:p w:rsidR="00102CFC" w:rsidRDefault="00102CFC" w:rsidP="00606206">
            <w:pPr>
              <w:pStyle w:val="Kopf8ptafz"/>
            </w:pPr>
            <w:r>
              <w:t>Ich kann in einem Textverarbeitungsprogramm eine Tabelle bearbeiten.</w:t>
            </w:r>
          </w:p>
          <w:p w:rsidR="00102CFC" w:rsidRPr="00234B66" w:rsidRDefault="00102CFC" w:rsidP="00606206">
            <w:pPr>
              <w:pStyle w:val="Kopf8ptafz"/>
            </w:pPr>
            <w:r>
              <w:t>Ich kann einen Internetbrowser öffnen und eine einfache R</w:t>
            </w:r>
            <w:r>
              <w:t>e</w:t>
            </w:r>
            <w:r>
              <w:t>cherche durchführen.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Wofür Sie das benötigen:</w:t>
            </w:r>
          </w:p>
          <w:p w:rsidR="00102CFC" w:rsidRDefault="00102CFC" w:rsidP="00606206">
            <w:pPr>
              <w:pStyle w:val="Kopf8ptafz"/>
            </w:pPr>
            <w:r>
              <w:t>Ich kann Informationen über das</w:t>
            </w:r>
            <w:r w:rsidR="0022067B">
              <w:t xml:space="preserve"> Internet zielgerichtet bescha</w:t>
            </w:r>
            <w:r w:rsidR="0022067B">
              <w:t>f</w:t>
            </w:r>
            <w:r w:rsidR="0022067B">
              <w:t>f</w:t>
            </w:r>
            <w:r>
              <w:t>en und die Quellen fachgerecht angeben.</w:t>
            </w:r>
          </w:p>
        </w:tc>
      </w:tr>
      <w:tr w:rsidR="00102CFC" w:rsidRPr="00B51DE9" w:rsidTr="00606206">
        <w:trPr>
          <w:trHeight w:val="443"/>
        </w:trPr>
        <w:tc>
          <w:tcPr>
            <w:tcW w:w="4818" w:type="dxa"/>
            <w:gridSpan w:val="2"/>
            <w:vMerge/>
            <w:tcBorders>
              <w:left w:val="single" w:sz="4" w:space="0" w:color="auto"/>
              <w:right w:val="single" w:sz="4" w:space="0" w:color="auto"/>
            </w:tcBorders>
          </w:tcPr>
          <w:p w:rsidR="00102CFC" w:rsidRDefault="00102CFC" w:rsidP="00606206">
            <w:pPr>
              <w:pStyle w:val="Tabelle6pt"/>
            </w:pPr>
          </w:p>
        </w:tc>
        <w:tc>
          <w:tcPr>
            <w:tcW w:w="4821" w:type="dxa"/>
            <w:gridSpan w:val="4"/>
            <w:tcBorders>
              <w:left w:val="single" w:sz="4" w:space="0" w:color="auto"/>
              <w:right w:val="single" w:sz="4" w:space="0" w:color="auto"/>
            </w:tcBorders>
          </w:tcPr>
          <w:p w:rsidR="00102CFC" w:rsidRDefault="00102CFC" w:rsidP="00606206">
            <w:pPr>
              <w:pStyle w:val="Tabelle6pt"/>
            </w:pPr>
            <w:r>
              <w:t>Wie Sie Ihr Können prüfen können:</w:t>
            </w:r>
          </w:p>
          <w:p w:rsidR="00102CFC" w:rsidRPr="00234B66" w:rsidRDefault="00102CFC" w:rsidP="00F67CDD">
            <w:pPr>
              <w:pStyle w:val="Kopf8ptafz"/>
              <w:numPr>
                <w:ilvl w:val="0"/>
                <w:numId w:val="0"/>
              </w:numPr>
              <w:ind w:left="227"/>
            </w:pPr>
          </w:p>
        </w:tc>
      </w:tr>
    </w:tbl>
    <w:p w:rsidR="00102CFC" w:rsidRDefault="00F67CDD" w:rsidP="00102CFC">
      <w:pPr>
        <w:pStyle w:val="berschrift1"/>
      </w:pPr>
      <w:r>
        <w:rPr>
          <w:noProof/>
          <w:sz w:val="24"/>
        </w:rPr>
        <w:drawing>
          <wp:anchor distT="0" distB="0" distL="114300" distR="114300" simplePos="0" relativeHeight="252539904" behindDoc="0" locked="0" layoutInCell="0" allowOverlap="1" wp14:anchorId="7279ADB2" wp14:editId="410969D8">
            <wp:simplePos x="0" y="0"/>
            <wp:positionH relativeFrom="rightMargin">
              <wp:posOffset>1087120</wp:posOffset>
            </wp:positionH>
            <wp:positionV relativeFrom="paragraph">
              <wp:posOffset>22860</wp:posOffset>
            </wp:positionV>
            <wp:extent cx="348615" cy="320040"/>
            <wp:effectExtent l="0" t="0" r="0" b="3810"/>
            <wp:wrapNone/>
            <wp:docPr id="49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8880" behindDoc="0" locked="0" layoutInCell="0" allowOverlap="1" wp14:anchorId="212E57C4" wp14:editId="09E9BAF2">
            <wp:simplePos x="0" y="0"/>
            <wp:positionH relativeFrom="rightMargin">
              <wp:posOffset>666115</wp:posOffset>
            </wp:positionH>
            <wp:positionV relativeFrom="paragraph">
              <wp:posOffset>22860</wp:posOffset>
            </wp:positionV>
            <wp:extent cx="349885" cy="320675"/>
            <wp:effectExtent l="0" t="0" r="0" b="3175"/>
            <wp:wrapNone/>
            <wp:docPr id="6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37856" behindDoc="0" locked="0" layoutInCell="0" allowOverlap="1" wp14:anchorId="66B586FD" wp14:editId="5D089723">
            <wp:simplePos x="0" y="0"/>
            <wp:positionH relativeFrom="rightMargin">
              <wp:posOffset>256540</wp:posOffset>
            </wp:positionH>
            <wp:positionV relativeFrom="paragraph">
              <wp:posOffset>23191</wp:posOffset>
            </wp:positionV>
            <wp:extent cx="349885" cy="320675"/>
            <wp:effectExtent l="0" t="0" r="0" b="3175"/>
            <wp:wrapNone/>
            <wp:docPr id="4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4 – Internetquellen richtig angeben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42257F">
        <w:tc>
          <w:tcPr>
            <w:tcW w:w="7371" w:type="dxa"/>
            <w:shd w:val="clear" w:color="auto" w:fill="auto"/>
          </w:tcPr>
          <w:p w:rsidR="00102CFC" w:rsidRDefault="00102CFC" w:rsidP="00606206">
            <w:pPr>
              <w:pStyle w:val="Textkrper"/>
            </w:pPr>
            <w:r>
              <w:t>Bei jeder Internetrecherche ist es wichtig, dass Sie angeben, von welcher Internet-Seite die Informationen stammen und an welchem Tag Sie die Recherche durchg</w:t>
            </w:r>
            <w:r>
              <w:t>e</w:t>
            </w:r>
            <w:r>
              <w:t>führt haben.</w:t>
            </w:r>
          </w:p>
          <w:p w:rsidR="00102CFC" w:rsidRDefault="00102CFC" w:rsidP="00606206">
            <w:pPr>
              <w:pStyle w:val="Textkrper"/>
            </w:pPr>
            <w:r>
              <w:t>Eine Quellenangabe bei einer Internetrecherche muss folgendes beinhalten:</w:t>
            </w:r>
          </w:p>
          <w:p w:rsidR="00102CFC" w:rsidRPr="00E142E4" w:rsidRDefault="00102CFC" w:rsidP="00102CFC">
            <w:pPr>
              <w:pStyle w:val="Textkrpernrinnen"/>
              <w:numPr>
                <w:ilvl w:val="0"/>
                <w:numId w:val="28"/>
              </w:numPr>
            </w:pPr>
            <w:r>
              <w:t xml:space="preserve">die </w:t>
            </w:r>
            <w:r w:rsidRPr="00E142E4">
              <w:t>vollständige Internetadresse</w:t>
            </w:r>
          </w:p>
          <w:p w:rsidR="00102CFC" w:rsidRDefault="00102CFC" w:rsidP="00102CFC">
            <w:pPr>
              <w:pStyle w:val="Textkrpernrinnen"/>
              <w:numPr>
                <w:ilvl w:val="0"/>
                <w:numId w:val="28"/>
              </w:numPr>
            </w:pPr>
            <w:r w:rsidRPr="00E142E4">
              <w:t>das Rech</w:t>
            </w:r>
            <w:r>
              <w:t>erchedatum</w:t>
            </w:r>
          </w:p>
          <w:p w:rsidR="00102CFC" w:rsidRDefault="00102CFC" w:rsidP="00606206">
            <w:pPr>
              <w:pStyle w:val="Textkrper"/>
            </w:pPr>
            <w:r>
              <w:t>So wird die Quellenangabe dargestellt:</w:t>
            </w:r>
          </w:p>
          <w:p w:rsidR="00102CFC" w:rsidRDefault="00777C10" w:rsidP="00606206">
            <w:pPr>
              <w:pStyle w:val="Textkrper"/>
            </w:pPr>
            <w:hyperlink r:id="rId82" w:history="1">
              <w:r w:rsidR="00102CFC" w:rsidRPr="00E142E4">
                <w:rPr>
                  <w:rStyle w:val="Hyperlink"/>
                  <w:color w:val="auto"/>
                </w:rPr>
                <w:t xml:space="preserve">www.aid.de/ernaehrung/ernaehrungspyramide was esse </w:t>
              </w:r>
              <w:proofErr w:type="spellStart"/>
              <w:r w:rsidR="00102CFC" w:rsidRPr="00E142E4">
                <w:rPr>
                  <w:rStyle w:val="Hyperlink"/>
                  <w:color w:val="auto"/>
                </w:rPr>
                <w:t>ich.php</w:t>
              </w:r>
              <w:proofErr w:type="spellEnd"/>
            </w:hyperlink>
            <w:r w:rsidR="00102CFC">
              <w:t xml:space="preserve"> [29.01.2016]</w:t>
            </w:r>
          </w:p>
          <w:p w:rsidR="00102CFC" w:rsidRDefault="00102CFC" w:rsidP="00606206">
            <w:pPr>
              <w:pStyle w:val="Textkrper"/>
              <w:jc w:val="center"/>
              <w:rPr>
                <w:sz w:val="16"/>
              </w:rPr>
            </w:pPr>
            <w:r w:rsidRPr="00E142E4">
              <w:rPr>
                <w:sz w:val="14"/>
              </w:rPr>
              <w:t>Internetadresse</w:t>
            </w:r>
            <w:r>
              <w:t xml:space="preserve">                                                              </w:t>
            </w:r>
            <w:r w:rsidRPr="00E142E4">
              <w:rPr>
                <w:sz w:val="16"/>
              </w:rPr>
              <w:t>Recherchedatum in Klammern</w:t>
            </w:r>
          </w:p>
          <w:p w:rsidR="00102CFC" w:rsidRDefault="00102CFC" w:rsidP="00606206">
            <w:pPr>
              <w:pStyle w:val="Textkrper"/>
            </w:pPr>
          </w:p>
          <w:p w:rsidR="00102CFC" w:rsidRDefault="00102CFC" w:rsidP="00606206">
            <w:pPr>
              <w:pStyle w:val="Textkrper"/>
            </w:pPr>
            <w:r>
              <w:t>Weil jeder Informationen ins Internet stellen kann, gibt es auch viele Internet-Seiten mit fragwürdigen, falschen und unseriösen Inhalten. Deshalb ist es wichtig, dass Sie sich genau anschauen, wer die Information ins Netz gestellt hat. Deshalb ist es gut, wenn Sie zusätzlich noch Namen und Vornamen des Verfassers und den Titel ang</w:t>
            </w:r>
            <w:r>
              <w:t>e</w:t>
            </w:r>
            <w:r>
              <w:t>ben können. Ihre Quellenangabe sollte dann so aussehen:</w:t>
            </w:r>
          </w:p>
          <w:p w:rsidR="00102CFC" w:rsidRDefault="00102CFC" w:rsidP="00606206">
            <w:pPr>
              <w:pStyle w:val="Textkrper"/>
            </w:pPr>
          </w:p>
          <w:p w:rsidR="00475409" w:rsidRDefault="00102CFC" w:rsidP="00606206">
            <w:pPr>
              <w:pStyle w:val="Textkrper"/>
              <w:rPr>
                <w:sz w:val="18"/>
                <w:u w:val="single"/>
              </w:rPr>
            </w:pPr>
            <w:r w:rsidRPr="00E142E4">
              <w:rPr>
                <w:sz w:val="18"/>
              </w:rPr>
              <w:t>Flohkött</w:t>
            </w:r>
            <w:r w:rsidR="00475409">
              <w:rPr>
                <w:sz w:val="18"/>
              </w:rPr>
              <w:t>er, Maria: Was esse ich?,</w:t>
            </w:r>
          </w:p>
          <w:p w:rsidR="00102CFC" w:rsidRPr="0042257F" w:rsidRDefault="00777C10" w:rsidP="00606206">
            <w:pPr>
              <w:pStyle w:val="Textkrper"/>
              <w:rPr>
                <w:sz w:val="18"/>
              </w:rPr>
            </w:pPr>
            <w:hyperlink r:id="rId83" w:history="1">
              <w:r w:rsidR="00102CFC" w:rsidRPr="00E142E4">
                <w:rPr>
                  <w:rStyle w:val="Hyperlink"/>
                  <w:color w:val="auto"/>
                  <w:sz w:val="18"/>
                </w:rPr>
                <w:t xml:space="preserve">www.aid.de/ernaehrung/ernaehrungspyramide was esse </w:t>
              </w:r>
              <w:proofErr w:type="spellStart"/>
              <w:r w:rsidR="00102CFC" w:rsidRPr="00E142E4">
                <w:rPr>
                  <w:rStyle w:val="Hyperlink"/>
                  <w:color w:val="auto"/>
                  <w:sz w:val="18"/>
                </w:rPr>
                <w:t>ich.php</w:t>
              </w:r>
              <w:proofErr w:type="spellEnd"/>
            </w:hyperlink>
            <w:r w:rsidR="00102CFC" w:rsidRPr="00E142E4">
              <w:rPr>
                <w:sz w:val="18"/>
              </w:rPr>
              <w:t xml:space="preserve"> [29.01.2016]</w:t>
            </w:r>
          </w:p>
        </w:tc>
      </w:tr>
    </w:tbl>
    <w:p w:rsidR="00102CFC" w:rsidRDefault="00102CFC" w:rsidP="00102CFC">
      <w:pPr>
        <w:pStyle w:val="berschrift2"/>
      </w:pPr>
      <w:r>
        <w:t>Übung</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42257F">
        <w:tc>
          <w:tcPr>
            <w:tcW w:w="7371" w:type="dxa"/>
            <w:shd w:val="clear" w:color="auto" w:fill="auto"/>
          </w:tcPr>
          <w:p w:rsidR="00102CFC" w:rsidRDefault="0042257F" w:rsidP="00606206">
            <w:pPr>
              <w:pStyle w:val="Textkrper"/>
            </w:pPr>
            <w:r>
              <w:rPr>
                <w:noProof/>
              </w:rPr>
              <w:drawing>
                <wp:anchor distT="0" distB="0" distL="114300" distR="114300" simplePos="0" relativeHeight="252794880" behindDoc="0" locked="0" layoutInCell="1" allowOverlap="1" wp14:anchorId="22222BCF" wp14:editId="13F761B8">
                  <wp:simplePos x="0" y="0"/>
                  <wp:positionH relativeFrom="column">
                    <wp:posOffset>4735830</wp:posOffset>
                  </wp:positionH>
                  <wp:positionV relativeFrom="paragraph">
                    <wp:posOffset>-29210</wp:posOffset>
                  </wp:positionV>
                  <wp:extent cx="314325" cy="314325"/>
                  <wp:effectExtent l="0" t="0" r="9525" b="9525"/>
                  <wp:wrapNone/>
                  <wp:docPr id="1799" name="Grafik 1799"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Internetrecherche 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Rufen Sie die folgende Internet-Seite auf: https://</w:t>
            </w:r>
            <w:r w:rsidR="00102CFC" w:rsidRPr="00977AE5">
              <w:t>www.aid.de/inhalt/aepfel-zubereitung-und-lagerung-3996.html.</w:t>
            </w:r>
          </w:p>
          <w:p w:rsidR="00102CFC" w:rsidRDefault="00102CFC" w:rsidP="00606206">
            <w:pPr>
              <w:pStyle w:val="Textkrper"/>
            </w:pPr>
            <w:r>
              <w:t>Öffnen Sie den Artikel „Äpfel, Zubereitung und Lagerung“</w:t>
            </w:r>
          </w:p>
          <w:p w:rsidR="00102CFC" w:rsidRDefault="00102CFC" w:rsidP="00606206">
            <w:pPr>
              <w:pStyle w:val="Textkrper"/>
            </w:pPr>
            <w:r>
              <w:t>Notieren Sie die korrekte Quellenangabe einschließlich dem Namen der Autorin:</w:t>
            </w:r>
          </w:p>
          <w:p w:rsidR="00102CFC" w:rsidRDefault="00102CFC" w:rsidP="00606206">
            <w:pPr>
              <w:pStyle w:val="Textkrper"/>
            </w:pPr>
          </w:p>
          <w:p w:rsidR="00102CFC" w:rsidRDefault="00102CFC" w:rsidP="00606206">
            <w:pPr>
              <w:pStyle w:val="Textkrper"/>
            </w:pPr>
          </w:p>
          <w:p w:rsidR="00102CFC" w:rsidRDefault="00102CFC" w:rsidP="00606206">
            <w:pPr>
              <w:pStyle w:val="Textkrper"/>
            </w:pPr>
          </w:p>
          <w:p w:rsidR="00102CFC" w:rsidRDefault="00102CFC" w:rsidP="00606206">
            <w:pPr>
              <w:pStyle w:val="Textkrper"/>
            </w:pPr>
          </w:p>
          <w:p w:rsidR="00102CFC" w:rsidRPr="00A410C8" w:rsidRDefault="00102CFC" w:rsidP="00606206">
            <w:pPr>
              <w:pStyle w:val="Textkrper"/>
            </w:pPr>
          </w:p>
        </w:tc>
      </w:tr>
    </w:tbl>
    <w:p w:rsidR="00077D90" w:rsidRPr="0042257F" w:rsidRDefault="00077D90">
      <w:pPr>
        <w:spacing w:line="240" w:lineRule="exact"/>
      </w:pPr>
      <w:r w:rsidRPr="0042257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02CFC"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lastRenderedPageBreak/>
              <w:br w:type="page"/>
              <w:t>Lernfeld</w:t>
            </w:r>
          </w:p>
          <w:p w:rsidR="00102CFC" w:rsidRDefault="00102CFC" w:rsidP="0060620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102CFC" w:rsidRDefault="00102CFC" w:rsidP="00606206">
            <w:pPr>
              <w:pStyle w:val="Tabelle6pt"/>
              <w:rPr>
                <w:color w:val="000000"/>
              </w:rPr>
            </w:pPr>
            <w:r>
              <w:t>Titel</w:t>
            </w:r>
          </w:p>
          <w:p w:rsidR="00102CFC" w:rsidRDefault="00102CFC" w:rsidP="00077D90">
            <w:pPr>
              <w:pStyle w:val="TabelleKopflinks"/>
            </w:pPr>
            <w:r>
              <w:t xml:space="preserve">02 Projektdurchführung </w:t>
            </w:r>
            <w:r w:rsidR="00077D90">
              <w:t>–</w:t>
            </w:r>
            <w:r>
              <w:t xml:space="preserve"> Internetrecherche</w:t>
            </w:r>
          </w:p>
        </w:tc>
        <w:tc>
          <w:tcPr>
            <w:tcW w:w="188" w:type="dxa"/>
            <w:vMerge w:val="restart"/>
            <w:tcBorders>
              <w:top w:val="nil"/>
              <w:left w:val="single" w:sz="4" w:space="0" w:color="auto"/>
              <w:bottom w:val="nil"/>
              <w:right w:val="single" w:sz="4" w:space="0" w:color="auto"/>
            </w:tcBorders>
            <w:shd w:val="clear" w:color="auto" w:fill="FFFFFF"/>
          </w:tcPr>
          <w:p w:rsidR="00102CFC" w:rsidRPr="004B658C" w:rsidRDefault="00102CFC" w:rsidP="0060620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02CFC" w:rsidRDefault="00102CFC" w:rsidP="00606206">
            <w:pPr>
              <w:pStyle w:val="Tabelle6pt"/>
            </w:pPr>
          </w:p>
          <w:p w:rsidR="00102CFC" w:rsidRPr="00B51DE9" w:rsidRDefault="00102CFC" w:rsidP="00606206">
            <w:pPr>
              <w:pStyle w:val="TabelleKopfmitte"/>
              <w:rPr>
                <w:rFonts w:eastAsia="Calibri"/>
              </w:rPr>
            </w:pPr>
            <w:r>
              <w:t>H03.02.02.03.03</w:t>
            </w:r>
          </w:p>
        </w:tc>
      </w:tr>
      <w:tr w:rsidR="00102CFC" w:rsidRPr="00B51DE9" w:rsidTr="00606206">
        <w:tc>
          <w:tcPr>
            <w:tcW w:w="7348" w:type="dxa"/>
            <w:gridSpan w:val="2"/>
            <w:tcBorders>
              <w:left w:val="single" w:sz="4" w:space="0" w:color="auto"/>
              <w:bottom w:val="single" w:sz="4" w:space="0" w:color="auto"/>
              <w:right w:val="single" w:sz="4" w:space="0" w:color="auto"/>
            </w:tcBorders>
            <w:hideMark/>
          </w:tcPr>
          <w:p w:rsidR="00102CFC" w:rsidRPr="004B658C" w:rsidRDefault="00102CFC" w:rsidP="00606206">
            <w:pPr>
              <w:pStyle w:val="Tabelle6pt"/>
            </w:pPr>
            <w:r>
              <w:t>Kompetenzbereiche:</w:t>
            </w:r>
          </w:p>
          <w:p w:rsidR="00102CFC" w:rsidRDefault="00102CFC" w:rsidP="00606206">
            <w:pPr>
              <w:pStyle w:val="Kopf8ptafz"/>
            </w:pPr>
            <w:r>
              <w:t>Ich kann Informations- und Kommunikationssysteme nutzen.</w:t>
            </w:r>
          </w:p>
          <w:p w:rsidR="00102CFC" w:rsidRDefault="00102CFC"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102CFC" w:rsidRDefault="00102CFC" w:rsidP="0060620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02CFC" w:rsidRPr="00B51DE9" w:rsidTr="00606206">
              <w:trPr>
                <w:trHeight w:val="284"/>
              </w:trPr>
              <w:tc>
                <w:tcPr>
                  <w:tcW w:w="2090" w:type="dxa"/>
                  <w:shd w:val="clear" w:color="auto" w:fill="D9D9D9" w:themeFill="background1" w:themeFillShade="D9"/>
                </w:tcPr>
                <w:p w:rsidR="00102CFC" w:rsidRPr="00B51DE9" w:rsidRDefault="00102CFC" w:rsidP="00606206">
                  <w:pPr>
                    <w:pStyle w:val="TabelleKopfmitte"/>
                  </w:pPr>
                  <w:r w:rsidRPr="00B51DE9">
                    <w:t>L</w:t>
                  </w:r>
                  <w:r>
                    <w:t>ösung</w:t>
                  </w:r>
                </w:p>
              </w:tc>
            </w:tr>
          </w:tbl>
          <w:p w:rsidR="00102CFC" w:rsidRPr="00B51DE9" w:rsidRDefault="00102CFC" w:rsidP="00606206"/>
        </w:tc>
      </w:tr>
    </w:tbl>
    <w:p w:rsidR="00102CFC" w:rsidRDefault="00077D90" w:rsidP="00102CFC">
      <w:pPr>
        <w:pStyle w:val="berschrift1"/>
      </w:pPr>
      <w:r>
        <w:rPr>
          <w:noProof/>
          <w:sz w:val="24"/>
        </w:rPr>
        <w:drawing>
          <wp:anchor distT="0" distB="0" distL="114300" distR="114300" simplePos="0" relativeHeight="252540928" behindDoc="0" locked="0" layoutInCell="0" allowOverlap="1" wp14:anchorId="6F35C987" wp14:editId="7D813993">
            <wp:simplePos x="0" y="0"/>
            <wp:positionH relativeFrom="rightMargin">
              <wp:posOffset>256540</wp:posOffset>
            </wp:positionH>
            <wp:positionV relativeFrom="paragraph">
              <wp:posOffset>15240</wp:posOffset>
            </wp:positionV>
            <wp:extent cx="349885" cy="320675"/>
            <wp:effectExtent l="0" t="0" r="0" b="3175"/>
            <wp:wrapNone/>
            <wp:docPr id="4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41952" behindDoc="0" locked="0" layoutInCell="0" allowOverlap="1" wp14:anchorId="618AAE11" wp14:editId="2044B126">
            <wp:simplePos x="0" y="0"/>
            <wp:positionH relativeFrom="rightMargin">
              <wp:posOffset>666115</wp:posOffset>
            </wp:positionH>
            <wp:positionV relativeFrom="paragraph">
              <wp:posOffset>15240</wp:posOffset>
            </wp:positionV>
            <wp:extent cx="349885" cy="320675"/>
            <wp:effectExtent l="0" t="0" r="0" b="3175"/>
            <wp:wrapNone/>
            <wp:docPr id="4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42976" behindDoc="0" locked="0" layoutInCell="0" allowOverlap="1" wp14:anchorId="064CB2A9" wp14:editId="476EA52E">
            <wp:simplePos x="0" y="0"/>
            <wp:positionH relativeFrom="rightMargin">
              <wp:posOffset>1087120</wp:posOffset>
            </wp:positionH>
            <wp:positionV relativeFrom="paragraph">
              <wp:posOffset>15571</wp:posOffset>
            </wp:positionV>
            <wp:extent cx="348615" cy="320040"/>
            <wp:effectExtent l="0" t="0" r="0" b="3810"/>
            <wp:wrapNone/>
            <wp:docPr id="4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Station 4 – Internetquellen richtig angeben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805BBF">
        <w:tc>
          <w:tcPr>
            <w:tcW w:w="7371" w:type="dxa"/>
            <w:shd w:val="clear" w:color="auto" w:fill="auto"/>
          </w:tcPr>
          <w:p w:rsidR="00102CFC" w:rsidRDefault="00102CFC" w:rsidP="00606206">
            <w:pPr>
              <w:pStyle w:val="Textkrper"/>
            </w:pPr>
            <w:r>
              <w:t>Bei jeder Internetrecherche ist es wichtig, dass Sie angeben, von welcher Internet-Seite die Informationen stammen und an welchem Tag Sie die Recherche durchg</w:t>
            </w:r>
            <w:r>
              <w:t>e</w:t>
            </w:r>
            <w:r>
              <w:t>führt haben.</w:t>
            </w:r>
          </w:p>
          <w:p w:rsidR="00102CFC" w:rsidRDefault="00102CFC" w:rsidP="00606206">
            <w:pPr>
              <w:pStyle w:val="Textkrper"/>
            </w:pPr>
            <w:r>
              <w:t>Eine Quellenangabe bei einer Internetrecherche muss folgendes beinhalten:</w:t>
            </w:r>
          </w:p>
          <w:p w:rsidR="00102CFC" w:rsidRPr="00E142E4" w:rsidRDefault="00102CFC" w:rsidP="00475409">
            <w:pPr>
              <w:pStyle w:val="Textkrpernrinnen"/>
              <w:numPr>
                <w:ilvl w:val="0"/>
                <w:numId w:val="52"/>
              </w:numPr>
            </w:pPr>
            <w:r>
              <w:t xml:space="preserve">die </w:t>
            </w:r>
            <w:r w:rsidRPr="00E142E4">
              <w:t>vollständige Internetadresse</w:t>
            </w:r>
          </w:p>
          <w:p w:rsidR="00102CFC" w:rsidRDefault="00102CFC" w:rsidP="00475409">
            <w:pPr>
              <w:pStyle w:val="Textkrpernrinnen"/>
              <w:numPr>
                <w:ilvl w:val="0"/>
                <w:numId w:val="52"/>
              </w:numPr>
            </w:pPr>
            <w:r w:rsidRPr="00E142E4">
              <w:t>das Rech</w:t>
            </w:r>
            <w:r>
              <w:t>erchedatum</w:t>
            </w:r>
          </w:p>
          <w:p w:rsidR="00102CFC" w:rsidRDefault="00102CFC" w:rsidP="00606206">
            <w:pPr>
              <w:pStyle w:val="Textkrper"/>
            </w:pPr>
            <w:r>
              <w:t>So wird die Quellenangabe dargestellt:</w:t>
            </w:r>
          </w:p>
          <w:p w:rsidR="00102CFC" w:rsidRDefault="00777C10" w:rsidP="00606206">
            <w:pPr>
              <w:pStyle w:val="Textkrper"/>
            </w:pPr>
            <w:hyperlink r:id="rId84" w:history="1">
              <w:r w:rsidR="00102CFC" w:rsidRPr="00E142E4">
                <w:rPr>
                  <w:rStyle w:val="Hyperlink"/>
                  <w:color w:val="auto"/>
                </w:rPr>
                <w:t xml:space="preserve">www.aid.de/ernaehrung/ernaehrungspyramide was esse </w:t>
              </w:r>
              <w:proofErr w:type="spellStart"/>
              <w:r w:rsidR="00102CFC" w:rsidRPr="00E142E4">
                <w:rPr>
                  <w:rStyle w:val="Hyperlink"/>
                  <w:color w:val="auto"/>
                </w:rPr>
                <w:t>ich.php</w:t>
              </w:r>
              <w:proofErr w:type="spellEnd"/>
            </w:hyperlink>
            <w:r w:rsidR="00102CFC">
              <w:t xml:space="preserve"> [29.01.2016]</w:t>
            </w:r>
          </w:p>
          <w:p w:rsidR="00102CFC" w:rsidRDefault="00102CFC" w:rsidP="00606206">
            <w:pPr>
              <w:pStyle w:val="Textkrper"/>
              <w:rPr>
                <w:sz w:val="16"/>
              </w:rPr>
            </w:pPr>
            <w:r w:rsidRPr="00E142E4">
              <w:rPr>
                <w:sz w:val="14"/>
              </w:rPr>
              <w:t>Internetadresse</w:t>
            </w:r>
            <w:r>
              <w:t xml:space="preserve">                                                              </w:t>
            </w:r>
            <w:r w:rsidRPr="00E142E4">
              <w:rPr>
                <w:sz w:val="16"/>
              </w:rPr>
              <w:t>Recherchedatum in Klammern</w:t>
            </w:r>
          </w:p>
          <w:p w:rsidR="00102CFC" w:rsidRDefault="00102CFC" w:rsidP="00606206">
            <w:pPr>
              <w:pStyle w:val="Textkrper"/>
            </w:pPr>
          </w:p>
          <w:p w:rsidR="00102CFC" w:rsidRDefault="00102CFC" w:rsidP="00606206">
            <w:pPr>
              <w:pStyle w:val="Textkrper"/>
            </w:pPr>
            <w:r>
              <w:t>Weil jeder Informationen ins Internet stellen kann, gibt es auch viele Internet-Seiten mit fragwürdigen, falschen und unseriösen Inhalten. Deshalb ist es wichtig, dass Sie sich genau anschauen, wer die Information ins Netz gestellt hat. Deshalb ist es gut, wenn Sie zusätzlich noch Namen und Vornamen des Verfassers und den Titel ang</w:t>
            </w:r>
            <w:r>
              <w:t>e</w:t>
            </w:r>
            <w:r>
              <w:t>ben können. Ihre Quellenangabe sollte dann so aussehen:</w:t>
            </w:r>
          </w:p>
          <w:p w:rsidR="00102CFC" w:rsidRDefault="00102CFC" w:rsidP="00606206">
            <w:pPr>
              <w:pStyle w:val="Textkrper"/>
            </w:pPr>
          </w:p>
          <w:p w:rsidR="00475409" w:rsidRDefault="00102CFC" w:rsidP="00606206">
            <w:pPr>
              <w:pStyle w:val="Textkrper"/>
              <w:rPr>
                <w:sz w:val="18"/>
                <w:u w:val="single"/>
              </w:rPr>
            </w:pPr>
            <w:r w:rsidRPr="00E142E4">
              <w:rPr>
                <w:sz w:val="18"/>
              </w:rPr>
              <w:t>Flohkött</w:t>
            </w:r>
            <w:r w:rsidR="00475409">
              <w:rPr>
                <w:sz w:val="18"/>
              </w:rPr>
              <w:t>er, Maria: Was esse ich?,</w:t>
            </w:r>
          </w:p>
          <w:p w:rsidR="00102CFC" w:rsidRPr="00805BBF" w:rsidRDefault="00777C10" w:rsidP="00606206">
            <w:pPr>
              <w:pStyle w:val="Textkrper"/>
              <w:rPr>
                <w:sz w:val="18"/>
              </w:rPr>
            </w:pPr>
            <w:hyperlink r:id="rId85" w:history="1">
              <w:r w:rsidR="00102CFC" w:rsidRPr="00E142E4">
                <w:rPr>
                  <w:rStyle w:val="Hyperlink"/>
                  <w:color w:val="auto"/>
                  <w:sz w:val="18"/>
                </w:rPr>
                <w:t xml:space="preserve">www.aid.de/ernaehrung/ernaehrungspyramide was esse </w:t>
              </w:r>
              <w:proofErr w:type="spellStart"/>
              <w:r w:rsidR="00102CFC" w:rsidRPr="00E142E4">
                <w:rPr>
                  <w:rStyle w:val="Hyperlink"/>
                  <w:color w:val="auto"/>
                  <w:sz w:val="18"/>
                </w:rPr>
                <w:t>ich.php</w:t>
              </w:r>
              <w:proofErr w:type="spellEnd"/>
            </w:hyperlink>
            <w:r w:rsidR="00102CFC" w:rsidRPr="00E142E4">
              <w:rPr>
                <w:sz w:val="18"/>
              </w:rPr>
              <w:t xml:space="preserve"> [29.01.2016]</w:t>
            </w:r>
          </w:p>
        </w:tc>
      </w:tr>
    </w:tbl>
    <w:p w:rsidR="00102CFC" w:rsidRDefault="00102CFC" w:rsidP="00102CFC">
      <w:pPr>
        <w:pStyle w:val="berschrift2"/>
      </w:pPr>
      <w:r>
        <w:t>Übung</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102CFC" w:rsidRPr="00A410C8" w:rsidTr="00805BBF">
        <w:tc>
          <w:tcPr>
            <w:tcW w:w="7371" w:type="dxa"/>
            <w:shd w:val="clear" w:color="auto" w:fill="auto"/>
          </w:tcPr>
          <w:p w:rsidR="00102CFC" w:rsidRPr="00977AE5" w:rsidRDefault="00805BBF" w:rsidP="00606206">
            <w:pPr>
              <w:pStyle w:val="Textkrper"/>
            </w:pPr>
            <w:r>
              <w:rPr>
                <w:noProof/>
              </w:rPr>
              <w:drawing>
                <wp:anchor distT="0" distB="0" distL="114300" distR="114300" simplePos="0" relativeHeight="252796928" behindDoc="0" locked="0" layoutInCell="1" allowOverlap="1" wp14:anchorId="25F31467" wp14:editId="79628BAE">
                  <wp:simplePos x="0" y="0"/>
                  <wp:positionH relativeFrom="column">
                    <wp:posOffset>4735830</wp:posOffset>
                  </wp:positionH>
                  <wp:positionV relativeFrom="paragraph">
                    <wp:posOffset>-43815</wp:posOffset>
                  </wp:positionV>
                  <wp:extent cx="314325" cy="314325"/>
                  <wp:effectExtent l="0" t="0" r="9525" b="9525"/>
                  <wp:wrapNone/>
                  <wp:docPr id="544" name="Grafik 544"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Internetrecherche 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CFC">
              <w:t>Rufen Sie die folge</w:t>
            </w:r>
            <w:r w:rsidR="00475409">
              <w:t xml:space="preserve">nde Internet-Seite auf: </w:t>
            </w:r>
            <w:r w:rsidR="00102CFC" w:rsidRPr="00977AE5">
              <w:t>www.aid.de/inhalt/aepfel-zubereitung-und-lagerung-3996.html.</w:t>
            </w:r>
          </w:p>
          <w:p w:rsidR="00102CFC" w:rsidRDefault="00102CFC" w:rsidP="00606206">
            <w:pPr>
              <w:pStyle w:val="Textkrper"/>
            </w:pPr>
            <w:r>
              <w:t>Öffnen Sie den Artikel „Äpfel, Zubereitung und Lagerung“</w:t>
            </w:r>
          </w:p>
          <w:p w:rsidR="00102CFC" w:rsidRDefault="00102CFC" w:rsidP="00606206">
            <w:pPr>
              <w:pStyle w:val="Textkrper"/>
            </w:pPr>
            <w:r>
              <w:t>Notieren Sie die korrekte Quellenangabe einschließlich dem Namen der Autorin:</w:t>
            </w:r>
          </w:p>
          <w:p w:rsidR="00102CFC" w:rsidRDefault="00102CFC" w:rsidP="00606206">
            <w:pPr>
              <w:pStyle w:val="Textkrper"/>
            </w:pPr>
          </w:p>
          <w:p w:rsidR="00102CFC" w:rsidRPr="00475409" w:rsidRDefault="00102CFC" w:rsidP="00606206">
            <w:pPr>
              <w:pStyle w:val="Textkrper"/>
              <w:rPr>
                <w:sz w:val="18"/>
              </w:rPr>
            </w:pPr>
            <w:r w:rsidRPr="00475409">
              <w:rPr>
                <w:sz w:val="18"/>
              </w:rPr>
              <w:t>Ruth Rösch, Dr. Claudia Müller, Äpfel: Zubereitung und Lagerung, www.aid.de/inhalt/aepfel-zubereitung-und-lagerung-3996.html</w:t>
            </w:r>
          </w:p>
          <w:p w:rsidR="00102CFC" w:rsidRPr="00A410C8" w:rsidRDefault="00102CFC" w:rsidP="00606206">
            <w:pPr>
              <w:pStyle w:val="Textkrper"/>
            </w:pPr>
          </w:p>
        </w:tc>
      </w:tr>
    </w:tbl>
    <w:p w:rsidR="00102CFC" w:rsidRDefault="00102C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01DE9"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001DE9" w:rsidRDefault="00001DE9" w:rsidP="00606206">
            <w:pPr>
              <w:pStyle w:val="Tabelle6pt"/>
              <w:rPr>
                <w:color w:val="000000"/>
              </w:rPr>
            </w:pPr>
            <w:r>
              <w:lastRenderedPageBreak/>
              <w:br w:type="page"/>
              <w:t>Lernfeld</w:t>
            </w:r>
          </w:p>
          <w:p w:rsidR="00001DE9" w:rsidRDefault="00001DE9"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01DE9" w:rsidRDefault="00001DE9" w:rsidP="00606206">
            <w:pPr>
              <w:pStyle w:val="Tabelle6pt"/>
              <w:rPr>
                <w:color w:val="000000"/>
              </w:rPr>
            </w:pPr>
            <w:r>
              <w:t>Titel</w:t>
            </w:r>
          </w:p>
          <w:p w:rsidR="00001DE9" w:rsidRDefault="00001DE9" w:rsidP="008F1AC5">
            <w:pPr>
              <w:pStyle w:val="TabelleKopflinks"/>
            </w:pPr>
            <w:r>
              <w:t xml:space="preserve">02 Projektdurchführung </w:t>
            </w:r>
            <w:r w:rsidR="008F1AC5">
              <w:t>–</w:t>
            </w:r>
            <w:r>
              <w:t xml:space="preserve"> Rezeptumwandlung</w:t>
            </w:r>
          </w:p>
        </w:tc>
        <w:tc>
          <w:tcPr>
            <w:tcW w:w="188" w:type="dxa"/>
            <w:vMerge w:val="restart"/>
            <w:tcBorders>
              <w:top w:val="nil"/>
              <w:left w:val="single" w:sz="4" w:space="0" w:color="auto"/>
              <w:bottom w:val="nil"/>
              <w:right w:val="single" w:sz="4" w:space="0" w:color="auto"/>
            </w:tcBorders>
            <w:shd w:val="clear" w:color="auto" w:fill="FFFFFF"/>
          </w:tcPr>
          <w:p w:rsidR="00001DE9" w:rsidRPr="004B658C" w:rsidRDefault="00001DE9"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01DE9" w:rsidRDefault="00001DE9" w:rsidP="00606206">
            <w:pPr>
              <w:pStyle w:val="Tabelle6pt"/>
            </w:pPr>
          </w:p>
          <w:p w:rsidR="00001DE9" w:rsidRPr="00B51DE9" w:rsidRDefault="00001DE9" w:rsidP="00606206">
            <w:pPr>
              <w:pStyle w:val="TabelleKopfmitte"/>
              <w:rPr>
                <w:rFonts w:eastAsia="Calibri"/>
              </w:rPr>
            </w:pPr>
            <w:r>
              <w:t>H03.02.02.04</w:t>
            </w:r>
          </w:p>
        </w:tc>
      </w:tr>
      <w:tr w:rsidR="00001DE9"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001DE9" w:rsidRPr="004B658C" w:rsidRDefault="00001DE9" w:rsidP="00606206">
            <w:pPr>
              <w:pStyle w:val="Tabelle6pt"/>
            </w:pPr>
            <w:r>
              <w:t>Kompetenzbereiche:</w:t>
            </w:r>
          </w:p>
          <w:p w:rsidR="00001DE9" w:rsidRDefault="00001DE9"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001DE9" w:rsidRDefault="00001DE9"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1DE9" w:rsidRPr="00B51DE9" w:rsidTr="00606206">
              <w:trPr>
                <w:trHeight w:val="284"/>
              </w:trPr>
              <w:tc>
                <w:tcPr>
                  <w:tcW w:w="2090" w:type="dxa"/>
                  <w:shd w:val="clear" w:color="auto" w:fill="auto"/>
                </w:tcPr>
                <w:p w:rsidR="00001DE9" w:rsidRPr="00B51DE9" w:rsidRDefault="00001DE9" w:rsidP="00606206">
                  <w:pPr>
                    <w:pStyle w:val="Textkrpermitte"/>
                  </w:pPr>
                  <w:proofErr w:type="spellStart"/>
                  <w:r w:rsidRPr="00B51DE9">
                    <w:t>LernPROJEKT</w:t>
                  </w:r>
                  <w:proofErr w:type="spellEnd"/>
                </w:p>
              </w:tc>
            </w:tr>
            <w:tr w:rsidR="00001DE9" w:rsidRPr="00B51DE9" w:rsidTr="00606206">
              <w:trPr>
                <w:trHeight w:val="284"/>
              </w:trPr>
              <w:tc>
                <w:tcPr>
                  <w:tcW w:w="2090" w:type="dxa"/>
                  <w:tcBorders>
                    <w:bottom w:val="single" w:sz="4" w:space="0" w:color="auto"/>
                  </w:tcBorders>
                  <w:shd w:val="clear" w:color="auto" w:fill="auto"/>
                </w:tcPr>
                <w:p w:rsidR="00001DE9" w:rsidRPr="00B51DE9" w:rsidRDefault="00001DE9" w:rsidP="00606206">
                  <w:pPr>
                    <w:pStyle w:val="Textkrpermitte"/>
                  </w:pPr>
                  <w:proofErr w:type="spellStart"/>
                  <w:r w:rsidRPr="00B51DE9">
                    <w:t>LernTHEMA</w:t>
                  </w:r>
                  <w:proofErr w:type="spellEnd"/>
                </w:p>
              </w:tc>
            </w:tr>
            <w:tr w:rsidR="00001DE9" w:rsidRPr="00B51DE9" w:rsidTr="00606206">
              <w:trPr>
                <w:trHeight w:val="284"/>
              </w:trPr>
              <w:tc>
                <w:tcPr>
                  <w:tcW w:w="2090" w:type="dxa"/>
                  <w:tcBorders>
                    <w:bottom w:val="nil"/>
                  </w:tcBorders>
                  <w:shd w:val="clear" w:color="auto" w:fill="D9D9D9" w:themeFill="background1" w:themeFillShade="D9"/>
                </w:tcPr>
                <w:p w:rsidR="00001DE9" w:rsidRPr="00B51DE9" w:rsidRDefault="00001DE9" w:rsidP="00606206">
                  <w:pPr>
                    <w:pStyle w:val="TabelleKopfmitte"/>
                  </w:pPr>
                  <w:proofErr w:type="spellStart"/>
                  <w:r w:rsidRPr="00B51DE9">
                    <w:t>LernSCHRITT</w:t>
                  </w:r>
                  <w:proofErr w:type="spellEnd"/>
                </w:p>
              </w:tc>
            </w:tr>
          </w:tbl>
          <w:p w:rsidR="00001DE9" w:rsidRPr="00B51DE9" w:rsidRDefault="00001DE9" w:rsidP="00606206"/>
        </w:tc>
      </w:tr>
      <w:tr w:rsidR="00001DE9" w:rsidRPr="00B51DE9" w:rsidTr="00606206">
        <w:trPr>
          <w:trHeight w:val="149"/>
        </w:trPr>
        <w:tc>
          <w:tcPr>
            <w:tcW w:w="7348" w:type="dxa"/>
            <w:gridSpan w:val="3"/>
            <w:tcBorders>
              <w:top w:val="single" w:sz="4" w:space="0" w:color="auto"/>
              <w:left w:val="nil"/>
              <w:right w:val="nil"/>
            </w:tcBorders>
          </w:tcPr>
          <w:p w:rsidR="00001DE9" w:rsidRPr="00B51DE9" w:rsidRDefault="00001DE9" w:rsidP="00606206"/>
        </w:tc>
        <w:tc>
          <w:tcPr>
            <w:tcW w:w="196" w:type="dxa"/>
            <w:gridSpan w:val="2"/>
            <w:tcBorders>
              <w:top w:val="nil"/>
              <w:left w:val="nil"/>
              <w:right w:val="nil"/>
            </w:tcBorders>
          </w:tcPr>
          <w:p w:rsidR="00001DE9" w:rsidRPr="00B51DE9" w:rsidRDefault="00001DE9" w:rsidP="00606206"/>
        </w:tc>
        <w:tc>
          <w:tcPr>
            <w:tcW w:w="2095" w:type="dxa"/>
            <w:tcBorders>
              <w:top w:val="single" w:sz="4" w:space="0" w:color="auto"/>
              <w:left w:val="nil"/>
              <w:right w:val="nil"/>
            </w:tcBorders>
          </w:tcPr>
          <w:p w:rsidR="00001DE9" w:rsidRPr="00B51DE9" w:rsidRDefault="00001DE9" w:rsidP="00606206"/>
        </w:tc>
      </w:tr>
      <w:tr w:rsidR="00001DE9" w:rsidRPr="00B51DE9" w:rsidTr="00606206">
        <w:trPr>
          <w:trHeight w:val="443"/>
        </w:trPr>
        <w:tc>
          <w:tcPr>
            <w:tcW w:w="4818" w:type="dxa"/>
            <w:gridSpan w:val="2"/>
            <w:vMerge w:val="restart"/>
            <w:tcBorders>
              <w:left w:val="single" w:sz="4" w:space="0" w:color="auto"/>
              <w:right w:val="single" w:sz="4" w:space="0" w:color="auto"/>
            </w:tcBorders>
          </w:tcPr>
          <w:p w:rsidR="00001DE9" w:rsidRPr="004B658C" w:rsidRDefault="00001DE9" w:rsidP="00606206">
            <w:pPr>
              <w:pStyle w:val="Tabelle6pt"/>
            </w:pPr>
            <w:r>
              <w:t>Kompetenzen:</w:t>
            </w:r>
          </w:p>
          <w:p w:rsidR="00001DE9" w:rsidRDefault="00001DE9" w:rsidP="00606206">
            <w:pPr>
              <w:pStyle w:val="Kopf8ptafz"/>
            </w:pPr>
            <w:r>
              <w:t>Ich kann Rezepte in Klammer-Strich-Form umwandeln</w:t>
            </w:r>
            <w:r w:rsidR="00475409">
              <w:t>.</w:t>
            </w:r>
          </w:p>
        </w:tc>
        <w:tc>
          <w:tcPr>
            <w:tcW w:w="4821" w:type="dxa"/>
            <w:gridSpan w:val="4"/>
            <w:tcBorders>
              <w:left w:val="single" w:sz="4" w:space="0" w:color="auto"/>
              <w:right w:val="single" w:sz="4" w:space="0" w:color="auto"/>
            </w:tcBorders>
          </w:tcPr>
          <w:p w:rsidR="00001DE9" w:rsidRDefault="00001DE9" w:rsidP="00606206">
            <w:pPr>
              <w:pStyle w:val="Tabelle6pt"/>
            </w:pPr>
            <w:r>
              <w:t>Was Sie schon können sollten:</w:t>
            </w:r>
          </w:p>
          <w:p w:rsidR="00001DE9" w:rsidRPr="00234B66" w:rsidRDefault="008F1AC5" w:rsidP="00606206">
            <w:pPr>
              <w:pStyle w:val="Kopf8ptafz"/>
            </w:pPr>
            <w:r>
              <w:t>Umgang mit Tabellen</w:t>
            </w:r>
          </w:p>
        </w:tc>
      </w:tr>
      <w:tr w:rsidR="00001DE9" w:rsidRPr="00B51DE9" w:rsidTr="00606206">
        <w:trPr>
          <w:trHeight w:val="443"/>
        </w:trPr>
        <w:tc>
          <w:tcPr>
            <w:tcW w:w="4818" w:type="dxa"/>
            <w:gridSpan w:val="2"/>
            <w:vMerge/>
            <w:tcBorders>
              <w:left w:val="single" w:sz="4" w:space="0" w:color="auto"/>
              <w:right w:val="single" w:sz="4" w:space="0" w:color="auto"/>
            </w:tcBorders>
          </w:tcPr>
          <w:p w:rsidR="00001DE9" w:rsidRDefault="00001DE9" w:rsidP="00606206">
            <w:pPr>
              <w:pStyle w:val="Tabelle6pt"/>
            </w:pPr>
          </w:p>
        </w:tc>
        <w:tc>
          <w:tcPr>
            <w:tcW w:w="4821" w:type="dxa"/>
            <w:gridSpan w:val="4"/>
            <w:tcBorders>
              <w:left w:val="single" w:sz="4" w:space="0" w:color="auto"/>
              <w:right w:val="single" w:sz="4" w:space="0" w:color="auto"/>
            </w:tcBorders>
          </w:tcPr>
          <w:p w:rsidR="00001DE9" w:rsidRDefault="00001DE9" w:rsidP="00606206">
            <w:pPr>
              <w:pStyle w:val="Tabelle6pt"/>
            </w:pPr>
            <w:r>
              <w:t>Wofür Sie das benötigen:</w:t>
            </w:r>
          </w:p>
          <w:p w:rsidR="00001DE9" w:rsidRDefault="008F1AC5" w:rsidP="00606206">
            <w:pPr>
              <w:pStyle w:val="Kopf8ptafz"/>
            </w:pPr>
            <w:r>
              <w:t>Sicherer Umgang mit Rezepten</w:t>
            </w:r>
          </w:p>
        </w:tc>
      </w:tr>
      <w:tr w:rsidR="00001DE9" w:rsidRPr="00B51DE9" w:rsidTr="00606206">
        <w:trPr>
          <w:trHeight w:val="443"/>
        </w:trPr>
        <w:tc>
          <w:tcPr>
            <w:tcW w:w="4818" w:type="dxa"/>
            <w:gridSpan w:val="2"/>
            <w:vMerge/>
            <w:tcBorders>
              <w:left w:val="single" w:sz="4" w:space="0" w:color="auto"/>
              <w:right w:val="single" w:sz="4" w:space="0" w:color="auto"/>
            </w:tcBorders>
          </w:tcPr>
          <w:p w:rsidR="00001DE9" w:rsidRDefault="00001DE9" w:rsidP="00606206">
            <w:pPr>
              <w:pStyle w:val="Tabelle6pt"/>
            </w:pPr>
          </w:p>
        </w:tc>
        <w:tc>
          <w:tcPr>
            <w:tcW w:w="4821" w:type="dxa"/>
            <w:gridSpan w:val="4"/>
            <w:tcBorders>
              <w:left w:val="single" w:sz="4" w:space="0" w:color="auto"/>
              <w:right w:val="single" w:sz="4" w:space="0" w:color="auto"/>
            </w:tcBorders>
          </w:tcPr>
          <w:p w:rsidR="00001DE9" w:rsidRDefault="00001DE9" w:rsidP="00606206">
            <w:pPr>
              <w:pStyle w:val="Tabelle6pt"/>
            </w:pPr>
            <w:r>
              <w:t>Wie Sie Ihr Können prüfen können:</w:t>
            </w:r>
          </w:p>
          <w:p w:rsidR="00001DE9" w:rsidRPr="00234B66" w:rsidRDefault="00001DE9" w:rsidP="00475409">
            <w:pPr>
              <w:pStyle w:val="Kopf8ptafz"/>
              <w:numPr>
                <w:ilvl w:val="0"/>
                <w:numId w:val="0"/>
              </w:numPr>
              <w:ind w:left="416"/>
            </w:pPr>
          </w:p>
        </w:tc>
      </w:tr>
    </w:tbl>
    <w:p w:rsidR="00001DE9" w:rsidRDefault="00001DE9" w:rsidP="00001DE9">
      <w:pPr>
        <w:pStyle w:val="Kopf8pt"/>
        <w:tabs>
          <w:tab w:val="left" w:pos="2410"/>
        </w:tabs>
        <w:spacing w:before="120"/>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001DE9" w:rsidRPr="00A410C8" w:rsidTr="00606206">
        <w:tc>
          <w:tcPr>
            <w:tcW w:w="7371" w:type="dxa"/>
            <w:shd w:val="clear" w:color="auto" w:fill="auto"/>
          </w:tcPr>
          <w:p w:rsidR="00001DE9" w:rsidRPr="00A410C8" w:rsidRDefault="00001DE9" w:rsidP="00606206">
            <w:pPr>
              <w:pStyle w:val="Textkrper"/>
            </w:pPr>
            <w:r w:rsidRPr="00EA0C66">
              <w:rPr>
                <w:noProof/>
                <w:sz w:val="24"/>
              </w:rPr>
              <w:drawing>
                <wp:anchor distT="0" distB="0" distL="114300" distR="114300" simplePos="0" relativeHeight="252545024" behindDoc="0" locked="0" layoutInCell="0" allowOverlap="1" wp14:anchorId="6ED10865" wp14:editId="643C1010">
                  <wp:simplePos x="0" y="0"/>
                  <wp:positionH relativeFrom="rightMargin">
                    <wp:posOffset>227330</wp:posOffset>
                  </wp:positionH>
                  <wp:positionV relativeFrom="paragraph">
                    <wp:posOffset>0</wp:posOffset>
                  </wp:positionV>
                  <wp:extent cx="349885" cy="320675"/>
                  <wp:effectExtent l="0" t="0" r="0" b="3175"/>
                  <wp:wrapNone/>
                  <wp:docPr id="6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546048" behindDoc="0" locked="0" layoutInCell="0" allowOverlap="1" wp14:anchorId="6F411BF0" wp14:editId="2FD9B622">
                  <wp:simplePos x="0" y="0"/>
                  <wp:positionH relativeFrom="rightMargin">
                    <wp:posOffset>671195</wp:posOffset>
                  </wp:positionH>
                  <wp:positionV relativeFrom="paragraph">
                    <wp:posOffset>0</wp:posOffset>
                  </wp:positionV>
                  <wp:extent cx="349885" cy="320675"/>
                  <wp:effectExtent l="0" t="0" r="0" b="3175"/>
                  <wp:wrapNone/>
                  <wp:docPr id="62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C66">
              <w:rPr>
                <w:noProof/>
                <w:sz w:val="24"/>
              </w:rPr>
              <w:drawing>
                <wp:anchor distT="0" distB="0" distL="114300" distR="114300" simplePos="0" relativeHeight="252547072" behindDoc="0" locked="0" layoutInCell="0" allowOverlap="1" wp14:anchorId="4E2CF810" wp14:editId="2E35631E">
                  <wp:simplePos x="0" y="0"/>
                  <wp:positionH relativeFrom="rightMargin">
                    <wp:posOffset>1097280</wp:posOffset>
                  </wp:positionH>
                  <wp:positionV relativeFrom="paragraph">
                    <wp:posOffset>0</wp:posOffset>
                  </wp:positionV>
                  <wp:extent cx="348615" cy="320040"/>
                  <wp:effectExtent l="0" t="0" r="0" b="3810"/>
                  <wp:wrapNone/>
                  <wp:docPr id="6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Sie haben für Ihr Lernprojekt „Apfel im Glas“ zwei Rezepte recherchiert. Damit Sie das Rezept besser als Arbeitsanleitung in der Küche nutzen können, arbeiten sie nun das Rezept zum Ausprobieren in eine Tabelle um.</w:t>
            </w:r>
          </w:p>
        </w:tc>
      </w:tr>
    </w:tbl>
    <w:p w:rsidR="00001DE9" w:rsidRDefault="00001DE9" w:rsidP="00001DE9">
      <w:pPr>
        <w:pStyle w:val="Kopf8pt"/>
        <w:tabs>
          <w:tab w:val="left" w:pos="2410"/>
        </w:tabs>
        <w:spacing w:before="120"/>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3F1ED5" w:rsidRPr="00DE4890" w:rsidTr="003F1ED5">
        <w:trPr>
          <w:trHeight w:val="397"/>
        </w:trPr>
        <w:tc>
          <w:tcPr>
            <w:tcW w:w="1470" w:type="dxa"/>
            <w:shd w:val="clear" w:color="auto" w:fill="D9D9D9" w:themeFill="background1" w:themeFillShade="D9"/>
            <w:vAlign w:val="center"/>
          </w:tcPr>
          <w:p w:rsidR="003F1ED5" w:rsidRPr="00DE4890" w:rsidRDefault="003F1ED5" w:rsidP="00606206">
            <w:pPr>
              <w:pStyle w:val="TabelleKopfmitte"/>
            </w:pPr>
            <w:r>
              <w:t>Phase</w:t>
            </w:r>
          </w:p>
        </w:tc>
        <w:tc>
          <w:tcPr>
            <w:tcW w:w="5901" w:type="dxa"/>
            <w:shd w:val="clear" w:color="auto" w:fill="D9D9D9" w:themeFill="background1" w:themeFillShade="D9"/>
            <w:vAlign w:val="center"/>
          </w:tcPr>
          <w:p w:rsidR="003F1ED5" w:rsidRPr="00DE4890" w:rsidRDefault="003F1ED5" w:rsidP="00606206">
            <w:pPr>
              <w:pStyle w:val="TabelleKopfmitte"/>
            </w:pPr>
            <w:r>
              <w:t>Aufgabe</w:t>
            </w:r>
          </w:p>
        </w:tc>
      </w:tr>
    </w:tbl>
    <w:p w:rsidR="00001DE9" w:rsidRDefault="00001DE9" w:rsidP="00001DE9">
      <w:pPr>
        <w:pStyle w:val="Marginaliegrau"/>
        <w:framePr w:wrap="around" w:x="8689" w:y="33"/>
      </w:pPr>
      <w:r>
        <w:t>Arbeiten Sie mit Bleistift!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3F1ED5" w:rsidRPr="00DE4890" w:rsidTr="003F1ED5">
        <w:trPr>
          <w:trHeight w:val="624"/>
        </w:trPr>
        <w:tc>
          <w:tcPr>
            <w:tcW w:w="1470" w:type="dxa"/>
            <w:shd w:val="clear" w:color="auto" w:fill="auto"/>
            <w:vAlign w:val="center"/>
          </w:tcPr>
          <w:p w:rsidR="003F1ED5" w:rsidRPr="00F0156F" w:rsidRDefault="003F1ED5" w:rsidP="00606206">
            <w:pPr>
              <w:pStyle w:val="Textkrpermitte"/>
              <w:rPr>
                <w:noProof/>
              </w:rPr>
            </w:pPr>
            <w:r w:rsidRPr="00C120C2">
              <w:rPr>
                <w:noProof/>
                <w:sz w:val="24"/>
              </w:rPr>
              <w:drawing>
                <wp:anchor distT="0" distB="0" distL="114300" distR="114300" simplePos="0" relativeHeight="252800000" behindDoc="0" locked="0" layoutInCell="0" allowOverlap="1" wp14:anchorId="51283F8D" wp14:editId="101AF345">
                  <wp:simplePos x="0" y="0"/>
                  <wp:positionH relativeFrom="rightMargin">
                    <wp:posOffset>145415</wp:posOffset>
                  </wp:positionH>
                  <wp:positionV relativeFrom="paragraph">
                    <wp:posOffset>4499610</wp:posOffset>
                  </wp:positionV>
                  <wp:extent cx="259080" cy="323850"/>
                  <wp:effectExtent l="0" t="0" r="7620" b="0"/>
                  <wp:wrapNone/>
                  <wp:docPr id="627"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0C2">
              <w:rPr>
                <w:noProof/>
                <w:sz w:val="24"/>
              </w:rPr>
              <w:drawing>
                <wp:anchor distT="0" distB="0" distL="114300" distR="114300" simplePos="0" relativeHeight="252798976" behindDoc="0" locked="0" layoutInCell="0" allowOverlap="1" wp14:anchorId="74F358E2" wp14:editId="36A5C67F">
                  <wp:simplePos x="0" y="0"/>
                  <wp:positionH relativeFrom="rightMargin">
                    <wp:posOffset>93345</wp:posOffset>
                  </wp:positionH>
                  <wp:positionV relativeFrom="paragraph">
                    <wp:posOffset>1599565</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rPr>
              <w:drawing>
                <wp:inline distT="0" distB="0" distL="0" distR="0" wp14:anchorId="10BCBB4C" wp14:editId="336A1F30">
                  <wp:extent cx="302701" cy="324000"/>
                  <wp:effectExtent l="0" t="0" r="2540" b="0"/>
                  <wp:docPr id="6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5901" w:type="dxa"/>
            <w:shd w:val="clear" w:color="auto" w:fill="auto"/>
            <w:vAlign w:val="center"/>
          </w:tcPr>
          <w:p w:rsidR="003F1ED5" w:rsidRDefault="003F1ED5" w:rsidP="00CF65F8">
            <w:pPr>
              <w:pStyle w:val="Textkrpernrinnen"/>
              <w:numPr>
                <w:ilvl w:val="0"/>
                <w:numId w:val="49"/>
              </w:numPr>
              <w:rPr>
                <w:noProof/>
              </w:rPr>
            </w:pPr>
            <w:r w:rsidRPr="00AA18D1">
              <w:rPr>
                <w:noProof/>
                <w:lang w:eastAsia="de-DE"/>
              </w:rPr>
              <w:drawing>
                <wp:anchor distT="0" distB="0" distL="114300" distR="114300" simplePos="0" relativeHeight="252801024" behindDoc="0" locked="0" layoutInCell="1" allowOverlap="1" wp14:anchorId="093B4058" wp14:editId="41202385">
                  <wp:simplePos x="0" y="0"/>
                  <wp:positionH relativeFrom="column">
                    <wp:posOffset>3795395</wp:posOffset>
                  </wp:positionH>
                  <wp:positionV relativeFrom="paragraph">
                    <wp:posOffset>250190</wp:posOffset>
                  </wp:positionV>
                  <wp:extent cx="314325" cy="314325"/>
                  <wp:effectExtent l="0" t="0" r="9525" b="9525"/>
                  <wp:wrapNone/>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Legen Sie Bleistift, Lineal und einen dünnen roten oder grünen Stift (Textmarker) als Arbeitsmittel griffbereit auf den Tisch!</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sidRPr="00AA18D1">
              <w:rPr>
                <w:noProof/>
                <w:lang w:eastAsia="de-DE"/>
              </w:rPr>
              <w:drawing>
                <wp:anchor distT="0" distB="0" distL="114300" distR="114300" simplePos="0" relativeHeight="252802048" behindDoc="0" locked="0" layoutInCell="1" allowOverlap="1" wp14:anchorId="08FF7DF6" wp14:editId="4C8FF546">
                  <wp:simplePos x="0" y="0"/>
                  <wp:positionH relativeFrom="column">
                    <wp:posOffset>3793490</wp:posOffset>
                  </wp:positionH>
                  <wp:positionV relativeFrom="paragraph">
                    <wp:posOffset>53975</wp:posOffset>
                  </wp:positionV>
                  <wp:extent cx="314325" cy="314325"/>
                  <wp:effectExtent l="0" t="0" r="9525" b="9525"/>
                  <wp:wrapNone/>
                  <wp:docPr id="1009" name="Grafik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Holen Sie die Rezeptvorlage bei Ihrer Lehrkraft.</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Tragen Sie Ihren Namen, die Klasse und das heutige Datum in die Kopfzeile ein.</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Lesen Sie Ihr Rezept durch und überlegen Sie dabei, in welcher Reihenfolge Sie die Zutaten in Ihrer Rezeptvorlage eint</w:t>
            </w:r>
            <w:r w:rsidR="00475409">
              <w:rPr>
                <w:noProof/>
              </w:rPr>
              <w:t>r</w:t>
            </w:r>
            <w:r>
              <w:rPr>
                <w:noProof/>
              </w:rPr>
              <w:t>agen müssen.</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Schreiben Sie die Zutaten in der richtigen Reihenfolge han</w:t>
            </w:r>
            <w:r w:rsidR="00475409">
              <w:rPr>
                <w:noProof/>
              </w:rPr>
              <w:t>d</w:t>
            </w:r>
            <w:r>
              <w:rPr>
                <w:noProof/>
              </w:rPr>
              <w:t>schriftlich in Ihr Rezeptblatt H03.2.02.04.01 ein.</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Ergänzen Sie die richtigen Mengen handschriftlich.</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Lesen Sie die Zubereitung durch und unterstreichen Sie dabei mit Bleistift die Wörter, die Sie für die Zubereitung benötigen.</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Lesen Sie nochmal das Unter</w:t>
            </w:r>
            <w:r w:rsidR="00475409">
              <w:rPr>
                <w:noProof/>
              </w:rPr>
              <w:t>s</w:t>
            </w:r>
            <w:r>
              <w:rPr>
                <w:noProof/>
              </w:rPr>
              <w:t>trichene und markieren sie die wichtigsten Wörter endgültig mit dem Textmarker (Keine vollständigen Sätze markieren!)</w:t>
            </w:r>
            <w:r w:rsidR="00475409">
              <w:rPr>
                <w:noProof/>
              </w:rPr>
              <w:t>.</w:t>
            </w:r>
          </w:p>
          <w:p w:rsidR="003F1ED5" w:rsidRDefault="003F1ED5" w:rsidP="008F1AC5">
            <w:pPr>
              <w:pStyle w:val="Textkrpernrinnen"/>
              <w:numPr>
                <w:ilvl w:val="0"/>
                <w:numId w:val="0"/>
              </w:numPr>
              <w:rPr>
                <w:noProof/>
              </w:rPr>
            </w:pPr>
          </w:p>
          <w:p w:rsidR="003F1ED5" w:rsidRDefault="003F1ED5" w:rsidP="00CF65F8">
            <w:pPr>
              <w:pStyle w:val="Textkrpernrinnen"/>
              <w:numPr>
                <w:ilvl w:val="0"/>
                <w:numId w:val="49"/>
              </w:numPr>
              <w:rPr>
                <w:noProof/>
              </w:rPr>
            </w:pPr>
            <w:r>
              <w:rPr>
                <w:noProof/>
              </w:rPr>
              <w:t>Tragen Sie Ihre Wörter in die Zubereitungsspalte ein</w:t>
            </w:r>
          </w:p>
          <w:p w:rsidR="003F1ED5" w:rsidRDefault="003F1ED5" w:rsidP="008F1AC5">
            <w:pPr>
              <w:pStyle w:val="Listenabsatz"/>
              <w:rPr>
                <w:noProof/>
              </w:rPr>
            </w:pPr>
          </w:p>
          <w:p w:rsidR="003F1ED5" w:rsidRDefault="003F1ED5" w:rsidP="00CF65F8">
            <w:pPr>
              <w:pStyle w:val="Textkrpernrinnen"/>
              <w:numPr>
                <w:ilvl w:val="0"/>
                <w:numId w:val="49"/>
              </w:numPr>
              <w:rPr>
                <w:noProof/>
              </w:rPr>
            </w:pPr>
            <w:r>
              <w:rPr>
                <w:noProof/>
              </w:rPr>
              <w:t>Geben Sie Ihre Lösung Ihrer Lehrkraft zur Kontrolle (</w:t>
            </w:r>
            <w:r w:rsidRPr="006D07F1">
              <w:rPr>
                <w:b/>
                <w:noProof/>
              </w:rPr>
              <w:t>A und B</w:t>
            </w:r>
            <w:r>
              <w:rPr>
                <w:noProof/>
              </w:rPr>
              <w:t>)</w:t>
            </w:r>
            <w:r w:rsidR="00475409">
              <w:rPr>
                <w:noProof/>
              </w:rPr>
              <w:t>.</w:t>
            </w:r>
          </w:p>
          <w:p w:rsidR="003F1ED5" w:rsidRDefault="003F1ED5" w:rsidP="008F1AC5">
            <w:pPr>
              <w:pStyle w:val="Listenabsatz"/>
              <w:rPr>
                <w:noProof/>
              </w:rPr>
            </w:pPr>
          </w:p>
          <w:p w:rsidR="003F1ED5" w:rsidRPr="00DE4890" w:rsidRDefault="003F1ED5" w:rsidP="00CF65F8">
            <w:pPr>
              <w:pStyle w:val="Textkrpernrinnen"/>
              <w:numPr>
                <w:ilvl w:val="0"/>
                <w:numId w:val="49"/>
              </w:numPr>
              <w:rPr>
                <w:noProof/>
              </w:rPr>
            </w:pPr>
            <w:r>
              <w:rPr>
                <w:noProof/>
              </w:rPr>
              <w:t>Kontrollieren Sie sich gegenseitig (</w:t>
            </w:r>
            <w:r w:rsidRPr="006D07F1">
              <w:rPr>
                <w:b/>
                <w:noProof/>
              </w:rPr>
              <w:t>C</w:t>
            </w:r>
            <w:r>
              <w:rPr>
                <w:noProof/>
              </w:rPr>
              <w:t>)</w:t>
            </w:r>
            <w:r w:rsidR="00475409">
              <w:rPr>
                <w:noProof/>
              </w:rPr>
              <w:t>.</w:t>
            </w:r>
          </w:p>
        </w:tc>
      </w:tr>
    </w:tbl>
    <w:p w:rsidR="00001DE9" w:rsidRDefault="00001DE9" w:rsidP="00001DE9">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06206" w:rsidRPr="00B51DE9" w:rsidTr="00606206">
        <w:trPr>
          <w:trHeight w:val="523"/>
        </w:trPr>
        <w:tc>
          <w:tcPr>
            <w:tcW w:w="3119" w:type="dxa"/>
            <w:tcBorders>
              <w:left w:val="single" w:sz="4" w:space="0" w:color="auto"/>
              <w:bottom w:val="single" w:sz="4" w:space="0" w:color="auto"/>
              <w:right w:val="single" w:sz="4" w:space="0" w:color="auto"/>
            </w:tcBorders>
            <w:shd w:val="clear" w:color="auto" w:fill="D9D9D9"/>
            <w:hideMark/>
          </w:tcPr>
          <w:p w:rsidR="00606206" w:rsidRDefault="00606206" w:rsidP="00606206">
            <w:pPr>
              <w:pStyle w:val="Tabelle6pt"/>
              <w:rPr>
                <w:color w:val="000000"/>
              </w:rPr>
            </w:pPr>
            <w:r>
              <w:lastRenderedPageBreak/>
              <w:br w:type="page"/>
              <w:t>Lernfeld</w:t>
            </w:r>
          </w:p>
          <w:p w:rsidR="00606206" w:rsidRDefault="00606206" w:rsidP="00606206">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06206" w:rsidRDefault="00606206" w:rsidP="00606206">
            <w:pPr>
              <w:pStyle w:val="Tabelle6pt"/>
              <w:rPr>
                <w:color w:val="000000"/>
              </w:rPr>
            </w:pPr>
            <w:r>
              <w:t>Titel</w:t>
            </w:r>
          </w:p>
          <w:p w:rsidR="00606206" w:rsidRDefault="00606206" w:rsidP="006F4943">
            <w:pPr>
              <w:pStyle w:val="TabelleKopflinks"/>
            </w:pPr>
            <w:r>
              <w:t xml:space="preserve">02 Projektdurchführung </w:t>
            </w:r>
            <w:r w:rsidR="006F4943">
              <w:t>–</w:t>
            </w:r>
            <w:r>
              <w:t xml:space="preserve"> Rezeptumwandlung</w:t>
            </w:r>
          </w:p>
        </w:tc>
        <w:tc>
          <w:tcPr>
            <w:tcW w:w="188" w:type="dxa"/>
            <w:vMerge w:val="restart"/>
            <w:tcBorders>
              <w:top w:val="nil"/>
              <w:left w:val="single" w:sz="4" w:space="0" w:color="auto"/>
              <w:bottom w:val="nil"/>
              <w:right w:val="single" w:sz="4" w:space="0" w:color="auto"/>
            </w:tcBorders>
            <w:shd w:val="clear" w:color="auto" w:fill="FFFFFF"/>
          </w:tcPr>
          <w:p w:rsidR="00606206" w:rsidRPr="004B658C" w:rsidRDefault="00606206" w:rsidP="0060620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06206" w:rsidRDefault="00606206" w:rsidP="00606206">
            <w:pPr>
              <w:pStyle w:val="Tabelle6pt"/>
            </w:pPr>
          </w:p>
          <w:p w:rsidR="00606206" w:rsidRPr="00B51DE9" w:rsidRDefault="00606206" w:rsidP="00606206">
            <w:pPr>
              <w:pStyle w:val="TabelleKopfmitte"/>
              <w:rPr>
                <w:rFonts w:eastAsia="Calibri"/>
              </w:rPr>
            </w:pPr>
            <w:r>
              <w:t>H03.02.02.04.01</w:t>
            </w:r>
          </w:p>
        </w:tc>
      </w:tr>
      <w:tr w:rsidR="00606206" w:rsidRPr="00B51DE9" w:rsidTr="00606206">
        <w:tc>
          <w:tcPr>
            <w:tcW w:w="7348" w:type="dxa"/>
            <w:gridSpan w:val="3"/>
            <w:tcBorders>
              <w:left w:val="single" w:sz="4" w:space="0" w:color="auto"/>
              <w:bottom w:val="single" w:sz="4" w:space="0" w:color="auto"/>
              <w:right w:val="single" w:sz="4" w:space="0" w:color="auto"/>
            </w:tcBorders>
            <w:shd w:val="clear" w:color="auto" w:fill="auto"/>
            <w:hideMark/>
          </w:tcPr>
          <w:p w:rsidR="00606206" w:rsidRPr="004B658C" w:rsidRDefault="00606206" w:rsidP="00606206">
            <w:pPr>
              <w:pStyle w:val="Tabelle6pt"/>
            </w:pPr>
            <w:r>
              <w:t>Kompetenzbereiche:</w:t>
            </w:r>
          </w:p>
          <w:p w:rsidR="00606206" w:rsidRDefault="00606206" w:rsidP="00606206">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606206" w:rsidRDefault="00606206" w:rsidP="0060620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06206" w:rsidRPr="00B51DE9" w:rsidTr="00606206">
              <w:trPr>
                <w:trHeight w:val="284"/>
              </w:trPr>
              <w:tc>
                <w:tcPr>
                  <w:tcW w:w="2090" w:type="dxa"/>
                  <w:shd w:val="clear" w:color="auto" w:fill="auto"/>
                </w:tcPr>
                <w:p w:rsidR="00606206" w:rsidRPr="00B51DE9" w:rsidRDefault="00606206" w:rsidP="00606206">
                  <w:pPr>
                    <w:pStyle w:val="Textkrpermitte"/>
                  </w:pPr>
                  <w:proofErr w:type="spellStart"/>
                  <w:r w:rsidRPr="00B51DE9">
                    <w:t>LernPROJEKT</w:t>
                  </w:r>
                  <w:proofErr w:type="spellEnd"/>
                </w:p>
              </w:tc>
            </w:tr>
            <w:tr w:rsidR="00606206" w:rsidRPr="00B51DE9" w:rsidTr="00606206">
              <w:trPr>
                <w:trHeight w:val="284"/>
              </w:trPr>
              <w:tc>
                <w:tcPr>
                  <w:tcW w:w="2090" w:type="dxa"/>
                  <w:tcBorders>
                    <w:bottom w:val="single" w:sz="4" w:space="0" w:color="auto"/>
                  </w:tcBorders>
                  <w:shd w:val="clear" w:color="auto" w:fill="auto"/>
                </w:tcPr>
                <w:p w:rsidR="00606206" w:rsidRPr="00B51DE9" w:rsidRDefault="00606206" w:rsidP="00606206">
                  <w:pPr>
                    <w:pStyle w:val="Textkrpermitte"/>
                  </w:pPr>
                  <w:proofErr w:type="spellStart"/>
                  <w:r w:rsidRPr="00B51DE9">
                    <w:t>LernTHEMA</w:t>
                  </w:r>
                  <w:proofErr w:type="spellEnd"/>
                </w:p>
              </w:tc>
            </w:tr>
            <w:tr w:rsidR="00606206" w:rsidRPr="00B51DE9" w:rsidTr="00606206">
              <w:trPr>
                <w:trHeight w:val="284"/>
              </w:trPr>
              <w:tc>
                <w:tcPr>
                  <w:tcW w:w="2090" w:type="dxa"/>
                  <w:tcBorders>
                    <w:bottom w:val="nil"/>
                  </w:tcBorders>
                  <w:shd w:val="clear" w:color="auto" w:fill="D9D9D9" w:themeFill="background1" w:themeFillShade="D9"/>
                </w:tcPr>
                <w:p w:rsidR="00606206" w:rsidRPr="00B51DE9" w:rsidRDefault="00606206" w:rsidP="00606206">
                  <w:pPr>
                    <w:pStyle w:val="TabelleKopfmitte"/>
                  </w:pPr>
                  <w:proofErr w:type="spellStart"/>
                  <w:r w:rsidRPr="00B51DE9">
                    <w:t>LernSCHRITT</w:t>
                  </w:r>
                  <w:proofErr w:type="spellEnd"/>
                </w:p>
              </w:tc>
            </w:tr>
          </w:tbl>
          <w:p w:rsidR="00606206" w:rsidRPr="00B51DE9" w:rsidRDefault="00606206" w:rsidP="00606206"/>
        </w:tc>
      </w:tr>
      <w:tr w:rsidR="00606206" w:rsidRPr="00B51DE9" w:rsidTr="00606206">
        <w:trPr>
          <w:trHeight w:val="149"/>
        </w:trPr>
        <w:tc>
          <w:tcPr>
            <w:tcW w:w="7348" w:type="dxa"/>
            <w:gridSpan w:val="3"/>
            <w:tcBorders>
              <w:top w:val="single" w:sz="4" w:space="0" w:color="auto"/>
              <w:left w:val="nil"/>
              <w:right w:val="nil"/>
            </w:tcBorders>
          </w:tcPr>
          <w:p w:rsidR="00606206" w:rsidRPr="00B51DE9" w:rsidRDefault="00606206" w:rsidP="00606206"/>
        </w:tc>
        <w:tc>
          <w:tcPr>
            <w:tcW w:w="196" w:type="dxa"/>
            <w:gridSpan w:val="2"/>
            <w:tcBorders>
              <w:top w:val="nil"/>
              <w:left w:val="nil"/>
              <w:right w:val="nil"/>
            </w:tcBorders>
          </w:tcPr>
          <w:p w:rsidR="00606206" w:rsidRPr="00B51DE9" w:rsidRDefault="00606206" w:rsidP="00606206"/>
        </w:tc>
        <w:tc>
          <w:tcPr>
            <w:tcW w:w="2095" w:type="dxa"/>
            <w:tcBorders>
              <w:top w:val="single" w:sz="4" w:space="0" w:color="auto"/>
              <w:left w:val="nil"/>
              <w:right w:val="nil"/>
            </w:tcBorders>
          </w:tcPr>
          <w:p w:rsidR="00606206" w:rsidRPr="00B51DE9" w:rsidRDefault="00606206" w:rsidP="00606206"/>
        </w:tc>
      </w:tr>
      <w:tr w:rsidR="00606206" w:rsidRPr="00B51DE9" w:rsidTr="00606206">
        <w:trPr>
          <w:trHeight w:val="443"/>
        </w:trPr>
        <w:tc>
          <w:tcPr>
            <w:tcW w:w="4818" w:type="dxa"/>
            <w:gridSpan w:val="2"/>
            <w:vMerge w:val="restart"/>
            <w:tcBorders>
              <w:left w:val="single" w:sz="4" w:space="0" w:color="auto"/>
              <w:right w:val="single" w:sz="4" w:space="0" w:color="auto"/>
            </w:tcBorders>
          </w:tcPr>
          <w:p w:rsidR="00606206" w:rsidRPr="004B658C" w:rsidRDefault="00606206" w:rsidP="00606206">
            <w:pPr>
              <w:pStyle w:val="Tabelle6pt"/>
            </w:pPr>
            <w:r>
              <w:t>Kompetenzen:</w:t>
            </w:r>
          </w:p>
          <w:p w:rsidR="00606206" w:rsidRDefault="00606206" w:rsidP="00606206">
            <w:pPr>
              <w:pStyle w:val="Kopf8ptafz"/>
            </w:pPr>
            <w:r>
              <w:t>Ich kann Rezepte in Klammer-Strich-Form umwandeln</w:t>
            </w:r>
          </w:p>
        </w:tc>
        <w:tc>
          <w:tcPr>
            <w:tcW w:w="4821" w:type="dxa"/>
            <w:gridSpan w:val="4"/>
            <w:tcBorders>
              <w:left w:val="single" w:sz="4" w:space="0" w:color="auto"/>
              <w:right w:val="single" w:sz="4" w:space="0" w:color="auto"/>
            </w:tcBorders>
          </w:tcPr>
          <w:p w:rsidR="00606206" w:rsidRDefault="00606206" w:rsidP="00606206">
            <w:pPr>
              <w:pStyle w:val="Tabelle6pt"/>
            </w:pPr>
            <w:r>
              <w:t>Was Sie schon können sollten:</w:t>
            </w:r>
          </w:p>
          <w:p w:rsidR="00606206" w:rsidRPr="00234B66" w:rsidRDefault="00606206" w:rsidP="006F4943">
            <w:pPr>
              <w:pStyle w:val="Kopf8ptafz"/>
              <w:numPr>
                <w:ilvl w:val="0"/>
                <w:numId w:val="0"/>
              </w:numPr>
              <w:ind w:left="227"/>
            </w:pPr>
          </w:p>
        </w:tc>
      </w:tr>
      <w:tr w:rsidR="00606206" w:rsidRPr="00B51DE9" w:rsidTr="00606206">
        <w:trPr>
          <w:trHeight w:val="443"/>
        </w:trPr>
        <w:tc>
          <w:tcPr>
            <w:tcW w:w="4818" w:type="dxa"/>
            <w:gridSpan w:val="2"/>
            <w:vMerge/>
            <w:tcBorders>
              <w:left w:val="single" w:sz="4" w:space="0" w:color="auto"/>
              <w:right w:val="single" w:sz="4" w:space="0" w:color="auto"/>
            </w:tcBorders>
          </w:tcPr>
          <w:p w:rsidR="00606206" w:rsidRDefault="00606206" w:rsidP="00606206">
            <w:pPr>
              <w:pStyle w:val="Tabelle6pt"/>
            </w:pPr>
          </w:p>
        </w:tc>
        <w:tc>
          <w:tcPr>
            <w:tcW w:w="4821" w:type="dxa"/>
            <w:gridSpan w:val="4"/>
            <w:tcBorders>
              <w:left w:val="single" w:sz="4" w:space="0" w:color="auto"/>
              <w:right w:val="single" w:sz="4" w:space="0" w:color="auto"/>
            </w:tcBorders>
          </w:tcPr>
          <w:p w:rsidR="00606206" w:rsidRDefault="00606206" w:rsidP="00606206">
            <w:pPr>
              <w:pStyle w:val="Tabelle6pt"/>
            </w:pPr>
            <w:r>
              <w:t>Wofür Sie das benötigen:</w:t>
            </w:r>
          </w:p>
          <w:p w:rsidR="00606206" w:rsidRDefault="00606206" w:rsidP="006F4943">
            <w:pPr>
              <w:pStyle w:val="Kopf8ptafz"/>
              <w:numPr>
                <w:ilvl w:val="0"/>
                <w:numId w:val="0"/>
              </w:numPr>
              <w:ind w:left="227"/>
            </w:pPr>
          </w:p>
        </w:tc>
      </w:tr>
      <w:tr w:rsidR="00606206" w:rsidRPr="00B51DE9" w:rsidTr="00606206">
        <w:trPr>
          <w:trHeight w:val="443"/>
        </w:trPr>
        <w:tc>
          <w:tcPr>
            <w:tcW w:w="4818" w:type="dxa"/>
            <w:gridSpan w:val="2"/>
            <w:vMerge/>
            <w:tcBorders>
              <w:left w:val="single" w:sz="4" w:space="0" w:color="auto"/>
              <w:right w:val="single" w:sz="4" w:space="0" w:color="auto"/>
            </w:tcBorders>
          </w:tcPr>
          <w:p w:rsidR="00606206" w:rsidRDefault="00606206" w:rsidP="00606206">
            <w:pPr>
              <w:pStyle w:val="Tabelle6pt"/>
            </w:pPr>
          </w:p>
        </w:tc>
        <w:tc>
          <w:tcPr>
            <w:tcW w:w="4821" w:type="dxa"/>
            <w:gridSpan w:val="4"/>
            <w:tcBorders>
              <w:left w:val="single" w:sz="4" w:space="0" w:color="auto"/>
              <w:right w:val="single" w:sz="4" w:space="0" w:color="auto"/>
            </w:tcBorders>
          </w:tcPr>
          <w:p w:rsidR="00606206" w:rsidRDefault="00606206" w:rsidP="00606206">
            <w:pPr>
              <w:pStyle w:val="Tabelle6pt"/>
            </w:pPr>
            <w:r>
              <w:t>Wie Sie Ihr Können prüfen können:</w:t>
            </w:r>
          </w:p>
          <w:p w:rsidR="00606206" w:rsidRPr="00234B66" w:rsidRDefault="00606206" w:rsidP="006F4943">
            <w:pPr>
              <w:pStyle w:val="Kopf8ptafz"/>
              <w:numPr>
                <w:ilvl w:val="0"/>
                <w:numId w:val="0"/>
              </w:numPr>
              <w:ind w:left="227"/>
            </w:pPr>
          </w:p>
        </w:tc>
      </w:tr>
    </w:tbl>
    <w:p w:rsidR="00606206" w:rsidRDefault="006F4943" w:rsidP="00606206">
      <w:pPr>
        <w:pStyle w:val="berschrift1"/>
      </w:pPr>
      <w:r>
        <w:rPr>
          <w:noProof/>
          <w:sz w:val="24"/>
        </w:rPr>
        <w:drawing>
          <wp:anchor distT="0" distB="0" distL="114300" distR="114300" simplePos="0" relativeHeight="252554240" behindDoc="0" locked="0" layoutInCell="0" allowOverlap="1" wp14:anchorId="49C14D07" wp14:editId="17B4F424">
            <wp:simplePos x="0" y="0"/>
            <wp:positionH relativeFrom="rightMargin">
              <wp:posOffset>652145</wp:posOffset>
            </wp:positionH>
            <wp:positionV relativeFrom="paragraph">
              <wp:posOffset>22860</wp:posOffset>
            </wp:positionV>
            <wp:extent cx="349885" cy="320675"/>
            <wp:effectExtent l="0" t="0" r="0" b="3175"/>
            <wp:wrapNone/>
            <wp:docPr id="6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53216" behindDoc="0" locked="0" layoutInCell="0" allowOverlap="1" wp14:anchorId="1406C074" wp14:editId="6211DE88">
            <wp:simplePos x="0" y="0"/>
            <wp:positionH relativeFrom="rightMargin">
              <wp:posOffset>234950</wp:posOffset>
            </wp:positionH>
            <wp:positionV relativeFrom="paragraph">
              <wp:posOffset>22860</wp:posOffset>
            </wp:positionV>
            <wp:extent cx="349885" cy="320675"/>
            <wp:effectExtent l="0" t="0" r="0" b="3175"/>
            <wp:wrapNone/>
            <wp:docPr id="6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55264" behindDoc="0" locked="0" layoutInCell="0" allowOverlap="1" wp14:anchorId="6292F0AE" wp14:editId="3A2824EB">
            <wp:simplePos x="0" y="0"/>
            <wp:positionH relativeFrom="rightMargin">
              <wp:posOffset>1062355</wp:posOffset>
            </wp:positionH>
            <wp:positionV relativeFrom="paragraph">
              <wp:posOffset>21286</wp:posOffset>
            </wp:positionV>
            <wp:extent cx="348615" cy="320040"/>
            <wp:effectExtent l="0" t="0" r="0" b="3810"/>
            <wp:wrapNone/>
            <wp:docPr id="6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606206">
        <w:t>Rezepte in Klammer-Strich-Form umwandeln</w:t>
      </w:r>
    </w:p>
    <w:p w:rsidR="00C76B8C" w:rsidRPr="00C76B8C" w:rsidRDefault="00C76B8C" w:rsidP="00C76B8C">
      <w:pPr>
        <w:pStyle w:val="Textkrper"/>
      </w:pPr>
      <w:r>
        <w:rPr>
          <w:noProof/>
        </w:rPr>
        <mc:AlternateContent>
          <mc:Choice Requires="wps">
            <w:drawing>
              <wp:anchor distT="0" distB="0" distL="114300" distR="114300" simplePos="0" relativeHeight="252835840" behindDoc="0" locked="0" layoutInCell="1" allowOverlap="1" wp14:anchorId="311D1FD1" wp14:editId="455A639A">
                <wp:simplePos x="0" y="0"/>
                <wp:positionH relativeFrom="column">
                  <wp:posOffset>-98342</wp:posOffset>
                </wp:positionH>
                <wp:positionV relativeFrom="paragraph">
                  <wp:posOffset>284666</wp:posOffset>
                </wp:positionV>
                <wp:extent cx="6286104" cy="6093936"/>
                <wp:effectExtent l="953" t="0" r="20637" b="20638"/>
                <wp:wrapNone/>
                <wp:docPr id="2144" name="Textfeld 2144"/>
                <wp:cNvGraphicFramePr/>
                <a:graphic xmlns:a="http://schemas.openxmlformats.org/drawingml/2006/main">
                  <a:graphicData uri="http://schemas.microsoft.com/office/word/2010/wordprocessingShape">
                    <wps:wsp>
                      <wps:cNvSpPr txBox="1"/>
                      <wps:spPr>
                        <a:xfrm rot="16200000">
                          <a:off x="0" y="0"/>
                          <a:ext cx="6286104" cy="609393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A15648" w:rsidRDefault="00315B60" w:rsidP="00C76B8C">
                            <w:pPr>
                              <w:spacing w:after="120"/>
                              <w:rPr>
                                <w:b/>
                                <w:sz w:val="28"/>
                                <w:szCs w:val="28"/>
                              </w:rPr>
                            </w:pPr>
                            <w:r>
                              <w:rPr>
                                <w:b/>
                                <w:sz w:val="28"/>
                                <w:szCs w:val="28"/>
                              </w:rPr>
                              <w:t xml:space="preserve">Name des Rezepts: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358"/>
                              <w:gridCol w:w="2845"/>
                              <w:gridCol w:w="5613"/>
                            </w:tblGrid>
                            <w:tr w:rsidR="00315B60" w:rsidRPr="000539AF" w:rsidTr="0006160E">
                              <w:tc>
                                <w:tcPr>
                                  <w:tcW w:w="1809" w:type="dxa"/>
                                  <w:shd w:val="clear" w:color="auto" w:fill="D9D9D9"/>
                                </w:tcPr>
                                <w:p w:rsidR="00315B60" w:rsidRPr="000539AF" w:rsidRDefault="00315B60" w:rsidP="0006160E">
                                  <w:pPr>
                                    <w:rPr>
                                      <w:b/>
                                      <w:szCs w:val="22"/>
                                    </w:rPr>
                                  </w:pPr>
                                  <w:r w:rsidRPr="000539AF">
                                    <w:rPr>
                                      <w:b/>
                                      <w:szCs w:val="22"/>
                                    </w:rPr>
                                    <w:t>Menge</w:t>
                                  </w:r>
                                </w:p>
                              </w:tc>
                              <w:tc>
                                <w:tcPr>
                                  <w:tcW w:w="4395" w:type="dxa"/>
                                  <w:shd w:val="clear" w:color="auto" w:fill="D9D9D9"/>
                                </w:tcPr>
                                <w:p w:rsidR="00315B60" w:rsidRPr="000539AF" w:rsidRDefault="00315B60" w:rsidP="0006160E">
                                  <w:pPr>
                                    <w:rPr>
                                      <w:b/>
                                      <w:szCs w:val="22"/>
                                    </w:rPr>
                                  </w:pPr>
                                  <w:r w:rsidRPr="000539AF">
                                    <w:rPr>
                                      <w:b/>
                                      <w:szCs w:val="22"/>
                                    </w:rPr>
                                    <w:t>Zutaten</w:t>
                                  </w:r>
                                </w:p>
                              </w:tc>
                              <w:tc>
                                <w:tcPr>
                                  <w:tcW w:w="9072" w:type="dxa"/>
                                  <w:shd w:val="clear" w:color="auto" w:fill="D9D9D9"/>
                                </w:tcPr>
                                <w:p w:rsidR="00315B60" w:rsidRPr="000539AF" w:rsidRDefault="00315B60" w:rsidP="0006160E">
                                  <w:pPr>
                                    <w:rPr>
                                      <w:b/>
                                      <w:szCs w:val="22"/>
                                    </w:rPr>
                                  </w:pPr>
                                  <w:r>
                                    <w:rPr>
                                      <w:b/>
                                      <w:szCs w:val="22"/>
                                    </w:rPr>
                                    <w:t>Zubereitung</w:t>
                                  </w: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bl>
                          <w:p w:rsidR="00315B60" w:rsidRDefault="00315B60" w:rsidP="00C76B8C">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6"/>
                            </w:tblGrid>
                            <w:tr w:rsidR="00315B60" w:rsidRPr="006D5872" w:rsidTr="0006160E">
                              <w:trPr>
                                <w:trHeight w:val="624"/>
                              </w:trPr>
                              <w:tc>
                                <w:tcPr>
                                  <w:tcW w:w="15276" w:type="dxa"/>
                                </w:tcPr>
                                <w:p w:rsidR="00315B60" w:rsidRPr="00B22B67" w:rsidRDefault="00315B60" w:rsidP="0006160E">
                                  <w:pPr>
                                    <w:tabs>
                                      <w:tab w:val="left" w:pos="7655"/>
                                    </w:tabs>
                                    <w:spacing w:line="280" w:lineRule="atLeast"/>
                                    <w:rPr>
                                      <w:sz w:val="18"/>
                                      <w:szCs w:val="18"/>
                                    </w:rPr>
                                  </w:pPr>
                                  <w:r w:rsidRPr="00B22B67">
                                    <w:rPr>
                                      <w:sz w:val="18"/>
                                      <w:szCs w:val="18"/>
                                    </w:rPr>
                                    <w:t>Welche Art der Haltbarmachung setze ich ein?</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7655"/>
                                    </w:tabs>
                                    <w:spacing w:line="280" w:lineRule="atLeast"/>
                                    <w:rPr>
                                      <w:sz w:val="18"/>
                                      <w:szCs w:val="18"/>
                                    </w:rPr>
                                  </w:pPr>
                                  <w:r w:rsidRPr="00B22B67">
                                    <w:rPr>
                                      <w:sz w:val="18"/>
                                      <w:szCs w:val="18"/>
                                    </w:rPr>
                                    <w:t>Welche Gläser benötige ich?</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11340"/>
                                    </w:tabs>
                                    <w:spacing w:line="280" w:lineRule="atLeast"/>
                                    <w:rPr>
                                      <w:sz w:val="18"/>
                                      <w:szCs w:val="18"/>
                                    </w:rPr>
                                  </w:pPr>
                                  <w:r w:rsidRPr="00B22B67">
                                    <w:rPr>
                                      <w:sz w:val="18"/>
                                      <w:szCs w:val="18"/>
                                    </w:rPr>
                                    <w:t>Wie viele Gläser benötige ich?</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11340"/>
                                    </w:tabs>
                                    <w:spacing w:line="280" w:lineRule="atLeast"/>
                                    <w:rPr>
                                      <w:sz w:val="18"/>
                                      <w:szCs w:val="18"/>
                                    </w:rPr>
                                  </w:pPr>
                                  <w:r w:rsidRPr="00B22B67">
                                    <w:rPr>
                                      <w:sz w:val="18"/>
                                      <w:szCs w:val="18"/>
                                    </w:rPr>
                                    <w:t>Was muss ich noch unbedingt beachten?</w:t>
                                  </w:r>
                                </w:p>
                                <w:p w:rsidR="00315B60" w:rsidRPr="00B22B67" w:rsidRDefault="00315B60" w:rsidP="0006160E">
                                  <w:pPr>
                                    <w:spacing w:line="280" w:lineRule="atLeast"/>
                                    <w:rPr>
                                      <w:sz w:val="18"/>
                                      <w:szCs w:val="18"/>
                                    </w:rPr>
                                  </w:pPr>
                                </w:p>
                              </w:tc>
                            </w:tr>
                          </w:tbl>
                          <w:p w:rsidR="00315B60" w:rsidRDefault="00315B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44" o:spid="_x0000_s1043" type="#_x0000_t202" style="position:absolute;left:0;text-align:left;margin-left:-7.75pt;margin-top:22.4pt;width:494.95pt;height:479.85pt;rotation:-90;z-index:25283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" fillcolor="white [3201]" strokeweight=".5pt">
                <v:textbox>
                  <w:txbxContent>
                    <w:p w:rsidR="00315B60" w:rsidRPr="00A15648" w:rsidRDefault="00315B60" w:rsidP="00C76B8C">
                      <w:pPr>
                        <w:spacing w:after="120"/>
                        <w:rPr>
                          <w:b/>
                          <w:sz w:val="28"/>
                          <w:szCs w:val="28"/>
                        </w:rPr>
                      </w:pPr>
                      <w:r>
                        <w:rPr>
                          <w:b/>
                          <w:sz w:val="28"/>
                          <w:szCs w:val="28"/>
                        </w:rPr>
                        <w:t xml:space="preserve">Name des Rezepts: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358"/>
                        <w:gridCol w:w="2845"/>
                        <w:gridCol w:w="5613"/>
                      </w:tblGrid>
                      <w:tr w:rsidR="00315B60" w:rsidRPr="000539AF" w:rsidTr="0006160E">
                        <w:tc>
                          <w:tcPr>
                            <w:tcW w:w="1809" w:type="dxa"/>
                            <w:shd w:val="clear" w:color="auto" w:fill="D9D9D9"/>
                          </w:tcPr>
                          <w:p w:rsidR="00315B60" w:rsidRPr="000539AF" w:rsidRDefault="00315B60" w:rsidP="0006160E">
                            <w:pPr>
                              <w:rPr>
                                <w:b/>
                                <w:szCs w:val="22"/>
                              </w:rPr>
                            </w:pPr>
                            <w:r w:rsidRPr="000539AF">
                              <w:rPr>
                                <w:b/>
                                <w:szCs w:val="22"/>
                              </w:rPr>
                              <w:t>Menge</w:t>
                            </w:r>
                          </w:p>
                        </w:tc>
                        <w:tc>
                          <w:tcPr>
                            <w:tcW w:w="4395" w:type="dxa"/>
                            <w:shd w:val="clear" w:color="auto" w:fill="D9D9D9"/>
                          </w:tcPr>
                          <w:p w:rsidR="00315B60" w:rsidRPr="000539AF" w:rsidRDefault="00315B60" w:rsidP="0006160E">
                            <w:pPr>
                              <w:rPr>
                                <w:b/>
                                <w:szCs w:val="22"/>
                              </w:rPr>
                            </w:pPr>
                            <w:r w:rsidRPr="000539AF">
                              <w:rPr>
                                <w:b/>
                                <w:szCs w:val="22"/>
                              </w:rPr>
                              <w:t>Zutaten</w:t>
                            </w:r>
                          </w:p>
                        </w:tc>
                        <w:tc>
                          <w:tcPr>
                            <w:tcW w:w="9072" w:type="dxa"/>
                            <w:shd w:val="clear" w:color="auto" w:fill="D9D9D9"/>
                          </w:tcPr>
                          <w:p w:rsidR="00315B60" w:rsidRPr="000539AF" w:rsidRDefault="00315B60" w:rsidP="0006160E">
                            <w:pPr>
                              <w:rPr>
                                <w:b/>
                                <w:szCs w:val="22"/>
                              </w:rPr>
                            </w:pPr>
                            <w:r>
                              <w:rPr>
                                <w:b/>
                                <w:szCs w:val="22"/>
                              </w:rPr>
                              <w:t>Zubereitung</w:t>
                            </w: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r w:rsidR="00315B60" w:rsidRPr="000539AF" w:rsidTr="0006160E">
                        <w:trPr>
                          <w:trHeight w:val="624"/>
                        </w:trPr>
                        <w:tc>
                          <w:tcPr>
                            <w:tcW w:w="1809" w:type="dxa"/>
                            <w:shd w:val="clear" w:color="auto" w:fill="auto"/>
                          </w:tcPr>
                          <w:p w:rsidR="00315B60" w:rsidRPr="000539AF" w:rsidRDefault="00315B60" w:rsidP="0006160E">
                            <w:pPr>
                              <w:rPr>
                                <w:szCs w:val="22"/>
                              </w:rPr>
                            </w:pPr>
                          </w:p>
                        </w:tc>
                        <w:tc>
                          <w:tcPr>
                            <w:tcW w:w="4395" w:type="dxa"/>
                            <w:shd w:val="clear" w:color="auto" w:fill="auto"/>
                          </w:tcPr>
                          <w:p w:rsidR="00315B60" w:rsidRPr="000539AF" w:rsidRDefault="00315B60" w:rsidP="0006160E">
                            <w:pPr>
                              <w:rPr>
                                <w:szCs w:val="22"/>
                              </w:rPr>
                            </w:pPr>
                          </w:p>
                        </w:tc>
                        <w:tc>
                          <w:tcPr>
                            <w:tcW w:w="9072" w:type="dxa"/>
                          </w:tcPr>
                          <w:p w:rsidR="00315B60" w:rsidRPr="000539AF" w:rsidRDefault="00315B60" w:rsidP="0006160E">
                            <w:pPr>
                              <w:rPr>
                                <w:szCs w:val="22"/>
                              </w:rPr>
                            </w:pPr>
                          </w:p>
                        </w:tc>
                      </w:tr>
                    </w:tbl>
                    <w:p w:rsidR="00315B60" w:rsidRDefault="00315B60" w:rsidP="00C76B8C">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6"/>
                      </w:tblGrid>
                      <w:tr w:rsidR="00315B60" w:rsidRPr="006D5872" w:rsidTr="0006160E">
                        <w:trPr>
                          <w:trHeight w:val="624"/>
                        </w:trPr>
                        <w:tc>
                          <w:tcPr>
                            <w:tcW w:w="15276" w:type="dxa"/>
                          </w:tcPr>
                          <w:p w:rsidR="00315B60" w:rsidRPr="00B22B67" w:rsidRDefault="00315B60" w:rsidP="0006160E">
                            <w:pPr>
                              <w:tabs>
                                <w:tab w:val="left" w:pos="7655"/>
                              </w:tabs>
                              <w:spacing w:line="280" w:lineRule="atLeast"/>
                              <w:rPr>
                                <w:sz w:val="18"/>
                                <w:szCs w:val="18"/>
                              </w:rPr>
                            </w:pPr>
                            <w:r w:rsidRPr="00B22B67">
                              <w:rPr>
                                <w:sz w:val="18"/>
                                <w:szCs w:val="18"/>
                              </w:rPr>
                              <w:t>Welche Art der Haltbarmachung setze ich ein?</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7655"/>
                              </w:tabs>
                              <w:spacing w:line="280" w:lineRule="atLeast"/>
                              <w:rPr>
                                <w:sz w:val="18"/>
                                <w:szCs w:val="18"/>
                              </w:rPr>
                            </w:pPr>
                            <w:r w:rsidRPr="00B22B67">
                              <w:rPr>
                                <w:sz w:val="18"/>
                                <w:szCs w:val="18"/>
                              </w:rPr>
                              <w:t>Welche Gläser benötige ich?</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11340"/>
                              </w:tabs>
                              <w:spacing w:line="280" w:lineRule="atLeast"/>
                              <w:rPr>
                                <w:sz w:val="18"/>
                                <w:szCs w:val="18"/>
                              </w:rPr>
                            </w:pPr>
                            <w:r w:rsidRPr="00B22B67">
                              <w:rPr>
                                <w:sz w:val="18"/>
                                <w:szCs w:val="18"/>
                              </w:rPr>
                              <w:t>Wie viele Gläser benötige ich?</w:t>
                            </w:r>
                          </w:p>
                          <w:p w:rsidR="00315B60" w:rsidRPr="00B22B67" w:rsidRDefault="00315B60" w:rsidP="0006160E">
                            <w:pPr>
                              <w:spacing w:line="280" w:lineRule="atLeast"/>
                              <w:rPr>
                                <w:sz w:val="18"/>
                                <w:szCs w:val="18"/>
                              </w:rPr>
                            </w:pPr>
                          </w:p>
                        </w:tc>
                      </w:tr>
                      <w:tr w:rsidR="00315B60" w:rsidRPr="006D5872" w:rsidTr="0006160E">
                        <w:trPr>
                          <w:trHeight w:val="624"/>
                        </w:trPr>
                        <w:tc>
                          <w:tcPr>
                            <w:tcW w:w="15276" w:type="dxa"/>
                          </w:tcPr>
                          <w:p w:rsidR="00315B60" w:rsidRPr="00B22B67" w:rsidRDefault="00315B60" w:rsidP="0006160E">
                            <w:pPr>
                              <w:tabs>
                                <w:tab w:val="left" w:pos="11340"/>
                              </w:tabs>
                              <w:spacing w:line="280" w:lineRule="atLeast"/>
                              <w:rPr>
                                <w:sz w:val="18"/>
                                <w:szCs w:val="18"/>
                              </w:rPr>
                            </w:pPr>
                            <w:r w:rsidRPr="00B22B67">
                              <w:rPr>
                                <w:sz w:val="18"/>
                                <w:szCs w:val="18"/>
                              </w:rPr>
                              <w:t>Was muss ich noch unbedingt beachten?</w:t>
                            </w:r>
                          </w:p>
                          <w:p w:rsidR="00315B60" w:rsidRPr="00B22B67" w:rsidRDefault="00315B60" w:rsidP="0006160E">
                            <w:pPr>
                              <w:spacing w:line="280" w:lineRule="atLeast"/>
                              <w:rPr>
                                <w:sz w:val="18"/>
                                <w:szCs w:val="18"/>
                              </w:rPr>
                            </w:pPr>
                          </w:p>
                        </w:tc>
                      </w:tr>
                    </w:tbl>
                    <w:p w:rsidR="00315B60" w:rsidRDefault="00315B60"/>
                  </w:txbxContent>
                </v:textbox>
              </v:shape>
            </w:pict>
          </mc:Fallback>
        </mc:AlternateContent>
      </w:r>
    </w:p>
    <w:p w:rsidR="00606206" w:rsidRDefault="00606206" w:rsidP="002918DE">
      <w:pPr>
        <w:sectPr w:rsidR="00606206" w:rsidSect="00A90E61">
          <w:headerReference w:type="default" r:id="rId86"/>
          <w:footerReference w:type="default" r:id="rId87"/>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6F4943">
            <w:pPr>
              <w:pStyle w:val="TabelleKopflinks"/>
            </w:pPr>
            <w:r>
              <w:t xml:space="preserve">02 Projektdurchführung </w:t>
            </w:r>
            <w:r w:rsidR="006F4943">
              <w:t>–</w:t>
            </w:r>
            <w:r>
              <w:t xml:space="preserve"> Rezeptumwandlung</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H03.02.02.04.01</w:t>
            </w:r>
          </w:p>
        </w:tc>
      </w:tr>
      <w:tr w:rsidR="00C5643A" w:rsidRPr="00B51DE9" w:rsidTr="00015890">
        <w:tc>
          <w:tcPr>
            <w:tcW w:w="7348" w:type="dxa"/>
            <w:gridSpan w:val="2"/>
            <w:tcBorders>
              <w:left w:val="single" w:sz="4" w:space="0" w:color="auto"/>
              <w:bottom w:val="single" w:sz="4" w:space="0" w:color="auto"/>
              <w:right w:val="single" w:sz="4" w:space="0" w:color="auto"/>
            </w:tcBorders>
            <w:hideMark/>
          </w:tcPr>
          <w:p w:rsidR="00C5643A" w:rsidRPr="004B658C" w:rsidRDefault="00C5643A" w:rsidP="00015890">
            <w:pPr>
              <w:pStyle w:val="Tabelle6pt"/>
            </w:pPr>
            <w:r>
              <w:t>Kompetenzbereiche:</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D9D9D9" w:themeFill="background1" w:themeFillShade="D9"/>
                </w:tcPr>
                <w:p w:rsidR="00C5643A" w:rsidRPr="00B51DE9" w:rsidRDefault="00C5643A" w:rsidP="00015890">
                  <w:pPr>
                    <w:pStyle w:val="TabelleKopfmitte"/>
                  </w:pPr>
                  <w:r w:rsidRPr="00B51DE9">
                    <w:t>L</w:t>
                  </w:r>
                  <w:r>
                    <w:t>ösung</w:t>
                  </w:r>
                </w:p>
              </w:tc>
            </w:tr>
          </w:tbl>
          <w:p w:rsidR="00C5643A" w:rsidRPr="00B51DE9" w:rsidRDefault="00C5643A" w:rsidP="00015890"/>
        </w:tc>
      </w:tr>
    </w:tbl>
    <w:p w:rsidR="00CA315F" w:rsidRDefault="00CA315F" w:rsidP="005D2008">
      <w:pPr>
        <w:pStyle w:val="Marginaliegrau"/>
        <w:framePr w:wrap="around" w:x="8718" w:y="12181"/>
        <w:rPr>
          <w:rFonts w:ascii="Arial" w:hAnsi="Arial"/>
        </w:rPr>
      </w:pPr>
      <w:r>
        <w:t>Quelle: www.chefkoch.de/rezepte/247541098717648/Apfel-Kiwi-Marmelade.html [18.01.2016]</w:t>
      </w:r>
    </w:p>
    <w:p w:rsidR="00C76B8C" w:rsidRPr="00C76B8C" w:rsidRDefault="00C76B8C" w:rsidP="00C76B8C">
      <w:pPr>
        <w:pStyle w:val="berschrift1"/>
      </w:pPr>
      <w:r>
        <w:rPr>
          <w:noProof/>
          <w:sz w:val="24"/>
        </w:rPr>
        <mc:AlternateContent>
          <mc:Choice Requires="wps">
            <w:drawing>
              <wp:anchor distT="0" distB="0" distL="114300" distR="114300" simplePos="0" relativeHeight="252834816" behindDoc="0" locked="0" layoutInCell="1" allowOverlap="1" wp14:anchorId="37ABDA25" wp14:editId="56DC970E">
                <wp:simplePos x="0" y="0"/>
                <wp:positionH relativeFrom="column">
                  <wp:posOffset>-563505</wp:posOffset>
                </wp:positionH>
                <wp:positionV relativeFrom="paragraph">
                  <wp:posOffset>1022940</wp:posOffset>
                </wp:positionV>
                <wp:extent cx="7238318" cy="6113736"/>
                <wp:effectExtent l="0" t="9208" r="11113" b="11112"/>
                <wp:wrapNone/>
                <wp:docPr id="2079" name="Textfeld 2079"/>
                <wp:cNvGraphicFramePr/>
                <a:graphic xmlns:a="http://schemas.openxmlformats.org/drawingml/2006/main">
                  <a:graphicData uri="http://schemas.microsoft.com/office/word/2010/wordprocessingShape">
                    <wps:wsp>
                      <wps:cNvSpPr txBox="1"/>
                      <wps:spPr>
                        <a:xfrm rot="16200000">
                          <a:off x="0" y="0"/>
                          <a:ext cx="7238318" cy="611373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C76B8C">
                            <w:pPr>
                              <w:spacing w:after="120"/>
                              <w:rPr>
                                <w:b/>
                                <w:sz w:val="28"/>
                                <w:szCs w:val="28"/>
                              </w:rPr>
                            </w:pPr>
                            <w:r>
                              <w:rPr>
                                <w:b/>
                                <w:sz w:val="28"/>
                                <w:szCs w:val="28"/>
                              </w:rPr>
                              <w:t xml:space="preserve">Name des Rezepts: </w:t>
                            </w:r>
                            <w:r>
                              <w:rPr>
                                <w:b/>
                                <w:i/>
                                <w:sz w:val="28"/>
                                <w:szCs w:val="28"/>
                              </w:rPr>
                              <w:t>Apfel-Kiwi-Marmelade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407"/>
                              <w:gridCol w:w="3263"/>
                              <w:gridCol w:w="5535"/>
                              <w:gridCol w:w="1110"/>
                            </w:tblGrid>
                            <w:tr w:rsidR="00315B60" w:rsidTr="0006160E">
                              <w:tc>
                                <w:tcPr>
                                  <w:tcW w:w="1668" w:type="dxa"/>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Menge</w:t>
                                  </w:r>
                                </w:p>
                              </w:tc>
                              <w:tc>
                                <w:tcPr>
                                  <w:tcW w:w="4536" w:type="dxa"/>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Zutaten</w:t>
                                  </w:r>
                                </w:p>
                              </w:tc>
                              <w:tc>
                                <w:tcPr>
                                  <w:tcW w:w="9072"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Zubereitung</w:t>
                                  </w:r>
                                </w:p>
                              </w:tc>
                            </w:tr>
                            <w:tr w:rsidR="00475409" w:rsidTr="00CA315F">
                              <w:trPr>
                                <w:cantSplit/>
                                <w:trHeight w:val="406"/>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475409" w:rsidP="0006160E">
                                  <w:pPr>
                                    <w:jc w:val="center"/>
                                    <w:rPr>
                                      <w:rFonts w:ascii="Arial" w:hAnsi="Arial"/>
                                      <w:i/>
                                      <w:sz w:val="24"/>
                                      <w:szCs w:val="24"/>
                                    </w:rPr>
                                  </w:pPr>
                                  <w:r>
                                    <w:rPr>
                                      <w:i/>
                                      <w:sz w:val="24"/>
                                      <w:szCs w:val="24"/>
                                    </w:rPr>
                                    <w:t xml:space="preserve">4 – </w:t>
                                  </w:r>
                                  <w:r w:rsidR="00315B60">
                                    <w:rPr>
                                      <w:i/>
                                      <w:sz w:val="24"/>
                                      <w:szCs w:val="24"/>
                                    </w:rPr>
                                    <w:t>5</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CA315F">
                                  <w:pPr>
                                    <w:rPr>
                                      <w:rFonts w:ascii="Arial" w:hAnsi="Arial"/>
                                      <w:i/>
                                      <w:sz w:val="24"/>
                                      <w:szCs w:val="24"/>
                                    </w:rPr>
                                  </w:pPr>
                                  <w:r>
                                    <w:rPr>
                                      <w:i/>
                                      <w:sz w:val="24"/>
                                      <w:szCs w:val="24"/>
                                    </w:rPr>
                                    <w:t>Gläser mit passenden Deckeln</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spülen, klarspülen, im Backofen bei 60 °C trocknen lassen</w:t>
                                  </w:r>
                                </w:p>
                              </w:tc>
                              <w:tc>
                                <w:tcPr>
                                  <w:tcW w:w="1418" w:type="dxa"/>
                                  <w:vMerge w:val="restart"/>
                                  <w:tcBorders>
                                    <w:top w:val="single" w:sz="4" w:space="0" w:color="auto"/>
                                    <w:left w:val="single" w:sz="4" w:space="0" w:color="auto"/>
                                    <w:bottom w:val="single" w:sz="4" w:space="0" w:color="auto"/>
                                    <w:right w:val="single" w:sz="4" w:space="0" w:color="auto"/>
                                  </w:tcBorders>
                                  <w:textDirection w:val="tbRl"/>
                                  <w:vAlign w:val="center"/>
                                  <w:hideMark/>
                                </w:tcPr>
                                <w:p w:rsidR="00315B60" w:rsidRDefault="00315B60" w:rsidP="0006160E">
                                  <w:pPr>
                                    <w:ind w:left="113" w:right="113"/>
                                    <w:jc w:val="center"/>
                                    <w:rPr>
                                      <w:rFonts w:ascii="Arial" w:hAnsi="Arial"/>
                                      <w:i/>
                                      <w:sz w:val="24"/>
                                      <w:szCs w:val="24"/>
                                    </w:rPr>
                                  </w:pPr>
                                  <w:r>
                                    <w:rPr>
                                      <w:i/>
                                      <w:sz w:val="24"/>
                                      <w:szCs w:val="24"/>
                                    </w:rPr>
                                    <w:t>Alles zusammen in einen Topf geben</w:t>
                                  </w:r>
                                </w:p>
                              </w:tc>
                            </w:tr>
                            <w:tr w:rsidR="00475409" w:rsidTr="00CA315F">
                              <w:trPr>
                                <w:cantSplit/>
                                <w:trHeight w:val="530"/>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475409" w:rsidP="00CA315F">
                                  <w:pPr>
                                    <w:jc w:val="center"/>
                                    <w:rPr>
                                      <w:rFonts w:ascii="Arial" w:hAnsi="Arial"/>
                                      <w:i/>
                                      <w:sz w:val="24"/>
                                      <w:szCs w:val="24"/>
                                    </w:rPr>
                                  </w:pPr>
                                  <w:r>
                                    <w:rPr>
                                      <w:i/>
                                      <w:sz w:val="24"/>
                                      <w:szCs w:val="24"/>
                                    </w:rPr>
                                    <w:t>4 –</w:t>
                                  </w:r>
                                  <w:r w:rsidR="00315B60">
                                    <w:rPr>
                                      <w:i/>
                                      <w:sz w:val="24"/>
                                      <w:szCs w:val="24"/>
                                    </w:rPr>
                                    <w:t xml:space="preserve"> 5 (600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Äpfel, groß</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schälen, vierteln, Kernhaus entfernen, in kleine Stücke schneiden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475409" w:rsidTr="00CA315F">
                              <w:trPr>
                                <w:cantSplit/>
                                <w:trHeight w:val="228"/>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CA315F">
                                  <w:pPr>
                                    <w:jc w:val="center"/>
                                    <w:rPr>
                                      <w:rFonts w:ascii="Arial" w:hAnsi="Arial"/>
                                      <w:i/>
                                      <w:sz w:val="24"/>
                                      <w:szCs w:val="24"/>
                                    </w:rPr>
                                  </w:pPr>
                                  <w:r>
                                    <w:rPr>
                                      <w:i/>
                                      <w:sz w:val="24"/>
                                      <w:szCs w:val="24"/>
                                    </w:rPr>
                                    <w:t>5 (400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Kiwis, schön reif</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schälen, vierteln, in kleine Stücke schneiden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475409" w:rsidTr="00CA315F">
                              <w:trPr>
                                <w:cantSplit/>
                                <w:trHeight w:val="97"/>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2</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Zitronen</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auspressen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315B60" w:rsidTr="00CA315F">
                              <w:trPr>
                                <w:trHeight w:val="244"/>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500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Gelierzucker 2:1</w:t>
                                  </w:r>
                                </w:p>
                              </w:tc>
                              <w:tc>
                                <w:tcPr>
                                  <w:tcW w:w="907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15B60" w:rsidRDefault="00315B60" w:rsidP="00CF65F8">
                                  <w:pPr>
                                    <w:numPr>
                                      <w:ilvl w:val="0"/>
                                      <w:numId w:val="47"/>
                                    </w:numPr>
                                    <w:spacing w:line="360" w:lineRule="auto"/>
                                    <w:rPr>
                                      <w:rFonts w:ascii="Arial" w:hAnsi="Arial"/>
                                      <w:i/>
                                      <w:sz w:val="24"/>
                                      <w:szCs w:val="24"/>
                                    </w:rPr>
                                  </w:pPr>
                                  <w:r>
                                    <w:rPr>
                                      <w:i/>
                                      <w:sz w:val="24"/>
                                      <w:szCs w:val="24"/>
                                    </w:rPr>
                                    <w:t xml:space="preserve">dazugeben, gut vermischen, </w:t>
                                  </w:r>
                                  <w:r w:rsidR="00475409">
                                    <w:rPr>
                                      <w:i/>
                                      <w:sz w:val="24"/>
                                      <w:szCs w:val="24"/>
                                    </w:rPr>
                                    <w:t>unter Rühren zum Kochen bringen</w:t>
                                  </w:r>
                                </w:p>
                                <w:p w:rsidR="00315B60" w:rsidRDefault="00315B60" w:rsidP="00CF65F8">
                                  <w:pPr>
                                    <w:numPr>
                                      <w:ilvl w:val="0"/>
                                      <w:numId w:val="47"/>
                                    </w:numPr>
                                    <w:spacing w:line="360" w:lineRule="auto"/>
                                    <w:rPr>
                                      <w:i/>
                                      <w:sz w:val="24"/>
                                      <w:szCs w:val="24"/>
                                    </w:rPr>
                                  </w:pPr>
                                  <w:r>
                                    <w:rPr>
                                      <w:i/>
                                      <w:sz w:val="24"/>
                                      <w:szCs w:val="24"/>
                                    </w:rPr>
                                    <w:t>20 – 25 Min. bei mittlerer Hitze und unter ständigem Rühren weiterkochen, die Masse verdunkelt sich</w:t>
                                  </w:r>
                                </w:p>
                                <w:p w:rsidR="00315B60" w:rsidRDefault="00315B60" w:rsidP="00CF65F8">
                                  <w:pPr>
                                    <w:numPr>
                                      <w:ilvl w:val="0"/>
                                      <w:numId w:val="47"/>
                                    </w:numPr>
                                    <w:spacing w:line="360" w:lineRule="auto"/>
                                    <w:rPr>
                                      <w:i/>
                                      <w:sz w:val="24"/>
                                      <w:szCs w:val="24"/>
                                    </w:rPr>
                                  </w:pPr>
                                  <w:r>
                                    <w:rPr>
                                      <w:i/>
                                      <w:sz w:val="24"/>
                                      <w:szCs w:val="24"/>
                                    </w:rPr>
                                    <w:t>sofort in die noch heißen Gläser füllen, mit Deckel ve</w:t>
                                  </w:r>
                                  <w:r>
                                    <w:rPr>
                                      <w:i/>
                                      <w:sz w:val="24"/>
                                      <w:szCs w:val="24"/>
                                    </w:rPr>
                                    <w:t>r</w:t>
                                  </w:r>
                                  <w:r>
                                    <w:rPr>
                                      <w:i/>
                                      <w:sz w:val="24"/>
                                      <w:szCs w:val="24"/>
                                    </w:rPr>
                                    <w:t>schließen</w:t>
                                  </w:r>
                                </w:p>
                                <w:p w:rsidR="00315B60" w:rsidRDefault="00315B60" w:rsidP="00CF65F8">
                                  <w:pPr>
                                    <w:numPr>
                                      <w:ilvl w:val="0"/>
                                      <w:numId w:val="47"/>
                                    </w:numPr>
                                    <w:spacing w:line="360" w:lineRule="auto"/>
                                    <w:rPr>
                                      <w:rFonts w:ascii="Arial" w:hAnsi="Arial"/>
                                      <w:i/>
                                      <w:sz w:val="24"/>
                                      <w:szCs w:val="24"/>
                                    </w:rPr>
                                  </w:pPr>
                                  <w:r>
                                    <w:rPr>
                                      <w:i/>
                                      <w:sz w:val="24"/>
                                      <w:szCs w:val="24"/>
                                    </w:rPr>
                                    <w:t>30 Min. Gläser auf den Kopf stellen, danach wieder drehen</w:t>
                                  </w:r>
                                </w:p>
                              </w:tc>
                            </w:tr>
                            <w:tr w:rsidR="00315B60" w:rsidTr="00CA315F">
                              <w:trPr>
                                <w:trHeight w:val="2784"/>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1 TL</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Zimt</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bl>
                          <w:p w:rsidR="00315B60" w:rsidRDefault="00315B60" w:rsidP="00CA315F">
                            <w:pPr>
                              <w:pStyle w:val="Abstandszeil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5"/>
                            </w:tblGrid>
                            <w:tr w:rsidR="00315B60" w:rsidTr="00CA315F">
                              <w:trPr>
                                <w:trHeight w:val="438"/>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7655"/>
                                    </w:tabs>
                                    <w:spacing w:line="260" w:lineRule="atLeast"/>
                                    <w:rPr>
                                      <w:rFonts w:ascii="Arial" w:hAnsi="Arial"/>
                                      <w:sz w:val="18"/>
                                      <w:szCs w:val="18"/>
                                    </w:rPr>
                                  </w:pPr>
                                  <w:r>
                                    <w:rPr>
                                      <w:sz w:val="18"/>
                                      <w:szCs w:val="18"/>
                                    </w:rPr>
                                    <w:t>Welche Art der Haltbarmachung setze ich ein?</w:t>
                                  </w:r>
                                </w:p>
                                <w:p w:rsidR="00315B60" w:rsidRDefault="00315B60" w:rsidP="0006160E">
                                  <w:pPr>
                                    <w:spacing w:line="260" w:lineRule="atLeast"/>
                                    <w:rPr>
                                      <w:rFonts w:ascii="Arial" w:hAnsi="Arial"/>
                                      <w:i/>
                                      <w:sz w:val="24"/>
                                      <w:szCs w:val="24"/>
                                    </w:rPr>
                                  </w:pPr>
                                  <w:r>
                                    <w:rPr>
                                      <w:i/>
                                      <w:sz w:val="24"/>
                                      <w:szCs w:val="24"/>
                                    </w:rPr>
                                    <w:t>Einkochen</w:t>
                                  </w:r>
                                </w:p>
                              </w:tc>
                            </w:tr>
                            <w:tr w:rsidR="00315B60" w:rsidTr="00CA315F">
                              <w:trPr>
                                <w:trHeight w:val="518"/>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7655"/>
                                    </w:tabs>
                                    <w:spacing w:line="260" w:lineRule="atLeast"/>
                                    <w:rPr>
                                      <w:rFonts w:ascii="Arial" w:hAnsi="Arial"/>
                                      <w:sz w:val="18"/>
                                      <w:szCs w:val="18"/>
                                    </w:rPr>
                                  </w:pPr>
                                  <w:r>
                                    <w:rPr>
                                      <w:sz w:val="18"/>
                                      <w:szCs w:val="18"/>
                                    </w:rPr>
                                    <w:t>Welche Gläser benötige ich?</w:t>
                                  </w:r>
                                </w:p>
                                <w:p w:rsidR="00315B60" w:rsidRDefault="00315B60" w:rsidP="0006160E">
                                  <w:pPr>
                                    <w:spacing w:line="260" w:lineRule="atLeast"/>
                                    <w:rPr>
                                      <w:rFonts w:ascii="Arial" w:hAnsi="Arial"/>
                                      <w:i/>
                                      <w:sz w:val="24"/>
                                      <w:szCs w:val="24"/>
                                    </w:rPr>
                                  </w:pPr>
                                  <w:r>
                                    <w:rPr>
                                      <w:i/>
                                      <w:sz w:val="24"/>
                                      <w:szCs w:val="24"/>
                                    </w:rPr>
                                    <w:t>Twist-Off-Gläser mit Deckel</w:t>
                                  </w:r>
                                </w:p>
                              </w:tc>
                            </w:tr>
                            <w:tr w:rsidR="00315B60" w:rsidTr="00CA315F">
                              <w:trPr>
                                <w:trHeight w:val="384"/>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11340"/>
                                    </w:tabs>
                                    <w:spacing w:line="260" w:lineRule="atLeast"/>
                                    <w:rPr>
                                      <w:rFonts w:ascii="Arial" w:hAnsi="Arial"/>
                                      <w:sz w:val="18"/>
                                      <w:szCs w:val="18"/>
                                    </w:rPr>
                                  </w:pPr>
                                  <w:r>
                                    <w:rPr>
                                      <w:sz w:val="18"/>
                                      <w:szCs w:val="18"/>
                                    </w:rPr>
                                    <w:t>Wie viele Gläser benötige ich?</w:t>
                                  </w:r>
                                </w:p>
                                <w:p w:rsidR="00315B60" w:rsidRDefault="00315B60" w:rsidP="0006160E">
                                  <w:pPr>
                                    <w:spacing w:line="260" w:lineRule="atLeast"/>
                                    <w:rPr>
                                      <w:rFonts w:ascii="Arial" w:hAnsi="Arial"/>
                                      <w:i/>
                                      <w:sz w:val="24"/>
                                      <w:szCs w:val="24"/>
                                    </w:rPr>
                                  </w:pPr>
                                  <w:r>
                                    <w:rPr>
                                      <w:i/>
                                      <w:sz w:val="24"/>
                                      <w:szCs w:val="24"/>
                                    </w:rPr>
                                    <w:t xml:space="preserve">4 – 5 </w:t>
                                  </w:r>
                                </w:p>
                              </w:tc>
                            </w:tr>
                            <w:tr w:rsidR="00315B60" w:rsidTr="00CA315F">
                              <w:trPr>
                                <w:trHeight w:val="434"/>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11340"/>
                                    </w:tabs>
                                    <w:spacing w:line="260" w:lineRule="atLeast"/>
                                    <w:rPr>
                                      <w:rFonts w:ascii="Arial" w:hAnsi="Arial"/>
                                      <w:sz w:val="18"/>
                                      <w:szCs w:val="18"/>
                                    </w:rPr>
                                  </w:pPr>
                                  <w:r>
                                    <w:rPr>
                                      <w:sz w:val="18"/>
                                      <w:szCs w:val="18"/>
                                    </w:rPr>
                                    <w:t>Was muss ich noch unbedingt beachten?</w:t>
                                  </w:r>
                                </w:p>
                                <w:p w:rsidR="00315B60" w:rsidRDefault="00315B60" w:rsidP="0006160E">
                                  <w:pPr>
                                    <w:spacing w:line="260" w:lineRule="atLeast"/>
                                    <w:rPr>
                                      <w:rFonts w:ascii="Arial" w:hAnsi="Arial"/>
                                      <w:i/>
                                      <w:sz w:val="24"/>
                                      <w:szCs w:val="24"/>
                                    </w:rPr>
                                  </w:pPr>
                                  <w:r>
                                    <w:rPr>
                                      <w:i/>
                                      <w:sz w:val="24"/>
                                      <w:szCs w:val="24"/>
                                    </w:rPr>
                                    <w:t>Gläser müssen zuerst vorbereitet werden!</w:t>
                                  </w:r>
                                </w:p>
                              </w:tc>
                            </w:tr>
                          </w:tbl>
                          <w:p w:rsidR="00315B60" w:rsidRDefault="00315B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079" o:spid="_x0000_s1044" type="#_x0000_t202" style="position:absolute;margin-left:-44.35pt;margin-top:80.55pt;width:569.95pt;height:481.4pt;rotation:-90;z-index:25283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" fillcolor="white [3201]" strokeweight=".5pt">
                <v:textbox>
                  <w:txbxContent>
                    <w:p w:rsidR="00315B60" w:rsidRDefault="00315B60" w:rsidP="00C76B8C">
                      <w:pPr>
                        <w:spacing w:after="120"/>
                        <w:rPr>
                          <w:b/>
                          <w:sz w:val="28"/>
                          <w:szCs w:val="28"/>
                        </w:rPr>
                      </w:pPr>
                      <w:r>
                        <w:rPr>
                          <w:b/>
                          <w:sz w:val="28"/>
                          <w:szCs w:val="28"/>
                        </w:rPr>
                        <w:t xml:space="preserve">Name des Rezepts: </w:t>
                      </w:r>
                      <w:r>
                        <w:rPr>
                          <w:b/>
                          <w:i/>
                          <w:sz w:val="28"/>
                          <w:szCs w:val="28"/>
                        </w:rPr>
                        <w:t>Apfel-Kiwi-Marmelade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407"/>
                        <w:gridCol w:w="3263"/>
                        <w:gridCol w:w="5535"/>
                        <w:gridCol w:w="1110"/>
                      </w:tblGrid>
                      <w:tr w:rsidR="00315B60" w:rsidTr="0006160E">
                        <w:tc>
                          <w:tcPr>
                            <w:tcW w:w="1668" w:type="dxa"/>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Menge</w:t>
                            </w:r>
                          </w:p>
                        </w:tc>
                        <w:tc>
                          <w:tcPr>
                            <w:tcW w:w="4536" w:type="dxa"/>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Zutaten</w:t>
                            </w:r>
                          </w:p>
                        </w:tc>
                        <w:tc>
                          <w:tcPr>
                            <w:tcW w:w="9072"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15B60" w:rsidRDefault="00315B60" w:rsidP="0006160E">
                            <w:pPr>
                              <w:rPr>
                                <w:rFonts w:ascii="Arial" w:hAnsi="Arial"/>
                                <w:b/>
                                <w:sz w:val="28"/>
                                <w:szCs w:val="28"/>
                              </w:rPr>
                            </w:pPr>
                            <w:r>
                              <w:rPr>
                                <w:b/>
                                <w:sz w:val="28"/>
                                <w:szCs w:val="28"/>
                              </w:rPr>
                              <w:t>Zubereitung</w:t>
                            </w:r>
                          </w:p>
                        </w:tc>
                      </w:tr>
                      <w:tr w:rsidR="00475409" w:rsidTr="00CA315F">
                        <w:trPr>
                          <w:cantSplit/>
                          <w:trHeight w:val="406"/>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475409" w:rsidP="0006160E">
                            <w:pPr>
                              <w:jc w:val="center"/>
                              <w:rPr>
                                <w:rFonts w:ascii="Arial" w:hAnsi="Arial"/>
                                <w:i/>
                                <w:sz w:val="24"/>
                                <w:szCs w:val="24"/>
                              </w:rPr>
                            </w:pPr>
                            <w:r>
                              <w:rPr>
                                <w:i/>
                                <w:sz w:val="24"/>
                                <w:szCs w:val="24"/>
                              </w:rPr>
                              <w:t xml:space="preserve">4 – </w:t>
                            </w:r>
                            <w:r w:rsidR="00315B60">
                              <w:rPr>
                                <w:i/>
                                <w:sz w:val="24"/>
                                <w:szCs w:val="24"/>
                              </w:rPr>
                              <w:t>5</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CA315F">
                            <w:pPr>
                              <w:rPr>
                                <w:rFonts w:ascii="Arial" w:hAnsi="Arial"/>
                                <w:i/>
                                <w:sz w:val="24"/>
                                <w:szCs w:val="24"/>
                              </w:rPr>
                            </w:pPr>
                            <w:r>
                              <w:rPr>
                                <w:i/>
                                <w:sz w:val="24"/>
                                <w:szCs w:val="24"/>
                              </w:rPr>
                              <w:t>Gläser mit passenden Deckeln</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spülen, klarspülen, im Backofen bei 60 °C trocknen lassen</w:t>
                            </w:r>
                          </w:p>
                        </w:tc>
                        <w:tc>
                          <w:tcPr>
                            <w:tcW w:w="1418" w:type="dxa"/>
                            <w:vMerge w:val="restart"/>
                            <w:tcBorders>
                              <w:top w:val="single" w:sz="4" w:space="0" w:color="auto"/>
                              <w:left w:val="single" w:sz="4" w:space="0" w:color="auto"/>
                              <w:bottom w:val="single" w:sz="4" w:space="0" w:color="auto"/>
                              <w:right w:val="single" w:sz="4" w:space="0" w:color="auto"/>
                            </w:tcBorders>
                            <w:textDirection w:val="tbRl"/>
                            <w:vAlign w:val="center"/>
                            <w:hideMark/>
                          </w:tcPr>
                          <w:p w:rsidR="00315B60" w:rsidRDefault="00315B60" w:rsidP="0006160E">
                            <w:pPr>
                              <w:ind w:left="113" w:right="113"/>
                              <w:jc w:val="center"/>
                              <w:rPr>
                                <w:rFonts w:ascii="Arial" w:hAnsi="Arial"/>
                                <w:i/>
                                <w:sz w:val="24"/>
                                <w:szCs w:val="24"/>
                              </w:rPr>
                            </w:pPr>
                            <w:r>
                              <w:rPr>
                                <w:i/>
                                <w:sz w:val="24"/>
                                <w:szCs w:val="24"/>
                              </w:rPr>
                              <w:t>Alles zusammen in einen Topf geben</w:t>
                            </w:r>
                          </w:p>
                        </w:tc>
                      </w:tr>
                      <w:tr w:rsidR="00475409" w:rsidTr="00CA315F">
                        <w:trPr>
                          <w:cantSplit/>
                          <w:trHeight w:val="530"/>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475409" w:rsidP="00CA315F">
                            <w:pPr>
                              <w:jc w:val="center"/>
                              <w:rPr>
                                <w:rFonts w:ascii="Arial" w:hAnsi="Arial"/>
                                <w:i/>
                                <w:sz w:val="24"/>
                                <w:szCs w:val="24"/>
                              </w:rPr>
                            </w:pPr>
                            <w:r>
                              <w:rPr>
                                <w:i/>
                                <w:sz w:val="24"/>
                                <w:szCs w:val="24"/>
                              </w:rPr>
                              <w:t>4 –</w:t>
                            </w:r>
                            <w:r w:rsidR="00315B60">
                              <w:rPr>
                                <w:i/>
                                <w:sz w:val="24"/>
                                <w:szCs w:val="24"/>
                              </w:rPr>
                              <w:t xml:space="preserve"> 5 (600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Äpfel, groß</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schälen, vierteln, Kernhaus entfernen, in kleine Stücke schneiden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475409" w:rsidTr="00CA315F">
                        <w:trPr>
                          <w:cantSplit/>
                          <w:trHeight w:val="228"/>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CA315F">
                            <w:pPr>
                              <w:jc w:val="center"/>
                              <w:rPr>
                                <w:rFonts w:ascii="Arial" w:hAnsi="Arial"/>
                                <w:i/>
                                <w:sz w:val="24"/>
                                <w:szCs w:val="24"/>
                              </w:rPr>
                            </w:pPr>
                            <w:r>
                              <w:rPr>
                                <w:i/>
                                <w:sz w:val="24"/>
                                <w:szCs w:val="24"/>
                              </w:rPr>
                              <w:t>5 (400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Kiwis, schön reif</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schälen, vierteln, in kleine Stücke schneiden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475409" w:rsidTr="00CA315F">
                        <w:trPr>
                          <w:cantSplit/>
                          <w:trHeight w:val="97"/>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2</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Zitronen</w:t>
                            </w:r>
                          </w:p>
                        </w:tc>
                        <w:tc>
                          <w:tcPr>
                            <w:tcW w:w="7654"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auspressen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r w:rsidR="00315B60" w:rsidTr="00CA315F">
                        <w:trPr>
                          <w:trHeight w:val="244"/>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500 g</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Gelierzucker 2:1</w:t>
                            </w:r>
                          </w:p>
                        </w:tc>
                        <w:tc>
                          <w:tcPr>
                            <w:tcW w:w="907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15B60" w:rsidRDefault="00315B60" w:rsidP="00CF65F8">
                            <w:pPr>
                              <w:numPr>
                                <w:ilvl w:val="0"/>
                                <w:numId w:val="47"/>
                              </w:numPr>
                              <w:spacing w:line="360" w:lineRule="auto"/>
                              <w:rPr>
                                <w:rFonts w:ascii="Arial" w:hAnsi="Arial"/>
                                <w:i/>
                                <w:sz w:val="24"/>
                                <w:szCs w:val="24"/>
                              </w:rPr>
                            </w:pPr>
                            <w:r>
                              <w:rPr>
                                <w:i/>
                                <w:sz w:val="24"/>
                                <w:szCs w:val="24"/>
                              </w:rPr>
                              <w:t xml:space="preserve">dazugeben, gut vermischen, </w:t>
                            </w:r>
                            <w:r w:rsidR="00475409">
                              <w:rPr>
                                <w:i/>
                                <w:sz w:val="24"/>
                                <w:szCs w:val="24"/>
                              </w:rPr>
                              <w:t>unter Rühren zum Kochen bringen</w:t>
                            </w:r>
                          </w:p>
                          <w:p w:rsidR="00315B60" w:rsidRDefault="00315B60" w:rsidP="00CF65F8">
                            <w:pPr>
                              <w:numPr>
                                <w:ilvl w:val="0"/>
                                <w:numId w:val="47"/>
                              </w:numPr>
                              <w:spacing w:line="360" w:lineRule="auto"/>
                              <w:rPr>
                                <w:i/>
                                <w:sz w:val="24"/>
                                <w:szCs w:val="24"/>
                              </w:rPr>
                            </w:pPr>
                            <w:r>
                              <w:rPr>
                                <w:i/>
                                <w:sz w:val="24"/>
                                <w:szCs w:val="24"/>
                              </w:rPr>
                              <w:t>20 – 25 Min. bei mittlerer Hitze und unter ständigem Rühren weiterkochen, die Masse verdunkelt sich</w:t>
                            </w:r>
                          </w:p>
                          <w:p w:rsidR="00315B60" w:rsidRDefault="00315B60" w:rsidP="00CF65F8">
                            <w:pPr>
                              <w:numPr>
                                <w:ilvl w:val="0"/>
                                <w:numId w:val="47"/>
                              </w:numPr>
                              <w:spacing w:line="360" w:lineRule="auto"/>
                              <w:rPr>
                                <w:i/>
                                <w:sz w:val="24"/>
                                <w:szCs w:val="24"/>
                              </w:rPr>
                            </w:pPr>
                            <w:r>
                              <w:rPr>
                                <w:i/>
                                <w:sz w:val="24"/>
                                <w:szCs w:val="24"/>
                              </w:rPr>
                              <w:t>sofort in die noch heißen Gläser füllen, mit Deckel ve</w:t>
                            </w:r>
                            <w:r>
                              <w:rPr>
                                <w:i/>
                                <w:sz w:val="24"/>
                                <w:szCs w:val="24"/>
                              </w:rPr>
                              <w:t>r</w:t>
                            </w:r>
                            <w:r>
                              <w:rPr>
                                <w:i/>
                                <w:sz w:val="24"/>
                                <w:szCs w:val="24"/>
                              </w:rPr>
                              <w:t>schließen</w:t>
                            </w:r>
                          </w:p>
                          <w:p w:rsidR="00315B60" w:rsidRDefault="00315B60" w:rsidP="00CF65F8">
                            <w:pPr>
                              <w:numPr>
                                <w:ilvl w:val="0"/>
                                <w:numId w:val="47"/>
                              </w:numPr>
                              <w:spacing w:line="360" w:lineRule="auto"/>
                              <w:rPr>
                                <w:rFonts w:ascii="Arial" w:hAnsi="Arial"/>
                                <w:i/>
                                <w:sz w:val="24"/>
                                <w:szCs w:val="24"/>
                              </w:rPr>
                            </w:pPr>
                            <w:r>
                              <w:rPr>
                                <w:i/>
                                <w:sz w:val="24"/>
                                <w:szCs w:val="24"/>
                              </w:rPr>
                              <w:t>30 Min. Gläser auf den Kopf stellen, danach wieder drehen</w:t>
                            </w:r>
                          </w:p>
                        </w:tc>
                      </w:tr>
                      <w:tr w:rsidR="00315B60" w:rsidTr="00CA315F">
                        <w:trPr>
                          <w:trHeight w:val="2784"/>
                        </w:trPr>
                        <w:tc>
                          <w:tcPr>
                            <w:tcW w:w="1668"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jc w:val="center"/>
                              <w:rPr>
                                <w:rFonts w:ascii="Arial" w:hAnsi="Arial"/>
                                <w:i/>
                                <w:sz w:val="24"/>
                                <w:szCs w:val="24"/>
                              </w:rPr>
                            </w:pPr>
                            <w:r>
                              <w:rPr>
                                <w:i/>
                                <w:sz w:val="24"/>
                                <w:szCs w:val="24"/>
                              </w:rPr>
                              <w:t>1 TL</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r>
                              <w:rPr>
                                <w:i/>
                                <w:sz w:val="24"/>
                                <w:szCs w:val="24"/>
                              </w:rPr>
                              <w:t>Zimt</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15B60" w:rsidRDefault="00315B60" w:rsidP="0006160E">
                            <w:pPr>
                              <w:rPr>
                                <w:rFonts w:ascii="Arial" w:hAnsi="Arial"/>
                                <w:i/>
                                <w:sz w:val="24"/>
                                <w:szCs w:val="24"/>
                              </w:rPr>
                            </w:pPr>
                          </w:p>
                        </w:tc>
                      </w:tr>
                    </w:tbl>
                    <w:p w:rsidR="00315B60" w:rsidRDefault="00315B60" w:rsidP="00CA315F">
                      <w:pPr>
                        <w:pStyle w:val="Abstandszeil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5"/>
                      </w:tblGrid>
                      <w:tr w:rsidR="00315B60" w:rsidTr="00CA315F">
                        <w:trPr>
                          <w:trHeight w:val="438"/>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7655"/>
                              </w:tabs>
                              <w:spacing w:line="260" w:lineRule="atLeast"/>
                              <w:rPr>
                                <w:rFonts w:ascii="Arial" w:hAnsi="Arial"/>
                                <w:sz w:val="18"/>
                                <w:szCs w:val="18"/>
                              </w:rPr>
                            </w:pPr>
                            <w:r>
                              <w:rPr>
                                <w:sz w:val="18"/>
                                <w:szCs w:val="18"/>
                              </w:rPr>
                              <w:t>Welche Art der Haltbarmachung setze ich ein?</w:t>
                            </w:r>
                          </w:p>
                          <w:p w:rsidR="00315B60" w:rsidRDefault="00315B60" w:rsidP="0006160E">
                            <w:pPr>
                              <w:spacing w:line="260" w:lineRule="atLeast"/>
                              <w:rPr>
                                <w:rFonts w:ascii="Arial" w:hAnsi="Arial"/>
                                <w:i/>
                                <w:sz w:val="24"/>
                                <w:szCs w:val="24"/>
                              </w:rPr>
                            </w:pPr>
                            <w:r>
                              <w:rPr>
                                <w:i/>
                                <w:sz w:val="24"/>
                                <w:szCs w:val="24"/>
                              </w:rPr>
                              <w:t>Einkochen</w:t>
                            </w:r>
                          </w:p>
                        </w:tc>
                      </w:tr>
                      <w:tr w:rsidR="00315B60" w:rsidTr="00CA315F">
                        <w:trPr>
                          <w:trHeight w:val="518"/>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7655"/>
                              </w:tabs>
                              <w:spacing w:line="260" w:lineRule="atLeast"/>
                              <w:rPr>
                                <w:rFonts w:ascii="Arial" w:hAnsi="Arial"/>
                                <w:sz w:val="18"/>
                                <w:szCs w:val="18"/>
                              </w:rPr>
                            </w:pPr>
                            <w:r>
                              <w:rPr>
                                <w:sz w:val="18"/>
                                <w:szCs w:val="18"/>
                              </w:rPr>
                              <w:t>Welche Gläser benötige ich?</w:t>
                            </w:r>
                          </w:p>
                          <w:p w:rsidR="00315B60" w:rsidRDefault="00315B60" w:rsidP="0006160E">
                            <w:pPr>
                              <w:spacing w:line="260" w:lineRule="atLeast"/>
                              <w:rPr>
                                <w:rFonts w:ascii="Arial" w:hAnsi="Arial"/>
                                <w:i/>
                                <w:sz w:val="24"/>
                                <w:szCs w:val="24"/>
                              </w:rPr>
                            </w:pPr>
                            <w:r>
                              <w:rPr>
                                <w:i/>
                                <w:sz w:val="24"/>
                                <w:szCs w:val="24"/>
                              </w:rPr>
                              <w:t>Twist-Off-Gläser mit Deckel</w:t>
                            </w:r>
                          </w:p>
                        </w:tc>
                      </w:tr>
                      <w:tr w:rsidR="00315B60" w:rsidTr="00CA315F">
                        <w:trPr>
                          <w:trHeight w:val="384"/>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11340"/>
                              </w:tabs>
                              <w:spacing w:line="260" w:lineRule="atLeast"/>
                              <w:rPr>
                                <w:rFonts w:ascii="Arial" w:hAnsi="Arial"/>
                                <w:sz w:val="18"/>
                                <w:szCs w:val="18"/>
                              </w:rPr>
                            </w:pPr>
                            <w:r>
                              <w:rPr>
                                <w:sz w:val="18"/>
                                <w:szCs w:val="18"/>
                              </w:rPr>
                              <w:t>Wie viele Gläser benötige ich?</w:t>
                            </w:r>
                          </w:p>
                          <w:p w:rsidR="00315B60" w:rsidRDefault="00315B60" w:rsidP="0006160E">
                            <w:pPr>
                              <w:spacing w:line="260" w:lineRule="atLeast"/>
                              <w:rPr>
                                <w:rFonts w:ascii="Arial" w:hAnsi="Arial"/>
                                <w:i/>
                                <w:sz w:val="24"/>
                                <w:szCs w:val="24"/>
                              </w:rPr>
                            </w:pPr>
                            <w:r>
                              <w:rPr>
                                <w:i/>
                                <w:sz w:val="24"/>
                                <w:szCs w:val="24"/>
                              </w:rPr>
                              <w:t xml:space="preserve">4 – 5 </w:t>
                            </w:r>
                          </w:p>
                        </w:tc>
                      </w:tr>
                      <w:tr w:rsidR="00315B60" w:rsidTr="00CA315F">
                        <w:trPr>
                          <w:trHeight w:val="434"/>
                        </w:trPr>
                        <w:tc>
                          <w:tcPr>
                            <w:tcW w:w="14105" w:type="dxa"/>
                            <w:tcBorders>
                              <w:top w:val="single" w:sz="4" w:space="0" w:color="auto"/>
                              <w:left w:val="single" w:sz="4" w:space="0" w:color="auto"/>
                              <w:bottom w:val="single" w:sz="4" w:space="0" w:color="auto"/>
                              <w:right w:val="single" w:sz="4" w:space="0" w:color="auto"/>
                            </w:tcBorders>
                            <w:hideMark/>
                          </w:tcPr>
                          <w:p w:rsidR="00315B60" w:rsidRDefault="00315B60" w:rsidP="0006160E">
                            <w:pPr>
                              <w:tabs>
                                <w:tab w:val="left" w:pos="11340"/>
                              </w:tabs>
                              <w:spacing w:line="260" w:lineRule="atLeast"/>
                              <w:rPr>
                                <w:rFonts w:ascii="Arial" w:hAnsi="Arial"/>
                                <w:sz w:val="18"/>
                                <w:szCs w:val="18"/>
                              </w:rPr>
                            </w:pPr>
                            <w:r>
                              <w:rPr>
                                <w:sz w:val="18"/>
                                <w:szCs w:val="18"/>
                              </w:rPr>
                              <w:t>Was muss ich noch unbedingt beachten?</w:t>
                            </w:r>
                          </w:p>
                          <w:p w:rsidR="00315B60" w:rsidRDefault="00315B60" w:rsidP="0006160E">
                            <w:pPr>
                              <w:spacing w:line="260" w:lineRule="atLeast"/>
                              <w:rPr>
                                <w:rFonts w:ascii="Arial" w:hAnsi="Arial"/>
                                <w:i/>
                                <w:sz w:val="24"/>
                                <w:szCs w:val="24"/>
                              </w:rPr>
                            </w:pPr>
                            <w:r>
                              <w:rPr>
                                <w:i/>
                                <w:sz w:val="24"/>
                                <w:szCs w:val="24"/>
                              </w:rPr>
                              <w:t>Gläser müssen zuerst vorbereitet werden!</w:t>
                            </w:r>
                          </w:p>
                        </w:tc>
                      </w:tr>
                    </w:tbl>
                    <w:p w:rsidR="00315B60" w:rsidRDefault="00315B60"/>
                  </w:txbxContent>
                </v:textbox>
              </v:shape>
            </w:pict>
          </mc:Fallback>
        </mc:AlternateContent>
      </w:r>
      <w:r w:rsidR="006F4943">
        <w:rPr>
          <w:noProof/>
          <w:sz w:val="24"/>
        </w:rPr>
        <w:drawing>
          <wp:anchor distT="0" distB="0" distL="114300" distR="114300" simplePos="0" relativeHeight="252561408" behindDoc="0" locked="0" layoutInCell="0" allowOverlap="1" wp14:anchorId="679BD737" wp14:editId="609C3EBB">
            <wp:simplePos x="0" y="0"/>
            <wp:positionH relativeFrom="rightMargin">
              <wp:posOffset>1087120</wp:posOffset>
            </wp:positionH>
            <wp:positionV relativeFrom="paragraph">
              <wp:posOffset>29845</wp:posOffset>
            </wp:positionV>
            <wp:extent cx="348615" cy="320040"/>
            <wp:effectExtent l="0" t="0" r="0" b="3810"/>
            <wp:wrapNone/>
            <wp:docPr id="6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6F4943">
        <w:rPr>
          <w:noProof/>
          <w:sz w:val="24"/>
        </w:rPr>
        <w:drawing>
          <wp:anchor distT="0" distB="0" distL="114300" distR="114300" simplePos="0" relativeHeight="252560384" behindDoc="0" locked="0" layoutInCell="0" allowOverlap="1" wp14:anchorId="651F7F65" wp14:editId="04674260">
            <wp:simplePos x="0" y="0"/>
            <wp:positionH relativeFrom="rightMargin">
              <wp:posOffset>652145</wp:posOffset>
            </wp:positionH>
            <wp:positionV relativeFrom="paragraph">
              <wp:posOffset>22860</wp:posOffset>
            </wp:positionV>
            <wp:extent cx="349885" cy="320675"/>
            <wp:effectExtent l="0" t="0" r="0" b="3175"/>
            <wp:wrapNone/>
            <wp:docPr id="6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F4943">
        <w:rPr>
          <w:noProof/>
          <w:sz w:val="24"/>
        </w:rPr>
        <w:drawing>
          <wp:anchor distT="0" distB="0" distL="114300" distR="114300" simplePos="0" relativeHeight="252559360" behindDoc="0" locked="0" layoutInCell="0" allowOverlap="1" wp14:anchorId="086A19F2" wp14:editId="69720DD0">
            <wp:simplePos x="0" y="0"/>
            <wp:positionH relativeFrom="rightMargin">
              <wp:posOffset>234950</wp:posOffset>
            </wp:positionH>
            <wp:positionV relativeFrom="paragraph">
              <wp:posOffset>23191</wp:posOffset>
            </wp:positionV>
            <wp:extent cx="349885" cy="320675"/>
            <wp:effectExtent l="0" t="0" r="0" b="3175"/>
            <wp:wrapNone/>
            <wp:docPr id="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643A">
        <w:t>Rezepte in Klammer-Strich-Form umwandeln</w:t>
      </w:r>
    </w:p>
    <w:p w:rsidR="00C5643A" w:rsidRDefault="00C5643A" w:rsidP="002918DE">
      <w:pPr>
        <w:sectPr w:rsidR="00C5643A" w:rsidSect="00C5643A">
          <w:headerReference w:type="default" r:id="rId88"/>
          <w:footerReference w:type="default" r:id="rId89"/>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Praxisteil I vorbere</w:t>
            </w:r>
            <w:r>
              <w:t>i</w:t>
            </w:r>
            <w:r>
              <w:t>ten</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H03.02.02.05</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Default="00C5643A" w:rsidP="00015890">
            <w:pPr>
              <w:pStyle w:val="Kopf8ptafz"/>
            </w:pPr>
            <w:r>
              <w:t xml:space="preserve">Ich kann eine </w:t>
            </w:r>
            <w:proofErr w:type="spellStart"/>
            <w:r w:rsidR="00AE5F17">
              <w:t>To</w:t>
            </w:r>
            <w:proofErr w:type="spellEnd"/>
            <w:r w:rsidR="00AE5F17">
              <w:t>-Do-Liste</w:t>
            </w:r>
            <w:r>
              <w:t xml:space="preserve"> erstellen.</w:t>
            </w:r>
          </w:p>
          <w:p w:rsidR="00C5643A" w:rsidRDefault="00C5643A" w:rsidP="00015890">
            <w:pPr>
              <w:pStyle w:val="Kopf8ptafz"/>
            </w:pPr>
            <w:r>
              <w:t>Ich kann alle Aufgabenpakete den einzelnen Gruppenmitgliedern gerecht zuordnen.</w:t>
            </w:r>
          </w:p>
          <w:p w:rsidR="00C5643A" w:rsidRPr="00C120C2" w:rsidRDefault="00C5643A" w:rsidP="00015890">
            <w:pPr>
              <w:pStyle w:val="Kopf8ptafz"/>
              <w:rPr>
                <w:i/>
              </w:rPr>
            </w:pPr>
            <w:r w:rsidRPr="00C120C2">
              <w:rPr>
                <w:i/>
              </w:rPr>
              <w:t>Ich kann meine Arbeitsergebnisse reflektieren.</w:t>
            </w: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CE1E57">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6F4943" w:rsidP="006F4943">
            <w:pPr>
              <w:pStyle w:val="Kopf8ptafz"/>
            </w:pPr>
            <w:r w:rsidRPr="006F4943">
              <w:t>Zur Umsetzung von Projekten</w:t>
            </w: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CE1E57">
            <w:pPr>
              <w:pStyle w:val="Kopf8ptafz"/>
              <w:numPr>
                <w:ilvl w:val="0"/>
                <w:numId w:val="0"/>
              </w:numPr>
              <w:ind w:left="227"/>
            </w:pPr>
          </w:p>
        </w:tc>
      </w:tr>
    </w:tbl>
    <w:p w:rsidR="00C5643A" w:rsidRPr="00CE1E57" w:rsidRDefault="00C5643A" w:rsidP="00CE1E57">
      <w:pPr>
        <w:pStyle w:val="Abstandszeile"/>
      </w:pPr>
      <w:r w:rsidRPr="00CE1E57">
        <w:rPr>
          <w:noProof/>
        </w:rPr>
        <w:drawing>
          <wp:anchor distT="0" distB="0" distL="114300" distR="114300" simplePos="0" relativeHeight="252565504" behindDoc="0" locked="0" layoutInCell="0" allowOverlap="1" wp14:anchorId="5788C78B" wp14:editId="355BF750">
            <wp:simplePos x="0" y="0"/>
            <wp:positionH relativeFrom="rightMargin">
              <wp:posOffset>263525</wp:posOffset>
            </wp:positionH>
            <wp:positionV relativeFrom="paragraph">
              <wp:posOffset>84455</wp:posOffset>
            </wp:positionV>
            <wp:extent cx="349885" cy="320675"/>
            <wp:effectExtent l="0" t="0" r="0" b="3175"/>
            <wp:wrapNone/>
            <wp:docPr id="9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1E57">
        <w:rPr>
          <w:noProof/>
        </w:rPr>
        <w:drawing>
          <wp:anchor distT="0" distB="0" distL="114300" distR="114300" simplePos="0" relativeHeight="252566528" behindDoc="0" locked="0" layoutInCell="0" allowOverlap="1" wp14:anchorId="242B8D68" wp14:editId="35DCA45A">
            <wp:simplePos x="0" y="0"/>
            <wp:positionH relativeFrom="rightMargin">
              <wp:posOffset>673100</wp:posOffset>
            </wp:positionH>
            <wp:positionV relativeFrom="paragraph">
              <wp:posOffset>84455</wp:posOffset>
            </wp:positionV>
            <wp:extent cx="349885" cy="320675"/>
            <wp:effectExtent l="0" t="0" r="0" b="3175"/>
            <wp:wrapNone/>
            <wp:docPr id="9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1E57">
        <w:rPr>
          <w:noProof/>
        </w:rPr>
        <w:drawing>
          <wp:anchor distT="0" distB="0" distL="114300" distR="114300" simplePos="0" relativeHeight="252567552" behindDoc="0" locked="0" layoutInCell="0" allowOverlap="1" wp14:anchorId="6C99D4CE" wp14:editId="6485C0F2">
            <wp:simplePos x="0" y="0"/>
            <wp:positionH relativeFrom="rightMargin">
              <wp:posOffset>1087179</wp:posOffset>
            </wp:positionH>
            <wp:positionV relativeFrom="paragraph">
              <wp:posOffset>85061</wp:posOffset>
            </wp:positionV>
            <wp:extent cx="349200" cy="320400"/>
            <wp:effectExtent l="0" t="0" r="0" b="3810"/>
            <wp:wrapNone/>
            <wp:docPr id="9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C5643A" w:rsidRPr="00A410C8" w:rsidTr="00015890">
        <w:tc>
          <w:tcPr>
            <w:tcW w:w="7371" w:type="dxa"/>
            <w:shd w:val="clear" w:color="auto" w:fill="auto"/>
          </w:tcPr>
          <w:p w:rsidR="00C5643A" w:rsidRPr="00A410C8" w:rsidRDefault="00C5643A" w:rsidP="00015890">
            <w:pPr>
              <w:pStyle w:val="Textkrper"/>
            </w:pPr>
            <w:r>
              <w:t>Jede</w:t>
            </w:r>
            <w:r w:rsidR="00DF67B5">
              <w:t>/</w:t>
            </w:r>
            <w:r>
              <w:t>r in Ihrer Gruppe hat nun nach gemeinsamen Vorgaben Rezepte recherchiert und in die Klammer-Strich-Form umgewandelt. Jetzt müssen wichtige Entscheidu</w:t>
            </w:r>
            <w:r>
              <w:t>n</w:t>
            </w:r>
            <w:r>
              <w:t>gen für Ihr weiteres Vorhaben getroffen werden, bevor es zum praktischen Teil gehen kann.</w:t>
            </w:r>
          </w:p>
        </w:tc>
      </w:tr>
    </w:tbl>
    <w:p w:rsidR="00C5643A" w:rsidRDefault="00C5643A" w:rsidP="00CE1E5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5643A" w:rsidRPr="00DE4890" w:rsidTr="00015890">
        <w:trPr>
          <w:trHeight w:val="397"/>
        </w:trPr>
        <w:tc>
          <w:tcPr>
            <w:tcW w:w="1470" w:type="dxa"/>
            <w:shd w:val="clear" w:color="auto" w:fill="D9D9D9" w:themeFill="background1" w:themeFillShade="D9"/>
            <w:vAlign w:val="center"/>
          </w:tcPr>
          <w:p w:rsidR="00C5643A" w:rsidRPr="00DE4890" w:rsidRDefault="00C5643A" w:rsidP="00015890">
            <w:pPr>
              <w:pStyle w:val="TabelleKopfmitte"/>
            </w:pPr>
            <w:r>
              <w:t>Phase</w:t>
            </w:r>
          </w:p>
        </w:tc>
        <w:tc>
          <w:tcPr>
            <w:tcW w:w="940" w:type="dxa"/>
            <w:shd w:val="clear" w:color="auto" w:fill="D9D9D9" w:themeFill="background1" w:themeFillShade="D9"/>
            <w:vAlign w:val="center"/>
          </w:tcPr>
          <w:p w:rsidR="00C5643A" w:rsidRPr="00DE4890" w:rsidRDefault="00C5643A" w:rsidP="00015890">
            <w:pPr>
              <w:pStyle w:val="TabelleKopfmitte"/>
            </w:pPr>
            <w:r>
              <w:t>Zeit</w:t>
            </w:r>
          </w:p>
        </w:tc>
        <w:tc>
          <w:tcPr>
            <w:tcW w:w="4961" w:type="dxa"/>
            <w:shd w:val="clear" w:color="auto" w:fill="D9D9D9" w:themeFill="background1" w:themeFillShade="D9"/>
            <w:vAlign w:val="center"/>
          </w:tcPr>
          <w:p w:rsidR="00C5643A" w:rsidRPr="00DE4890" w:rsidRDefault="00C5643A" w:rsidP="00015890">
            <w:pPr>
              <w:pStyle w:val="TabelleKopfmitte"/>
            </w:pPr>
            <w:r>
              <w:t>Aufgabe</w:t>
            </w:r>
          </w:p>
        </w:tc>
      </w:tr>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C0F56">
              <w:rPr>
                <w:noProof/>
              </w:rPr>
              <w:drawing>
                <wp:inline distT="0" distB="0" distL="0" distR="0" wp14:anchorId="7A47E325" wp14:editId="32E1FD7A">
                  <wp:extent cx="532800" cy="324000"/>
                  <wp:effectExtent l="0" t="0" r="635" b="0"/>
                  <wp:docPr id="95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Pr="00632EE8" w:rsidRDefault="00C5643A" w:rsidP="00015890">
            <w:pPr>
              <w:pStyle w:val="Textkrper"/>
              <w:rPr>
                <w:b/>
                <w:noProof/>
              </w:rPr>
            </w:pPr>
            <w:r w:rsidRPr="00632EE8">
              <w:rPr>
                <w:b/>
                <w:noProof/>
              </w:rPr>
              <w:t>Planen Sie den folgenden Praxistag, damit alles reibungslos ablaufen kann, d.</w:t>
            </w:r>
            <w:r w:rsidR="00475409">
              <w:rPr>
                <w:b/>
                <w:noProof/>
              </w:rPr>
              <w:t xml:space="preserve"> </w:t>
            </w:r>
            <w:r w:rsidRPr="00632EE8">
              <w:rPr>
                <w:b/>
                <w:noProof/>
              </w:rPr>
              <w:t>h.:</w:t>
            </w:r>
          </w:p>
          <w:p w:rsidR="00C5643A" w:rsidRDefault="00C5643A" w:rsidP="00015890">
            <w:pPr>
              <w:pStyle w:val="Textkrper"/>
              <w:rPr>
                <w:noProof/>
              </w:rPr>
            </w:pPr>
          </w:p>
          <w:p w:rsidR="00C5643A" w:rsidRDefault="00C5643A" w:rsidP="00CF65F8">
            <w:pPr>
              <w:pStyle w:val="Textkrpernrauen"/>
              <w:numPr>
                <w:ilvl w:val="0"/>
                <w:numId w:val="51"/>
              </w:numPr>
              <w:rPr>
                <w:noProof/>
              </w:rPr>
            </w:pPr>
            <w:r>
              <w:rPr>
                <w:noProof/>
              </w:rPr>
              <w:t xml:space="preserve">Ergänzen Sie </w:t>
            </w:r>
            <w:r w:rsidR="005944D6">
              <w:rPr>
                <w:noProof/>
              </w:rPr>
              <w:t>die To-Do-Liste H03.02.02.05.01</w:t>
            </w:r>
            <w:r w:rsidR="00475409">
              <w:rPr>
                <w:noProof/>
              </w:rPr>
              <w:t>.</w:t>
            </w:r>
          </w:p>
          <w:p w:rsidR="00C5643A" w:rsidRDefault="00C5643A" w:rsidP="00015890">
            <w:pPr>
              <w:pStyle w:val="Textkrpernrauen"/>
              <w:rPr>
                <w:noProof/>
              </w:rPr>
            </w:pPr>
            <w:r>
              <w:rPr>
                <w:noProof/>
              </w:rPr>
              <w:t>Erstellen mit Hilfe der To-Do-Liste eine sinnvolle Ablaufplanung. Verwenden Sie dazu die Vorlage H03.02.02.05.02.</w:t>
            </w:r>
          </w:p>
          <w:p w:rsidR="00C5643A" w:rsidRPr="00DE4890" w:rsidRDefault="00C5643A" w:rsidP="00015890">
            <w:pPr>
              <w:pStyle w:val="Textkrpernrauen"/>
              <w:numPr>
                <w:ilvl w:val="0"/>
                <w:numId w:val="0"/>
              </w:numPr>
              <w:ind w:left="284"/>
              <w:rPr>
                <w:noProof/>
              </w:rPr>
            </w:pPr>
          </w:p>
        </w:tc>
      </w:tr>
      <w:tr w:rsidR="00C5643A" w:rsidRPr="00DE4890" w:rsidTr="00015890">
        <w:trPr>
          <w:trHeight w:val="624"/>
        </w:trPr>
        <w:tc>
          <w:tcPr>
            <w:tcW w:w="1470" w:type="dxa"/>
            <w:shd w:val="clear" w:color="auto" w:fill="auto"/>
            <w:vAlign w:val="center"/>
          </w:tcPr>
          <w:p w:rsidR="00C5643A" w:rsidRDefault="00C5643A" w:rsidP="00015890">
            <w:pPr>
              <w:pStyle w:val="Textkrpermitte"/>
            </w:pPr>
            <w:r w:rsidRPr="00FC0F56">
              <w:rPr>
                <w:noProof/>
              </w:rPr>
              <w:drawing>
                <wp:inline distT="0" distB="0" distL="0" distR="0" wp14:anchorId="22C5EE8A" wp14:editId="1E5CE6F9">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C5643A" w:rsidRDefault="00C5643A" w:rsidP="00015890">
            <w:pPr>
              <w:pStyle w:val="Textkrpermitte"/>
            </w:pPr>
          </w:p>
          <w:p w:rsidR="00C5643A" w:rsidRPr="00F0156F" w:rsidRDefault="00C5643A" w:rsidP="00015890">
            <w:pPr>
              <w:pStyle w:val="Textkrpermitte"/>
            </w:pPr>
            <w:r w:rsidRPr="00F0156F">
              <w:rPr>
                <w:noProof/>
              </w:rPr>
              <w:drawing>
                <wp:inline distT="0" distB="0" distL="0" distR="0" wp14:anchorId="6D1592D4" wp14:editId="6FAECDF1">
                  <wp:extent cx="648335" cy="318770"/>
                  <wp:effectExtent l="0" t="0" r="0" b="0"/>
                  <wp:docPr id="9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Pr="00632EE8" w:rsidRDefault="00C5643A" w:rsidP="00015890">
            <w:pPr>
              <w:pStyle w:val="Textkrper"/>
              <w:rPr>
                <w:b/>
                <w:noProof/>
              </w:rPr>
            </w:pPr>
            <w:r w:rsidRPr="00632EE8">
              <w:rPr>
                <w:b/>
                <w:noProof/>
              </w:rPr>
              <w:t>Führen Sie Ihre Ablaufplanung durch, d.</w:t>
            </w:r>
            <w:r w:rsidR="00475409">
              <w:rPr>
                <w:b/>
                <w:noProof/>
              </w:rPr>
              <w:t xml:space="preserve"> </w:t>
            </w:r>
            <w:r w:rsidRPr="00632EE8">
              <w:rPr>
                <w:b/>
                <w:noProof/>
              </w:rPr>
              <w:t>h.:</w:t>
            </w:r>
          </w:p>
          <w:p w:rsidR="00C5643A" w:rsidRDefault="00C5643A" w:rsidP="00015890">
            <w:pPr>
              <w:pStyle w:val="Textkrpernrauen"/>
              <w:rPr>
                <w:noProof/>
              </w:rPr>
            </w:pPr>
            <w:r>
              <w:rPr>
                <w:noProof/>
              </w:rPr>
              <w:t>Nehmen Sie Ihre umgewandelten Rezeptblätter H03.02.02.04.02 und erstellen Sie dazu in Ihrer Gruppe eine Bestellliste. Verwenden Sie dazu d</w:t>
            </w:r>
            <w:r w:rsidR="005944D6">
              <w:rPr>
                <w:noProof/>
              </w:rPr>
              <w:t>as Arbeitsblatt H03.02.02.05.03</w:t>
            </w:r>
            <w:r w:rsidR="00475409">
              <w:rPr>
                <w:noProof/>
              </w:rPr>
              <w:t>.</w:t>
            </w:r>
          </w:p>
          <w:p w:rsidR="00C5643A" w:rsidRDefault="00C5643A" w:rsidP="00015890">
            <w:pPr>
              <w:pStyle w:val="Textkrpernrauen"/>
              <w:rPr>
                <w:noProof/>
              </w:rPr>
            </w:pPr>
            <w:r>
              <w:rPr>
                <w:noProof/>
              </w:rPr>
              <w:t>Erstellen Sie einen Zeit- und Arbeitplan für die nächsten Praxisstunden.</w:t>
            </w:r>
          </w:p>
          <w:p w:rsidR="00C5643A" w:rsidRPr="00DE4890" w:rsidRDefault="00C5643A" w:rsidP="00015890">
            <w:pPr>
              <w:pStyle w:val="Textkrper"/>
              <w:rPr>
                <w:noProof/>
              </w:rPr>
            </w:pPr>
          </w:p>
        </w:tc>
      </w:tr>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C0F56">
              <w:rPr>
                <w:noProof/>
              </w:rPr>
              <w:drawing>
                <wp:inline distT="0" distB="0" distL="0" distR="0" wp14:anchorId="201F8B37" wp14:editId="752C8FC6">
                  <wp:extent cx="532800" cy="324000"/>
                  <wp:effectExtent l="0" t="0" r="635" b="0"/>
                  <wp:docPr id="9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015890">
            <w:pPr>
              <w:pStyle w:val="Textkrper"/>
              <w:rPr>
                <w:noProof/>
              </w:rPr>
            </w:pPr>
            <w:r w:rsidRPr="00802D11">
              <w:rPr>
                <w:noProof/>
              </w:rPr>
              <w:t>Kontrollieren Sie in Ihrer Gruppe gegenseitig Ihre Ergebnisse: Verbessern oder vervollständigen Sie wenn nötig.</w:t>
            </w:r>
          </w:p>
          <w:p w:rsidR="00C5643A" w:rsidRPr="00802D11" w:rsidRDefault="00C5643A" w:rsidP="00015890">
            <w:pPr>
              <w:pStyle w:val="Textkrper"/>
              <w:rPr>
                <w:noProof/>
              </w:rPr>
            </w:pPr>
          </w:p>
          <w:p w:rsidR="00C5643A" w:rsidRPr="00802D11" w:rsidRDefault="00C5643A" w:rsidP="00015890">
            <w:pPr>
              <w:pStyle w:val="Textkrper"/>
              <w:rPr>
                <w:noProof/>
              </w:rPr>
            </w:pPr>
            <w:r>
              <w:rPr>
                <w:noProof/>
              </w:rPr>
              <w:t>Legen Sie die Bestellliste und den Zeit- und Arbeitsplan zur Kontrolle Ihrer Lehrkraft vor.</w:t>
            </w:r>
          </w:p>
        </w:tc>
      </w:tr>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C0F56">
              <w:rPr>
                <w:noProof/>
              </w:rPr>
              <w:drawing>
                <wp:inline distT="0" distB="0" distL="0" distR="0" wp14:anchorId="4994941E" wp14:editId="64032008">
                  <wp:extent cx="302701" cy="324000"/>
                  <wp:effectExtent l="0" t="0" r="2540" b="0"/>
                  <wp:docPr id="9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Pr="00802D11" w:rsidRDefault="00C5643A" w:rsidP="00015890">
            <w:pPr>
              <w:pStyle w:val="Textkrper"/>
              <w:rPr>
                <w:noProof/>
              </w:rPr>
            </w:pPr>
            <w:r>
              <w:rPr>
                <w:noProof/>
              </w:rPr>
              <w:t>Reflektieren Sie Ihre heutige Gruppenarbeit mit de</w:t>
            </w:r>
            <w:r w:rsidR="005944D6">
              <w:rPr>
                <w:noProof/>
              </w:rPr>
              <w:t>m Feedbackbogen H03.02.02.05.04</w:t>
            </w:r>
            <w:r w:rsidR="00475409">
              <w:rPr>
                <w:noProof/>
              </w:rPr>
              <w:t>.</w:t>
            </w:r>
          </w:p>
        </w:tc>
      </w:tr>
    </w:tbl>
    <w:p w:rsidR="00C5643A" w:rsidRDefault="00C5643A" w:rsidP="00C5643A">
      <w:pPr>
        <w:spacing w:line="240" w:lineRule="exact"/>
        <w:rPr>
          <w:rFonts w:cs="Helvetica"/>
          <w:sz w:val="23"/>
          <w:szCs w:val="23"/>
        </w:rPr>
      </w:pPr>
      <w:r>
        <w:rPr>
          <w:rFonts w:cs="Helvetica"/>
          <w:sz w:val="23"/>
          <w:szCs w:val="23"/>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Praxisteil I vorbere</w:t>
            </w:r>
            <w:r>
              <w:t>i</w:t>
            </w:r>
            <w:r>
              <w:t>ten</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H03.02.02.05.01</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Default="00C5643A" w:rsidP="00015890">
            <w:pPr>
              <w:pStyle w:val="Kopf8ptafz"/>
            </w:pPr>
            <w:r>
              <w:t xml:space="preserve">Ich kann eine </w:t>
            </w:r>
            <w:proofErr w:type="spellStart"/>
            <w:r w:rsidR="00AE5F17">
              <w:t>To</w:t>
            </w:r>
            <w:proofErr w:type="spellEnd"/>
            <w:r w:rsidR="00AE5F17">
              <w:t>-Do-Liste</w:t>
            </w:r>
            <w:r>
              <w:t xml:space="preserve"> erstellen.</w:t>
            </w:r>
          </w:p>
          <w:p w:rsidR="00C5643A" w:rsidRPr="00C120C2" w:rsidRDefault="00C5643A" w:rsidP="00015890">
            <w:pPr>
              <w:pStyle w:val="Kopf8ptafz"/>
              <w:numPr>
                <w:ilvl w:val="0"/>
                <w:numId w:val="0"/>
              </w:numPr>
              <w:rPr>
                <w:i/>
              </w:rPr>
            </w:pP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CE1E57">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C5643A" w:rsidP="00CE1E57">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CE1E57">
            <w:pPr>
              <w:pStyle w:val="Kopf8ptafz"/>
              <w:numPr>
                <w:ilvl w:val="0"/>
                <w:numId w:val="0"/>
              </w:numPr>
              <w:ind w:left="227"/>
            </w:pPr>
          </w:p>
        </w:tc>
      </w:tr>
    </w:tbl>
    <w:p w:rsidR="00C5643A" w:rsidRDefault="00C5643A" w:rsidP="00C5643A">
      <w:pPr>
        <w:pStyle w:val="berschrift1"/>
      </w:pPr>
      <w:r>
        <w:rPr>
          <w:noProof/>
          <w:sz w:val="24"/>
        </w:rPr>
        <w:drawing>
          <wp:anchor distT="0" distB="0" distL="114300" distR="114300" simplePos="0" relativeHeight="252568576" behindDoc="0" locked="0" layoutInCell="0" allowOverlap="1" wp14:anchorId="66F0CAA4" wp14:editId="3E9AD975">
            <wp:simplePos x="0" y="0"/>
            <wp:positionH relativeFrom="rightMargin">
              <wp:posOffset>263525</wp:posOffset>
            </wp:positionH>
            <wp:positionV relativeFrom="paragraph">
              <wp:posOffset>106045</wp:posOffset>
            </wp:positionV>
            <wp:extent cx="349885" cy="320675"/>
            <wp:effectExtent l="0" t="0" r="0" b="3175"/>
            <wp:wrapNone/>
            <wp:docPr id="9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69600" behindDoc="0" locked="0" layoutInCell="0" allowOverlap="1" wp14:anchorId="55953C36" wp14:editId="5933D43C">
            <wp:simplePos x="0" y="0"/>
            <wp:positionH relativeFrom="rightMargin">
              <wp:posOffset>673100</wp:posOffset>
            </wp:positionH>
            <wp:positionV relativeFrom="paragraph">
              <wp:posOffset>106045</wp:posOffset>
            </wp:positionV>
            <wp:extent cx="349885" cy="320675"/>
            <wp:effectExtent l="0" t="0" r="0" b="3175"/>
            <wp:wrapNone/>
            <wp:docPr id="9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0624" behindDoc="0" locked="0" layoutInCell="0" allowOverlap="1" wp14:anchorId="3461DBDD" wp14:editId="293C6D80">
            <wp:simplePos x="0" y="0"/>
            <wp:positionH relativeFrom="rightMargin">
              <wp:posOffset>1087120</wp:posOffset>
            </wp:positionH>
            <wp:positionV relativeFrom="paragraph">
              <wp:posOffset>106045</wp:posOffset>
            </wp:positionV>
            <wp:extent cx="348615" cy="320040"/>
            <wp:effectExtent l="0" t="0" r="0" b="3810"/>
            <wp:wrapNone/>
            <wp:docPr id="9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AE5F17">
        <w:t>To</w:t>
      </w:r>
      <w:proofErr w:type="spellEnd"/>
      <w:r w:rsidR="00AE5F17">
        <w:t>-Do-Liste</w:t>
      </w:r>
      <w:r>
        <w:t xml:space="preserve"> erstellen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111"/>
        <w:gridCol w:w="5528"/>
      </w:tblGrid>
      <w:tr w:rsidR="00C5643A" w:rsidRPr="00A410C8" w:rsidTr="00015890">
        <w:tc>
          <w:tcPr>
            <w:tcW w:w="9639" w:type="dxa"/>
            <w:gridSpan w:val="2"/>
            <w:shd w:val="clear" w:color="auto" w:fill="auto"/>
          </w:tcPr>
          <w:p w:rsidR="00C5643A" w:rsidRDefault="00C5643A" w:rsidP="00015890">
            <w:pPr>
              <w:pStyle w:val="Textkrper"/>
            </w:pPr>
            <w:r>
              <w:t>Bearbeitet von:</w:t>
            </w:r>
          </w:p>
          <w:p w:rsidR="00C5643A" w:rsidRDefault="00C5643A" w:rsidP="00015890">
            <w:pPr>
              <w:pStyle w:val="Textkrper"/>
            </w:pPr>
          </w:p>
          <w:p w:rsidR="00C5643A" w:rsidRDefault="00C5643A" w:rsidP="00015890">
            <w:pPr>
              <w:pStyle w:val="Textkrper"/>
            </w:pPr>
          </w:p>
          <w:p w:rsidR="00C5643A" w:rsidRPr="00A410C8" w:rsidRDefault="00C5643A" w:rsidP="00015890">
            <w:pPr>
              <w:pStyle w:val="Textkrper"/>
            </w:pPr>
            <w:r>
              <w:t>Datum:</w:t>
            </w:r>
          </w:p>
        </w:tc>
      </w:tr>
      <w:tr w:rsidR="00C5643A" w:rsidRPr="00A410C8" w:rsidTr="00015890">
        <w:tc>
          <w:tcPr>
            <w:tcW w:w="9639" w:type="dxa"/>
            <w:gridSpan w:val="2"/>
            <w:shd w:val="clear" w:color="auto" w:fill="auto"/>
          </w:tcPr>
          <w:p w:rsidR="00C5643A" w:rsidRPr="00A410C8" w:rsidRDefault="00C5643A" w:rsidP="00015890">
            <w:pPr>
              <w:pStyle w:val="Textkrper"/>
            </w:pPr>
            <w:r>
              <w:t>Thema:</w:t>
            </w:r>
          </w:p>
        </w:tc>
      </w:tr>
      <w:tr w:rsidR="00C5643A" w:rsidRPr="00A410C8" w:rsidTr="00015890">
        <w:tc>
          <w:tcPr>
            <w:tcW w:w="4111" w:type="dxa"/>
            <w:shd w:val="clear" w:color="auto" w:fill="auto"/>
          </w:tcPr>
          <w:p w:rsidR="00C5643A" w:rsidRDefault="00C5643A" w:rsidP="00015890">
            <w:pPr>
              <w:pStyle w:val="Textkrper"/>
            </w:pPr>
            <w:r>
              <w:t>Was müssen Sie heute tun?</w:t>
            </w:r>
          </w:p>
          <w:p w:rsidR="00C5643A" w:rsidRDefault="00C5643A" w:rsidP="00015890">
            <w:pPr>
              <w:pStyle w:val="Textkrper"/>
            </w:pPr>
            <w:r>
              <w:t>Wie wollen Sie es tun?</w:t>
            </w:r>
          </w:p>
          <w:p w:rsidR="00C5643A" w:rsidRDefault="00C5643A" w:rsidP="00015890">
            <w:pPr>
              <w:pStyle w:val="Textkrper"/>
            </w:pPr>
            <w:r>
              <w:t>Welches Material brauchen Sie dazu?</w:t>
            </w:r>
          </w:p>
          <w:p w:rsidR="00C5643A" w:rsidRDefault="00C5643A" w:rsidP="00015890">
            <w:pPr>
              <w:pStyle w:val="Textkrper"/>
            </w:pPr>
            <w:r>
              <w:t>Wer arbeitet mit wem?</w:t>
            </w:r>
          </w:p>
          <w:p w:rsidR="00C5643A" w:rsidRDefault="00C5643A" w:rsidP="00015890">
            <w:pPr>
              <w:pStyle w:val="Textkrper"/>
            </w:pPr>
            <w:r>
              <w:t>Wie lange brauchen Sie wofür?</w:t>
            </w:r>
          </w:p>
          <w:p w:rsidR="00C5643A" w:rsidRPr="00A410C8" w:rsidRDefault="00C5643A" w:rsidP="00015890">
            <w:pPr>
              <w:pStyle w:val="Textkrper"/>
            </w:pPr>
            <w:r>
              <w:t>Wer macht was?</w:t>
            </w:r>
          </w:p>
        </w:tc>
        <w:tc>
          <w:tcPr>
            <w:tcW w:w="5528" w:type="dxa"/>
          </w:tcPr>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Pr="00A410C8" w:rsidRDefault="00C5643A" w:rsidP="00015890">
            <w:pPr>
              <w:pStyle w:val="Textkrper"/>
            </w:pPr>
          </w:p>
        </w:tc>
      </w:tr>
    </w:tbl>
    <w:p w:rsidR="00C5643A" w:rsidRDefault="00C5643A" w:rsidP="00C5643A">
      <w:pPr>
        <w:spacing w:line="240" w:lineRule="exact"/>
        <w:rPr>
          <w:rFonts w:cs="Helvetica"/>
          <w:sz w:val="23"/>
          <w:szCs w:val="23"/>
        </w:rPr>
      </w:pPr>
      <w:r>
        <w:rPr>
          <w:rFonts w:cs="Helvetica"/>
          <w:sz w:val="23"/>
          <w:szCs w:val="23"/>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Praxisteil I vorbere</w:t>
            </w:r>
            <w:r>
              <w:t>i</w:t>
            </w:r>
            <w:r>
              <w:t>ten</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H03.02.02.05.02</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Default="00C5643A" w:rsidP="00015890">
            <w:pPr>
              <w:pStyle w:val="Kopf8ptafz"/>
            </w:pPr>
            <w:r>
              <w:t xml:space="preserve">Ich kann eine </w:t>
            </w:r>
            <w:proofErr w:type="spellStart"/>
            <w:r w:rsidR="00AE5F17">
              <w:t>To</w:t>
            </w:r>
            <w:proofErr w:type="spellEnd"/>
            <w:r w:rsidR="00AE5F17">
              <w:t>-Do-Liste</w:t>
            </w:r>
            <w:r>
              <w:t xml:space="preserve"> erstellen.</w:t>
            </w:r>
          </w:p>
          <w:p w:rsidR="00C5643A" w:rsidRDefault="00C5643A" w:rsidP="00015890">
            <w:pPr>
              <w:pStyle w:val="Kopf8ptafz"/>
            </w:pPr>
            <w:r>
              <w:t>Ich kann alle Aufgabenpakete den einzelnen Gruppenmitgliedern gerecht zuordnen.</w:t>
            </w:r>
          </w:p>
          <w:p w:rsidR="00C5643A" w:rsidRPr="00C120C2" w:rsidRDefault="00C5643A" w:rsidP="00015890">
            <w:pPr>
              <w:pStyle w:val="Kopf8ptafz"/>
              <w:rPr>
                <w:i/>
              </w:rPr>
            </w:pPr>
            <w:r w:rsidRPr="00C120C2">
              <w:rPr>
                <w:i/>
              </w:rPr>
              <w:t>Ich kann meine Arbeitsergebnisse reflektieren.</w:t>
            </w: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5D2008">
            <w:pPr>
              <w:pStyle w:val="Kopf8ptafz"/>
              <w:numPr>
                <w:ilvl w:val="0"/>
                <w:numId w:val="0"/>
              </w:numPr>
              <w:ind w:left="227"/>
            </w:pPr>
          </w:p>
        </w:tc>
      </w:tr>
    </w:tbl>
    <w:p w:rsidR="00C5643A" w:rsidRDefault="00C5643A" w:rsidP="00C5643A">
      <w:pPr>
        <w:pStyle w:val="berschrift1"/>
      </w:pPr>
      <w:r>
        <w:rPr>
          <w:noProof/>
          <w:sz w:val="24"/>
        </w:rPr>
        <w:drawing>
          <wp:anchor distT="0" distB="0" distL="114300" distR="114300" simplePos="0" relativeHeight="252571648" behindDoc="0" locked="0" layoutInCell="0" allowOverlap="1" wp14:anchorId="0E419488" wp14:editId="04EBCE65">
            <wp:simplePos x="0" y="0"/>
            <wp:positionH relativeFrom="rightMargin">
              <wp:posOffset>256540</wp:posOffset>
            </wp:positionH>
            <wp:positionV relativeFrom="paragraph">
              <wp:posOffset>77470</wp:posOffset>
            </wp:positionV>
            <wp:extent cx="349885" cy="320675"/>
            <wp:effectExtent l="0" t="0" r="0" b="3175"/>
            <wp:wrapNone/>
            <wp:docPr id="9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2672" behindDoc="0" locked="0" layoutInCell="0" allowOverlap="1" wp14:anchorId="6559B9E1" wp14:editId="3E3CC7A0">
            <wp:simplePos x="0" y="0"/>
            <wp:positionH relativeFrom="rightMargin">
              <wp:posOffset>666115</wp:posOffset>
            </wp:positionH>
            <wp:positionV relativeFrom="paragraph">
              <wp:posOffset>78105</wp:posOffset>
            </wp:positionV>
            <wp:extent cx="349885" cy="320675"/>
            <wp:effectExtent l="0" t="0" r="0" b="3175"/>
            <wp:wrapNone/>
            <wp:docPr id="9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3696" behindDoc="0" locked="0" layoutInCell="0" allowOverlap="1" wp14:anchorId="3CC32BA1" wp14:editId="266D858C">
            <wp:simplePos x="0" y="0"/>
            <wp:positionH relativeFrom="rightMargin">
              <wp:posOffset>1087120</wp:posOffset>
            </wp:positionH>
            <wp:positionV relativeFrom="paragraph">
              <wp:posOffset>77470</wp:posOffset>
            </wp:positionV>
            <wp:extent cx="348615" cy="320040"/>
            <wp:effectExtent l="0" t="0" r="0" b="3810"/>
            <wp:wrapNone/>
            <wp:docPr id="9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Ablaufplan erstellen</w:t>
      </w:r>
    </w:p>
    <w:p w:rsidR="00C5643A" w:rsidRDefault="00C5643A" w:rsidP="00CE1E5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032"/>
        <w:gridCol w:w="662"/>
        <w:gridCol w:w="567"/>
        <w:gridCol w:w="141"/>
        <w:gridCol w:w="2694"/>
        <w:gridCol w:w="2032"/>
        <w:gridCol w:w="1511"/>
      </w:tblGrid>
      <w:tr w:rsidR="00C5643A" w:rsidRPr="00A410C8" w:rsidTr="00F70FA3">
        <w:tc>
          <w:tcPr>
            <w:tcW w:w="2032" w:type="dxa"/>
            <w:shd w:val="clear" w:color="auto" w:fill="D9D9D9" w:themeFill="background1" w:themeFillShade="D9"/>
          </w:tcPr>
          <w:p w:rsidR="00C5643A" w:rsidRPr="00A410C8" w:rsidRDefault="00C5643A" w:rsidP="00015890">
            <w:pPr>
              <w:pStyle w:val="TabelleKopflinks"/>
            </w:pPr>
            <w:r>
              <w:t>Was?</w:t>
            </w:r>
          </w:p>
        </w:tc>
        <w:tc>
          <w:tcPr>
            <w:tcW w:w="1229" w:type="dxa"/>
            <w:gridSpan w:val="2"/>
            <w:shd w:val="clear" w:color="auto" w:fill="D9D9D9" w:themeFill="background1" w:themeFillShade="D9"/>
          </w:tcPr>
          <w:p w:rsidR="00C5643A" w:rsidRDefault="00C5643A" w:rsidP="00015890">
            <w:pPr>
              <w:pStyle w:val="TabelleKopflinks"/>
            </w:pPr>
            <w:r>
              <w:t>Wer?</w:t>
            </w:r>
          </w:p>
          <w:p w:rsidR="00C5643A" w:rsidRPr="00A410C8" w:rsidRDefault="00141A7B" w:rsidP="00015890">
            <w:pPr>
              <w:pStyle w:val="TabelleKopflinks"/>
            </w:pPr>
            <w:r>
              <w:t>Mit w</w:t>
            </w:r>
            <w:r w:rsidR="00C5643A">
              <w:t>em?</w:t>
            </w:r>
          </w:p>
        </w:tc>
        <w:tc>
          <w:tcPr>
            <w:tcW w:w="2835" w:type="dxa"/>
            <w:gridSpan w:val="2"/>
            <w:shd w:val="clear" w:color="auto" w:fill="D9D9D9" w:themeFill="background1" w:themeFillShade="D9"/>
          </w:tcPr>
          <w:p w:rsidR="00C5643A" w:rsidRDefault="00C5643A" w:rsidP="00015890">
            <w:pPr>
              <w:pStyle w:val="TabelleKopflinks"/>
            </w:pPr>
            <w:r>
              <w:t>Wie?</w:t>
            </w:r>
          </w:p>
          <w:p w:rsidR="00C5643A" w:rsidRPr="00A410C8" w:rsidRDefault="00C5643A" w:rsidP="00015890">
            <w:pPr>
              <w:pStyle w:val="TabelleKopflinks"/>
            </w:pPr>
            <w:r>
              <w:t>Material?</w:t>
            </w:r>
          </w:p>
        </w:tc>
        <w:tc>
          <w:tcPr>
            <w:tcW w:w="2032" w:type="dxa"/>
            <w:shd w:val="clear" w:color="auto" w:fill="D9D9D9" w:themeFill="background1" w:themeFillShade="D9"/>
          </w:tcPr>
          <w:p w:rsidR="00C5643A" w:rsidRPr="00A410C8" w:rsidRDefault="00C5643A" w:rsidP="00015890">
            <w:pPr>
              <w:pStyle w:val="TabelleKopflinks"/>
            </w:pPr>
            <w:r>
              <w:t>Wie lange?</w:t>
            </w:r>
          </w:p>
        </w:tc>
        <w:tc>
          <w:tcPr>
            <w:tcW w:w="1511" w:type="dxa"/>
            <w:shd w:val="clear" w:color="auto" w:fill="D9D9D9" w:themeFill="background1" w:themeFillShade="D9"/>
          </w:tcPr>
          <w:p w:rsidR="00C5643A" w:rsidRPr="00A410C8" w:rsidRDefault="00C5643A" w:rsidP="00015890">
            <w:pPr>
              <w:pStyle w:val="TabelleKopflinks"/>
            </w:pPr>
            <w:r>
              <w:t>Bemerkungen</w:t>
            </w: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A410C8" w:rsidTr="00F70FA3">
        <w:trPr>
          <w:trHeight w:val="680"/>
        </w:trPr>
        <w:tc>
          <w:tcPr>
            <w:tcW w:w="2032" w:type="dxa"/>
            <w:shd w:val="clear" w:color="auto" w:fill="auto"/>
          </w:tcPr>
          <w:p w:rsidR="00C5643A" w:rsidRPr="00A410C8" w:rsidRDefault="00C5643A" w:rsidP="00015890">
            <w:pPr>
              <w:pStyle w:val="Textkrper"/>
            </w:pPr>
          </w:p>
        </w:tc>
        <w:tc>
          <w:tcPr>
            <w:tcW w:w="1229" w:type="dxa"/>
            <w:gridSpan w:val="2"/>
          </w:tcPr>
          <w:p w:rsidR="00C5643A" w:rsidRPr="00A410C8" w:rsidRDefault="00C5643A" w:rsidP="00015890">
            <w:pPr>
              <w:pStyle w:val="Textkrper"/>
            </w:pPr>
          </w:p>
        </w:tc>
        <w:tc>
          <w:tcPr>
            <w:tcW w:w="2835" w:type="dxa"/>
            <w:gridSpan w:val="2"/>
          </w:tcPr>
          <w:p w:rsidR="00C5643A" w:rsidRPr="00A410C8" w:rsidRDefault="00C5643A" w:rsidP="00015890">
            <w:pPr>
              <w:pStyle w:val="Textkrper"/>
            </w:pPr>
          </w:p>
        </w:tc>
        <w:tc>
          <w:tcPr>
            <w:tcW w:w="2032" w:type="dxa"/>
          </w:tcPr>
          <w:p w:rsidR="00C5643A" w:rsidRPr="00A410C8" w:rsidRDefault="00C5643A" w:rsidP="00015890">
            <w:pPr>
              <w:pStyle w:val="Textkrper"/>
            </w:pPr>
          </w:p>
        </w:tc>
        <w:tc>
          <w:tcPr>
            <w:tcW w:w="1511" w:type="dxa"/>
          </w:tcPr>
          <w:p w:rsidR="00C5643A" w:rsidRPr="00A410C8" w:rsidRDefault="00C5643A" w:rsidP="00015890">
            <w:pPr>
              <w:pStyle w:val="Textkrper"/>
            </w:pPr>
          </w:p>
        </w:tc>
      </w:tr>
      <w:tr w:rsidR="00C5643A" w:rsidRPr="005B189A" w:rsidTr="00F70FA3">
        <w:tc>
          <w:tcPr>
            <w:tcW w:w="9639" w:type="dxa"/>
            <w:gridSpan w:val="7"/>
            <w:shd w:val="clear" w:color="auto" w:fill="auto"/>
          </w:tcPr>
          <w:p w:rsidR="00C5643A" w:rsidRPr="005B189A" w:rsidRDefault="00C5643A" w:rsidP="00015890">
            <w:pPr>
              <w:pStyle w:val="Textkrper"/>
              <w:rPr>
                <w:b/>
              </w:rPr>
            </w:pPr>
            <w:r w:rsidRPr="005B189A">
              <w:rPr>
                <w:b/>
              </w:rPr>
              <w:t>Reflexion:</w:t>
            </w:r>
          </w:p>
        </w:tc>
      </w:tr>
      <w:tr w:rsidR="00C5643A" w:rsidRPr="00A410C8" w:rsidTr="00F70FA3">
        <w:trPr>
          <w:trHeight w:val="1191"/>
        </w:trPr>
        <w:tc>
          <w:tcPr>
            <w:tcW w:w="2032" w:type="dxa"/>
            <w:shd w:val="clear" w:color="auto" w:fill="auto"/>
          </w:tcPr>
          <w:p w:rsidR="00C5643A" w:rsidRPr="00A410C8" w:rsidRDefault="00C5643A" w:rsidP="00015890">
            <w:pPr>
              <w:pStyle w:val="Textkrper"/>
            </w:pPr>
            <w:r>
              <w:t>Alles geschafft?</w:t>
            </w:r>
          </w:p>
        </w:tc>
        <w:tc>
          <w:tcPr>
            <w:tcW w:w="662" w:type="dxa"/>
          </w:tcPr>
          <w:p w:rsidR="00C5643A" w:rsidRPr="00A410C8" w:rsidRDefault="00C5643A" w:rsidP="00015890">
            <w:pPr>
              <w:pStyle w:val="Textkrper"/>
            </w:pPr>
            <w:r>
              <w:t>Ja</w:t>
            </w:r>
          </w:p>
        </w:tc>
        <w:tc>
          <w:tcPr>
            <w:tcW w:w="708" w:type="dxa"/>
            <w:gridSpan w:val="2"/>
          </w:tcPr>
          <w:p w:rsidR="00C5643A" w:rsidRPr="00A410C8" w:rsidRDefault="00C5643A" w:rsidP="00015890">
            <w:pPr>
              <w:pStyle w:val="Textkrper"/>
            </w:pPr>
            <w:r>
              <w:t>Nein</w:t>
            </w:r>
          </w:p>
        </w:tc>
        <w:tc>
          <w:tcPr>
            <w:tcW w:w="6237" w:type="dxa"/>
            <w:gridSpan w:val="3"/>
          </w:tcPr>
          <w:p w:rsidR="00C5643A" w:rsidRPr="00A410C8" w:rsidRDefault="00C5643A" w:rsidP="00015890">
            <w:pPr>
              <w:pStyle w:val="Textkrper"/>
            </w:pPr>
            <w:r>
              <w:t>Begründung (Warum nicht?)</w:t>
            </w:r>
          </w:p>
        </w:tc>
      </w:tr>
    </w:tbl>
    <w:p w:rsidR="00F70FA3" w:rsidRDefault="00F70FA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Praxisteil I vorbere</w:t>
            </w:r>
            <w:r>
              <w:t>i</w:t>
            </w:r>
            <w:r>
              <w:t>ten</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H03.02.02.05.03</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Default="00C5643A" w:rsidP="00015890">
            <w:pPr>
              <w:pStyle w:val="Kopf8ptafz"/>
            </w:pPr>
            <w:r>
              <w:t>Ich kann eine Bestellliste erstellen.</w:t>
            </w:r>
          </w:p>
          <w:p w:rsidR="00C5643A" w:rsidRPr="00C120C2" w:rsidRDefault="00C5643A" w:rsidP="00015890">
            <w:pPr>
              <w:pStyle w:val="Kopf8ptafz"/>
              <w:numPr>
                <w:ilvl w:val="0"/>
                <w:numId w:val="0"/>
              </w:numPr>
              <w:ind w:left="227" w:hanging="170"/>
              <w:rPr>
                <w:i/>
              </w:rPr>
            </w:pP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5D2008">
            <w:pPr>
              <w:pStyle w:val="Kopf8ptafz"/>
              <w:numPr>
                <w:ilvl w:val="0"/>
                <w:numId w:val="0"/>
              </w:numPr>
              <w:ind w:left="227"/>
            </w:pPr>
          </w:p>
        </w:tc>
      </w:tr>
    </w:tbl>
    <w:p w:rsidR="00C5643A" w:rsidRDefault="00C5643A" w:rsidP="00C5643A">
      <w:pPr>
        <w:pStyle w:val="berschrift1"/>
      </w:pPr>
      <w:r>
        <w:rPr>
          <w:noProof/>
          <w:sz w:val="24"/>
        </w:rPr>
        <w:drawing>
          <wp:anchor distT="0" distB="0" distL="114300" distR="114300" simplePos="0" relativeHeight="252574720" behindDoc="0" locked="0" layoutInCell="0" allowOverlap="1" wp14:anchorId="52A91F54" wp14:editId="3D23C0B1">
            <wp:simplePos x="0" y="0"/>
            <wp:positionH relativeFrom="rightMargin">
              <wp:posOffset>270510</wp:posOffset>
            </wp:positionH>
            <wp:positionV relativeFrom="paragraph">
              <wp:posOffset>84455</wp:posOffset>
            </wp:positionV>
            <wp:extent cx="349885" cy="320675"/>
            <wp:effectExtent l="0" t="0" r="0" b="3175"/>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5744" behindDoc="0" locked="0" layoutInCell="0" allowOverlap="1" wp14:anchorId="1FA424B6" wp14:editId="77212EDC">
            <wp:simplePos x="0" y="0"/>
            <wp:positionH relativeFrom="rightMargin">
              <wp:posOffset>680085</wp:posOffset>
            </wp:positionH>
            <wp:positionV relativeFrom="paragraph">
              <wp:posOffset>84455</wp:posOffset>
            </wp:positionV>
            <wp:extent cx="349885" cy="320675"/>
            <wp:effectExtent l="0" t="0" r="0" b="3175"/>
            <wp:wrapNone/>
            <wp:docPr id="9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6768" behindDoc="0" locked="0" layoutInCell="0" allowOverlap="1" wp14:anchorId="4F0F9878" wp14:editId="245918AD">
            <wp:simplePos x="0" y="0"/>
            <wp:positionH relativeFrom="rightMargin">
              <wp:posOffset>1087120</wp:posOffset>
            </wp:positionH>
            <wp:positionV relativeFrom="paragraph">
              <wp:posOffset>84455</wp:posOffset>
            </wp:positionV>
            <wp:extent cx="348615" cy="320040"/>
            <wp:effectExtent l="0" t="0" r="0" b="3810"/>
            <wp:wrapNone/>
            <wp:docPr id="9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Bestellliste erstellen</w:t>
      </w:r>
    </w:p>
    <w:p w:rsidR="00C5643A" w:rsidRDefault="00C5643A" w:rsidP="00CE1E57">
      <w:pPr>
        <w:pStyle w:val="Abstandszeile"/>
      </w:pPr>
    </w:p>
    <w:tbl>
      <w:tblPr>
        <w:tblStyle w:val="Tabellenraster"/>
        <w:tblW w:w="9639" w:type="dxa"/>
        <w:tblInd w:w="108" w:type="dxa"/>
        <w:tblBorders>
          <w:left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820"/>
        <w:gridCol w:w="4819"/>
      </w:tblGrid>
      <w:tr w:rsidR="00C5643A" w:rsidRPr="005B189A" w:rsidTr="00015890">
        <w:tc>
          <w:tcPr>
            <w:tcW w:w="4820" w:type="dxa"/>
            <w:tcBorders>
              <w:top w:val="nil"/>
              <w:bottom w:val="nil"/>
            </w:tcBorders>
            <w:shd w:val="clear" w:color="auto" w:fill="auto"/>
          </w:tcPr>
          <w:p w:rsidR="00C5643A" w:rsidRPr="005B189A" w:rsidRDefault="00C5643A" w:rsidP="00015890">
            <w:pPr>
              <w:pStyle w:val="Textkrper"/>
              <w:rPr>
                <w:b/>
                <w:sz w:val="28"/>
              </w:rPr>
            </w:pPr>
            <w:r w:rsidRPr="005B189A">
              <w:rPr>
                <w:b/>
                <w:sz w:val="28"/>
              </w:rPr>
              <w:t>Bestellliste:</w:t>
            </w:r>
          </w:p>
        </w:tc>
        <w:tc>
          <w:tcPr>
            <w:tcW w:w="4819" w:type="dxa"/>
            <w:tcBorders>
              <w:top w:val="nil"/>
              <w:bottom w:val="nil"/>
            </w:tcBorders>
          </w:tcPr>
          <w:p w:rsidR="00C5643A" w:rsidRPr="005B189A" w:rsidRDefault="00C5643A" w:rsidP="00015890">
            <w:pPr>
              <w:pStyle w:val="Textkrper"/>
              <w:rPr>
                <w:b/>
                <w:sz w:val="28"/>
              </w:rPr>
            </w:pPr>
            <w:r w:rsidRPr="005B189A">
              <w:rPr>
                <w:b/>
                <w:sz w:val="28"/>
              </w:rPr>
              <w:t>Lieferdatum:</w:t>
            </w:r>
          </w:p>
        </w:tc>
      </w:tr>
      <w:tr w:rsidR="00C5643A" w:rsidRPr="00A410C8" w:rsidTr="00015890">
        <w:tc>
          <w:tcPr>
            <w:tcW w:w="4820" w:type="dxa"/>
            <w:tcBorders>
              <w:top w:val="nil"/>
            </w:tcBorders>
            <w:shd w:val="clear" w:color="auto" w:fill="auto"/>
          </w:tcPr>
          <w:p w:rsidR="00C5643A" w:rsidRPr="00A410C8" w:rsidRDefault="00C5643A" w:rsidP="00015890">
            <w:pPr>
              <w:pStyle w:val="Textkrper"/>
            </w:pPr>
            <w:r>
              <w:t>Bearbeitet von:</w:t>
            </w:r>
          </w:p>
        </w:tc>
        <w:tc>
          <w:tcPr>
            <w:tcW w:w="4819" w:type="dxa"/>
            <w:tcBorders>
              <w:top w:val="nil"/>
            </w:tcBorders>
          </w:tcPr>
          <w:p w:rsidR="00C5643A" w:rsidRPr="00A410C8" w:rsidRDefault="00C5643A" w:rsidP="00015890">
            <w:pPr>
              <w:pStyle w:val="Textkrper"/>
            </w:pPr>
            <w:r>
              <w:t>Datum:</w:t>
            </w:r>
          </w:p>
        </w:tc>
      </w:tr>
    </w:tbl>
    <w:p w:rsidR="00C5643A" w:rsidRDefault="00C5643A" w:rsidP="00CE1E57">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567"/>
        <w:gridCol w:w="1985"/>
        <w:gridCol w:w="7087"/>
      </w:tblGrid>
      <w:tr w:rsidR="00C5643A" w:rsidRPr="00A410C8" w:rsidTr="00015890">
        <w:tc>
          <w:tcPr>
            <w:tcW w:w="567" w:type="dxa"/>
            <w:shd w:val="clear" w:color="auto" w:fill="D9D9D9" w:themeFill="background1" w:themeFillShade="D9"/>
          </w:tcPr>
          <w:p w:rsidR="00C5643A" w:rsidRPr="008C1B52" w:rsidRDefault="00C5643A" w:rsidP="00015890">
            <w:pPr>
              <w:pStyle w:val="TabelleKopflinks"/>
            </w:pPr>
            <w:r w:rsidRPr="008C1B52">
              <w:t>Nr.</w:t>
            </w:r>
          </w:p>
        </w:tc>
        <w:tc>
          <w:tcPr>
            <w:tcW w:w="1985" w:type="dxa"/>
            <w:shd w:val="clear" w:color="auto" w:fill="D9D9D9" w:themeFill="background1" w:themeFillShade="D9"/>
          </w:tcPr>
          <w:p w:rsidR="00C5643A" w:rsidRPr="008C1B52" w:rsidRDefault="00C5643A" w:rsidP="00015890">
            <w:pPr>
              <w:pStyle w:val="TabelleKopflinks"/>
            </w:pPr>
            <w:r w:rsidRPr="008C1B52">
              <w:t>Zutaten</w:t>
            </w:r>
          </w:p>
        </w:tc>
        <w:tc>
          <w:tcPr>
            <w:tcW w:w="7087" w:type="dxa"/>
            <w:shd w:val="clear" w:color="auto" w:fill="D9D9D9" w:themeFill="background1" w:themeFillShade="D9"/>
          </w:tcPr>
          <w:p w:rsidR="00C5643A" w:rsidRPr="00A410C8" w:rsidRDefault="00C5643A" w:rsidP="00015890">
            <w:pPr>
              <w:pStyle w:val="TabelleKopflinks"/>
            </w:pPr>
            <w:r>
              <w:t>Mengenangaben (Gramm, Kilogramm, Stück, Becher)</w:t>
            </w: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1.</w:t>
            </w:r>
          </w:p>
        </w:tc>
        <w:tc>
          <w:tcPr>
            <w:tcW w:w="1985" w:type="dxa"/>
          </w:tcPr>
          <w:p w:rsidR="00C5643A" w:rsidRPr="008C1B52" w:rsidRDefault="00C5643A" w:rsidP="00015890">
            <w:pPr>
              <w:pStyle w:val="Textkrper"/>
              <w:rPr>
                <w:b/>
              </w:rPr>
            </w:pPr>
            <w:r w:rsidRPr="008C1B52">
              <w:rPr>
                <w:b/>
              </w:rPr>
              <w:t>Brot/Brötchen</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bottom w:val="single" w:sz="4" w:space="0" w:color="auto"/>
            </w:tcBorders>
            <w:shd w:val="clear" w:color="auto" w:fill="auto"/>
          </w:tcPr>
          <w:p w:rsidR="00C5643A" w:rsidRPr="008C1B52" w:rsidRDefault="00C5643A" w:rsidP="00015890">
            <w:pPr>
              <w:pStyle w:val="Textkrper"/>
              <w:rPr>
                <w:b/>
              </w:rPr>
            </w:pPr>
            <w:r w:rsidRPr="008C1B52">
              <w:rPr>
                <w:b/>
              </w:rPr>
              <w:t>2.</w:t>
            </w:r>
          </w:p>
        </w:tc>
        <w:tc>
          <w:tcPr>
            <w:tcW w:w="1985" w:type="dxa"/>
            <w:tcBorders>
              <w:bottom w:val="single" w:sz="4" w:space="0" w:color="auto"/>
            </w:tcBorders>
          </w:tcPr>
          <w:p w:rsidR="00C5643A" w:rsidRPr="008C1B52" w:rsidRDefault="00C5643A" w:rsidP="00015890">
            <w:pPr>
              <w:pStyle w:val="Textkrper"/>
              <w:rPr>
                <w:b/>
              </w:rPr>
            </w:pPr>
            <w:r w:rsidRPr="008C1B52">
              <w:rPr>
                <w:b/>
              </w:rPr>
              <w:t>Eier</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bottom w:val="nil"/>
            </w:tcBorders>
            <w:shd w:val="clear" w:color="auto" w:fill="auto"/>
          </w:tcPr>
          <w:p w:rsidR="00C5643A" w:rsidRPr="008C1B52" w:rsidRDefault="00C5643A" w:rsidP="00015890">
            <w:pPr>
              <w:pStyle w:val="Textkrper"/>
              <w:rPr>
                <w:b/>
              </w:rPr>
            </w:pPr>
            <w:r w:rsidRPr="008C1B52">
              <w:rPr>
                <w:b/>
              </w:rPr>
              <w:t>3</w:t>
            </w:r>
          </w:p>
        </w:tc>
        <w:tc>
          <w:tcPr>
            <w:tcW w:w="1985" w:type="dxa"/>
            <w:tcBorders>
              <w:bottom w:val="nil"/>
            </w:tcBorders>
          </w:tcPr>
          <w:p w:rsidR="00C5643A" w:rsidRPr="008C1B52" w:rsidRDefault="00C5643A" w:rsidP="00015890">
            <w:pPr>
              <w:pStyle w:val="Textkrper"/>
              <w:rPr>
                <w:b/>
              </w:rPr>
            </w:pPr>
            <w:r w:rsidRPr="008C1B52">
              <w:rPr>
                <w:b/>
              </w:rPr>
              <w:t>Milch</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top w:val="nil"/>
              <w:bottom w:val="nil"/>
            </w:tcBorders>
            <w:shd w:val="clear" w:color="auto" w:fill="auto"/>
          </w:tcPr>
          <w:p w:rsidR="00C5643A" w:rsidRPr="008C1B52" w:rsidRDefault="00C5643A" w:rsidP="00015890">
            <w:pPr>
              <w:pStyle w:val="Textkrper"/>
              <w:rPr>
                <w:b/>
              </w:rPr>
            </w:pPr>
          </w:p>
        </w:tc>
        <w:tc>
          <w:tcPr>
            <w:tcW w:w="1985" w:type="dxa"/>
            <w:tcBorders>
              <w:top w:val="nil"/>
              <w:bottom w:val="nil"/>
            </w:tcBorders>
          </w:tcPr>
          <w:p w:rsidR="00C5643A" w:rsidRPr="008C1B52" w:rsidRDefault="00C5643A" w:rsidP="00015890">
            <w:pPr>
              <w:pStyle w:val="Textkrper"/>
              <w:rPr>
                <w:b/>
              </w:rPr>
            </w:pPr>
            <w:r w:rsidRPr="008C1B52">
              <w:rPr>
                <w:b/>
              </w:rPr>
              <w:t>Milchprodukte</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top w:val="nil"/>
            </w:tcBorders>
            <w:shd w:val="clear" w:color="auto" w:fill="auto"/>
          </w:tcPr>
          <w:p w:rsidR="00C5643A" w:rsidRPr="008C1B52" w:rsidRDefault="00C5643A" w:rsidP="00015890">
            <w:pPr>
              <w:pStyle w:val="Textkrper"/>
              <w:rPr>
                <w:b/>
              </w:rPr>
            </w:pPr>
          </w:p>
        </w:tc>
        <w:tc>
          <w:tcPr>
            <w:tcW w:w="1985" w:type="dxa"/>
            <w:tcBorders>
              <w:top w:val="nil"/>
            </w:tcBorders>
          </w:tcPr>
          <w:p w:rsidR="00C5643A" w:rsidRPr="008C1B52" w:rsidRDefault="00C5643A" w:rsidP="00015890">
            <w:pPr>
              <w:pStyle w:val="Textkrper"/>
              <w:rPr>
                <w:b/>
              </w:rPr>
            </w:pPr>
            <w:r w:rsidRPr="008C1B52">
              <w:rPr>
                <w:b/>
              </w:rPr>
              <w:t>Käse</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bottom w:val="single" w:sz="4" w:space="0" w:color="auto"/>
            </w:tcBorders>
            <w:shd w:val="clear" w:color="auto" w:fill="auto"/>
          </w:tcPr>
          <w:p w:rsidR="00C5643A" w:rsidRPr="008C1B52" w:rsidRDefault="00C5643A" w:rsidP="00015890">
            <w:pPr>
              <w:pStyle w:val="Textkrper"/>
              <w:rPr>
                <w:b/>
              </w:rPr>
            </w:pPr>
            <w:r w:rsidRPr="008C1B52">
              <w:rPr>
                <w:b/>
              </w:rPr>
              <w:t>4.</w:t>
            </w:r>
          </w:p>
        </w:tc>
        <w:tc>
          <w:tcPr>
            <w:tcW w:w="1985" w:type="dxa"/>
            <w:tcBorders>
              <w:bottom w:val="single" w:sz="4" w:space="0" w:color="auto"/>
            </w:tcBorders>
          </w:tcPr>
          <w:p w:rsidR="00C5643A" w:rsidRPr="008C1B52" w:rsidRDefault="00C5643A" w:rsidP="00015890">
            <w:pPr>
              <w:pStyle w:val="Textkrper"/>
              <w:rPr>
                <w:b/>
              </w:rPr>
            </w:pPr>
            <w:r w:rsidRPr="008C1B52">
              <w:rPr>
                <w:b/>
              </w:rPr>
              <w:t>Fette/Öle</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bottom w:val="nil"/>
            </w:tcBorders>
            <w:shd w:val="clear" w:color="auto" w:fill="auto"/>
          </w:tcPr>
          <w:p w:rsidR="00C5643A" w:rsidRPr="008C1B52" w:rsidRDefault="00C5643A" w:rsidP="00015890">
            <w:pPr>
              <w:pStyle w:val="Textkrper"/>
              <w:rPr>
                <w:b/>
              </w:rPr>
            </w:pPr>
            <w:r w:rsidRPr="008C1B52">
              <w:rPr>
                <w:b/>
              </w:rPr>
              <w:t>5.</w:t>
            </w:r>
          </w:p>
        </w:tc>
        <w:tc>
          <w:tcPr>
            <w:tcW w:w="1985" w:type="dxa"/>
            <w:tcBorders>
              <w:bottom w:val="nil"/>
            </w:tcBorders>
          </w:tcPr>
          <w:p w:rsidR="00C5643A" w:rsidRPr="008C1B52" w:rsidRDefault="00C5643A" w:rsidP="00015890">
            <w:pPr>
              <w:pStyle w:val="Textkrper"/>
              <w:rPr>
                <w:b/>
              </w:rPr>
            </w:pPr>
            <w:r w:rsidRPr="008C1B52">
              <w:rPr>
                <w:b/>
              </w:rPr>
              <w:t>Fleisch/Fisch</w:t>
            </w:r>
          </w:p>
        </w:tc>
        <w:tc>
          <w:tcPr>
            <w:tcW w:w="7087" w:type="dxa"/>
          </w:tcPr>
          <w:p w:rsidR="00C5643A" w:rsidRPr="00A410C8" w:rsidRDefault="00C5643A" w:rsidP="00015890">
            <w:pPr>
              <w:pStyle w:val="Textkrper"/>
            </w:pPr>
          </w:p>
        </w:tc>
      </w:tr>
      <w:tr w:rsidR="00C5643A" w:rsidRPr="00A410C8" w:rsidTr="00015890">
        <w:trPr>
          <w:trHeight w:val="340"/>
        </w:trPr>
        <w:tc>
          <w:tcPr>
            <w:tcW w:w="567" w:type="dxa"/>
            <w:tcBorders>
              <w:top w:val="nil"/>
            </w:tcBorders>
            <w:shd w:val="clear" w:color="auto" w:fill="auto"/>
          </w:tcPr>
          <w:p w:rsidR="00C5643A" w:rsidRPr="008C1B52" w:rsidRDefault="00C5643A" w:rsidP="00015890">
            <w:pPr>
              <w:pStyle w:val="Textkrper"/>
              <w:rPr>
                <w:b/>
              </w:rPr>
            </w:pPr>
          </w:p>
        </w:tc>
        <w:tc>
          <w:tcPr>
            <w:tcW w:w="1985" w:type="dxa"/>
            <w:tcBorders>
              <w:top w:val="nil"/>
            </w:tcBorders>
          </w:tcPr>
          <w:p w:rsidR="00C5643A" w:rsidRPr="008C1B52" w:rsidRDefault="00C5643A" w:rsidP="00015890">
            <w:pPr>
              <w:pStyle w:val="Textkrper"/>
              <w:rPr>
                <w:b/>
              </w:rPr>
            </w:pPr>
            <w:r w:rsidRPr="008C1B52">
              <w:rPr>
                <w:b/>
              </w:rPr>
              <w:t>Fisch/Geflügel</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6.</w:t>
            </w:r>
          </w:p>
        </w:tc>
        <w:tc>
          <w:tcPr>
            <w:tcW w:w="1985" w:type="dxa"/>
          </w:tcPr>
          <w:p w:rsidR="00C5643A" w:rsidRPr="008C1B52" w:rsidRDefault="00C5643A" w:rsidP="00015890">
            <w:pPr>
              <w:pStyle w:val="Textkrper"/>
              <w:rPr>
                <w:b/>
              </w:rPr>
            </w:pPr>
            <w:r w:rsidRPr="008C1B52">
              <w:rPr>
                <w:b/>
              </w:rPr>
              <w:t>Frisches Gemüse</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7.</w:t>
            </w:r>
          </w:p>
        </w:tc>
        <w:tc>
          <w:tcPr>
            <w:tcW w:w="1985" w:type="dxa"/>
          </w:tcPr>
          <w:p w:rsidR="00C5643A" w:rsidRPr="008C1B52" w:rsidRDefault="00C5643A" w:rsidP="00015890">
            <w:pPr>
              <w:pStyle w:val="Textkrper"/>
              <w:rPr>
                <w:b/>
              </w:rPr>
            </w:pPr>
            <w:r w:rsidRPr="008C1B52">
              <w:rPr>
                <w:b/>
              </w:rPr>
              <w:t>Salat</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8.</w:t>
            </w:r>
          </w:p>
        </w:tc>
        <w:tc>
          <w:tcPr>
            <w:tcW w:w="1985" w:type="dxa"/>
          </w:tcPr>
          <w:p w:rsidR="00C5643A" w:rsidRPr="008C1B52" w:rsidRDefault="00C5643A" w:rsidP="00015890">
            <w:pPr>
              <w:pStyle w:val="Textkrper"/>
              <w:rPr>
                <w:b/>
              </w:rPr>
            </w:pPr>
            <w:r w:rsidRPr="008C1B52">
              <w:rPr>
                <w:b/>
              </w:rPr>
              <w:t>Kartoffeln</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9.</w:t>
            </w:r>
          </w:p>
        </w:tc>
        <w:tc>
          <w:tcPr>
            <w:tcW w:w="1985" w:type="dxa"/>
          </w:tcPr>
          <w:p w:rsidR="00C5643A" w:rsidRPr="008C1B52" w:rsidRDefault="00C5643A" w:rsidP="00015890">
            <w:pPr>
              <w:pStyle w:val="Textkrper"/>
              <w:rPr>
                <w:b/>
              </w:rPr>
            </w:pPr>
            <w:r w:rsidRPr="008C1B52">
              <w:rPr>
                <w:b/>
              </w:rPr>
              <w:t>Kräuter</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10.</w:t>
            </w:r>
          </w:p>
        </w:tc>
        <w:tc>
          <w:tcPr>
            <w:tcW w:w="1985" w:type="dxa"/>
          </w:tcPr>
          <w:p w:rsidR="00C5643A" w:rsidRPr="008C1B52" w:rsidRDefault="00C5643A" w:rsidP="00015890">
            <w:pPr>
              <w:pStyle w:val="Textkrper"/>
              <w:rPr>
                <w:b/>
              </w:rPr>
            </w:pPr>
            <w:r w:rsidRPr="008C1B52">
              <w:rPr>
                <w:b/>
              </w:rPr>
              <w:t>Obst</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11.</w:t>
            </w:r>
          </w:p>
        </w:tc>
        <w:tc>
          <w:tcPr>
            <w:tcW w:w="1985" w:type="dxa"/>
          </w:tcPr>
          <w:p w:rsidR="00C5643A" w:rsidRPr="008C1B52" w:rsidRDefault="00C5643A" w:rsidP="00015890">
            <w:pPr>
              <w:pStyle w:val="Textkrper"/>
              <w:rPr>
                <w:b/>
              </w:rPr>
            </w:pPr>
            <w:r w:rsidRPr="008C1B52">
              <w:rPr>
                <w:b/>
              </w:rPr>
              <w:t>Konserven</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12.</w:t>
            </w:r>
          </w:p>
        </w:tc>
        <w:tc>
          <w:tcPr>
            <w:tcW w:w="1985" w:type="dxa"/>
          </w:tcPr>
          <w:p w:rsidR="00C5643A" w:rsidRPr="008C1B52" w:rsidRDefault="00C5643A" w:rsidP="00015890">
            <w:pPr>
              <w:pStyle w:val="Textkrper"/>
              <w:rPr>
                <w:b/>
              </w:rPr>
            </w:pPr>
            <w:r w:rsidRPr="008C1B52">
              <w:rPr>
                <w:b/>
              </w:rPr>
              <w:t>Backzutaten</w:t>
            </w:r>
          </w:p>
        </w:tc>
        <w:tc>
          <w:tcPr>
            <w:tcW w:w="7087" w:type="dxa"/>
          </w:tcPr>
          <w:p w:rsidR="00C5643A" w:rsidRPr="00A410C8" w:rsidRDefault="00C5643A" w:rsidP="00015890">
            <w:pPr>
              <w:pStyle w:val="Textkrper"/>
            </w:pPr>
          </w:p>
        </w:tc>
      </w:tr>
      <w:tr w:rsidR="00C5643A" w:rsidRPr="00A410C8" w:rsidTr="00015890">
        <w:trPr>
          <w:trHeight w:val="340"/>
        </w:trPr>
        <w:tc>
          <w:tcPr>
            <w:tcW w:w="567" w:type="dxa"/>
            <w:shd w:val="clear" w:color="auto" w:fill="auto"/>
          </w:tcPr>
          <w:p w:rsidR="00C5643A" w:rsidRPr="008C1B52" w:rsidRDefault="00C5643A" w:rsidP="00015890">
            <w:pPr>
              <w:pStyle w:val="Textkrper"/>
              <w:rPr>
                <w:b/>
              </w:rPr>
            </w:pPr>
            <w:r w:rsidRPr="008C1B52">
              <w:rPr>
                <w:b/>
              </w:rPr>
              <w:t>13.</w:t>
            </w:r>
          </w:p>
        </w:tc>
        <w:tc>
          <w:tcPr>
            <w:tcW w:w="1985" w:type="dxa"/>
          </w:tcPr>
          <w:p w:rsidR="00C5643A" w:rsidRPr="008C1B52" w:rsidRDefault="00C5643A" w:rsidP="00015890">
            <w:pPr>
              <w:pStyle w:val="Textkrper"/>
              <w:rPr>
                <w:b/>
              </w:rPr>
            </w:pPr>
            <w:r w:rsidRPr="008C1B52">
              <w:rPr>
                <w:b/>
              </w:rPr>
              <w:t>Sonstiges</w:t>
            </w:r>
          </w:p>
        </w:tc>
        <w:tc>
          <w:tcPr>
            <w:tcW w:w="7087" w:type="dxa"/>
          </w:tcPr>
          <w:p w:rsidR="00C5643A" w:rsidRPr="00A410C8" w:rsidRDefault="00C5643A" w:rsidP="00015890">
            <w:pPr>
              <w:pStyle w:val="Textkrper"/>
            </w:pPr>
          </w:p>
        </w:tc>
      </w:tr>
    </w:tbl>
    <w:p w:rsidR="00CE1E57" w:rsidRDefault="00CE1E57" w:rsidP="00CE1E5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CE1E57" w:rsidRPr="00DE4890" w:rsidTr="00805BBF">
        <w:trPr>
          <w:trHeight w:val="544"/>
        </w:trPr>
        <w:tc>
          <w:tcPr>
            <w:tcW w:w="3119" w:type="dxa"/>
            <w:shd w:val="clear" w:color="auto" w:fill="D9D9D9" w:themeFill="background1" w:themeFillShade="D9"/>
          </w:tcPr>
          <w:p w:rsidR="00CE1E57" w:rsidRDefault="00CE1E57" w:rsidP="00805BBF">
            <w:pPr>
              <w:pStyle w:val="Tabelle6pt"/>
              <w:rPr>
                <w:color w:val="000000"/>
              </w:rPr>
            </w:pPr>
            <w:r>
              <w:lastRenderedPageBreak/>
              <w:t>Lernfeld</w:t>
            </w:r>
          </w:p>
          <w:p w:rsidR="00CE1E57" w:rsidRPr="00DE4890" w:rsidRDefault="00CE1E57" w:rsidP="00805BBF">
            <w:pPr>
              <w:pStyle w:val="TabelleKopflinks"/>
            </w:pPr>
            <w:r>
              <w:t>LF 3</w:t>
            </w:r>
          </w:p>
        </w:tc>
        <w:tc>
          <w:tcPr>
            <w:tcW w:w="4230" w:type="dxa"/>
            <w:shd w:val="clear" w:color="auto" w:fill="D9D9D9" w:themeFill="background1" w:themeFillShade="D9"/>
          </w:tcPr>
          <w:p w:rsidR="00CE1E57" w:rsidRDefault="00CE1E57" w:rsidP="00805BBF">
            <w:pPr>
              <w:pStyle w:val="Tabelle6pt"/>
              <w:rPr>
                <w:color w:val="000000"/>
              </w:rPr>
            </w:pPr>
            <w:r>
              <w:t>Titel</w:t>
            </w:r>
          </w:p>
          <w:p w:rsidR="00CE1E57" w:rsidRPr="00DE4890" w:rsidRDefault="00CE1E57" w:rsidP="00805BBF">
            <w:pPr>
              <w:pStyle w:val="TabelleKopflinks"/>
            </w:pPr>
            <w:r>
              <w:t>02 Projektdurchführung – Praxisteil I vorbere</w:t>
            </w:r>
            <w:r>
              <w:t>i</w:t>
            </w:r>
            <w:r>
              <w:t>ten</w:t>
            </w:r>
          </w:p>
        </w:tc>
        <w:tc>
          <w:tcPr>
            <w:tcW w:w="196" w:type="dxa"/>
            <w:tcBorders>
              <w:top w:val="nil"/>
              <w:bottom w:val="nil"/>
            </w:tcBorders>
            <w:shd w:val="clear" w:color="auto" w:fill="auto"/>
          </w:tcPr>
          <w:p w:rsidR="00CE1E57" w:rsidRPr="00DE4890" w:rsidRDefault="00CE1E57" w:rsidP="00805BBF">
            <w:pPr>
              <w:pStyle w:val="Textkrper"/>
            </w:pPr>
          </w:p>
        </w:tc>
        <w:tc>
          <w:tcPr>
            <w:tcW w:w="2094" w:type="dxa"/>
            <w:shd w:val="clear" w:color="auto" w:fill="D9D9D9" w:themeFill="background1" w:themeFillShade="D9"/>
          </w:tcPr>
          <w:p w:rsidR="00CE1E57" w:rsidRDefault="00CE1E57" w:rsidP="00805BBF">
            <w:pPr>
              <w:pStyle w:val="Tabelle6pt"/>
            </w:pPr>
          </w:p>
          <w:p w:rsidR="00CE1E57" w:rsidRPr="00DE4890" w:rsidRDefault="00CE1E57" w:rsidP="00805BBF">
            <w:pPr>
              <w:pStyle w:val="TabelleKopflinks"/>
              <w:jc w:val="center"/>
            </w:pPr>
            <w:r>
              <w:t>H03.02.02.05.04</w:t>
            </w:r>
          </w:p>
        </w:tc>
      </w:tr>
    </w:tbl>
    <w:p w:rsidR="00CE1E57" w:rsidRDefault="00CE1E57" w:rsidP="00CE1E57">
      <w:pPr>
        <w:pStyle w:val="berschrift1"/>
      </w:pPr>
      <w:r>
        <w:rPr>
          <w:noProof/>
          <w:sz w:val="24"/>
        </w:rPr>
        <w:drawing>
          <wp:anchor distT="0" distB="0" distL="114300" distR="114300" simplePos="0" relativeHeight="252774400" behindDoc="0" locked="0" layoutInCell="0" allowOverlap="1" wp14:anchorId="0914599A" wp14:editId="6CBE17A0">
            <wp:simplePos x="0" y="0"/>
            <wp:positionH relativeFrom="rightMargin">
              <wp:posOffset>-3110230</wp:posOffset>
            </wp:positionH>
            <wp:positionV relativeFrom="paragraph">
              <wp:posOffset>84455</wp:posOffset>
            </wp:positionV>
            <wp:extent cx="302260" cy="323850"/>
            <wp:effectExtent l="0" t="0" r="2540" b="0"/>
            <wp:wrapNone/>
            <wp:docPr id="22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71328" behindDoc="0" locked="0" layoutInCell="0" allowOverlap="1" wp14:anchorId="539D352F" wp14:editId="510E20AB">
            <wp:simplePos x="0" y="0"/>
            <wp:positionH relativeFrom="rightMargin">
              <wp:posOffset>245110</wp:posOffset>
            </wp:positionH>
            <wp:positionV relativeFrom="paragraph">
              <wp:posOffset>89535</wp:posOffset>
            </wp:positionV>
            <wp:extent cx="349885" cy="320675"/>
            <wp:effectExtent l="0" t="0" r="0" b="3175"/>
            <wp:wrapNone/>
            <wp:docPr id="22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72352" behindDoc="0" locked="0" layoutInCell="0" allowOverlap="1" wp14:anchorId="26081CBC" wp14:editId="20431F42">
            <wp:simplePos x="0" y="0"/>
            <wp:positionH relativeFrom="rightMargin">
              <wp:posOffset>676910</wp:posOffset>
            </wp:positionH>
            <wp:positionV relativeFrom="paragraph">
              <wp:posOffset>89535</wp:posOffset>
            </wp:positionV>
            <wp:extent cx="349885" cy="320675"/>
            <wp:effectExtent l="0" t="0" r="0" b="3175"/>
            <wp:wrapNone/>
            <wp:docPr id="225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73376" behindDoc="0" locked="0" layoutInCell="0" allowOverlap="1" wp14:anchorId="4A12DAFA" wp14:editId="506784E8">
            <wp:simplePos x="0" y="0"/>
            <wp:positionH relativeFrom="rightMargin">
              <wp:posOffset>1097280</wp:posOffset>
            </wp:positionH>
            <wp:positionV relativeFrom="paragraph">
              <wp:posOffset>89535</wp:posOffset>
            </wp:positionV>
            <wp:extent cx="348615" cy="320040"/>
            <wp:effectExtent l="0" t="0" r="0" b="3810"/>
            <wp:wrapNone/>
            <wp:docPr id="22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Feedbackbogen</w:t>
      </w:r>
    </w:p>
    <w:p w:rsidR="00C5643A" w:rsidRPr="00BB00AD" w:rsidRDefault="00C5643A" w:rsidP="00C5643A">
      <w:pPr>
        <w:pStyle w:val="Textkrper"/>
      </w:pPr>
    </w:p>
    <w:tbl>
      <w:tblPr>
        <w:tblStyle w:val="Tabellenraster"/>
        <w:tblW w:w="9638" w:type="dxa"/>
        <w:tblInd w:w="108" w:type="dxa"/>
        <w:tblLayout w:type="fixed"/>
        <w:tblCellMar>
          <w:top w:w="57" w:type="dxa"/>
          <w:bottom w:w="57" w:type="dxa"/>
        </w:tblCellMar>
        <w:tblLook w:val="04A0" w:firstRow="1" w:lastRow="0" w:firstColumn="1" w:lastColumn="0" w:noHBand="0" w:noVBand="1"/>
      </w:tblPr>
      <w:tblGrid>
        <w:gridCol w:w="8050"/>
        <w:gridCol w:w="794"/>
        <w:gridCol w:w="794"/>
      </w:tblGrid>
      <w:tr w:rsidR="00C5643A" w:rsidRPr="00A410C8" w:rsidTr="00015890">
        <w:trPr>
          <w:trHeight w:val="227"/>
        </w:trPr>
        <w:tc>
          <w:tcPr>
            <w:tcW w:w="8050" w:type="dxa"/>
            <w:shd w:val="clear" w:color="auto" w:fill="D9D9D9" w:themeFill="background1" w:themeFillShade="D9"/>
          </w:tcPr>
          <w:p w:rsidR="00C5643A" w:rsidRPr="00A410C8" w:rsidRDefault="00C5643A" w:rsidP="00015890">
            <w:pPr>
              <w:pStyle w:val="TabelleKopflinks"/>
            </w:pPr>
            <w:r>
              <w:t>Wie sehen Sie Ihre Gruppenarbeit?</w:t>
            </w:r>
          </w:p>
        </w:tc>
        <w:tc>
          <w:tcPr>
            <w:tcW w:w="794" w:type="dxa"/>
            <w:shd w:val="clear" w:color="auto" w:fill="D9D9D9" w:themeFill="background1" w:themeFillShade="D9"/>
          </w:tcPr>
          <w:p w:rsidR="00C5643A" w:rsidRPr="00A410C8" w:rsidRDefault="00C5643A" w:rsidP="00015890">
            <w:pPr>
              <w:pStyle w:val="TabelleKopflinks"/>
            </w:pPr>
            <w:r>
              <w:t>Ja</w:t>
            </w:r>
          </w:p>
        </w:tc>
        <w:tc>
          <w:tcPr>
            <w:tcW w:w="794" w:type="dxa"/>
            <w:shd w:val="clear" w:color="auto" w:fill="D9D9D9" w:themeFill="background1" w:themeFillShade="D9"/>
          </w:tcPr>
          <w:p w:rsidR="00C5643A" w:rsidRPr="00A410C8" w:rsidRDefault="00C5643A" w:rsidP="00015890">
            <w:pPr>
              <w:pStyle w:val="TabelleKopflinks"/>
            </w:pPr>
            <w:r>
              <w:t>Nein</w:t>
            </w:r>
          </w:p>
        </w:tc>
      </w:tr>
      <w:tr w:rsidR="00C5643A" w:rsidRPr="00A410C8" w:rsidTr="00015890">
        <w:trPr>
          <w:trHeight w:val="227"/>
        </w:trPr>
        <w:tc>
          <w:tcPr>
            <w:tcW w:w="8050" w:type="dxa"/>
            <w:shd w:val="clear" w:color="auto" w:fill="auto"/>
          </w:tcPr>
          <w:p w:rsidR="00C5643A" w:rsidRPr="00A410C8" w:rsidRDefault="00C5643A" w:rsidP="00015890">
            <w:pPr>
              <w:pStyle w:val="Textkrper"/>
            </w:pPr>
            <w:r>
              <w:t>Ich habe mich in der Gruppe sehr wohl gefühlt.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Pr="00A410C8" w:rsidRDefault="00C5643A" w:rsidP="00015890">
            <w:pPr>
              <w:pStyle w:val="Textkrper"/>
            </w:pPr>
            <w:r>
              <w:t>Ich konnte frei und ohne Angst meine Meinung sagen.</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Pr="00A410C8" w:rsidRDefault="00C5643A" w:rsidP="00015890">
            <w:pPr>
              <w:pStyle w:val="Textkrper"/>
            </w:pPr>
            <w:r>
              <w:t>Ich habe Anderen zugehört.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Die Anderen haben mir zugehört.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Kritik wurde so geäußert, dass sie hilfreich war, die Arbeit zu verbessern.</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Kritik wurde so geäußert, dass sie mich verletzt hat.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Der Arbeitsauftrag der Gruppe war mir vollkommen klar.</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Wir haben die Aufgaben gemeinsam besprochen.</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tcBorders>
              <w:bottom w:val="single" w:sz="4" w:space="0" w:color="auto"/>
            </w:tcBorders>
            <w:shd w:val="clear" w:color="auto" w:fill="auto"/>
          </w:tcPr>
          <w:p w:rsidR="00C5643A" w:rsidRDefault="00C5643A" w:rsidP="00015890">
            <w:pPr>
              <w:pStyle w:val="Textkrper"/>
            </w:pPr>
            <w:r>
              <w:t>Wir haben gemeinsam nach einer Lösung gesucht.</w:t>
            </w:r>
          </w:p>
        </w:tc>
        <w:tc>
          <w:tcPr>
            <w:tcW w:w="794" w:type="dxa"/>
            <w:tcBorders>
              <w:bottom w:val="single" w:sz="4" w:space="0" w:color="auto"/>
            </w:tcBorders>
          </w:tcPr>
          <w:p w:rsidR="00C5643A" w:rsidRPr="00A410C8" w:rsidRDefault="00C5643A" w:rsidP="00015890">
            <w:pPr>
              <w:pStyle w:val="Textkrper"/>
            </w:pPr>
          </w:p>
        </w:tc>
        <w:tc>
          <w:tcPr>
            <w:tcW w:w="794" w:type="dxa"/>
            <w:tcBorders>
              <w:bottom w:val="single" w:sz="4" w:space="0" w:color="auto"/>
            </w:tcBorders>
          </w:tcPr>
          <w:p w:rsidR="00C5643A" w:rsidRPr="00A410C8" w:rsidRDefault="00C5643A" w:rsidP="00015890">
            <w:pPr>
              <w:pStyle w:val="Textkrper"/>
            </w:pPr>
          </w:p>
        </w:tc>
      </w:tr>
      <w:tr w:rsidR="00C5643A" w:rsidRPr="00A410C8" w:rsidTr="00015890">
        <w:trPr>
          <w:trHeight w:val="227"/>
        </w:trPr>
        <w:tc>
          <w:tcPr>
            <w:tcW w:w="8050" w:type="dxa"/>
            <w:tcBorders>
              <w:right w:val="nil"/>
            </w:tcBorders>
            <w:shd w:val="clear" w:color="auto" w:fill="auto"/>
          </w:tcPr>
          <w:p w:rsidR="00C5643A" w:rsidRDefault="00C5643A" w:rsidP="00015890">
            <w:pPr>
              <w:pStyle w:val="Textkrper"/>
            </w:pPr>
          </w:p>
        </w:tc>
        <w:tc>
          <w:tcPr>
            <w:tcW w:w="794" w:type="dxa"/>
            <w:tcBorders>
              <w:left w:val="nil"/>
              <w:right w:val="nil"/>
            </w:tcBorders>
          </w:tcPr>
          <w:p w:rsidR="00C5643A" w:rsidRPr="00A410C8" w:rsidRDefault="00C5643A" w:rsidP="00015890">
            <w:pPr>
              <w:pStyle w:val="Textkrper"/>
            </w:pPr>
          </w:p>
        </w:tc>
        <w:tc>
          <w:tcPr>
            <w:tcW w:w="794" w:type="dxa"/>
            <w:tcBorders>
              <w:left w:val="nil"/>
            </w:tcBorders>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Meine Aufgabe in der Gruppe war nicht zu schwer.</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Meine Aufgabe in der Gruppe war nicht zu leicht.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9939AE" w:rsidP="00015890">
            <w:pPr>
              <w:pStyle w:val="Textkrper"/>
            </w:pPr>
            <w:r>
              <w:t>Keine</w:t>
            </w:r>
            <w:r w:rsidR="000C1EC1">
              <w:t>/</w:t>
            </w:r>
            <w:r w:rsidR="00C5643A">
              <w:t>r hat sich vor der Arbeit gedrückt.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Die Gruppe konnte selbständig ohne Hilfe der Lehrkraft arbeiten.</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Ich bin mit den Ergebnissen unserer Gruppenarbeit zufrieden.</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Ich habe durch die Gruppenarbeit etwas dazu gelernt.</w:t>
            </w: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r w:rsidR="00C5643A" w:rsidRPr="00A410C8" w:rsidTr="00015890">
        <w:trPr>
          <w:trHeight w:val="227"/>
        </w:trPr>
        <w:tc>
          <w:tcPr>
            <w:tcW w:w="8050" w:type="dxa"/>
            <w:shd w:val="clear" w:color="auto" w:fill="auto"/>
          </w:tcPr>
          <w:p w:rsidR="00C5643A" w:rsidRDefault="00C5643A" w:rsidP="00015890">
            <w:pPr>
              <w:pStyle w:val="Textkrper"/>
            </w:pPr>
            <w:r>
              <w:t>Das mache ich bei der nächsten Gruppenarbeit besser:</w:t>
            </w: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p w:rsidR="00C5643A" w:rsidRDefault="00C5643A" w:rsidP="00015890">
            <w:pPr>
              <w:pStyle w:val="Textkrper"/>
            </w:pPr>
          </w:p>
        </w:tc>
        <w:tc>
          <w:tcPr>
            <w:tcW w:w="794" w:type="dxa"/>
          </w:tcPr>
          <w:p w:rsidR="00C5643A" w:rsidRPr="00A410C8" w:rsidRDefault="00C5643A" w:rsidP="00015890">
            <w:pPr>
              <w:pStyle w:val="Textkrper"/>
            </w:pPr>
          </w:p>
        </w:tc>
        <w:tc>
          <w:tcPr>
            <w:tcW w:w="794" w:type="dxa"/>
          </w:tcPr>
          <w:p w:rsidR="00C5643A" w:rsidRPr="00A410C8" w:rsidRDefault="00C5643A" w:rsidP="00015890">
            <w:pPr>
              <w:pStyle w:val="Textkrper"/>
            </w:pPr>
          </w:p>
        </w:tc>
      </w:tr>
    </w:tbl>
    <w:p w:rsidR="00C5643A" w:rsidRDefault="00C5643A" w:rsidP="00C5643A">
      <w:pPr>
        <w:spacing w:line="240" w:lineRule="exact"/>
        <w:rPr>
          <w:rFonts w:cs="Helvetica"/>
          <w:sz w:val="23"/>
          <w:szCs w:val="23"/>
        </w:rPr>
      </w:pPr>
      <w:r>
        <w:rPr>
          <w:rFonts w:cs="Helvetica"/>
          <w:sz w:val="23"/>
          <w:szCs w:val="23"/>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Praxisteil I</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H03.02.02.06</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Default="00C5643A" w:rsidP="00015890">
            <w:pPr>
              <w:pStyle w:val="Kopf8ptafz"/>
            </w:pPr>
            <w:r>
              <w:t>Ich kann einfache Grundtechniken der Nahrungszubereitung fachgerecht anwenden</w:t>
            </w:r>
            <w:r w:rsidR="00141A7B">
              <w:t>.</w:t>
            </w:r>
          </w:p>
          <w:p w:rsidR="00C5643A" w:rsidRPr="00802D11" w:rsidRDefault="00C5643A" w:rsidP="00015890">
            <w:pPr>
              <w:pStyle w:val="Kopf8ptafz"/>
            </w:pPr>
            <w:r>
              <w:t>Ich kann Haushaltsgeräte rationell einsetzen.</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Default="00C5643A" w:rsidP="00015890">
            <w:pPr>
              <w:pStyle w:val="Kopf8ptafz"/>
            </w:pPr>
            <w:r>
              <w:t>Ich kann die Projektplanung praktisch umsetzen.</w:t>
            </w:r>
          </w:p>
          <w:p w:rsidR="00C5643A" w:rsidRDefault="00C5643A" w:rsidP="00015890">
            <w:pPr>
              <w:pStyle w:val="Kopf8ptafz"/>
            </w:pPr>
            <w:r>
              <w:t>Ich kann Produkte nach vorgegebenen Kriterien bewerten.</w:t>
            </w:r>
          </w:p>
          <w:p w:rsidR="00C5643A" w:rsidRPr="00802D11" w:rsidRDefault="00C5643A" w:rsidP="00015890">
            <w:pPr>
              <w:pStyle w:val="Kopf8ptafz"/>
            </w:pPr>
            <w:r>
              <w:t>Ich kann Arbeitsergebnisse präsentieren.</w:t>
            </w:r>
          </w:p>
          <w:p w:rsidR="00C5643A" w:rsidRPr="003D138F" w:rsidRDefault="00C5643A" w:rsidP="00015890">
            <w:pPr>
              <w:pStyle w:val="Kopf8ptafz"/>
              <w:numPr>
                <w:ilvl w:val="0"/>
                <w:numId w:val="0"/>
              </w:numPr>
              <w:ind w:left="57"/>
              <w:rPr>
                <w:i/>
              </w:rPr>
            </w:pPr>
          </w:p>
          <w:p w:rsidR="00C5643A" w:rsidRPr="00C120C2" w:rsidRDefault="00C5643A" w:rsidP="00015890">
            <w:pPr>
              <w:pStyle w:val="Kopf8ptafz"/>
              <w:numPr>
                <w:ilvl w:val="0"/>
                <w:numId w:val="0"/>
              </w:numPr>
              <w:ind w:left="227" w:hanging="170"/>
              <w:rPr>
                <w:i/>
              </w:rPr>
            </w:pP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C5643A" w:rsidP="005D2008">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5D2008">
            <w:pPr>
              <w:pStyle w:val="Kopf8ptafz"/>
              <w:numPr>
                <w:ilvl w:val="0"/>
                <w:numId w:val="0"/>
              </w:numPr>
              <w:ind w:left="227"/>
            </w:pPr>
          </w:p>
        </w:tc>
      </w:tr>
    </w:tbl>
    <w:p w:rsidR="00C5643A" w:rsidRDefault="00C5643A" w:rsidP="00C5643A">
      <w:pPr>
        <w:pStyle w:val="berschrift1"/>
      </w:pPr>
      <w:r>
        <w:rPr>
          <w:noProof/>
          <w:sz w:val="24"/>
        </w:rPr>
        <w:drawing>
          <wp:anchor distT="0" distB="0" distL="114300" distR="114300" simplePos="0" relativeHeight="252577792" behindDoc="0" locked="0" layoutInCell="0" allowOverlap="1" wp14:anchorId="2E629B30" wp14:editId="17E8514A">
            <wp:simplePos x="0" y="0"/>
            <wp:positionH relativeFrom="rightMargin">
              <wp:posOffset>242570</wp:posOffset>
            </wp:positionH>
            <wp:positionV relativeFrom="paragraph">
              <wp:posOffset>77470</wp:posOffset>
            </wp:positionV>
            <wp:extent cx="349885" cy="320675"/>
            <wp:effectExtent l="0" t="0" r="0" b="3175"/>
            <wp:wrapNone/>
            <wp:docPr id="9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8816" behindDoc="0" locked="0" layoutInCell="0" allowOverlap="1" wp14:anchorId="468336FC" wp14:editId="32E136BE">
            <wp:simplePos x="0" y="0"/>
            <wp:positionH relativeFrom="rightMargin">
              <wp:posOffset>659130</wp:posOffset>
            </wp:positionH>
            <wp:positionV relativeFrom="paragraph">
              <wp:posOffset>77470</wp:posOffset>
            </wp:positionV>
            <wp:extent cx="349885" cy="320675"/>
            <wp:effectExtent l="0" t="0" r="0" b="3175"/>
            <wp:wrapNone/>
            <wp:docPr id="9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9840" behindDoc="0" locked="0" layoutInCell="0" allowOverlap="1" wp14:anchorId="04FDDEA9" wp14:editId="1A539F63">
            <wp:simplePos x="0" y="0"/>
            <wp:positionH relativeFrom="rightMargin">
              <wp:posOffset>1087120</wp:posOffset>
            </wp:positionH>
            <wp:positionV relativeFrom="paragraph">
              <wp:posOffset>77470</wp:posOffset>
            </wp:positionV>
            <wp:extent cx="348615" cy="320040"/>
            <wp:effectExtent l="0" t="0" r="0" b="3810"/>
            <wp:wrapNone/>
            <wp:docPr id="10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Rezepte ausprobieren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C5643A" w:rsidRPr="00A410C8" w:rsidTr="00015890">
        <w:tc>
          <w:tcPr>
            <w:tcW w:w="7371" w:type="dxa"/>
            <w:shd w:val="clear" w:color="auto" w:fill="auto"/>
          </w:tcPr>
          <w:p w:rsidR="00C5643A" w:rsidRPr="00A410C8" w:rsidRDefault="00C5643A" w:rsidP="00015890">
            <w:pPr>
              <w:pStyle w:val="Textkrper"/>
            </w:pPr>
            <w:r>
              <w:t>Sie haben in der letzten Stunde den heutigen Tag geplant. Führen Sie Ihre Planung durch.</w:t>
            </w:r>
          </w:p>
        </w:tc>
      </w:tr>
    </w:tbl>
    <w:p w:rsidR="00C5643A" w:rsidRDefault="00C5643A" w:rsidP="000C47B9">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5643A" w:rsidRPr="00DE4890" w:rsidTr="00015890">
        <w:trPr>
          <w:trHeight w:val="397"/>
        </w:trPr>
        <w:tc>
          <w:tcPr>
            <w:tcW w:w="1470" w:type="dxa"/>
            <w:shd w:val="clear" w:color="auto" w:fill="D9D9D9" w:themeFill="background1" w:themeFillShade="D9"/>
            <w:vAlign w:val="center"/>
          </w:tcPr>
          <w:p w:rsidR="00C5643A" w:rsidRPr="00DE4890" w:rsidRDefault="00C5643A" w:rsidP="00015890">
            <w:pPr>
              <w:pStyle w:val="TabelleKopfmitte"/>
            </w:pPr>
            <w:r>
              <w:t>Phase</w:t>
            </w:r>
          </w:p>
        </w:tc>
        <w:tc>
          <w:tcPr>
            <w:tcW w:w="940" w:type="dxa"/>
            <w:shd w:val="clear" w:color="auto" w:fill="D9D9D9" w:themeFill="background1" w:themeFillShade="D9"/>
            <w:vAlign w:val="center"/>
          </w:tcPr>
          <w:p w:rsidR="00C5643A" w:rsidRPr="00DE4890" w:rsidRDefault="00C5643A" w:rsidP="00015890">
            <w:pPr>
              <w:pStyle w:val="TabelleKopfmitte"/>
            </w:pPr>
            <w:r>
              <w:t>Zeit</w:t>
            </w:r>
          </w:p>
        </w:tc>
        <w:tc>
          <w:tcPr>
            <w:tcW w:w="4961" w:type="dxa"/>
            <w:shd w:val="clear" w:color="auto" w:fill="D9D9D9" w:themeFill="background1" w:themeFillShade="D9"/>
            <w:vAlign w:val="center"/>
          </w:tcPr>
          <w:p w:rsidR="00C5643A" w:rsidRPr="00DE4890" w:rsidRDefault="00C5643A" w:rsidP="00015890">
            <w:pPr>
              <w:pStyle w:val="TabelleKopfmitte"/>
            </w:pPr>
            <w:r>
              <w:t>Aufgabe</w:t>
            </w:r>
          </w:p>
        </w:tc>
      </w:tr>
      <w:tr w:rsidR="00C5643A" w:rsidRPr="00DE4890" w:rsidTr="00015890">
        <w:trPr>
          <w:trHeight w:val="624"/>
        </w:trPr>
        <w:tc>
          <w:tcPr>
            <w:tcW w:w="1470" w:type="dxa"/>
            <w:shd w:val="clear" w:color="auto" w:fill="auto"/>
            <w:vAlign w:val="center"/>
          </w:tcPr>
          <w:p w:rsidR="00C5643A" w:rsidRPr="00F0156F" w:rsidRDefault="00C5643A" w:rsidP="00015890">
            <w:pPr>
              <w:pStyle w:val="Textkrpermitte"/>
            </w:pPr>
            <w:r w:rsidRPr="00FC0F56">
              <w:rPr>
                <w:noProof/>
              </w:rPr>
              <w:drawing>
                <wp:inline distT="0" distB="0" distL="0" distR="0" wp14:anchorId="15164FF7" wp14:editId="140676A6">
                  <wp:extent cx="532800" cy="324000"/>
                  <wp:effectExtent l="0" t="0" r="635" b="0"/>
                  <wp:docPr id="118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Pr="00DE4890" w:rsidRDefault="00C5643A" w:rsidP="00015890">
            <w:pPr>
              <w:pStyle w:val="Textkrper"/>
              <w:rPr>
                <w:noProof/>
              </w:rPr>
            </w:pPr>
            <w:r>
              <w:rPr>
                <w:noProof/>
              </w:rPr>
              <w:t>Finden Sie sich in Ihrer Gruppe zusammen und verschaffen Sie sich gemeinsam einen Überblick über die heutigen Aufgaben.</w:t>
            </w:r>
          </w:p>
        </w:tc>
      </w:tr>
      <w:tr w:rsidR="00C5643A" w:rsidRPr="00DE4890" w:rsidTr="00015890">
        <w:trPr>
          <w:trHeight w:val="624"/>
        </w:trPr>
        <w:tc>
          <w:tcPr>
            <w:tcW w:w="1470" w:type="dxa"/>
            <w:shd w:val="clear" w:color="auto" w:fill="auto"/>
            <w:vAlign w:val="center"/>
          </w:tcPr>
          <w:p w:rsidR="00C5643A" w:rsidRPr="00F0156F" w:rsidRDefault="00C5643A" w:rsidP="00015890">
            <w:pPr>
              <w:pStyle w:val="Textkrpermitte"/>
            </w:pPr>
            <w:r w:rsidRPr="00FC0F56">
              <w:rPr>
                <w:noProof/>
              </w:rPr>
              <w:drawing>
                <wp:inline distT="0" distB="0" distL="0" distR="0" wp14:anchorId="57026F75" wp14:editId="137ABB57">
                  <wp:extent cx="302701" cy="324000"/>
                  <wp:effectExtent l="0" t="0" r="2540" b="0"/>
                  <wp:docPr id="11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015890">
            <w:pPr>
              <w:pStyle w:val="Textkrper"/>
              <w:rPr>
                <w:noProof/>
              </w:rPr>
            </w:pPr>
            <w:r>
              <w:rPr>
                <w:noProof/>
              </w:rPr>
              <w:t>Bereiten Sie Ihre Rezepte zu.</w:t>
            </w:r>
          </w:p>
          <w:p w:rsidR="00C5643A" w:rsidRDefault="00C5643A" w:rsidP="00015890">
            <w:pPr>
              <w:pStyle w:val="Textkrper"/>
              <w:rPr>
                <w:noProof/>
              </w:rPr>
            </w:pPr>
          </w:p>
          <w:p w:rsidR="00C5643A" w:rsidRDefault="00C5643A" w:rsidP="00015890">
            <w:pPr>
              <w:pStyle w:val="Textkrper"/>
              <w:rPr>
                <w:noProof/>
              </w:rPr>
            </w:pPr>
            <w:r>
              <w:rPr>
                <w:noProof/>
              </w:rPr>
              <w:t>Beachten Sie Ihren Zeit- und Arbeitsplan.</w:t>
            </w:r>
          </w:p>
          <w:p w:rsidR="00C5643A" w:rsidRDefault="00C5643A" w:rsidP="00015890">
            <w:pPr>
              <w:pStyle w:val="Textkrper"/>
              <w:rPr>
                <w:noProof/>
              </w:rPr>
            </w:pPr>
          </w:p>
          <w:p w:rsidR="00C5643A" w:rsidRPr="00DE4890" w:rsidRDefault="00C5643A" w:rsidP="00015890">
            <w:pPr>
              <w:pStyle w:val="Textkrper"/>
              <w:rPr>
                <w:noProof/>
              </w:rPr>
            </w:pPr>
            <w:r>
              <w:rPr>
                <w:noProof/>
              </w:rPr>
              <w:t>Vergleichen Sie dabei Ihre geplante Arbeitszeit mit der tatsächlich gebrauchten Arbeitszeit. Markieren Sie sich evtl. Abweichungen im Zeit- und Arbeitsplan.</w:t>
            </w:r>
          </w:p>
        </w:tc>
      </w:tr>
    </w:tbl>
    <w:p w:rsidR="00C5643A" w:rsidRDefault="00C5643A" w:rsidP="00C5643A">
      <w:pPr>
        <w:pStyle w:val="Marginaliegrau"/>
        <w:framePr w:wrap="around" w:x="8688" w:y="29"/>
      </w:pPr>
      <w:r>
        <w:t>Pro Rezept einen Bogen!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C0F56">
              <w:rPr>
                <w:noProof/>
              </w:rPr>
              <w:drawing>
                <wp:inline distT="0" distB="0" distL="0" distR="0" wp14:anchorId="6671B84B" wp14:editId="33B7FE39">
                  <wp:extent cx="532800" cy="324000"/>
                  <wp:effectExtent l="0" t="0" r="635" b="0"/>
                  <wp:docPr id="119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E4735E" w:rsidRDefault="00E4735E" w:rsidP="00E4735E">
            <w:pPr>
              <w:pStyle w:val="Textkrper"/>
              <w:rPr>
                <w:noProof/>
              </w:rPr>
            </w:pPr>
            <w:r>
              <w:rPr>
                <w:noProof/>
              </w:rPr>
              <w:t>Bewerten Sie Ihre Endprodukte innerhalb der Gruppe. Verwenden Sie dazu den Gruppenauswertungsbogen H03.02.02.06.01.</w:t>
            </w:r>
          </w:p>
          <w:p w:rsidR="00E4735E" w:rsidRDefault="00E4735E" w:rsidP="00E4735E">
            <w:pPr>
              <w:pStyle w:val="Textkrper"/>
              <w:rPr>
                <w:noProof/>
              </w:rPr>
            </w:pPr>
          </w:p>
          <w:p w:rsidR="00E4735E" w:rsidRPr="008977A7" w:rsidRDefault="00E4735E" w:rsidP="00E4735E">
            <w:pPr>
              <w:pStyle w:val="Textkrper"/>
            </w:pPr>
            <w:r w:rsidRPr="008977A7">
              <w:t>Gehen Sie dabei folgendermaßen vor:</w:t>
            </w:r>
          </w:p>
          <w:p w:rsidR="00E4735E" w:rsidRDefault="00E4735E" w:rsidP="00E4735E">
            <w:pPr>
              <w:pStyle w:val="Textkrper"/>
            </w:pPr>
          </w:p>
          <w:p w:rsidR="00E4735E" w:rsidRPr="008977A7" w:rsidRDefault="00E4735E" w:rsidP="00E4735E">
            <w:pPr>
              <w:pStyle w:val="Textkrper"/>
            </w:pPr>
            <w:r>
              <w:t xml:space="preserve">1. </w:t>
            </w:r>
            <w:r w:rsidRPr="008977A7">
              <w:t>Tragen Sie Ihre Namen auf den Bögen ein.</w:t>
            </w:r>
          </w:p>
          <w:p w:rsidR="00E4735E" w:rsidRDefault="00E4735E" w:rsidP="00E4735E">
            <w:pPr>
              <w:pStyle w:val="Textkrper"/>
            </w:pPr>
          </w:p>
          <w:p w:rsidR="00E4735E" w:rsidRPr="008977A7" w:rsidRDefault="00E4735E" w:rsidP="00E4735E">
            <w:pPr>
              <w:pStyle w:val="Textkrper"/>
            </w:pPr>
            <w:r>
              <w:t xml:space="preserve">2. </w:t>
            </w:r>
            <w:r w:rsidRPr="008977A7">
              <w:t>Ergänzen Sie die Rezeptbezeichnungen.</w:t>
            </w:r>
          </w:p>
          <w:p w:rsidR="00E4735E" w:rsidRDefault="00E4735E" w:rsidP="00E4735E">
            <w:pPr>
              <w:pStyle w:val="Textkrper"/>
            </w:pPr>
          </w:p>
          <w:p w:rsidR="00E4735E" w:rsidRPr="008977A7" w:rsidRDefault="00E4735E" w:rsidP="00E4735E">
            <w:pPr>
              <w:pStyle w:val="Textkrper"/>
            </w:pPr>
            <w:r>
              <w:t xml:space="preserve">3. </w:t>
            </w:r>
            <w:r w:rsidRPr="008977A7">
              <w:t>Bewerten Sie Ihre Rezepte und kleben Sie die entsp</w:t>
            </w:r>
            <w:r>
              <w:t>r</w:t>
            </w:r>
            <w:r>
              <w:t>e</w:t>
            </w:r>
            <w:r w:rsidRPr="008977A7">
              <w:t>chenden Punkte ein nach:</w:t>
            </w:r>
          </w:p>
          <w:p w:rsidR="00E4735E" w:rsidRPr="008977A7" w:rsidRDefault="00E4735E" w:rsidP="00E4735E">
            <w:pPr>
              <w:pStyle w:val="Textkrperafz"/>
            </w:pPr>
            <w:r w:rsidRPr="008977A7">
              <w:t>Aussehen                 rote Punkte</w:t>
            </w:r>
          </w:p>
          <w:p w:rsidR="00E4735E" w:rsidRPr="008977A7" w:rsidRDefault="00E4735E" w:rsidP="00E4735E">
            <w:pPr>
              <w:pStyle w:val="Textkrperafz"/>
            </w:pPr>
            <w:r w:rsidRPr="008977A7">
              <w:t>Geschmack             blaue Punkte</w:t>
            </w:r>
          </w:p>
          <w:p w:rsidR="00E4735E" w:rsidRPr="008977A7" w:rsidRDefault="00E4735E" w:rsidP="00E4735E">
            <w:pPr>
              <w:pStyle w:val="Textkrperafz"/>
            </w:pPr>
            <w:r w:rsidRPr="008977A7">
              <w:t>Arbeitsaufwand    gelbe Punkte</w:t>
            </w:r>
          </w:p>
          <w:p w:rsidR="00C5643A" w:rsidRPr="00E4735E" w:rsidRDefault="00E4735E" w:rsidP="00015890">
            <w:pPr>
              <w:pStyle w:val="Textkrperafz"/>
              <w:rPr>
                <w:lang w:val="de-DE"/>
              </w:rPr>
            </w:pPr>
            <w:r w:rsidRPr="00E4735E">
              <w:rPr>
                <w:lang w:val="de-DE"/>
              </w:rPr>
              <w:t>Einsatz im Speiseplan            grüne Punkte</w:t>
            </w:r>
          </w:p>
        </w:tc>
      </w:tr>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0156F">
              <w:rPr>
                <w:noProof/>
              </w:rPr>
              <w:drawing>
                <wp:inline distT="0" distB="0" distL="0" distR="0" wp14:anchorId="34A0968B" wp14:editId="0FBC1111">
                  <wp:extent cx="318770" cy="318770"/>
                  <wp:effectExtent l="0" t="0" r="0" b="0"/>
                  <wp:docPr id="11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5D2008">
            <w:pPr>
              <w:pStyle w:val="Textkrper"/>
              <w:jc w:val="left"/>
              <w:rPr>
                <w:noProof/>
              </w:rPr>
            </w:pPr>
            <w:r>
              <w:rPr>
                <w:noProof/>
              </w:rPr>
              <w:t>Präsentieren Sie sich gegenseitig Ihren Punktesieger. Stellen Sie dabei jeweils Geschmacksproben zur Verfügung.</w:t>
            </w:r>
          </w:p>
        </w:tc>
      </w:tr>
      <w:tr w:rsidR="00C5643A" w:rsidRPr="00DE4890" w:rsidTr="00015890">
        <w:trPr>
          <w:trHeight w:val="624"/>
        </w:trPr>
        <w:tc>
          <w:tcPr>
            <w:tcW w:w="1470" w:type="dxa"/>
            <w:shd w:val="clear" w:color="auto" w:fill="auto"/>
            <w:vAlign w:val="center"/>
          </w:tcPr>
          <w:p w:rsidR="00C5643A" w:rsidRPr="00F0156F" w:rsidRDefault="00C5643A" w:rsidP="00015890">
            <w:pPr>
              <w:pStyle w:val="Textkrpermitte"/>
              <w:rPr>
                <w:noProof/>
              </w:rPr>
            </w:pPr>
            <w:r w:rsidRPr="00FC0F56">
              <w:rPr>
                <w:noProof/>
              </w:rPr>
              <w:drawing>
                <wp:inline distT="0" distB="0" distL="0" distR="0" wp14:anchorId="48903AD2" wp14:editId="602D646D">
                  <wp:extent cx="532800" cy="324000"/>
                  <wp:effectExtent l="0" t="0" r="635" b="0"/>
                  <wp:docPr id="119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5D2008">
            <w:pPr>
              <w:pStyle w:val="Textkrper"/>
              <w:jc w:val="left"/>
              <w:rPr>
                <w:noProof/>
              </w:rPr>
            </w:pPr>
            <w:r>
              <w:rPr>
                <w:noProof/>
              </w:rPr>
              <w:t>In die Massenproduktion kann nur ein Rezept gehen.</w:t>
            </w:r>
          </w:p>
          <w:p w:rsidR="00C5643A" w:rsidRDefault="00C5643A" w:rsidP="005D2008">
            <w:pPr>
              <w:pStyle w:val="Textkrper"/>
              <w:jc w:val="left"/>
              <w:rPr>
                <w:noProof/>
              </w:rPr>
            </w:pPr>
            <w:r>
              <w:rPr>
                <w:noProof/>
              </w:rPr>
              <w:t xml:space="preserve">Bewerten Sie alle Punktesieger nach Aussehen, Geschmack und Einsatz im Speiseplan. Verwenden Sie </w:t>
            </w:r>
            <w:r>
              <w:rPr>
                <w:noProof/>
              </w:rPr>
              <w:lastRenderedPageBreak/>
              <w:t>dazu nochmals den Gruppenbewertungsbogen H03.02.02.06.01 pro Rezept.</w:t>
            </w:r>
          </w:p>
        </w:tc>
      </w:tr>
      <w:tr w:rsidR="00C5643A" w:rsidRPr="00DE4890" w:rsidTr="00015890">
        <w:trPr>
          <w:trHeight w:val="624"/>
        </w:trPr>
        <w:tc>
          <w:tcPr>
            <w:tcW w:w="1470" w:type="dxa"/>
            <w:shd w:val="clear" w:color="auto" w:fill="auto"/>
            <w:vAlign w:val="center"/>
          </w:tcPr>
          <w:p w:rsidR="00C5643A" w:rsidRPr="00FC0F56" w:rsidRDefault="00C5643A" w:rsidP="00015890">
            <w:pPr>
              <w:pStyle w:val="Textkrpermitte"/>
              <w:rPr>
                <w:noProof/>
              </w:rPr>
            </w:pPr>
            <w:r w:rsidRPr="00F0156F">
              <w:rPr>
                <w:noProof/>
              </w:rPr>
              <w:lastRenderedPageBreak/>
              <w:drawing>
                <wp:inline distT="0" distB="0" distL="0" distR="0" wp14:anchorId="09DD3F7A" wp14:editId="07D8E099">
                  <wp:extent cx="318770" cy="318770"/>
                  <wp:effectExtent l="0" t="0" r="0" b="0"/>
                  <wp:docPr id="119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5D2008">
            <w:pPr>
              <w:pStyle w:val="Textkrper"/>
              <w:jc w:val="left"/>
              <w:rPr>
                <w:noProof/>
              </w:rPr>
            </w:pPr>
            <w:r>
              <w:rPr>
                <w:noProof/>
              </w:rPr>
              <w:t>Ermitteln Sie den Endsieger (= Rezept für die Massenproduktion) rechnerisch.</w:t>
            </w:r>
          </w:p>
        </w:tc>
      </w:tr>
      <w:tr w:rsidR="000155B4" w:rsidRPr="00DE4890" w:rsidTr="00015890">
        <w:trPr>
          <w:trHeight w:val="624"/>
        </w:trPr>
        <w:tc>
          <w:tcPr>
            <w:tcW w:w="1470" w:type="dxa"/>
            <w:shd w:val="clear" w:color="auto" w:fill="auto"/>
            <w:vAlign w:val="center"/>
          </w:tcPr>
          <w:p w:rsidR="000155B4" w:rsidRPr="00F0156F" w:rsidRDefault="000155B4" w:rsidP="00805BBF">
            <w:pPr>
              <w:pStyle w:val="Textkrpermitte"/>
              <w:rPr>
                <w:noProof/>
              </w:rPr>
            </w:pPr>
            <w:r w:rsidRPr="00FC0F56">
              <w:rPr>
                <w:noProof/>
              </w:rPr>
              <w:drawing>
                <wp:inline distT="0" distB="0" distL="0" distR="0" wp14:anchorId="2F14A016" wp14:editId="454E46CE">
                  <wp:extent cx="302701" cy="324000"/>
                  <wp:effectExtent l="0" t="0" r="2540" b="0"/>
                  <wp:docPr id="22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155B4" w:rsidRPr="00DE4890" w:rsidRDefault="000155B4" w:rsidP="00805BBF">
            <w:pPr>
              <w:pStyle w:val="Textkrper"/>
            </w:pPr>
          </w:p>
        </w:tc>
        <w:tc>
          <w:tcPr>
            <w:tcW w:w="4961" w:type="dxa"/>
            <w:shd w:val="clear" w:color="auto" w:fill="auto"/>
            <w:vAlign w:val="center"/>
          </w:tcPr>
          <w:p w:rsidR="000155B4" w:rsidRDefault="000155B4" w:rsidP="005D2008">
            <w:pPr>
              <w:pStyle w:val="Textkrper"/>
              <w:jc w:val="left"/>
              <w:rPr>
                <w:noProof/>
              </w:rPr>
            </w:pPr>
            <w:r>
              <w:rPr>
                <w:noProof/>
              </w:rPr>
              <w:t>Sind Sie mit diesem Ergebnis zufrieden?</w:t>
            </w:r>
          </w:p>
        </w:tc>
      </w:tr>
    </w:tbl>
    <w:p w:rsidR="00C5643A" w:rsidRDefault="00C5643A" w:rsidP="00C5643A">
      <w:pPr>
        <w:spacing w:line="240" w:lineRule="exact"/>
        <w:rPr>
          <w:rFonts w:cs="Helvetica"/>
          <w:sz w:val="23"/>
          <w:szCs w:val="23"/>
        </w:rPr>
      </w:pPr>
      <w:r>
        <w:rPr>
          <w:rFonts w:cs="Helvetica"/>
          <w:sz w:val="23"/>
          <w:szCs w:val="23"/>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C5643A" w:rsidRPr="00DE4890" w:rsidTr="00015890">
        <w:trPr>
          <w:trHeight w:val="544"/>
        </w:trPr>
        <w:tc>
          <w:tcPr>
            <w:tcW w:w="3119" w:type="dxa"/>
            <w:shd w:val="clear" w:color="auto" w:fill="D9D9D9" w:themeFill="background1" w:themeFillShade="D9"/>
          </w:tcPr>
          <w:p w:rsidR="00C5643A" w:rsidRDefault="00C5643A" w:rsidP="00015890">
            <w:pPr>
              <w:pStyle w:val="Tabelle6pt"/>
              <w:rPr>
                <w:color w:val="000000"/>
              </w:rPr>
            </w:pPr>
            <w:r>
              <w:lastRenderedPageBreak/>
              <w:t>Lernfeld</w:t>
            </w:r>
          </w:p>
          <w:p w:rsidR="00C5643A" w:rsidRPr="00DE4890" w:rsidRDefault="00C5643A" w:rsidP="00015890">
            <w:pPr>
              <w:pStyle w:val="TabelleKopflinks"/>
            </w:pPr>
            <w:r>
              <w:t>LF 3</w:t>
            </w:r>
          </w:p>
        </w:tc>
        <w:tc>
          <w:tcPr>
            <w:tcW w:w="4230" w:type="dxa"/>
            <w:shd w:val="clear" w:color="auto" w:fill="D9D9D9" w:themeFill="background1" w:themeFillShade="D9"/>
          </w:tcPr>
          <w:p w:rsidR="00C5643A" w:rsidRDefault="00C5643A" w:rsidP="00015890">
            <w:pPr>
              <w:pStyle w:val="Tabelle6pt"/>
              <w:rPr>
                <w:color w:val="000000"/>
              </w:rPr>
            </w:pPr>
            <w:r>
              <w:t>Titel</w:t>
            </w:r>
          </w:p>
          <w:p w:rsidR="00C5643A" w:rsidRPr="00DE4890" w:rsidRDefault="00C5643A" w:rsidP="00256105">
            <w:pPr>
              <w:pStyle w:val="TabelleKopflinks"/>
            </w:pPr>
            <w:r>
              <w:t xml:space="preserve">02 Projektdurchführung </w:t>
            </w:r>
            <w:r w:rsidR="00256105">
              <w:t>–</w:t>
            </w:r>
            <w:r>
              <w:t xml:space="preserve"> Praxisteil</w:t>
            </w:r>
          </w:p>
        </w:tc>
        <w:tc>
          <w:tcPr>
            <w:tcW w:w="196" w:type="dxa"/>
            <w:tcBorders>
              <w:top w:val="nil"/>
              <w:bottom w:val="nil"/>
            </w:tcBorders>
            <w:shd w:val="clear" w:color="auto" w:fill="auto"/>
          </w:tcPr>
          <w:p w:rsidR="00C5643A" w:rsidRPr="00DE4890" w:rsidRDefault="00C5643A" w:rsidP="00015890">
            <w:pPr>
              <w:pStyle w:val="Textkrper"/>
            </w:pPr>
          </w:p>
        </w:tc>
        <w:tc>
          <w:tcPr>
            <w:tcW w:w="2094" w:type="dxa"/>
            <w:shd w:val="clear" w:color="auto" w:fill="D9D9D9" w:themeFill="background1" w:themeFillShade="D9"/>
          </w:tcPr>
          <w:p w:rsidR="00C5643A" w:rsidRDefault="00C5643A" w:rsidP="00015890">
            <w:pPr>
              <w:pStyle w:val="Tabelle6pt"/>
            </w:pPr>
          </w:p>
          <w:p w:rsidR="00C5643A" w:rsidRPr="00DE4890" w:rsidRDefault="00C5643A" w:rsidP="00015890">
            <w:pPr>
              <w:pStyle w:val="TabelleKopflinks"/>
              <w:jc w:val="center"/>
            </w:pPr>
            <w:r>
              <w:t>H03.02.02.06.01</w:t>
            </w:r>
          </w:p>
        </w:tc>
      </w:tr>
    </w:tbl>
    <w:p w:rsidR="00C5643A" w:rsidRDefault="00256105" w:rsidP="00C5643A">
      <w:pPr>
        <w:pStyle w:val="berschrift1"/>
      </w:pPr>
      <w:r>
        <w:rPr>
          <w:noProof/>
          <w:sz w:val="24"/>
        </w:rPr>
        <w:drawing>
          <wp:anchor distT="0" distB="0" distL="114300" distR="114300" simplePos="0" relativeHeight="252589056" behindDoc="0" locked="0" layoutInCell="0" allowOverlap="1" wp14:anchorId="6CC47A73" wp14:editId="489A781A">
            <wp:simplePos x="0" y="0"/>
            <wp:positionH relativeFrom="rightMargin">
              <wp:posOffset>1087120</wp:posOffset>
            </wp:positionH>
            <wp:positionV relativeFrom="paragraph">
              <wp:posOffset>24765</wp:posOffset>
            </wp:positionV>
            <wp:extent cx="348615" cy="320040"/>
            <wp:effectExtent l="0" t="0" r="0" b="3810"/>
            <wp:wrapNone/>
            <wp:docPr id="12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8032" behindDoc="0" locked="0" layoutInCell="0" allowOverlap="1" wp14:anchorId="68FE4DB1" wp14:editId="7EF76DBE">
            <wp:simplePos x="0" y="0"/>
            <wp:positionH relativeFrom="rightMargin">
              <wp:posOffset>666115</wp:posOffset>
            </wp:positionH>
            <wp:positionV relativeFrom="paragraph">
              <wp:posOffset>24765</wp:posOffset>
            </wp:positionV>
            <wp:extent cx="349885" cy="320675"/>
            <wp:effectExtent l="0" t="0" r="0" b="3175"/>
            <wp:wrapNone/>
            <wp:docPr id="12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7008" behindDoc="0" locked="0" layoutInCell="0" allowOverlap="1" wp14:anchorId="753A082F" wp14:editId="4E58DE25">
            <wp:simplePos x="0" y="0"/>
            <wp:positionH relativeFrom="rightMargin">
              <wp:posOffset>249555</wp:posOffset>
            </wp:positionH>
            <wp:positionV relativeFrom="paragraph">
              <wp:posOffset>25302</wp:posOffset>
            </wp:positionV>
            <wp:extent cx="349885" cy="320675"/>
            <wp:effectExtent l="0" t="0" r="0" b="3175"/>
            <wp:wrapNone/>
            <wp:docPr id="1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643A">
        <w:t>Gruppenauswertungsbogen</w:t>
      </w:r>
    </w:p>
    <w:p w:rsidR="00C5643A" w:rsidRDefault="00C5643A" w:rsidP="00C5643A">
      <w:pPr>
        <w:pStyle w:val="Textkrpernrinnen"/>
        <w:numPr>
          <w:ilvl w:val="0"/>
          <w:numId w:val="0"/>
        </w:numPr>
        <w:ind w:left="283" w:hanging="283"/>
        <w:rPr>
          <w:rFonts w:cs="Helvetica"/>
          <w:sz w:val="23"/>
          <w:szCs w:val="23"/>
        </w:rPr>
      </w:pPr>
    </w:p>
    <w:p w:rsidR="00C5643A" w:rsidRPr="00C23981" w:rsidRDefault="00C5643A" w:rsidP="00C5643A">
      <w:pPr>
        <w:pStyle w:val="Textkrpernrinnen"/>
        <w:numPr>
          <w:ilvl w:val="0"/>
          <w:numId w:val="0"/>
        </w:numPr>
        <w:ind w:left="283" w:hanging="283"/>
        <w:rPr>
          <w:rFonts w:cs="Helvetica"/>
          <w:b/>
          <w:sz w:val="28"/>
          <w:szCs w:val="23"/>
        </w:rPr>
      </w:pPr>
      <w:r w:rsidRPr="00C23981">
        <w:rPr>
          <w:rFonts w:cs="Helvetica"/>
          <w:b/>
          <w:sz w:val="28"/>
          <w:szCs w:val="23"/>
        </w:rPr>
        <w:t>Namen:</w:t>
      </w:r>
    </w:p>
    <w:p w:rsidR="00C5643A" w:rsidRDefault="00C5643A" w:rsidP="00C5643A">
      <w:pPr>
        <w:pStyle w:val="Textkrpernrinnen"/>
        <w:numPr>
          <w:ilvl w:val="0"/>
          <w:numId w:val="0"/>
        </w:numPr>
        <w:ind w:left="283" w:hanging="283"/>
        <w:rPr>
          <w:rFonts w:cs="Helvetica"/>
          <w:sz w:val="23"/>
          <w:szCs w:val="23"/>
        </w:rPr>
      </w:pPr>
    </w:p>
    <w:p w:rsidR="00C5643A" w:rsidRDefault="00C5643A" w:rsidP="00C5643A">
      <w:pPr>
        <w:pStyle w:val="Textkrpernrinnen"/>
        <w:numPr>
          <w:ilvl w:val="0"/>
          <w:numId w:val="0"/>
        </w:numPr>
        <w:ind w:left="283" w:hanging="283"/>
        <w:rPr>
          <w:rFonts w:cs="Helvetica"/>
          <w:b/>
          <w:sz w:val="28"/>
          <w:szCs w:val="23"/>
        </w:rPr>
      </w:pPr>
      <w:r w:rsidRPr="00C23981">
        <w:rPr>
          <w:rFonts w:cs="Helvetica"/>
          <w:b/>
          <w:sz w:val="28"/>
          <w:szCs w:val="23"/>
        </w:rPr>
        <w:t>Rezept</w:t>
      </w:r>
      <w:r>
        <w:rPr>
          <w:rFonts w:cs="Helvetica"/>
          <w:b/>
          <w:sz w:val="28"/>
          <w:szCs w:val="23"/>
        </w:rPr>
        <w:t xml:space="preserve"> 1</w:t>
      </w:r>
      <w:r w:rsidRPr="00C23981">
        <w:rPr>
          <w:rFonts w:cs="Helvetica"/>
          <w:b/>
          <w:sz w:val="28"/>
          <w:szCs w:val="23"/>
        </w:rPr>
        <w:t>:</w:t>
      </w:r>
    </w:p>
    <w:p w:rsidR="00C5643A" w:rsidRPr="00C23981" w:rsidRDefault="00C5643A" w:rsidP="00C5643A">
      <w:pPr>
        <w:pStyle w:val="Textkrpernrinnen"/>
        <w:numPr>
          <w:ilvl w:val="0"/>
          <w:numId w:val="0"/>
        </w:numPr>
        <w:ind w:left="283" w:hanging="283"/>
        <w:rPr>
          <w:rFonts w:cs="Helvetica"/>
          <w:b/>
          <w:sz w:val="28"/>
          <w:szCs w:val="23"/>
        </w:rPr>
      </w:pPr>
      <w:r>
        <w:rPr>
          <w:rFonts w:cs="Helvetica"/>
          <w:b/>
          <w:sz w:val="28"/>
          <w:szCs w:val="23"/>
        </w:rPr>
        <w:t>Rezept 2:</w:t>
      </w:r>
    </w:p>
    <w:p w:rsidR="00C5643A" w:rsidRDefault="00C5643A" w:rsidP="00C5643A">
      <w:pPr>
        <w:pStyle w:val="Textkrpernrinnen"/>
        <w:numPr>
          <w:ilvl w:val="0"/>
          <w:numId w:val="0"/>
        </w:numPr>
        <w:ind w:left="283" w:hanging="283"/>
        <w:rPr>
          <w:rFonts w:cs="Helvetica"/>
          <w:sz w:val="23"/>
          <w:szCs w:val="23"/>
        </w:rPr>
      </w:pPr>
    </w:p>
    <w:p w:rsidR="00C5643A" w:rsidRDefault="00C5643A" w:rsidP="00C5643A">
      <w:pPr>
        <w:pStyle w:val="berschrift2"/>
      </w:pPr>
      <w:r>
        <w:t>Bewertungskriterien:</w:t>
      </w:r>
    </w:p>
    <w:tbl>
      <w:tblPr>
        <w:tblStyle w:val="Tabellenraster"/>
        <w:tblW w:w="9828" w:type="dxa"/>
        <w:tblInd w:w="108" w:type="dxa"/>
        <w:tblLayout w:type="fixed"/>
        <w:tblCellMar>
          <w:top w:w="57" w:type="dxa"/>
          <w:bottom w:w="57" w:type="dxa"/>
        </w:tblCellMar>
        <w:tblLook w:val="04A0" w:firstRow="1" w:lastRow="0" w:firstColumn="1" w:lastColumn="0" w:noHBand="0" w:noVBand="1"/>
      </w:tblPr>
      <w:tblGrid>
        <w:gridCol w:w="2457"/>
        <w:gridCol w:w="2457"/>
        <w:gridCol w:w="2457"/>
        <w:gridCol w:w="2457"/>
      </w:tblGrid>
      <w:tr w:rsidR="00C5643A" w:rsidRPr="00A410C8" w:rsidTr="00015890">
        <w:trPr>
          <w:trHeight w:val="680"/>
        </w:trPr>
        <w:tc>
          <w:tcPr>
            <w:tcW w:w="2457" w:type="dxa"/>
            <w:shd w:val="clear" w:color="auto" w:fill="auto"/>
            <w:vAlign w:val="center"/>
          </w:tcPr>
          <w:p w:rsidR="00C5643A" w:rsidRPr="00A410C8" w:rsidRDefault="00C5643A" w:rsidP="00015890">
            <w:pPr>
              <w:pStyle w:val="Textkrper"/>
              <w:jc w:val="center"/>
            </w:pPr>
            <w:r>
              <w:rPr>
                <w:noProof/>
              </w:rPr>
              <mc:AlternateContent>
                <mc:Choice Requires="wps">
                  <w:drawing>
                    <wp:anchor distT="0" distB="0" distL="114300" distR="114300" simplePos="0" relativeHeight="252593152" behindDoc="0" locked="0" layoutInCell="1" allowOverlap="1" wp14:anchorId="424F2103" wp14:editId="70B23552">
                      <wp:simplePos x="0" y="0"/>
                      <wp:positionH relativeFrom="column">
                        <wp:posOffset>621030</wp:posOffset>
                      </wp:positionH>
                      <wp:positionV relativeFrom="paragraph">
                        <wp:posOffset>-52705</wp:posOffset>
                      </wp:positionV>
                      <wp:extent cx="276225" cy="262255"/>
                      <wp:effectExtent l="0" t="0" r="28575" b="23495"/>
                      <wp:wrapNone/>
                      <wp:docPr id="639" name="Flussdiagramm: Verbindungsstelle 639"/>
                      <wp:cNvGraphicFramePr/>
                      <a:graphic xmlns:a="http://schemas.openxmlformats.org/drawingml/2006/main">
                        <a:graphicData uri="http://schemas.microsoft.com/office/word/2010/wordprocessingShape">
                          <wps:wsp>
                            <wps:cNvSpPr/>
                            <wps:spPr>
                              <a:xfrm>
                                <a:off x="0" y="0"/>
                                <a:ext cx="276225" cy="262255"/>
                              </a:xfrm>
                              <a:prstGeom prst="flowChartConnector">
                                <a:avLst/>
                              </a:prstGeom>
                              <a:solidFill>
                                <a:srgbClr val="FF0000"/>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639" o:spid="_x0000_s1026" type="#_x0000_t120" style="position:absolute;margin-left:48.9pt;margin-top:-4.15pt;width:21.75pt;height:20.65pt;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" fillcolor="red" strokecolor="#a5a5a5 [2092]" strokeweight="2pt"/>
                  </w:pict>
                </mc:Fallback>
              </mc:AlternateContent>
            </w:r>
          </w:p>
        </w:tc>
        <w:tc>
          <w:tcPr>
            <w:tcW w:w="2457" w:type="dxa"/>
            <w:vAlign w:val="center"/>
          </w:tcPr>
          <w:p w:rsidR="00C5643A" w:rsidRPr="00A410C8" w:rsidRDefault="00C5643A" w:rsidP="00015890">
            <w:pPr>
              <w:pStyle w:val="Textkrper"/>
              <w:jc w:val="center"/>
            </w:pPr>
            <w:r>
              <w:rPr>
                <w:noProof/>
              </w:rPr>
              <mc:AlternateContent>
                <mc:Choice Requires="wps">
                  <w:drawing>
                    <wp:anchor distT="0" distB="0" distL="114300" distR="114300" simplePos="0" relativeHeight="252590080" behindDoc="0" locked="0" layoutInCell="1" allowOverlap="1" wp14:anchorId="7FB484B2" wp14:editId="4B538EE2">
                      <wp:simplePos x="0" y="0"/>
                      <wp:positionH relativeFrom="column">
                        <wp:posOffset>610235</wp:posOffset>
                      </wp:positionH>
                      <wp:positionV relativeFrom="paragraph">
                        <wp:posOffset>-28575</wp:posOffset>
                      </wp:positionV>
                      <wp:extent cx="276225" cy="262255"/>
                      <wp:effectExtent l="0" t="0" r="28575" b="23495"/>
                      <wp:wrapNone/>
                      <wp:docPr id="2165" name="Flussdiagramm: Verbindungsstelle 2165"/>
                      <wp:cNvGraphicFramePr/>
                      <a:graphic xmlns:a="http://schemas.openxmlformats.org/drawingml/2006/main">
                        <a:graphicData uri="http://schemas.microsoft.com/office/word/2010/wordprocessingShape">
                          <wps:wsp>
                            <wps:cNvSpPr/>
                            <wps:spPr>
                              <a:xfrm>
                                <a:off x="0" y="0"/>
                                <a:ext cx="276225" cy="262255"/>
                              </a:xfrm>
                              <a:prstGeom prst="flowChartConnector">
                                <a:avLst/>
                              </a:prstGeom>
                              <a:solidFill>
                                <a:srgbClr val="00B050"/>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ussdiagramm: Verbindungsstelle 2165" o:spid="_x0000_s1026" type="#_x0000_t120" style="position:absolute;margin-left:48.05pt;margin-top:-2.25pt;width:21.75pt;height:20.65pt;z-index:25259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" fillcolor="#00b050" strokecolor="#a5a5a5 [2092]" strokeweight="2pt"/>
                  </w:pict>
                </mc:Fallback>
              </mc:AlternateContent>
            </w:r>
          </w:p>
        </w:tc>
        <w:tc>
          <w:tcPr>
            <w:tcW w:w="2457" w:type="dxa"/>
            <w:vAlign w:val="center"/>
          </w:tcPr>
          <w:p w:rsidR="00C5643A" w:rsidRPr="00A410C8" w:rsidRDefault="00C5643A" w:rsidP="00015890">
            <w:pPr>
              <w:pStyle w:val="Textkrper"/>
              <w:jc w:val="center"/>
            </w:pPr>
            <w:r>
              <w:rPr>
                <w:noProof/>
              </w:rPr>
              <mc:AlternateContent>
                <mc:Choice Requires="wps">
                  <w:drawing>
                    <wp:anchor distT="0" distB="0" distL="114300" distR="114300" simplePos="0" relativeHeight="252592128" behindDoc="0" locked="0" layoutInCell="1" allowOverlap="1" wp14:anchorId="5F9D556F" wp14:editId="31E35B4B">
                      <wp:simplePos x="0" y="0"/>
                      <wp:positionH relativeFrom="column">
                        <wp:posOffset>621030</wp:posOffset>
                      </wp:positionH>
                      <wp:positionV relativeFrom="paragraph">
                        <wp:posOffset>-53975</wp:posOffset>
                      </wp:positionV>
                      <wp:extent cx="276225" cy="262255"/>
                      <wp:effectExtent l="0" t="0" r="28575" b="23495"/>
                      <wp:wrapNone/>
                      <wp:docPr id="2166" name="Flussdiagramm: Verbindungsstelle 2166"/>
                      <wp:cNvGraphicFramePr/>
                      <a:graphic xmlns:a="http://schemas.openxmlformats.org/drawingml/2006/main">
                        <a:graphicData uri="http://schemas.microsoft.com/office/word/2010/wordprocessingShape">
                          <wps:wsp>
                            <wps:cNvSpPr/>
                            <wps:spPr>
                              <a:xfrm>
                                <a:off x="0" y="0"/>
                                <a:ext cx="276225" cy="262255"/>
                              </a:xfrm>
                              <a:prstGeom prst="flowChartConnector">
                                <a:avLst/>
                              </a:prstGeom>
                              <a:solidFill>
                                <a:srgbClr val="0070C0"/>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ussdiagramm: Verbindungsstelle 2166" o:spid="_x0000_s1026" type="#_x0000_t120" style="position:absolute;margin-left:48.9pt;margin-top:-4.25pt;width:21.75pt;height:20.65pt;z-index:25259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" fillcolor="#0070c0" strokecolor="#a5a5a5 [2092]" strokeweight="2pt"/>
                  </w:pict>
                </mc:Fallback>
              </mc:AlternateContent>
            </w:r>
          </w:p>
        </w:tc>
        <w:tc>
          <w:tcPr>
            <w:tcW w:w="2457" w:type="dxa"/>
            <w:vAlign w:val="center"/>
          </w:tcPr>
          <w:p w:rsidR="00C5643A" w:rsidRPr="00A410C8" w:rsidRDefault="00C5643A" w:rsidP="00015890">
            <w:pPr>
              <w:pStyle w:val="Textkrper"/>
              <w:jc w:val="center"/>
            </w:pPr>
            <w:r>
              <w:rPr>
                <w:noProof/>
              </w:rPr>
              <mc:AlternateContent>
                <mc:Choice Requires="wps">
                  <w:drawing>
                    <wp:anchor distT="0" distB="0" distL="114300" distR="114300" simplePos="0" relativeHeight="252591104" behindDoc="0" locked="0" layoutInCell="1" allowOverlap="1" wp14:anchorId="7A320929" wp14:editId="6C965D95">
                      <wp:simplePos x="0" y="0"/>
                      <wp:positionH relativeFrom="column">
                        <wp:posOffset>617855</wp:posOffset>
                      </wp:positionH>
                      <wp:positionV relativeFrom="paragraph">
                        <wp:posOffset>-57150</wp:posOffset>
                      </wp:positionV>
                      <wp:extent cx="276225" cy="262255"/>
                      <wp:effectExtent l="0" t="0" r="28575" b="23495"/>
                      <wp:wrapNone/>
                      <wp:docPr id="2167" name="Flussdiagramm: Verbindungsstelle 2167"/>
                      <wp:cNvGraphicFramePr/>
                      <a:graphic xmlns:a="http://schemas.openxmlformats.org/drawingml/2006/main">
                        <a:graphicData uri="http://schemas.microsoft.com/office/word/2010/wordprocessingShape">
                          <wps:wsp>
                            <wps:cNvSpPr/>
                            <wps:spPr>
                              <a:xfrm>
                                <a:off x="0" y="0"/>
                                <a:ext cx="276225" cy="262255"/>
                              </a:xfrm>
                              <a:prstGeom prst="flowChartConnector">
                                <a:avLst/>
                              </a:prstGeom>
                              <a:solidFill>
                                <a:schemeClr val="accent6">
                                  <a:lumMod val="7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2167" o:spid="_x0000_s1026" type="#_x0000_t120" style="position:absolute;margin-left:48.65pt;margin-top:-4.5pt;width:21.75pt;height:20.65pt;z-index:25259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" fillcolor="#e36c0a [2409]" strokecolor="#a5a5a5 [2092]" strokeweight="2pt"/>
                  </w:pict>
                </mc:Fallback>
              </mc:AlternateContent>
            </w:r>
          </w:p>
        </w:tc>
      </w:tr>
      <w:tr w:rsidR="00C5643A" w:rsidRPr="00A410C8" w:rsidTr="00015890">
        <w:trPr>
          <w:trHeight w:val="567"/>
        </w:trPr>
        <w:tc>
          <w:tcPr>
            <w:tcW w:w="2457" w:type="dxa"/>
            <w:shd w:val="clear" w:color="auto" w:fill="auto"/>
            <w:vAlign w:val="center"/>
          </w:tcPr>
          <w:p w:rsidR="00C5643A" w:rsidRPr="00C23981" w:rsidRDefault="00C5643A" w:rsidP="00015890">
            <w:pPr>
              <w:pStyle w:val="Textkrper"/>
              <w:jc w:val="center"/>
              <w:rPr>
                <w:b/>
              </w:rPr>
            </w:pPr>
            <w:r w:rsidRPr="00C23981">
              <w:rPr>
                <w:b/>
              </w:rPr>
              <w:t>Aussehen</w:t>
            </w:r>
          </w:p>
          <w:p w:rsidR="00C5643A" w:rsidRPr="00A410C8" w:rsidRDefault="00C5643A" w:rsidP="00015890">
            <w:pPr>
              <w:pStyle w:val="Textkrper"/>
              <w:jc w:val="center"/>
            </w:pPr>
            <w:r>
              <w:t>(Farbe und Konsistenz)</w:t>
            </w:r>
          </w:p>
        </w:tc>
        <w:tc>
          <w:tcPr>
            <w:tcW w:w="2457" w:type="dxa"/>
            <w:vAlign w:val="center"/>
          </w:tcPr>
          <w:p w:rsidR="00C5643A" w:rsidRPr="00C23981" w:rsidRDefault="00C5643A" w:rsidP="00015890">
            <w:pPr>
              <w:pStyle w:val="Textkrper"/>
              <w:jc w:val="center"/>
              <w:rPr>
                <w:b/>
              </w:rPr>
            </w:pPr>
            <w:r w:rsidRPr="00C23981">
              <w:rPr>
                <w:b/>
              </w:rPr>
              <w:t>Einsatz im Speiseplan</w:t>
            </w:r>
          </w:p>
        </w:tc>
        <w:tc>
          <w:tcPr>
            <w:tcW w:w="2457" w:type="dxa"/>
            <w:vAlign w:val="center"/>
          </w:tcPr>
          <w:p w:rsidR="00C5643A" w:rsidRPr="00C23981" w:rsidRDefault="00C5643A" w:rsidP="00015890">
            <w:pPr>
              <w:pStyle w:val="Textkrper"/>
              <w:jc w:val="center"/>
              <w:rPr>
                <w:b/>
              </w:rPr>
            </w:pPr>
            <w:r w:rsidRPr="00C23981">
              <w:rPr>
                <w:b/>
              </w:rPr>
              <w:t>Geschmack</w:t>
            </w:r>
          </w:p>
        </w:tc>
        <w:tc>
          <w:tcPr>
            <w:tcW w:w="2457" w:type="dxa"/>
            <w:vAlign w:val="center"/>
          </w:tcPr>
          <w:p w:rsidR="00C5643A" w:rsidRPr="00C23981" w:rsidRDefault="00C5643A" w:rsidP="00015890">
            <w:pPr>
              <w:pStyle w:val="Textkrper"/>
              <w:jc w:val="center"/>
              <w:rPr>
                <w:b/>
              </w:rPr>
            </w:pPr>
            <w:r w:rsidRPr="00C23981">
              <w:rPr>
                <w:b/>
              </w:rPr>
              <w:t>Arbeitsaufwand</w:t>
            </w:r>
          </w:p>
        </w:tc>
      </w:tr>
    </w:tbl>
    <w:p w:rsidR="00C5643A" w:rsidRDefault="00C5643A" w:rsidP="00C5643A">
      <w:pPr>
        <w:pStyle w:val="Textkrper"/>
      </w:pPr>
      <w:r>
        <w:rPr>
          <w:noProof/>
        </w:rPr>
        <mc:AlternateContent>
          <mc:Choice Requires="wps">
            <w:drawing>
              <wp:anchor distT="0" distB="0" distL="114300" distR="114300" simplePos="0" relativeHeight="252595200" behindDoc="0" locked="0" layoutInCell="1" allowOverlap="1" wp14:anchorId="5F91085A" wp14:editId="59FA3BD6">
                <wp:simplePos x="0" y="0"/>
                <wp:positionH relativeFrom="column">
                  <wp:posOffset>492022</wp:posOffset>
                </wp:positionH>
                <wp:positionV relativeFrom="paragraph">
                  <wp:posOffset>146478</wp:posOffset>
                </wp:positionV>
                <wp:extent cx="5578548" cy="290624"/>
                <wp:effectExtent l="0" t="0" r="22225" b="14605"/>
                <wp:wrapNone/>
                <wp:docPr id="2168" name="Textfeld 2168"/>
                <wp:cNvGraphicFramePr/>
                <a:graphic xmlns:a="http://schemas.openxmlformats.org/drawingml/2006/main">
                  <a:graphicData uri="http://schemas.microsoft.com/office/word/2010/wordprocessingShape">
                    <wps:wsp>
                      <wps:cNvSpPr txBox="1"/>
                      <wps:spPr>
                        <a:xfrm>
                          <a:off x="0" y="0"/>
                          <a:ext cx="5578548" cy="29062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C23981" w:rsidRDefault="00315B60" w:rsidP="00C5643A">
                            <w:pPr>
                              <w:tabs>
                                <w:tab w:val="left" w:pos="6946"/>
                              </w:tabs>
                              <w:rPr>
                                <w:b/>
                              </w:rPr>
                            </w:pPr>
                            <w:r w:rsidRPr="00C23981">
                              <w:rPr>
                                <w:b/>
                              </w:rPr>
                              <w:t>Rezept 1:</w:t>
                            </w:r>
                            <w:r w:rsidRPr="00C23981">
                              <w:rPr>
                                <w:b/>
                              </w:rPr>
                              <w:tab/>
                              <w:t>Rezept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168" o:spid="_x0000_s1045" type="#_x0000_t202" style="position:absolute;left:0;text-align:left;margin-left:38.75pt;margin-top:11.55pt;width:439.25pt;height:22.9pt;z-index:25259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" fillcolor="white [3201]" strokeweight=".5pt">
                <v:textbox>
                  <w:txbxContent>
                    <w:p w:rsidR="00315B60" w:rsidRPr="00C23981" w:rsidRDefault="00315B60" w:rsidP="00C5643A">
                      <w:pPr>
                        <w:tabs>
                          <w:tab w:val="left" w:pos="6946"/>
                        </w:tabs>
                        <w:rPr>
                          <w:b/>
                        </w:rPr>
                      </w:pPr>
                      <w:r w:rsidRPr="00C23981">
                        <w:rPr>
                          <w:b/>
                        </w:rPr>
                        <w:t>Rezept 1:</w:t>
                      </w:r>
                      <w:r w:rsidRPr="00C23981">
                        <w:rPr>
                          <w:b/>
                        </w:rPr>
                        <w:tab/>
                        <w:t>Rezept 2:</w:t>
                      </w:r>
                    </w:p>
                  </w:txbxContent>
                </v:textbox>
              </v:shape>
            </w:pict>
          </mc:Fallback>
        </mc:AlternateContent>
      </w:r>
    </w:p>
    <w:p w:rsidR="00C5643A" w:rsidRDefault="00C5643A" w:rsidP="00C5643A">
      <w:pPr>
        <w:pStyle w:val="Textkrper"/>
      </w:pPr>
    </w:p>
    <w:p w:rsidR="00C5643A" w:rsidRDefault="00C5643A" w:rsidP="00C5643A">
      <w:pPr>
        <w:pStyle w:val="Textkrper"/>
      </w:pPr>
    </w:p>
    <w:p w:rsidR="00C5643A" w:rsidRPr="00C23981" w:rsidRDefault="00C5643A" w:rsidP="00C5643A">
      <w:pPr>
        <w:pStyle w:val="Textkrper"/>
      </w:pPr>
      <w:r>
        <w:rPr>
          <w:noProof/>
        </w:rPr>
        <mc:AlternateContent>
          <mc:Choice Requires="wps">
            <w:drawing>
              <wp:anchor distT="0" distB="0" distL="114300" distR="114300" simplePos="0" relativeHeight="252597248" behindDoc="0" locked="0" layoutInCell="1" allowOverlap="1" wp14:anchorId="6FD66418" wp14:editId="0ECAE761">
                <wp:simplePos x="0" y="0"/>
                <wp:positionH relativeFrom="column">
                  <wp:posOffset>1550670</wp:posOffset>
                </wp:positionH>
                <wp:positionV relativeFrom="paragraph">
                  <wp:posOffset>130175</wp:posOffset>
                </wp:positionV>
                <wp:extent cx="843280" cy="297180"/>
                <wp:effectExtent l="0" t="0" r="13970" b="26670"/>
                <wp:wrapNone/>
                <wp:docPr id="2169" name="Textfeld 2169"/>
                <wp:cNvGraphicFramePr/>
                <a:graphic xmlns:a="http://schemas.openxmlformats.org/drawingml/2006/main">
                  <a:graphicData uri="http://schemas.microsoft.com/office/word/2010/wordprocessingShape">
                    <wps:wsp>
                      <wps:cNvSpPr txBox="1"/>
                      <wps:spPr>
                        <a:xfrm>
                          <a:off x="0" y="0"/>
                          <a:ext cx="843280" cy="297180"/>
                        </a:xfrm>
                        <a:prstGeom prst="rect">
                          <a:avLst/>
                        </a:prstGeom>
                        <a:no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C23981" w:rsidRDefault="00315B60" w:rsidP="00C5643A">
                            <w:pPr>
                              <w:jc w:val="center"/>
                              <w:rPr>
                                <w:b/>
                                <w:color w:val="FF0000"/>
                              </w:rPr>
                            </w:pPr>
                            <w:r w:rsidRPr="00C23981">
                              <w:rPr>
                                <w:b/>
                                <w:color w:val="FF0000"/>
                              </w:rPr>
                              <w:t>Aussehen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69" o:spid="_x0000_s1046" type="#_x0000_t202" style="position:absolute;left:0;text-align:left;margin-left:122.1pt;margin-top:10.25pt;width:66.4pt;height:23.4pt;z-index:25259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" filled="f" strokecolor="red" strokeweight="2pt">
                <v:textbox>
                  <w:txbxContent>
                    <w:p w:rsidR="00315B60" w:rsidRPr="00C23981" w:rsidRDefault="00315B60" w:rsidP="00C5643A">
                      <w:pPr>
                        <w:jc w:val="center"/>
                        <w:rPr>
                          <w:b/>
                          <w:color w:val="FF0000"/>
                        </w:rPr>
                      </w:pPr>
                      <w:r w:rsidRPr="00C23981">
                        <w:rPr>
                          <w:b/>
                          <w:color w:val="FF0000"/>
                        </w:rPr>
                        <w:t>Aussehen</w:t>
                      </w:r>
                    </w:p>
                  </w:txbxContent>
                </v:textbox>
              </v:shape>
            </w:pict>
          </mc:Fallback>
        </mc:AlternateContent>
      </w:r>
      <w:r>
        <w:rPr>
          <w:noProof/>
        </w:rPr>
        <mc:AlternateContent>
          <mc:Choice Requires="wps">
            <w:drawing>
              <wp:anchor distT="0" distB="0" distL="114300" distR="114300" simplePos="0" relativeHeight="252596224" behindDoc="0" locked="0" layoutInCell="1" allowOverlap="1" wp14:anchorId="191B350E" wp14:editId="43CF1222">
                <wp:simplePos x="0" y="0"/>
                <wp:positionH relativeFrom="column">
                  <wp:posOffset>4021543</wp:posOffset>
                </wp:positionH>
                <wp:positionV relativeFrom="paragraph">
                  <wp:posOffset>127295</wp:posOffset>
                </wp:positionV>
                <wp:extent cx="843517" cy="297712"/>
                <wp:effectExtent l="0" t="0" r="13970" b="26670"/>
                <wp:wrapNone/>
                <wp:docPr id="2170" name="Textfeld 2170"/>
                <wp:cNvGraphicFramePr/>
                <a:graphic xmlns:a="http://schemas.openxmlformats.org/drawingml/2006/main">
                  <a:graphicData uri="http://schemas.microsoft.com/office/word/2010/wordprocessingShape">
                    <wps:wsp>
                      <wps:cNvSpPr txBox="1"/>
                      <wps:spPr>
                        <a:xfrm>
                          <a:off x="0" y="0"/>
                          <a:ext cx="843517" cy="297712"/>
                        </a:xfrm>
                        <a:prstGeom prst="rect">
                          <a:avLst/>
                        </a:prstGeom>
                        <a:no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C23981" w:rsidRDefault="00315B60" w:rsidP="00C5643A">
                            <w:pPr>
                              <w:jc w:val="center"/>
                              <w:rPr>
                                <w:b/>
                                <w:color w:val="FF0000"/>
                              </w:rPr>
                            </w:pPr>
                            <w:r w:rsidRPr="00C23981">
                              <w:rPr>
                                <w:b/>
                                <w:color w:val="FF0000"/>
                              </w:rPr>
                              <w:t>Aussehen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70" o:spid="_x0000_s1047" type="#_x0000_t202" style="position:absolute;left:0;text-align:left;margin-left:316.65pt;margin-top:10pt;width:66.4pt;height:23.45pt;z-index:25259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" filled="f" strokecolor="red" strokeweight="2pt">
                <v:textbox>
                  <w:txbxContent>
                    <w:p w:rsidR="00315B60" w:rsidRPr="00C23981" w:rsidRDefault="00315B60" w:rsidP="00C5643A">
                      <w:pPr>
                        <w:jc w:val="center"/>
                        <w:rPr>
                          <w:b/>
                          <w:color w:val="FF0000"/>
                        </w:rPr>
                      </w:pPr>
                      <w:r w:rsidRPr="00C23981">
                        <w:rPr>
                          <w:b/>
                          <w:color w:val="FF0000"/>
                        </w:rPr>
                        <w:t>Aussehen</w:t>
                      </w:r>
                    </w:p>
                  </w:txbxContent>
                </v:textbox>
              </v:shape>
            </w:pict>
          </mc:Fallback>
        </mc:AlternateContent>
      </w:r>
      <w:r>
        <w:rPr>
          <w:noProof/>
        </w:rPr>
        <mc:AlternateContent>
          <mc:Choice Requires="wps">
            <w:drawing>
              <wp:anchor distT="0" distB="0" distL="114300" distR="114300" simplePos="0" relativeHeight="252594176" behindDoc="0" locked="0" layoutInCell="1" allowOverlap="1" wp14:anchorId="79F77718" wp14:editId="25A0BE45">
                <wp:simplePos x="0" y="0"/>
                <wp:positionH relativeFrom="column">
                  <wp:posOffset>806450</wp:posOffset>
                </wp:positionH>
                <wp:positionV relativeFrom="paragraph">
                  <wp:posOffset>71120</wp:posOffset>
                </wp:positionV>
                <wp:extent cx="4805680" cy="4741545"/>
                <wp:effectExtent l="0" t="0" r="0" b="1905"/>
                <wp:wrapNone/>
                <wp:docPr id="2171" name="Textfeld 2171"/>
                <wp:cNvGraphicFramePr/>
                <a:graphic xmlns:a="http://schemas.openxmlformats.org/drawingml/2006/main">
                  <a:graphicData uri="http://schemas.microsoft.com/office/word/2010/wordprocessingShape">
                    <wps:wsp>
                      <wps:cNvSpPr txBox="1"/>
                      <wps:spPr>
                        <a:xfrm>
                          <a:off x="0" y="0"/>
                          <a:ext cx="4805680" cy="47415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C5643A">
                            <w:r>
                              <w:rPr>
                                <w:noProof/>
                                <w:lang w:eastAsia="de-DE"/>
                              </w:rPr>
                              <w:drawing>
                                <wp:inline distT="0" distB="0" distL="0" distR="0" wp14:anchorId="19E62E7E" wp14:editId="2E9265A0">
                                  <wp:extent cx="4713309" cy="4600353"/>
                                  <wp:effectExtent l="0" t="0" r="0" b="0"/>
                                  <wp:docPr id="1208" name="Grafik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715252" cy="460224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71" o:spid="_x0000_s1048" type="#_x0000_t202" style="position:absolute;left:0;text-align:left;margin-left:63.5pt;margin-top:5.6pt;width:378.4pt;height:373.35pt;z-index:25259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" fillcolor="white [3201]" stroked="f" strokeweight=".5pt">
                <v:textbox>
                  <w:txbxContent>
                    <w:p w:rsidR="00315B60" w:rsidRDefault="00315B60" w:rsidP="00C5643A">
                      <w:r>
                        <w:rPr>
                          <w:noProof/>
                          <w:lang w:eastAsia="de-DE"/>
                        </w:rPr>
                        <w:drawing>
                          <wp:inline distT="0" distB="0" distL="0" distR="0" wp14:anchorId="19E62E7E" wp14:editId="2E9265A0">
                            <wp:extent cx="4713309" cy="4600353"/>
                            <wp:effectExtent l="0" t="0" r="0" b="0"/>
                            <wp:docPr id="1208" name="Grafik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715252" cy="4602249"/>
                                    </a:xfrm>
                                    <a:prstGeom prst="rect">
                                      <a:avLst/>
                                    </a:prstGeom>
                                    <a:noFill/>
                                    <a:ln>
                                      <a:noFill/>
                                    </a:ln>
                                  </pic:spPr>
                                </pic:pic>
                              </a:graphicData>
                            </a:graphic>
                          </wp:inline>
                        </w:drawing>
                      </w:r>
                    </w:p>
                  </w:txbxContent>
                </v:textbox>
              </v:shape>
            </w:pict>
          </mc:Fallback>
        </mc:AlternateContent>
      </w:r>
    </w:p>
    <w:p w:rsidR="00C5643A" w:rsidRDefault="005D2008" w:rsidP="00C5643A">
      <w:pPr>
        <w:spacing w:line="240" w:lineRule="exact"/>
        <w:rPr>
          <w:rFonts w:cs="Helvetica"/>
          <w:sz w:val="23"/>
          <w:szCs w:val="23"/>
        </w:rPr>
      </w:pPr>
      <w:r>
        <w:rPr>
          <w:noProof/>
          <w:lang w:eastAsia="de-DE"/>
        </w:rPr>
        <mc:AlternateContent>
          <mc:Choice Requires="wps">
            <w:drawing>
              <wp:anchor distT="0" distB="0" distL="114300" distR="114300" simplePos="0" relativeHeight="252849152" behindDoc="0" locked="0" layoutInCell="1" allowOverlap="1" wp14:anchorId="2B56927F" wp14:editId="333EDE31">
                <wp:simplePos x="0" y="0"/>
                <wp:positionH relativeFrom="column">
                  <wp:posOffset>4224883</wp:posOffset>
                </wp:positionH>
                <wp:positionV relativeFrom="paragraph">
                  <wp:posOffset>4189594</wp:posOffset>
                </wp:positionV>
                <wp:extent cx="1139254" cy="297180"/>
                <wp:effectExtent l="0" t="0" r="22860" b="26670"/>
                <wp:wrapNone/>
                <wp:docPr id="1764" name="Textfeld 1764"/>
                <wp:cNvGraphicFramePr/>
                <a:graphic xmlns:a="http://schemas.openxmlformats.org/drawingml/2006/main">
                  <a:graphicData uri="http://schemas.microsoft.com/office/word/2010/wordprocessingShape">
                    <wps:wsp>
                      <wps:cNvSpPr txBox="1"/>
                      <wps:spPr>
                        <a:xfrm>
                          <a:off x="0" y="0"/>
                          <a:ext cx="1139254" cy="297180"/>
                        </a:xfrm>
                        <a:prstGeom prst="rect">
                          <a:avLst/>
                        </a:prstGeom>
                        <a:noFill/>
                        <a:ln w="25400">
                          <a:solidFill>
                            <a:schemeClr val="accent6">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5D2008" w:rsidRDefault="00315B60" w:rsidP="005D2008">
                            <w:pPr>
                              <w:rPr>
                                <w:b/>
                                <w:color w:val="E36C0A" w:themeColor="accent6" w:themeShade="BF"/>
                              </w:rPr>
                            </w:pPr>
                            <w:r w:rsidRPr="005D2008">
                              <w:rPr>
                                <w:b/>
                                <w:color w:val="E36C0A" w:themeColor="accent6" w:themeShade="BF"/>
                              </w:rPr>
                              <w:t>Arbeitsaufwand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764" o:spid="_x0000_s1049" type="#_x0000_t202" style="position:absolute;margin-left:332.65pt;margin-top:329.9pt;width:89.7pt;height:23.4pt;z-index:25284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" filled="f" strokecolor="#e36c0a [2409]" strokeweight="2pt">
                <v:textbox>
                  <w:txbxContent>
                    <w:p w:rsidR="00315B60" w:rsidRPr="005D2008" w:rsidRDefault="00315B60" w:rsidP="005D2008">
                      <w:pPr>
                        <w:rPr>
                          <w:b/>
                          <w:color w:val="E36C0A" w:themeColor="accent6" w:themeShade="BF"/>
                        </w:rPr>
                      </w:pPr>
                      <w:r w:rsidRPr="005D2008">
                        <w:rPr>
                          <w:b/>
                          <w:color w:val="E36C0A" w:themeColor="accent6" w:themeShade="BF"/>
                        </w:rPr>
                        <w:t>Arbeitsaufwand</w:t>
                      </w:r>
                    </w:p>
                  </w:txbxContent>
                </v:textbox>
              </v:shape>
            </w:pict>
          </mc:Fallback>
        </mc:AlternateContent>
      </w:r>
      <w:r>
        <w:rPr>
          <w:noProof/>
          <w:lang w:eastAsia="de-DE"/>
        </w:rPr>
        <mc:AlternateContent>
          <mc:Choice Requires="wps">
            <w:drawing>
              <wp:anchor distT="0" distB="0" distL="114300" distR="114300" simplePos="0" relativeHeight="252598272" behindDoc="0" locked="0" layoutInCell="1" allowOverlap="1" wp14:anchorId="17107CED" wp14:editId="6E955E8C">
                <wp:simplePos x="0" y="0"/>
                <wp:positionH relativeFrom="column">
                  <wp:posOffset>1375838</wp:posOffset>
                </wp:positionH>
                <wp:positionV relativeFrom="paragraph">
                  <wp:posOffset>4201959</wp:posOffset>
                </wp:positionV>
                <wp:extent cx="1139254" cy="297180"/>
                <wp:effectExtent l="0" t="0" r="22860" b="26670"/>
                <wp:wrapNone/>
                <wp:docPr id="2172" name="Textfeld 2172"/>
                <wp:cNvGraphicFramePr/>
                <a:graphic xmlns:a="http://schemas.openxmlformats.org/drawingml/2006/main">
                  <a:graphicData uri="http://schemas.microsoft.com/office/word/2010/wordprocessingShape">
                    <wps:wsp>
                      <wps:cNvSpPr txBox="1"/>
                      <wps:spPr>
                        <a:xfrm>
                          <a:off x="0" y="0"/>
                          <a:ext cx="1139254" cy="297180"/>
                        </a:xfrm>
                        <a:prstGeom prst="rect">
                          <a:avLst/>
                        </a:prstGeom>
                        <a:noFill/>
                        <a:ln w="25400">
                          <a:solidFill>
                            <a:schemeClr val="accent6">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5D2008" w:rsidRDefault="00315B60" w:rsidP="005D2008">
                            <w:pPr>
                              <w:rPr>
                                <w:b/>
                                <w:color w:val="E36C0A" w:themeColor="accent6" w:themeShade="BF"/>
                              </w:rPr>
                            </w:pPr>
                            <w:r w:rsidRPr="005D2008">
                              <w:rPr>
                                <w:b/>
                                <w:color w:val="E36C0A" w:themeColor="accent6" w:themeShade="BF"/>
                              </w:rPr>
                              <w:t>Arbeitsaufwand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72" o:spid="_x0000_s1050" type="#_x0000_t202" style="position:absolute;margin-left:108.35pt;margin-top:330.85pt;width:89.7pt;height:23.4pt;z-index:25259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" filled="f" strokecolor="#e36c0a [2409]" strokeweight="2pt">
                <v:textbox>
                  <w:txbxContent>
                    <w:p w:rsidR="00315B60" w:rsidRPr="005D2008" w:rsidRDefault="00315B60" w:rsidP="005D2008">
                      <w:pPr>
                        <w:rPr>
                          <w:b/>
                          <w:color w:val="E36C0A" w:themeColor="accent6" w:themeShade="BF"/>
                        </w:rPr>
                      </w:pPr>
                      <w:r w:rsidRPr="005D2008">
                        <w:rPr>
                          <w:b/>
                          <w:color w:val="E36C0A" w:themeColor="accent6" w:themeShade="BF"/>
                        </w:rPr>
                        <w:t>Arbeitsaufwand</w:t>
                      </w:r>
                    </w:p>
                  </w:txbxContent>
                </v:textbox>
              </v:shape>
            </w:pict>
          </mc:Fallback>
        </mc:AlternateContent>
      </w:r>
      <w:r>
        <w:rPr>
          <w:noProof/>
          <w:lang w:eastAsia="de-DE"/>
        </w:rPr>
        <mc:AlternateContent>
          <mc:Choice Requires="wps">
            <w:drawing>
              <wp:anchor distT="0" distB="0" distL="114300" distR="114300" simplePos="0" relativeHeight="252847104" behindDoc="0" locked="0" layoutInCell="1" allowOverlap="1" wp14:anchorId="76AB7684" wp14:editId="2AEE8CD5">
                <wp:simplePos x="0" y="0"/>
                <wp:positionH relativeFrom="column">
                  <wp:posOffset>5341042</wp:posOffset>
                </wp:positionH>
                <wp:positionV relativeFrom="paragraph">
                  <wp:posOffset>2814790</wp:posOffset>
                </wp:positionV>
                <wp:extent cx="873303" cy="297180"/>
                <wp:effectExtent l="0" t="0" r="22225" b="26670"/>
                <wp:wrapNone/>
                <wp:docPr id="31" name="Textfeld 31"/>
                <wp:cNvGraphicFramePr/>
                <a:graphic xmlns:a="http://schemas.openxmlformats.org/drawingml/2006/main">
                  <a:graphicData uri="http://schemas.microsoft.com/office/word/2010/wordprocessingShape">
                    <wps:wsp>
                      <wps:cNvSpPr txBox="1"/>
                      <wps:spPr>
                        <a:xfrm>
                          <a:off x="0" y="0"/>
                          <a:ext cx="873303" cy="297180"/>
                        </a:xfrm>
                        <a:prstGeom prst="rect">
                          <a:avLst/>
                        </a:prstGeom>
                        <a:noFill/>
                        <a:ln w="2540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4F77BA" w:rsidRDefault="00315B60" w:rsidP="005D2008">
                            <w:pPr>
                              <w:rPr>
                                <w:b/>
                                <w:color w:val="0070C0"/>
                              </w:rPr>
                            </w:pPr>
                            <w:r>
                              <w:rPr>
                                <w:b/>
                                <w:color w:val="0070C0"/>
                              </w:rPr>
                              <w:t>Geschmack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 o:spid="_x0000_s1051" type="#_x0000_t202" style="position:absolute;margin-left:420.55pt;margin-top:221.65pt;width:68.75pt;height:23.4pt;z-index:2528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" filled="f" strokecolor="#0070c0" strokeweight="2pt">
                <v:textbox>
                  <w:txbxContent>
                    <w:p w:rsidR="00315B60" w:rsidRPr="004F77BA" w:rsidRDefault="00315B60" w:rsidP="005D2008">
                      <w:pPr>
                        <w:rPr>
                          <w:b/>
                          <w:color w:val="0070C0"/>
                        </w:rPr>
                      </w:pPr>
                      <w:r>
                        <w:rPr>
                          <w:b/>
                          <w:color w:val="0070C0"/>
                        </w:rPr>
                        <w:t>Geschmack</w:t>
                      </w:r>
                    </w:p>
                  </w:txbxContent>
                </v:textbox>
              </v:shape>
            </w:pict>
          </mc:Fallback>
        </mc:AlternateContent>
      </w:r>
      <w:r>
        <w:rPr>
          <w:noProof/>
          <w:lang w:eastAsia="de-DE"/>
        </w:rPr>
        <mc:AlternateContent>
          <mc:Choice Requires="wps">
            <w:drawing>
              <wp:anchor distT="0" distB="0" distL="114300" distR="114300" simplePos="0" relativeHeight="252599296" behindDoc="0" locked="0" layoutInCell="1" allowOverlap="1" wp14:anchorId="1C9D89FE" wp14:editId="62C39B1B">
                <wp:simplePos x="0" y="0"/>
                <wp:positionH relativeFrom="column">
                  <wp:posOffset>307326</wp:posOffset>
                </wp:positionH>
                <wp:positionV relativeFrom="paragraph">
                  <wp:posOffset>2886867</wp:posOffset>
                </wp:positionV>
                <wp:extent cx="873303" cy="297180"/>
                <wp:effectExtent l="0" t="0" r="22225" b="26670"/>
                <wp:wrapNone/>
                <wp:docPr id="2173" name="Textfeld 2173"/>
                <wp:cNvGraphicFramePr/>
                <a:graphic xmlns:a="http://schemas.openxmlformats.org/drawingml/2006/main">
                  <a:graphicData uri="http://schemas.microsoft.com/office/word/2010/wordprocessingShape">
                    <wps:wsp>
                      <wps:cNvSpPr txBox="1"/>
                      <wps:spPr>
                        <a:xfrm>
                          <a:off x="0" y="0"/>
                          <a:ext cx="873303" cy="297180"/>
                        </a:xfrm>
                        <a:prstGeom prst="rect">
                          <a:avLst/>
                        </a:prstGeom>
                        <a:noFill/>
                        <a:ln w="2540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4F77BA" w:rsidRDefault="00315B60" w:rsidP="005D2008">
                            <w:pPr>
                              <w:rPr>
                                <w:b/>
                                <w:color w:val="0070C0"/>
                              </w:rPr>
                            </w:pPr>
                            <w:r>
                              <w:rPr>
                                <w:b/>
                                <w:color w:val="0070C0"/>
                              </w:rPr>
                              <w:t>Geschmack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73" o:spid="_x0000_s1052" type="#_x0000_t202" style="position:absolute;margin-left:24.2pt;margin-top:227.3pt;width:68.75pt;height:23.4pt;z-index:2525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" filled="f" strokecolor="#0070c0" strokeweight="2pt">
                <v:textbox>
                  <w:txbxContent>
                    <w:p w:rsidR="00315B60" w:rsidRPr="004F77BA" w:rsidRDefault="00315B60" w:rsidP="005D2008">
                      <w:pPr>
                        <w:rPr>
                          <w:b/>
                          <w:color w:val="0070C0"/>
                        </w:rPr>
                      </w:pPr>
                      <w:r>
                        <w:rPr>
                          <w:b/>
                          <w:color w:val="0070C0"/>
                        </w:rPr>
                        <w:t>Geschmack</w:t>
                      </w:r>
                    </w:p>
                  </w:txbxContent>
                </v:textbox>
              </v:shape>
            </w:pict>
          </mc:Fallback>
        </mc:AlternateContent>
      </w:r>
      <w:r>
        <w:rPr>
          <w:noProof/>
          <w:lang w:eastAsia="de-DE"/>
        </w:rPr>
        <mc:AlternateContent>
          <mc:Choice Requires="wps">
            <w:drawing>
              <wp:anchor distT="0" distB="0" distL="114300" distR="114300" simplePos="0" relativeHeight="252845056" behindDoc="0" locked="0" layoutInCell="1" allowOverlap="1" wp14:anchorId="05223FBE" wp14:editId="0DF402D7">
                <wp:simplePos x="0" y="0"/>
                <wp:positionH relativeFrom="column">
                  <wp:posOffset>193860</wp:posOffset>
                </wp:positionH>
                <wp:positionV relativeFrom="paragraph">
                  <wp:posOffset>1298418</wp:posOffset>
                </wp:positionV>
                <wp:extent cx="843280" cy="421241"/>
                <wp:effectExtent l="0" t="0" r="13970" b="17145"/>
                <wp:wrapNone/>
                <wp:docPr id="21" name="Textfeld 21"/>
                <wp:cNvGraphicFramePr/>
                <a:graphic xmlns:a="http://schemas.openxmlformats.org/drawingml/2006/main">
                  <a:graphicData uri="http://schemas.microsoft.com/office/word/2010/wordprocessingShape">
                    <wps:wsp>
                      <wps:cNvSpPr txBox="1"/>
                      <wps:spPr>
                        <a:xfrm>
                          <a:off x="0" y="0"/>
                          <a:ext cx="843280" cy="421241"/>
                        </a:xfrm>
                        <a:prstGeom prst="rect">
                          <a:avLst/>
                        </a:prstGeom>
                        <a:noFill/>
                        <a:ln w="2540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4F77BA" w:rsidRDefault="00315B60" w:rsidP="00C5643A">
                            <w:pPr>
                              <w:jc w:val="center"/>
                              <w:rPr>
                                <w:b/>
                                <w:color w:val="00B050"/>
                              </w:rPr>
                            </w:pPr>
                            <w:r>
                              <w:rPr>
                                <w:b/>
                                <w:color w:val="00B050"/>
                              </w:rPr>
                              <w:t>Einsatz im Speiseplan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 o:spid="_x0000_s1053" type="#_x0000_t202" style="position:absolute;margin-left:15.25pt;margin-top:102.25pt;width:66.4pt;height:33.15pt;z-index:25284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" filled="f" strokecolor="#00b050" strokeweight="2pt">
                <v:textbox>
                  <w:txbxContent>
                    <w:p w:rsidR="00315B60" w:rsidRPr="004F77BA" w:rsidRDefault="00315B60" w:rsidP="00C5643A">
                      <w:pPr>
                        <w:jc w:val="center"/>
                        <w:rPr>
                          <w:b/>
                          <w:color w:val="00B050"/>
                        </w:rPr>
                      </w:pPr>
                      <w:r>
                        <w:rPr>
                          <w:b/>
                          <w:color w:val="00B050"/>
                        </w:rPr>
                        <w:t>Einsatz im Speiseplan</w:t>
                      </w:r>
                    </w:p>
                  </w:txbxContent>
                </v:textbox>
              </v:shape>
            </w:pict>
          </mc:Fallback>
        </mc:AlternateContent>
      </w:r>
      <w:r>
        <w:rPr>
          <w:noProof/>
          <w:lang w:eastAsia="de-DE"/>
        </w:rPr>
        <mc:AlternateContent>
          <mc:Choice Requires="wps">
            <w:drawing>
              <wp:anchor distT="0" distB="0" distL="114300" distR="114300" simplePos="0" relativeHeight="252601344" behindDoc="0" locked="0" layoutInCell="1" allowOverlap="1" wp14:anchorId="651DA907" wp14:editId="3DEA50DA">
                <wp:simplePos x="0" y="0"/>
                <wp:positionH relativeFrom="column">
                  <wp:posOffset>5321114</wp:posOffset>
                </wp:positionH>
                <wp:positionV relativeFrom="paragraph">
                  <wp:posOffset>1212179</wp:posOffset>
                </wp:positionV>
                <wp:extent cx="843280" cy="421241"/>
                <wp:effectExtent l="0" t="0" r="13970" b="17145"/>
                <wp:wrapNone/>
                <wp:docPr id="2174" name="Textfeld 2174"/>
                <wp:cNvGraphicFramePr/>
                <a:graphic xmlns:a="http://schemas.openxmlformats.org/drawingml/2006/main">
                  <a:graphicData uri="http://schemas.microsoft.com/office/word/2010/wordprocessingShape">
                    <wps:wsp>
                      <wps:cNvSpPr txBox="1"/>
                      <wps:spPr>
                        <a:xfrm>
                          <a:off x="0" y="0"/>
                          <a:ext cx="843280" cy="421241"/>
                        </a:xfrm>
                        <a:prstGeom prst="rect">
                          <a:avLst/>
                        </a:prstGeom>
                        <a:noFill/>
                        <a:ln w="2540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4F77BA" w:rsidRDefault="00315B60" w:rsidP="00C5643A">
                            <w:pPr>
                              <w:jc w:val="center"/>
                              <w:rPr>
                                <w:b/>
                                <w:color w:val="00B050"/>
                              </w:rPr>
                            </w:pPr>
                            <w:r>
                              <w:rPr>
                                <w:b/>
                                <w:color w:val="00B050"/>
                              </w:rPr>
                              <w:t>Einsatz im Speiseplan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74" o:spid="_x0000_s1054" type="#_x0000_t202" style="position:absolute;margin-left:419pt;margin-top:95.45pt;width:66.4pt;height:33.15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" filled="f" strokecolor="#00b050" strokeweight="2pt">
                <v:textbox>
                  <w:txbxContent>
                    <w:p w:rsidR="00315B60" w:rsidRPr="004F77BA" w:rsidRDefault="00315B60" w:rsidP="00C5643A">
                      <w:pPr>
                        <w:jc w:val="center"/>
                        <w:rPr>
                          <w:b/>
                          <w:color w:val="00B050"/>
                        </w:rPr>
                      </w:pPr>
                      <w:r>
                        <w:rPr>
                          <w:b/>
                          <w:color w:val="00B050"/>
                        </w:rPr>
                        <w:t>Einsatz im Speiseplan</w:t>
                      </w:r>
                    </w:p>
                  </w:txbxContent>
                </v:textbox>
              </v:shape>
            </w:pict>
          </mc:Fallback>
        </mc:AlternateContent>
      </w:r>
      <w:r w:rsidR="00C5643A">
        <w:rPr>
          <w:noProof/>
          <w:lang w:eastAsia="de-DE"/>
        </w:rPr>
        <mc:AlternateContent>
          <mc:Choice Requires="wps">
            <w:drawing>
              <wp:anchor distT="0" distB="0" distL="114300" distR="114300" simplePos="0" relativeHeight="252606464" behindDoc="0" locked="0" layoutInCell="1" allowOverlap="1" wp14:anchorId="612C96D5" wp14:editId="06A348D7">
                <wp:simplePos x="0" y="0"/>
                <wp:positionH relativeFrom="column">
                  <wp:posOffset>965835</wp:posOffset>
                </wp:positionH>
                <wp:positionV relativeFrom="paragraph">
                  <wp:posOffset>4781550</wp:posOffset>
                </wp:positionV>
                <wp:extent cx="581660" cy="290195"/>
                <wp:effectExtent l="0" t="0" r="27940" b="14605"/>
                <wp:wrapNone/>
                <wp:docPr id="932" name="Rechteck 932"/>
                <wp:cNvGraphicFramePr/>
                <a:graphic xmlns:a="http://schemas.openxmlformats.org/drawingml/2006/main">
                  <a:graphicData uri="http://schemas.microsoft.com/office/word/2010/wordprocessingShape">
                    <wps:wsp>
                      <wps:cNvSpPr/>
                      <wps:spPr>
                        <a:xfrm>
                          <a:off x="0" y="0"/>
                          <a:ext cx="581660" cy="2901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932" o:spid="_x0000_s1026" style="position:absolute;margin-left:76.05pt;margin-top:376.5pt;width:45.8pt;height:22.85pt;z-index:252606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" filled="f" strokecolor="black [3213]" strokeweight="2pt"/>
            </w:pict>
          </mc:Fallback>
        </mc:AlternateContent>
      </w:r>
      <w:r w:rsidR="00C5643A">
        <w:rPr>
          <w:noProof/>
          <w:lang w:eastAsia="de-DE"/>
        </w:rPr>
        <mc:AlternateContent>
          <mc:Choice Requires="wps">
            <w:drawing>
              <wp:anchor distT="0" distB="0" distL="114300" distR="114300" simplePos="0" relativeHeight="252607488" behindDoc="0" locked="0" layoutInCell="1" allowOverlap="1" wp14:anchorId="412E2351" wp14:editId="220DB1A5">
                <wp:simplePos x="0" y="0"/>
                <wp:positionH relativeFrom="column">
                  <wp:posOffset>5286612</wp:posOffset>
                </wp:positionH>
                <wp:positionV relativeFrom="paragraph">
                  <wp:posOffset>4728579</wp:posOffset>
                </wp:positionV>
                <wp:extent cx="581763" cy="290195"/>
                <wp:effectExtent l="0" t="0" r="27940" b="14605"/>
                <wp:wrapNone/>
                <wp:docPr id="933" name="Rechteck 933"/>
                <wp:cNvGraphicFramePr/>
                <a:graphic xmlns:a="http://schemas.openxmlformats.org/drawingml/2006/main">
                  <a:graphicData uri="http://schemas.microsoft.com/office/word/2010/wordprocessingShape">
                    <wps:wsp>
                      <wps:cNvSpPr/>
                      <wps:spPr>
                        <a:xfrm>
                          <a:off x="0" y="0"/>
                          <a:ext cx="581763" cy="2901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933" o:spid="_x0000_s1026" style="position:absolute;margin-left:416.25pt;margin-top:372.35pt;width:45.8pt;height:22.85pt;z-index:25260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" filled="f" strokecolor="black [3213]" strokeweight="2pt"/>
            </w:pict>
          </mc:Fallback>
        </mc:AlternateContent>
      </w:r>
      <w:r w:rsidR="00C5643A">
        <w:rPr>
          <w:noProof/>
          <w:lang w:eastAsia="de-DE"/>
        </w:rPr>
        <mc:AlternateContent>
          <mc:Choice Requires="wps">
            <w:drawing>
              <wp:anchor distT="0" distB="0" distL="114300" distR="114300" simplePos="0" relativeHeight="252605440" behindDoc="0" locked="0" layoutInCell="1" allowOverlap="1" wp14:anchorId="0264CAE8" wp14:editId="6FC8D017">
                <wp:simplePos x="0" y="0"/>
                <wp:positionH relativeFrom="column">
                  <wp:posOffset>4095913</wp:posOffset>
                </wp:positionH>
                <wp:positionV relativeFrom="paragraph">
                  <wp:posOffset>4646930</wp:posOffset>
                </wp:positionV>
                <wp:extent cx="1254642" cy="290623"/>
                <wp:effectExtent l="0" t="0" r="3175" b="0"/>
                <wp:wrapNone/>
                <wp:docPr id="931" name="Textfeld 931"/>
                <wp:cNvGraphicFramePr/>
                <a:graphic xmlns:a="http://schemas.openxmlformats.org/drawingml/2006/main">
                  <a:graphicData uri="http://schemas.microsoft.com/office/word/2010/wordprocessingShape">
                    <wps:wsp>
                      <wps:cNvSpPr txBox="1"/>
                      <wps:spPr>
                        <a:xfrm>
                          <a:off x="0" y="0"/>
                          <a:ext cx="1254642" cy="29062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C5643A">
                            <w:r>
                              <w:t>Gesamtpunktzahl: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931" o:spid="_x0000_s1055" type="#_x0000_t202" style="position:absolute;margin-left:322.5pt;margin-top:365.9pt;width:98.8pt;height:22.9pt;z-index:25260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" fillcolor="white [3201]" stroked="f" strokeweight=".5pt">
                <v:textbox>
                  <w:txbxContent>
                    <w:p w:rsidR="00315B60" w:rsidRDefault="00315B60" w:rsidP="00C5643A">
                      <w:r>
                        <w:t>Gesamtpunktzahl:</w:t>
                      </w:r>
                    </w:p>
                  </w:txbxContent>
                </v:textbox>
              </v:shape>
            </w:pict>
          </mc:Fallback>
        </mc:AlternateContent>
      </w:r>
      <w:r w:rsidR="00C5643A">
        <w:rPr>
          <w:noProof/>
          <w:lang w:eastAsia="de-DE"/>
        </w:rPr>
        <mc:AlternateContent>
          <mc:Choice Requires="wps">
            <w:drawing>
              <wp:anchor distT="0" distB="0" distL="114300" distR="114300" simplePos="0" relativeHeight="252604416" behindDoc="0" locked="0" layoutInCell="1" allowOverlap="1" wp14:anchorId="05E3E9D6" wp14:editId="138E7B4E">
                <wp:simplePos x="0" y="0"/>
                <wp:positionH relativeFrom="column">
                  <wp:posOffset>-287699</wp:posOffset>
                </wp:positionH>
                <wp:positionV relativeFrom="paragraph">
                  <wp:posOffset>4724710</wp:posOffset>
                </wp:positionV>
                <wp:extent cx="1254642" cy="290623"/>
                <wp:effectExtent l="0" t="0" r="3175" b="0"/>
                <wp:wrapNone/>
                <wp:docPr id="930" name="Textfeld 930"/>
                <wp:cNvGraphicFramePr/>
                <a:graphic xmlns:a="http://schemas.openxmlformats.org/drawingml/2006/main">
                  <a:graphicData uri="http://schemas.microsoft.com/office/word/2010/wordprocessingShape">
                    <wps:wsp>
                      <wps:cNvSpPr txBox="1"/>
                      <wps:spPr>
                        <a:xfrm>
                          <a:off x="0" y="0"/>
                          <a:ext cx="1254642" cy="29062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C5643A">
                            <w:r>
                              <w:t>Gesamtpunktzahl: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930" o:spid="_x0000_s1056" type="#_x0000_t202" style="position:absolute;margin-left:-22.65pt;margin-top:372pt;width:98.8pt;height:22.9pt;z-index:25260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" fillcolor="white [3201]" stroked="f" strokeweight=".5pt">
                <v:textbox>
                  <w:txbxContent>
                    <w:p w:rsidR="00315B60" w:rsidRDefault="00315B60" w:rsidP="00C5643A">
                      <w:r>
                        <w:t>Gesamtpunktzahl:</w:t>
                      </w:r>
                    </w:p>
                  </w:txbxContent>
                </v:textbox>
              </v:shape>
            </w:pict>
          </mc:Fallback>
        </mc:AlternateContent>
      </w:r>
      <w:r w:rsidR="00C5643A">
        <w:rPr>
          <w:rFonts w:cs="Helvetica"/>
          <w:sz w:val="23"/>
          <w:szCs w:val="23"/>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5643A" w:rsidRPr="00B51DE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lastRenderedPageBreak/>
              <w:br w:type="page"/>
              <w:t>Lernfeld</w:t>
            </w:r>
          </w:p>
          <w:p w:rsidR="00C5643A" w:rsidRDefault="00C5643A" w:rsidP="00015890">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5643A" w:rsidRDefault="00C5643A" w:rsidP="00015890">
            <w:pPr>
              <w:pStyle w:val="Tabelle6pt"/>
              <w:rPr>
                <w:color w:val="000000"/>
              </w:rPr>
            </w:pPr>
            <w:r>
              <w:t>Titel</w:t>
            </w:r>
          </w:p>
          <w:p w:rsidR="00C5643A" w:rsidRDefault="00C5643A" w:rsidP="00015890">
            <w:pPr>
              <w:pStyle w:val="TabelleKopflinks"/>
            </w:pPr>
            <w:r>
              <w:t>02 Projektdurchführung – Verwendung</w:t>
            </w:r>
          </w:p>
        </w:tc>
        <w:tc>
          <w:tcPr>
            <w:tcW w:w="188" w:type="dxa"/>
            <w:vMerge w:val="restart"/>
            <w:tcBorders>
              <w:top w:val="nil"/>
              <w:left w:val="single" w:sz="4" w:space="0" w:color="auto"/>
              <w:bottom w:val="nil"/>
              <w:right w:val="single" w:sz="4" w:space="0" w:color="auto"/>
            </w:tcBorders>
            <w:shd w:val="clear" w:color="auto" w:fill="FFFFFF"/>
          </w:tcPr>
          <w:p w:rsidR="00C5643A" w:rsidRPr="004B658C" w:rsidRDefault="00C5643A"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5643A" w:rsidRDefault="00C5643A" w:rsidP="00015890">
            <w:pPr>
              <w:pStyle w:val="Tabelle6pt"/>
            </w:pPr>
          </w:p>
          <w:p w:rsidR="00C5643A" w:rsidRPr="00B51DE9" w:rsidRDefault="00C5643A" w:rsidP="00015890">
            <w:pPr>
              <w:pStyle w:val="TabelleKopfmitte"/>
              <w:rPr>
                <w:rFonts w:eastAsia="Calibri"/>
              </w:rPr>
            </w:pPr>
            <w:r>
              <w:t>H03.02.02.07</w:t>
            </w:r>
          </w:p>
        </w:tc>
      </w:tr>
      <w:tr w:rsidR="00C5643A" w:rsidRPr="00B51DE9" w:rsidTr="00015890">
        <w:tc>
          <w:tcPr>
            <w:tcW w:w="7348" w:type="dxa"/>
            <w:gridSpan w:val="3"/>
            <w:tcBorders>
              <w:left w:val="single" w:sz="4" w:space="0" w:color="auto"/>
              <w:bottom w:val="single" w:sz="4" w:space="0" w:color="auto"/>
              <w:right w:val="single" w:sz="4" w:space="0" w:color="auto"/>
            </w:tcBorders>
            <w:shd w:val="clear" w:color="auto" w:fill="auto"/>
            <w:hideMark/>
          </w:tcPr>
          <w:p w:rsidR="00C5643A" w:rsidRPr="004B658C" w:rsidRDefault="00C5643A" w:rsidP="00015890">
            <w:pPr>
              <w:pStyle w:val="Tabelle6pt"/>
            </w:pPr>
            <w:r>
              <w:t>Kompetenzbereiche:</w:t>
            </w:r>
          </w:p>
          <w:p w:rsidR="00C5643A" w:rsidRPr="00802D11" w:rsidRDefault="00C5643A" w:rsidP="00015890">
            <w:pPr>
              <w:pStyle w:val="Kopf8ptafz"/>
            </w:pPr>
            <w:r>
              <w:t>Ich kann Speisen bedarfsgerecht zusammenstellen.</w:t>
            </w:r>
          </w:p>
          <w:p w:rsidR="00C5643A" w:rsidRDefault="00C5643A" w:rsidP="00015890">
            <w:pPr>
              <w:pStyle w:val="Kopf8ptafz"/>
            </w:pPr>
            <w:r w:rsidRPr="00F92A94">
              <w:rPr>
                <w:i/>
                <w:szCs w:val="16"/>
              </w:rPr>
              <w:t>Ich kann Aufgaben bearbeiten, eingeübte Arbeitstechniken anwenden und Aufgaben zeitlich und inhal</w:t>
            </w:r>
            <w:r w:rsidRPr="00F92A94">
              <w:rPr>
                <w:i/>
                <w:szCs w:val="16"/>
              </w:rPr>
              <w:t>t</w:t>
            </w:r>
            <w:r w:rsidRPr="00F92A94">
              <w:rPr>
                <w:i/>
                <w:szCs w:val="16"/>
              </w:rPr>
              <w:t>lich strukturieren.</w:t>
            </w:r>
          </w:p>
        </w:tc>
        <w:tc>
          <w:tcPr>
            <w:tcW w:w="188" w:type="dxa"/>
            <w:vMerge/>
            <w:tcBorders>
              <w:left w:val="single" w:sz="4" w:space="0" w:color="auto"/>
              <w:bottom w:val="nil"/>
              <w:right w:val="nil"/>
            </w:tcBorders>
            <w:vAlign w:val="center"/>
            <w:hideMark/>
          </w:tcPr>
          <w:p w:rsidR="00C5643A" w:rsidRDefault="00C5643A"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643A" w:rsidRPr="00B51DE9" w:rsidTr="00015890">
              <w:trPr>
                <w:trHeight w:val="284"/>
              </w:trPr>
              <w:tc>
                <w:tcPr>
                  <w:tcW w:w="2090" w:type="dxa"/>
                  <w:shd w:val="clear" w:color="auto" w:fill="auto"/>
                </w:tcPr>
                <w:p w:rsidR="00C5643A" w:rsidRPr="00B51DE9" w:rsidRDefault="00C5643A" w:rsidP="00015890">
                  <w:pPr>
                    <w:pStyle w:val="Textkrpermitte"/>
                  </w:pPr>
                  <w:proofErr w:type="spellStart"/>
                  <w:r w:rsidRPr="00B51DE9">
                    <w:t>LernPROJEKT</w:t>
                  </w:r>
                  <w:proofErr w:type="spellEnd"/>
                </w:p>
              </w:tc>
            </w:tr>
            <w:tr w:rsidR="00C5643A" w:rsidRPr="00B51DE9" w:rsidTr="00015890">
              <w:trPr>
                <w:trHeight w:val="284"/>
              </w:trPr>
              <w:tc>
                <w:tcPr>
                  <w:tcW w:w="2090" w:type="dxa"/>
                  <w:tcBorders>
                    <w:bottom w:val="single" w:sz="4" w:space="0" w:color="auto"/>
                  </w:tcBorders>
                  <w:shd w:val="clear" w:color="auto" w:fill="auto"/>
                </w:tcPr>
                <w:p w:rsidR="00C5643A" w:rsidRPr="00B51DE9" w:rsidRDefault="00C5643A" w:rsidP="00015890">
                  <w:pPr>
                    <w:pStyle w:val="Textkrpermitte"/>
                  </w:pPr>
                  <w:proofErr w:type="spellStart"/>
                  <w:r w:rsidRPr="00B51DE9">
                    <w:t>LernTHEMA</w:t>
                  </w:r>
                  <w:proofErr w:type="spellEnd"/>
                </w:p>
              </w:tc>
            </w:tr>
            <w:tr w:rsidR="00C5643A" w:rsidRPr="00B51DE9" w:rsidTr="00015890">
              <w:trPr>
                <w:trHeight w:val="284"/>
              </w:trPr>
              <w:tc>
                <w:tcPr>
                  <w:tcW w:w="2090" w:type="dxa"/>
                  <w:tcBorders>
                    <w:bottom w:val="nil"/>
                  </w:tcBorders>
                  <w:shd w:val="clear" w:color="auto" w:fill="D9D9D9" w:themeFill="background1" w:themeFillShade="D9"/>
                </w:tcPr>
                <w:p w:rsidR="00C5643A" w:rsidRPr="00B51DE9" w:rsidRDefault="00C5643A" w:rsidP="00015890">
                  <w:pPr>
                    <w:pStyle w:val="TabelleKopfmitte"/>
                  </w:pPr>
                  <w:proofErr w:type="spellStart"/>
                  <w:r w:rsidRPr="00B51DE9">
                    <w:t>LernSCHRITT</w:t>
                  </w:r>
                  <w:proofErr w:type="spellEnd"/>
                </w:p>
              </w:tc>
            </w:tr>
          </w:tbl>
          <w:p w:rsidR="00C5643A" w:rsidRPr="00B51DE9" w:rsidRDefault="00C5643A" w:rsidP="00015890"/>
        </w:tc>
      </w:tr>
      <w:tr w:rsidR="00C5643A" w:rsidRPr="00B51DE9" w:rsidTr="00015890">
        <w:trPr>
          <w:trHeight w:val="149"/>
        </w:trPr>
        <w:tc>
          <w:tcPr>
            <w:tcW w:w="7348" w:type="dxa"/>
            <w:gridSpan w:val="3"/>
            <w:tcBorders>
              <w:top w:val="single" w:sz="4" w:space="0" w:color="auto"/>
              <w:left w:val="nil"/>
              <w:right w:val="nil"/>
            </w:tcBorders>
          </w:tcPr>
          <w:p w:rsidR="00C5643A" w:rsidRPr="00B51DE9" w:rsidRDefault="00C5643A" w:rsidP="00015890"/>
        </w:tc>
        <w:tc>
          <w:tcPr>
            <w:tcW w:w="196" w:type="dxa"/>
            <w:gridSpan w:val="2"/>
            <w:tcBorders>
              <w:top w:val="nil"/>
              <w:left w:val="nil"/>
              <w:right w:val="nil"/>
            </w:tcBorders>
          </w:tcPr>
          <w:p w:rsidR="00C5643A" w:rsidRPr="00B51DE9" w:rsidRDefault="00C5643A" w:rsidP="00015890"/>
        </w:tc>
        <w:tc>
          <w:tcPr>
            <w:tcW w:w="2095" w:type="dxa"/>
            <w:tcBorders>
              <w:top w:val="single" w:sz="4" w:space="0" w:color="auto"/>
              <w:left w:val="nil"/>
              <w:right w:val="nil"/>
            </w:tcBorders>
          </w:tcPr>
          <w:p w:rsidR="00C5643A" w:rsidRPr="00B51DE9" w:rsidRDefault="00C5643A" w:rsidP="00015890"/>
        </w:tc>
      </w:tr>
      <w:tr w:rsidR="00C5643A" w:rsidRPr="00B51DE9" w:rsidTr="00015890">
        <w:trPr>
          <w:trHeight w:val="443"/>
        </w:trPr>
        <w:tc>
          <w:tcPr>
            <w:tcW w:w="4818" w:type="dxa"/>
            <w:gridSpan w:val="2"/>
            <w:vMerge w:val="restart"/>
            <w:tcBorders>
              <w:left w:val="single" w:sz="4" w:space="0" w:color="auto"/>
              <w:right w:val="single" w:sz="4" w:space="0" w:color="auto"/>
            </w:tcBorders>
          </w:tcPr>
          <w:p w:rsidR="00C5643A" w:rsidRPr="004B658C" w:rsidRDefault="00C5643A" w:rsidP="00015890">
            <w:pPr>
              <w:pStyle w:val="Tabelle6pt"/>
            </w:pPr>
            <w:r>
              <w:t>Kompetenzen:</w:t>
            </w:r>
          </w:p>
          <w:p w:rsidR="00C5643A" w:rsidRPr="00802D11" w:rsidRDefault="00C5643A" w:rsidP="00015890">
            <w:pPr>
              <w:pStyle w:val="Kopf8ptafz"/>
            </w:pPr>
            <w:r>
              <w:t>Ich kann verschiedene Verwendungsmöglichkeiten für selbst hergestellte Produkte aufzählen.</w:t>
            </w:r>
          </w:p>
          <w:p w:rsidR="00C5643A" w:rsidRPr="003D138F" w:rsidRDefault="00C5643A" w:rsidP="00015890">
            <w:pPr>
              <w:pStyle w:val="Kopf8ptafz"/>
              <w:numPr>
                <w:ilvl w:val="0"/>
                <w:numId w:val="0"/>
              </w:numPr>
              <w:ind w:left="57"/>
              <w:rPr>
                <w:i/>
              </w:rPr>
            </w:pPr>
          </w:p>
          <w:p w:rsidR="00C5643A" w:rsidRPr="00C120C2" w:rsidRDefault="00C5643A" w:rsidP="00015890">
            <w:pPr>
              <w:pStyle w:val="Kopf8ptafz"/>
              <w:numPr>
                <w:ilvl w:val="0"/>
                <w:numId w:val="0"/>
              </w:numPr>
              <w:ind w:left="227" w:hanging="170"/>
              <w:rPr>
                <w:i/>
              </w:rPr>
            </w:pPr>
          </w:p>
        </w:tc>
        <w:tc>
          <w:tcPr>
            <w:tcW w:w="4821" w:type="dxa"/>
            <w:gridSpan w:val="4"/>
            <w:tcBorders>
              <w:left w:val="single" w:sz="4" w:space="0" w:color="auto"/>
              <w:right w:val="single" w:sz="4" w:space="0" w:color="auto"/>
            </w:tcBorders>
          </w:tcPr>
          <w:p w:rsidR="00C5643A" w:rsidRDefault="00C5643A" w:rsidP="00015890">
            <w:pPr>
              <w:pStyle w:val="Tabelle6pt"/>
            </w:pPr>
            <w:r>
              <w:t>Was Sie schon können sollten:</w:t>
            </w:r>
          </w:p>
          <w:p w:rsidR="00C5643A" w:rsidRPr="00234B66" w:rsidRDefault="00C5643A" w:rsidP="004C17A2">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Wofür Sie das benötigen:</w:t>
            </w:r>
          </w:p>
          <w:p w:rsidR="00C5643A" w:rsidRDefault="00C5643A" w:rsidP="004C17A2">
            <w:pPr>
              <w:pStyle w:val="Kopf8ptafz"/>
              <w:numPr>
                <w:ilvl w:val="0"/>
                <w:numId w:val="0"/>
              </w:numPr>
              <w:ind w:left="227"/>
            </w:pPr>
          </w:p>
        </w:tc>
      </w:tr>
      <w:tr w:rsidR="00C5643A" w:rsidRPr="00B51DE9" w:rsidTr="00015890">
        <w:trPr>
          <w:trHeight w:val="443"/>
        </w:trPr>
        <w:tc>
          <w:tcPr>
            <w:tcW w:w="4818" w:type="dxa"/>
            <w:gridSpan w:val="2"/>
            <w:vMerge/>
            <w:tcBorders>
              <w:left w:val="single" w:sz="4" w:space="0" w:color="auto"/>
              <w:right w:val="single" w:sz="4" w:space="0" w:color="auto"/>
            </w:tcBorders>
          </w:tcPr>
          <w:p w:rsidR="00C5643A" w:rsidRDefault="00C5643A" w:rsidP="00015890">
            <w:pPr>
              <w:pStyle w:val="Tabelle6pt"/>
            </w:pPr>
          </w:p>
        </w:tc>
        <w:tc>
          <w:tcPr>
            <w:tcW w:w="4821" w:type="dxa"/>
            <w:gridSpan w:val="4"/>
            <w:tcBorders>
              <w:left w:val="single" w:sz="4" w:space="0" w:color="auto"/>
              <w:right w:val="single" w:sz="4" w:space="0" w:color="auto"/>
            </w:tcBorders>
          </w:tcPr>
          <w:p w:rsidR="00C5643A" w:rsidRDefault="00C5643A" w:rsidP="00015890">
            <w:pPr>
              <w:pStyle w:val="Tabelle6pt"/>
            </w:pPr>
            <w:r>
              <w:t>Wie Sie Ihr Können prüfen können:</w:t>
            </w:r>
          </w:p>
          <w:p w:rsidR="00C5643A" w:rsidRPr="00234B66" w:rsidRDefault="00C5643A" w:rsidP="004C17A2">
            <w:pPr>
              <w:pStyle w:val="Kopf8ptafz"/>
              <w:numPr>
                <w:ilvl w:val="0"/>
                <w:numId w:val="0"/>
              </w:numPr>
              <w:ind w:left="227"/>
            </w:pPr>
          </w:p>
        </w:tc>
      </w:tr>
    </w:tbl>
    <w:p w:rsidR="00C5643A" w:rsidRDefault="00C5643A" w:rsidP="00C5643A">
      <w:pPr>
        <w:pStyle w:val="berschrift1"/>
      </w:pPr>
      <w:r>
        <w:rPr>
          <w:noProof/>
          <w:sz w:val="24"/>
        </w:rPr>
        <w:drawing>
          <wp:anchor distT="0" distB="0" distL="114300" distR="114300" simplePos="0" relativeHeight="252580864" behindDoc="0" locked="0" layoutInCell="0" allowOverlap="1" wp14:anchorId="4EDC9F5B" wp14:editId="00DA55B5">
            <wp:simplePos x="0" y="0"/>
            <wp:positionH relativeFrom="rightMargin">
              <wp:posOffset>242570</wp:posOffset>
            </wp:positionH>
            <wp:positionV relativeFrom="paragraph">
              <wp:posOffset>84455</wp:posOffset>
            </wp:positionV>
            <wp:extent cx="349885" cy="320675"/>
            <wp:effectExtent l="0" t="0" r="0" b="3175"/>
            <wp:wrapNone/>
            <wp:docPr id="12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1888" behindDoc="0" locked="0" layoutInCell="0" allowOverlap="1" wp14:anchorId="5316A698" wp14:editId="2701E4A5">
            <wp:simplePos x="0" y="0"/>
            <wp:positionH relativeFrom="rightMargin">
              <wp:posOffset>666115</wp:posOffset>
            </wp:positionH>
            <wp:positionV relativeFrom="paragraph">
              <wp:posOffset>84455</wp:posOffset>
            </wp:positionV>
            <wp:extent cx="349885" cy="320675"/>
            <wp:effectExtent l="0" t="0" r="0" b="3175"/>
            <wp:wrapNone/>
            <wp:docPr id="12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2912" behindDoc="0" locked="0" layoutInCell="0" allowOverlap="1" wp14:anchorId="0EAD6191" wp14:editId="2C84A010">
            <wp:simplePos x="0" y="0"/>
            <wp:positionH relativeFrom="rightMargin">
              <wp:posOffset>1087179</wp:posOffset>
            </wp:positionH>
            <wp:positionV relativeFrom="paragraph">
              <wp:posOffset>85060</wp:posOffset>
            </wp:positionV>
            <wp:extent cx="349200" cy="320400"/>
            <wp:effectExtent l="0" t="0" r="0" b="3810"/>
            <wp:wrapNone/>
            <wp:docPr id="12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Verwendungsmöglichkeiten der Endprodukte</w:t>
      </w:r>
    </w:p>
    <w:p w:rsidR="00C5643A" w:rsidRDefault="00C5643A" w:rsidP="000C47B9">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C5643A" w:rsidRPr="00A410C8" w:rsidTr="00015890">
        <w:tc>
          <w:tcPr>
            <w:tcW w:w="7371" w:type="dxa"/>
            <w:shd w:val="clear" w:color="auto" w:fill="auto"/>
          </w:tcPr>
          <w:p w:rsidR="00C5643A" w:rsidRPr="00A410C8" w:rsidRDefault="00C5643A" w:rsidP="00015890">
            <w:pPr>
              <w:pStyle w:val="Textkrper"/>
            </w:pPr>
            <w:r>
              <w:t>Die Massenproduktion führt zu einer großen Menge „Apfel im Glas“. Es stellt sich die Frage, was können Sie tun mit diesen vielen, vielen Gläsern….</w:t>
            </w:r>
          </w:p>
        </w:tc>
      </w:tr>
    </w:tbl>
    <w:p w:rsidR="00C5643A" w:rsidRDefault="00C5643A" w:rsidP="000C47B9">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5643A" w:rsidRPr="00DE4890" w:rsidTr="00015890">
        <w:trPr>
          <w:trHeight w:val="397"/>
        </w:trPr>
        <w:tc>
          <w:tcPr>
            <w:tcW w:w="1470" w:type="dxa"/>
            <w:shd w:val="clear" w:color="auto" w:fill="D9D9D9" w:themeFill="background1" w:themeFillShade="D9"/>
            <w:vAlign w:val="center"/>
          </w:tcPr>
          <w:p w:rsidR="00C5643A" w:rsidRPr="00DE4890" w:rsidRDefault="00C5643A" w:rsidP="00015890">
            <w:pPr>
              <w:pStyle w:val="TabelleKopfmitte"/>
            </w:pPr>
            <w:r>
              <w:t>Phase</w:t>
            </w:r>
          </w:p>
        </w:tc>
        <w:tc>
          <w:tcPr>
            <w:tcW w:w="940" w:type="dxa"/>
            <w:shd w:val="clear" w:color="auto" w:fill="D9D9D9" w:themeFill="background1" w:themeFillShade="D9"/>
            <w:vAlign w:val="center"/>
          </w:tcPr>
          <w:p w:rsidR="00C5643A" w:rsidRPr="00DE4890" w:rsidRDefault="00C5643A" w:rsidP="00015890">
            <w:pPr>
              <w:pStyle w:val="TabelleKopfmitte"/>
            </w:pPr>
            <w:r>
              <w:t>Zeit</w:t>
            </w:r>
          </w:p>
        </w:tc>
        <w:tc>
          <w:tcPr>
            <w:tcW w:w="4961" w:type="dxa"/>
            <w:shd w:val="clear" w:color="auto" w:fill="D9D9D9" w:themeFill="background1" w:themeFillShade="D9"/>
            <w:vAlign w:val="center"/>
          </w:tcPr>
          <w:p w:rsidR="00C5643A" w:rsidRPr="00DE4890" w:rsidRDefault="00C5643A" w:rsidP="00015890">
            <w:pPr>
              <w:pStyle w:val="TabelleKopfmitte"/>
            </w:pPr>
            <w:r>
              <w:t>Aufgabe</w:t>
            </w:r>
          </w:p>
        </w:tc>
      </w:tr>
    </w:tbl>
    <w:p w:rsidR="00C5643A" w:rsidRDefault="00C5643A" w:rsidP="000C1EC1">
      <w:pPr>
        <w:pStyle w:val="Marginaliegrau"/>
        <w:framePr w:wrap="around" w:x="8638" w:y="127"/>
      </w:pPr>
      <w:r>
        <w:t>Plakat, Tafel, Moderat</w:t>
      </w:r>
      <w:r>
        <w:t>i</w:t>
      </w:r>
      <w:r>
        <w:t>onswand zur Visualisi</w:t>
      </w:r>
      <w:r>
        <w:t>e</w:t>
      </w:r>
      <w:r w:rsidR="00141A7B">
        <w:t>rung möglich</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5643A" w:rsidRPr="00DE4890" w:rsidTr="00015890">
        <w:trPr>
          <w:trHeight w:val="624"/>
        </w:trPr>
        <w:tc>
          <w:tcPr>
            <w:tcW w:w="1470" w:type="dxa"/>
            <w:shd w:val="clear" w:color="auto" w:fill="auto"/>
            <w:vAlign w:val="center"/>
          </w:tcPr>
          <w:p w:rsidR="00C5643A" w:rsidRPr="00F0156F" w:rsidRDefault="00C5643A" w:rsidP="00015890">
            <w:pPr>
              <w:pStyle w:val="Textkrpermitte"/>
            </w:pPr>
            <w:r w:rsidRPr="00F0156F">
              <w:rPr>
                <w:noProof/>
              </w:rPr>
              <w:drawing>
                <wp:inline distT="0" distB="0" distL="0" distR="0" wp14:anchorId="76FD5BFA" wp14:editId="70BE81AD">
                  <wp:extent cx="318770" cy="318770"/>
                  <wp:effectExtent l="0" t="0" r="0" b="0"/>
                  <wp:docPr id="120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C5643A" w:rsidRPr="00DE4890" w:rsidRDefault="00C5643A" w:rsidP="00015890">
            <w:pPr>
              <w:pStyle w:val="Textkrper"/>
            </w:pPr>
          </w:p>
        </w:tc>
        <w:tc>
          <w:tcPr>
            <w:tcW w:w="4961" w:type="dxa"/>
            <w:shd w:val="clear" w:color="auto" w:fill="auto"/>
            <w:vAlign w:val="center"/>
          </w:tcPr>
          <w:p w:rsidR="00C5643A" w:rsidRDefault="00C5643A" w:rsidP="00015890">
            <w:pPr>
              <w:pStyle w:val="Textkrper"/>
              <w:rPr>
                <w:noProof/>
              </w:rPr>
            </w:pPr>
            <w:r>
              <w:rPr>
                <w:noProof/>
              </w:rPr>
              <w:t>Führen Sie ein Brainstorming zum Thema „Verwendungsmöglichkeiten für Apfel im Glas“ durch.</w:t>
            </w:r>
          </w:p>
          <w:p w:rsidR="00C5643A" w:rsidRPr="00DE4890" w:rsidRDefault="00C5643A" w:rsidP="00015890">
            <w:pPr>
              <w:pStyle w:val="Textkrper"/>
              <w:rPr>
                <w:noProof/>
              </w:rPr>
            </w:pPr>
          </w:p>
        </w:tc>
      </w:tr>
    </w:tbl>
    <w:p w:rsidR="00C5643A" w:rsidRDefault="00C5643A" w:rsidP="004D7213">
      <w:pPr>
        <w:pStyle w:val="Abstandszeile"/>
      </w:pPr>
    </w:p>
    <w:p w:rsidR="00C5643A" w:rsidRDefault="00C5643A" w:rsidP="00C5643A">
      <w:pPr>
        <w:pStyle w:val="Textkrpernrinnen"/>
        <w:numPr>
          <w:ilvl w:val="0"/>
          <w:numId w:val="0"/>
        </w:numPr>
        <w:ind w:left="283" w:hanging="283"/>
        <w:jc w:val="center"/>
        <w:rPr>
          <w:rFonts w:cs="Helvetica"/>
          <w:sz w:val="23"/>
          <w:szCs w:val="23"/>
        </w:rPr>
      </w:pPr>
      <w:r>
        <w:rPr>
          <w:rFonts w:cs="Helvetica"/>
          <w:noProof/>
          <w:sz w:val="23"/>
          <w:szCs w:val="23"/>
          <w:lang w:eastAsia="de-DE"/>
        </w:rPr>
        <w:drawing>
          <wp:inline distT="0" distB="0" distL="0" distR="0" wp14:anchorId="5781AD6D" wp14:editId="24E717E0">
            <wp:extent cx="4679950" cy="3510280"/>
            <wp:effectExtent l="0" t="0" r="6350" b="0"/>
            <wp:docPr id="1207" name="Grafik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00648.JP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4679950" cy="3510280"/>
                    </a:xfrm>
                    <a:prstGeom prst="rect">
                      <a:avLst/>
                    </a:prstGeom>
                  </pic:spPr>
                </pic:pic>
              </a:graphicData>
            </a:graphic>
          </wp:inline>
        </w:drawing>
      </w:r>
    </w:p>
    <w:p w:rsidR="00C5643A" w:rsidRDefault="00C5643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15890" w:rsidRPr="00F10B49" w:rsidTr="00015890">
        <w:trPr>
          <w:trHeight w:val="523"/>
        </w:trPr>
        <w:tc>
          <w:tcPr>
            <w:tcW w:w="3119" w:type="dxa"/>
            <w:tcBorders>
              <w:left w:val="single" w:sz="4" w:space="0" w:color="auto"/>
              <w:bottom w:val="single" w:sz="4" w:space="0" w:color="auto"/>
              <w:right w:val="single" w:sz="4" w:space="0" w:color="auto"/>
            </w:tcBorders>
            <w:shd w:val="clear" w:color="auto" w:fill="D9D9D9"/>
            <w:hideMark/>
          </w:tcPr>
          <w:p w:rsidR="00015890" w:rsidRPr="00F10B49" w:rsidRDefault="00015890" w:rsidP="00015890">
            <w:pPr>
              <w:numPr>
                <w:ilvl w:val="0"/>
                <w:numId w:val="6"/>
              </w:numPr>
              <w:spacing w:before="40" w:after="60" w:line="160" w:lineRule="exact"/>
              <w:ind w:left="0" w:firstLine="0"/>
              <w:rPr>
                <w:color w:val="000000"/>
                <w:sz w:val="12"/>
              </w:rPr>
            </w:pPr>
            <w:r w:rsidRPr="00F10B49">
              <w:rPr>
                <w:sz w:val="12"/>
              </w:rPr>
              <w:lastRenderedPageBreak/>
              <w:br w:type="page"/>
              <w:t>Lernfeld</w:t>
            </w:r>
          </w:p>
          <w:p w:rsidR="00015890" w:rsidRPr="00F10B49" w:rsidRDefault="00015890" w:rsidP="00015890">
            <w:pPr>
              <w:rPr>
                <w:b/>
              </w:rPr>
            </w:pPr>
            <w:r w:rsidRPr="00F10B49">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15890" w:rsidRPr="00F10B49" w:rsidRDefault="00015890" w:rsidP="00015890">
            <w:pPr>
              <w:spacing w:before="40" w:after="60" w:line="160" w:lineRule="exact"/>
              <w:rPr>
                <w:b/>
              </w:rPr>
            </w:pPr>
            <w:r w:rsidRPr="00F10B49">
              <w:rPr>
                <w:sz w:val="12"/>
              </w:rPr>
              <w:t>Titel</w:t>
            </w:r>
          </w:p>
          <w:p w:rsidR="00015890" w:rsidRPr="00F10B49" w:rsidRDefault="00015890" w:rsidP="007066CB">
            <w:pPr>
              <w:rPr>
                <w:b/>
              </w:rPr>
            </w:pPr>
            <w:r w:rsidRPr="00F10B49">
              <w:rPr>
                <w:b/>
              </w:rPr>
              <w:t>02 Projektdurchführung</w:t>
            </w:r>
            <w:r w:rsidR="007066CB">
              <w:rPr>
                <w:b/>
              </w:rPr>
              <w:t xml:space="preserve"> – </w:t>
            </w:r>
            <w:r>
              <w:rPr>
                <w:b/>
              </w:rPr>
              <w:t xml:space="preserve">Praxisteil II </w:t>
            </w:r>
          </w:p>
        </w:tc>
        <w:tc>
          <w:tcPr>
            <w:tcW w:w="188" w:type="dxa"/>
            <w:vMerge w:val="restart"/>
            <w:tcBorders>
              <w:top w:val="nil"/>
              <w:left w:val="single" w:sz="4" w:space="0" w:color="auto"/>
              <w:bottom w:val="nil"/>
              <w:right w:val="single" w:sz="4" w:space="0" w:color="auto"/>
            </w:tcBorders>
            <w:shd w:val="clear" w:color="auto" w:fill="FFFFFF"/>
          </w:tcPr>
          <w:p w:rsidR="00015890" w:rsidRPr="00F10B49" w:rsidRDefault="00015890" w:rsidP="0001589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015890" w:rsidRPr="00F10B49" w:rsidRDefault="00015890" w:rsidP="00015890">
            <w:pPr>
              <w:jc w:val="center"/>
              <w:rPr>
                <w:rFonts w:eastAsia="Calibri" w:cs="Times New Roman"/>
                <w:b/>
                <w:lang w:eastAsia="de-DE"/>
              </w:rPr>
            </w:pPr>
            <w:r w:rsidRPr="00F10B49">
              <w:rPr>
                <w:rFonts w:eastAsia="Times New Roman" w:cs="Times New Roman"/>
                <w:b/>
                <w:lang w:eastAsia="de-DE"/>
              </w:rPr>
              <w:t>H</w:t>
            </w:r>
            <w:r>
              <w:rPr>
                <w:rFonts w:eastAsia="Times New Roman" w:cs="Times New Roman"/>
                <w:b/>
                <w:lang w:eastAsia="de-DE"/>
              </w:rPr>
              <w:t>03.02.02.08</w:t>
            </w:r>
          </w:p>
        </w:tc>
      </w:tr>
      <w:tr w:rsidR="00015890" w:rsidRPr="00F10B49" w:rsidTr="00015890">
        <w:tc>
          <w:tcPr>
            <w:tcW w:w="7348" w:type="dxa"/>
            <w:gridSpan w:val="3"/>
            <w:tcBorders>
              <w:left w:val="single" w:sz="4" w:space="0" w:color="auto"/>
              <w:bottom w:val="single" w:sz="4" w:space="0" w:color="auto"/>
              <w:right w:val="single" w:sz="4" w:space="0" w:color="auto"/>
            </w:tcBorders>
            <w:shd w:val="clear" w:color="auto" w:fill="auto"/>
            <w:hideMark/>
          </w:tcPr>
          <w:p w:rsidR="00015890" w:rsidRPr="00F10B49" w:rsidRDefault="00015890" w:rsidP="00015890">
            <w:pPr>
              <w:spacing w:before="40" w:after="60" w:line="160" w:lineRule="exact"/>
              <w:rPr>
                <w:sz w:val="12"/>
              </w:rPr>
            </w:pPr>
            <w:r w:rsidRPr="00F10B49">
              <w:rPr>
                <w:sz w:val="12"/>
              </w:rPr>
              <w:t>Kompetenzbereiche:</w:t>
            </w:r>
          </w:p>
          <w:p w:rsidR="00015890" w:rsidRDefault="00015890" w:rsidP="00015890">
            <w:pPr>
              <w:pStyle w:val="Kopf8ptafz"/>
            </w:pPr>
            <w:r>
              <w:t>Ich kann Haushaltsgeräte rationell einsetzen.</w:t>
            </w:r>
          </w:p>
          <w:p w:rsidR="00015890" w:rsidRDefault="00015890" w:rsidP="00015890">
            <w:pPr>
              <w:pStyle w:val="Kopf8ptafz"/>
            </w:pPr>
            <w:r>
              <w:t>Ich kann einfache Grundtechniken der Nahrungszubereitung anwenden.</w:t>
            </w:r>
          </w:p>
          <w:p w:rsidR="00015890" w:rsidRPr="00E05F50" w:rsidRDefault="00015890" w:rsidP="00015890">
            <w:pPr>
              <w:pStyle w:val="Kopf8ptafz"/>
              <w:rPr>
                <w:i/>
              </w:rPr>
            </w:pPr>
            <w:r w:rsidRPr="00E05F50">
              <w:rPr>
                <w:i/>
              </w:rPr>
              <w:t>Ich kann Aufgaben bearbeiten, eingeübte Arbeitstechniken anwenden und Aufgaben zeitlich und inhal</w:t>
            </w:r>
            <w:r w:rsidRPr="00E05F50">
              <w:rPr>
                <w:i/>
              </w:rPr>
              <w:t>t</w:t>
            </w:r>
            <w:r w:rsidRPr="00E05F50">
              <w:rPr>
                <w:i/>
              </w:rPr>
              <w:t>lich strukturieren.</w:t>
            </w:r>
          </w:p>
        </w:tc>
        <w:tc>
          <w:tcPr>
            <w:tcW w:w="188" w:type="dxa"/>
            <w:vMerge/>
            <w:tcBorders>
              <w:left w:val="single" w:sz="4" w:space="0" w:color="auto"/>
              <w:bottom w:val="nil"/>
              <w:right w:val="nil"/>
            </w:tcBorders>
            <w:vAlign w:val="center"/>
            <w:hideMark/>
          </w:tcPr>
          <w:p w:rsidR="00015890" w:rsidRPr="00F10B49" w:rsidRDefault="00015890" w:rsidP="0001589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15890" w:rsidRPr="00F10B49" w:rsidTr="00015890">
              <w:trPr>
                <w:trHeight w:val="284"/>
              </w:trPr>
              <w:tc>
                <w:tcPr>
                  <w:tcW w:w="2090" w:type="dxa"/>
                  <w:shd w:val="clear" w:color="auto" w:fill="auto"/>
                </w:tcPr>
                <w:p w:rsidR="00015890" w:rsidRPr="00F10B49" w:rsidRDefault="00015890" w:rsidP="00A879E6">
                  <w:pPr>
                    <w:jc w:val="center"/>
                  </w:pPr>
                  <w:proofErr w:type="spellStart"/>
                  <w:r w:rsidRPr="00F10B49">
                    <w:t>LernPROJEKT</w:t>
                  </w:r>
                  <w:proofErr w:type="spellEnd"/>
                </w:p>
              </w:tc>
            </w:tr>
            <w:tr w:rsidR="00015890" w:rsidRPr="00F10B49" w:rsidTr="00015890">
              <w:trPr>
                <w:trHeight w:val="284"/>
              </w:trPr>
              <w:tc>
                <w:tcPr>
                  <w:tcW w:w="2090" w:type="dxa"/>
                  <w:tcBorders>
                    <w:bottom w:val="single" w:sz="4" w:space="0" w:color="auto"/>
                  </w:tcBorders>
                  <w:shd w:val="clear" w:color="auto" w:fill="auto"/>
                </w:tcPr>
                <w:p w:rsidR="00015890" w:rsidRPr="00F10B49" w:rsidRDefault="00015890" w:rsidP="00A879E6">
                  <w:pPr>
                    <w:jc w:val="center"/>
                  </w:pPr>
                  <w:proofErr w:type="spellStart"/>
                  <w:r w:rsidRPr="00F10B49">
                    <w:t>LernTHEMA</w:t>
                  </w:r>
                  <w:proofErr w:type="spellEnd"/>
                </w:p>
              </w:tc>
            </w:tr>
            <w:tr w:rsidR="00015890" w:rsidRPr="00F10B49" w:rsidTr="00015890">
              <w:trPr>
                <w:trHeight w:val="284"/>
              </w:trPr>
              <w:tc>
                <w:tcPr>
                  <w:tcW w:w="2090" w:type="dxa"/>
                  <w:tcBorders>
                    <w:bottom w:val="nil"/>
                  </w:tcBorders>
                  <w:shd w:val="clear" w:color="auto" w:fill="D9D9D9" w:themeFill="background1" w:themeFillShade="D9"/>
                </w:tcPr>
                <w:p w:rsidR="00015890" w:rsidRPr="00F10B49" w:rsidRDefault="00015890" w:rsidP="00015890">
                  <w:pPr>
                    <w:jc w:val="center"/>
                    <w:rPr>
                      <w:rFonts w:eastAsia="Times New Roman" w:cs="Times New Roman"/>
                      <w:b/>
                    </w:rPr>
                  </w:pPr>
                  <w:proofErr w:type="spellStart"/>
                  <w:r w:rsidRPr="00F10B49">
                    <w:rPr>
                      <w:rFonts w:eastAsia="Times New Roman" w:cs="Times New Roman"/>
                      <w:b/>
                    </w:rPr>
                    <w:t>LernSCHRITT</w:t>
                  </w:r>
                  <w:proofErr w:type="spellEnd"/>
                </w:p>
              </w:tc>
            </w:tr>
          </w:tbl>
          <w:p w:rsidR="00015890" w:rsidRPr="00F10B49" w:rsidRDefault="00015890" w:rsidP="00015890"/>
        </w:tc>
      </w:tr>
      <w:tr w:rsidR="00015890" w:rsidRPr="00F10B49" w:rsidTr="00015890">
        <w:trPr>
          <w:trHeight w:val="149"/>
        </w:trPr>
        <w:tc>
          <w:tcPr>
            <w:tcW w:w="7348" w:type="dxa"/>
            <w:gridSpan w:val="3"/>
            <w:tcBorders>
              <w:top w:val="single" w:sz="4" w:space="0" w:color="auto"/>
              <w:left w:val="nil"/>
              <w:right w:val="nil"/>
            </w:tcBorders>
          </w:tcPr>
          <w:p w:rsidR="00015890" w:rsidRPr="00F10B49" w:rsidRDefault="00015890" w:rsidP="00015890"/>
        </w:tc>
        <w:tc>
          <w:tcPr>
            <w:tcW w:w="196" w:type="dxa"/>
            <w:gridSpan w:val="2"/>
            <w:tcBorders>
              <w:top w:val="nil"/>
              <w:left w:val="nil"/>
              <w:right w:val="nil"/>
            </w:tcBorders>
          </w:tcPr>
          <w:p w:rsidR="00015890" w:rsidRPr="00F10B49" w:rsidRDefault="00015890" w:rsidP="00015890"/>
        </w:tc>
        <w:tc>
          <w:tcPr>
            <w:tcW w:w="2095" w:type="dxa"/>
            <w:tcBorders>
              <w:top w:val="single" w:sz="4" w:space="0" w:color="auto"/>
              <w:left w:val="nil"/>
              <w:right w:val="nil"/>
            </w:tcBorders>
          </w:tcPr>
          <w:p w:rsidR="00015890" w:rsidRPr="00F10B49" w:rsidRDefault="00015890" w:rsidP="00015890"/>
        </w:tc>
      </w:tr>
      <w:tr w:rsidR="00015890" w:rsidRPr="00F10B49" w:rsidTr="00015890">
        <w:trPr>
          <w:trHeight w:val="443"/>
        </w:trPr>
        <w:tc>
          <w:tcPr>
            <w:tcW w:w="4818" w:type="dxa"/>
            <w:gridSpan w:val="2"/>
            <w:vMerge w:val="restart"/>
            <w:tcBorders>
              <w:left w:val="single" w:sz="4" w:space="0" w:color="auto"/>
              <w:right w:val="single" w:sz="4" w:space="0" w:color="auto"/>
            </w:tcBorders>
          </w:tcPr>
          <w:p w:rsidR="00015890" w:rsidRDefault="00015890" w:rsidP="00CC7EE5">
            <w:pPr>
              <w:spacing w:before="40" w:after="60" w:line="160" w:lineRule="exact"/>
              <w:rPr>
                <w:sz w:val="12"/>
              </w:rPr>
            </w:pPr>
            <w:r>
              <w:rPr>
                <w:sz w:val="12"/>
              </w:rPr>
              <w:t>Kompetenzen:</w:t>
            </w:r>
          </w:p>
          <w:p w:rsidR="00015890" w:rsidRPr="00670517" w:rsidRDefault="00015890" w:rsidP="00015890">
            <w:pPr>
              <w:pStyle w:val="Kopf8ptafz"/>
            </w:pPr>
            <w:r w:rsidRPr="00C76264">
              <w:t>Ich kann Arbeitsabläufe planen</w:t>
            </w:r>
            <w:r>
              <w:t>.</w:t>
            </w:r>
          </w:p>
          <w:p w:rsidR="00015890" w:rsidRDefault="00015890" w:rsidP="00015890">
            <w:pPr>
              <w:pStyle w:val="Kopf8ptafz"/>
            </w:pPr>
            <w:r>
              <w:t>Ich kann Rezepte erweitern.</w:t>
            </w:r>
          </w:p>
          <w:p w:rsidR="00015890" w:rsidRDefault="00015890" w:rsidP="00015890">
            <w:pPr>
              <w:ind w:left="227" w:hanging="170"/>
              <w:rPr>
                <w:sz w:val="16"/>
              </w:rPr>
            </w:pPr>
          </w:p>
          <w:p w:rsidR="00015890" w:rsidRPr="00831977" w:rsidRDefault="00015890" w:rsidP="00015890">
            <w:pPr>
              <w:pStyle w:val="Kopf8ptafz"/>
              <w:rPr>
                <w:i/>
              </w:rPr>
            </w:pPr>
            <w:r w:rsidRPr="00831977">
              <w:rPr>
                <w:i/>
              </w:rPr>
              <w:t>Ich kann mich an einen Plan halten</w:t>
            </w:r>
            <w:r>
              <w:rPr>
                <w:i/>
              </w:rPr>
              <w:t>.</w:t>
            </w:r>
          </w:p>
          <w:p w:rsidR="00015890" w:rsidRPr="00F10B49" w:rsidRDefault="00015890" w:rsidP="00015890">
            <w:pPr>
              <w:rPr>
                <w:sz w:val="16"/>
              </w:rPr>
            </w:pPr>
          </w:p>
        </w:tc>
        <w:tc>
          <w:tcPr>
            <w:tcW w:w="4821" w:type="dxa"/>
            <w:gridSpan w:val="4"/>
            <w:tcBorders>
              <w:left w:val="single" w:sz="4" w:space="0" w:color="auto"/>
              <w:right w:val="single" w:sz="4" w:space="0" w:color="auto"/>
            </w:tcBorders>
          </w:tcPr>
          <w:p w:rsidR="00015890" w:rsidRDefault="00015890" w:rsidP="00015890">
            <w:pPr>
              <w:pStyle w:val="Kopf8ptafz"/>
            </w:pPr>
            <w:r>
              <w:t>Ich kann die Bedeutung der persönlichen Hygiene in der Küche nachvollziehen.</w:t>
            </w:r>
          </w:p>
          <w:p w:rsidR="00015890" w:rsidRPr="00994413" w:rsidRDefault="00015890" w:rsidP="00015890">
            <w:pPr>
              <w:pStyle w:val="Kopf8ptafz"/>
            </w:pPr>
            <w:r>
              <w:t>Ich kann Regeln in der Küche einhalten.</w:t>
            </w:r>
          </w:p>
        </w:tc>
      </w:tr>
      <w:tr w:rsidR="00015890" w:rsidRPr="00F10B49" w:rsidTr="00015890">
        <w:trPr>
          <w:trHeight w:val="443"/>
        </w:trPr>
        <w:tc>
          <w:tcPr>
            <w:tcW w:w="4818" w:type="dxa"/>
            <w:gridSpan w:val="2"/>
            <w:vMerge/>
            <w:tcBorders>
              <w:left w:val="single" w:sz="4" w:space="0" w:color="auto"/>
              <w:right w:val="single" w:sz="4" w:space="0" w:color="auto"/>
            </w:tcBorders>
          </w:tcPr>
          <w:p w:rsidR="00015890" w:rsidRPr="00F10B49" w:rsidRDefault="00015890" w:rsidP="00015890">
            <w:pPr>
              <w:numPr>
                <w:ilvl w:val="0"/>
                <w:numId w:val="6"/>
              </w:numPr>
              <w:spacing w:before="40" w:after="60" w:line="160" w:lineRule="exact"/>
              <w:ind w:left="0" w:firstLine="0"/>
              <w:rPr>
                <w:sz w:val="12"/>
              </w:rPr>
            </w:pPr>
          </w:p>
        </w:tc>
        <w:tc>
          <w:tcPr>
            <w:tcW w:w="4821" w:type="dxa"/>
            <w:gridSpan w:val="4"/>
            <w:tcBorders>
              <w:left w:val="single" w:sz="4" w:space="0" w:color="auto"/>
              <w:right w:val="single" w:sz="4" w:space="0" w:color="auto"/>
            </w:tcBorders>
          </w:tcPr>
          <w:p w:rsidR="00015890" w:rsidRPr="000C47B9" w:rsidRDefault="000C47B9" w:rsidP="000C47B9">
            <w:pPr>
              <w:pStyle w:val="Kopf8ptafz"/>
            </w:pPr>
            <w:r>
              <w:t>Ich kann einfache Speisen herstellen.</w:t>
            </w:r>
          </w:p>
        </w:tc>
      </w:tr>
      <w:tr w:rsidR="00015890" w:rsidRPr="00F10B49" w:rsidTr="00015890">
        <w:trPr>
          <w:trHeight w:val="443"/>
        </w:trPr>
        <w:tc>
          <w:tcPr>
            <w:tcW w:w="4818" w:type="dxa"/>
            <w:gridSpan w:val="2"/>
            <w:vMerge/>
            <w:tcBorders>
              <w:left w:val="single" w:sz="4" w:space="0" w:color="auto"/>
              <w:right w:val="single" w:sz="4" w:space="0" w:color="auto"/>
            </w:tcBorders>
          </w:tcPr>
          <w:p w:rsidR="00015890" w:rsidRPr="00F10B49" w:rsidRDefault="00015890" w:rsidP="00015890">
            <w:pPr>
              <w:numPr>
                <w:ilvl w:val="0"/>
                <w:numId w:val="6"/>
              </w:numPr>
              <w:spacing w:before="40" w:after="60" w:line="160" w:lineRule="exact"/>
              <w:ind w:left="0" w:firstLine="0"/>
              <w:rPr>
                <w:sz w:val="12"/>
              </w:rPr>
            </w:pPr>
          </w:p>
        </w:tc>
        <w:tc>
          <w:tcPr>
            <w:tcW w:w="4821" w:type="dxa"/>
            <w:gridSpan w:val="4"/>
            <w:tcBorders>
              <w:left w:val="single" w:sz="4" w:space="0" w:color="auto"/>
              <w:right w:val="single" w:sz="4" w:space="0" w:color="auto"/>
            </w:tcBorders>
          </w:tcPr>
          <w:p w:rsidR="00015890" w:rsidRDefault="00015890" w:rsidP="00015890">
            <w:pPr>
              <w:pStyle w:val="Tabelle6pt"/>
            </w:pPr>
            <w:r>
              <w:t>Wie Sie Ihr Können prüfen können:</w:t>
            </w:r>
          </w:p>
          <w:p w:rsidR="00015890" w:rsidRPr="00670517" w:rsidRDefault="00015890" w:rsidP="00015890">
            <w:pPr>
              <w:ind w:left="227" w:hanging="170"/>
              <w:rPr>
                <w:sz w:val="16"/>
                <w:szCs w:val="16"/>
              </w:rPr>
            </w:pPr>
          </w:p>
        </w:tc>
      </w:tr>
    </w:tbl>
    <w:p w:rsidR="00015890" w:rsidRPr="00EF1B60" w:rsidRDefault="004C17A2" w:rsidP="000C47B9">
      <w:pPr>
        <w:pStyle w:val="Abstandszeile"/>
        <w:rPr>
          <w:rFonts w:eastAsia="Times New Roman" w:cs="Times New Roman"/>
        </w:rPr>
      </w:pPr>
      <w:r>
        <w:rPr>
          <w:noProof/>
        </w:rPr>
        <w:drawing>
          <wp:anchor distT="0" distB="0" distL="114300" distR="114300" simplePos="0" relativeHeight="252612608" behindDoc="0" locked="0" layoutInCell="1" allowOverlap="1" wp14:anchorId="508BA7B8" wp14:editId="18AE124A">
            <wp:simplePos x="0" y="0"/>
            <wp:positionH relativeFrom="column">
              <wp:posOffset>5748655</wp:posOffset>
            </wp:positionH>
            <wp:positionV relativeFrom="paragraph">
              <wp:posOffset>109524</wp:posOffset>
            </wp:positionV>
            <wp:extent cx="352425" cy="323215"/>
            <wp:effectExtent l="0" t="0" r="9525" b="635"/>
            <wp:wrapNone/>
            <wp:docPr id="505" name="Grafik 1427"/>
            <wp:cNvGraphicFramePr/>
            <a:graphic xmlns:a="http://schemas.openxmlformats.org/drawingml/2006/main">
              <a:graphicData uri="http://schemas.openxmlformats.org/drawingml/2006/picture">
                <pic:pic xmlns:pic="http://schemas.openxmlformats.org/drawingml/2006/picture">
                  <pic:nvPicPr>
                    <pic:cNvPr id="505" name="Grafik 1427"/>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52425" cy="3232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611584" behindDoc="0" locked="0" layoutInCell="1" allowOverlap="1" wp14:anchorId="69006F8E" wp14:editId="50C49026">
            <wp:simplePos x="0" y="0"/>
            <wp:positionH relativeFrom="column">
              <wp:posOffset>5320030</wp:posOffset>
            </wp:positionH>
            <wp:positionV relativeFrom="paragraph">
              <wp:posOffset>129540</wp:posOffset>
            </wp:positionV>
            <wp:extent cx="349885" cy="320675"/>
            <wp:effectExtent l="0" t="0" r="0" b="3175"/>
            <wp:wrapNone/>
            <wp:docPr id="1220" name="Grafik 1424"/>
            <wp:cNvGraphicFramePr/>
            <a:graphic xmlns:a="http://schemas.openxmlformats.org/drawingml/2006/main">
              <a:graphicData uri="http://schemas.openxmlformats.org/drawingml/2006/picture">
                <pic:pic xmlns:pic="http://schemas.openxmlformats.org/drawingml/2006/picture">
                  <pic:nvPicPr>
                    <pic:cNvPr id="504" name="Grafik 1424"/>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15890">
        <w:rPr>
          <w:noProof/>
        </w:rPr>
        <w:drawing>
          <wp:anchor distT="0" distB="0" distL="114300" distR="114300" simplePos="0" relativeHeight="252610560" behindDoc="0" locked="0" layoutInCell="1" allowOverlap="1" wp14:anchorId="1FDADB6C" wp14:editId="2A207B01">
            <wp:simplePos x="0" y="0"/>
            <wp:positionH relativeFrom="column">
              <wp:posOffset>4881880</wp:posOffset>
            </wp:positionH>
            <wp:positionV relativeFrom="paragraph">
              <wp:posOffset>116205</wp:posOffset>
            </wp:positionV>
            <wp:extent cx="359410" cy="341630"/>
            <wp:effectExtent l="0" t="0" r="2540" b="1270"/>
            <wp:wrapNone/>
            <wp:docPr id="503" name="Grafik 7"/>
            <wp:cNvGraphicFramePr/>
            <a:graphic xmlns:a="http://schemas.openxmlformats.org/drawingml/2006/main">
              <a:graphicData uri="http://schemas.openxmlformats.org/drawingml/2006/picture">
                <pic:pic xmlns:pic="http://schemas.openxmlformats.org/drawingml/2006/picture">
                  <pic:nvPicPr>
                    <pic:cNvPr id="503" name="Grafik 7"/>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9410" cy="34163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015890" w:rsidRPr="00EF1B60" w:rsidTr="00015890">
        <w:tc>
          <w:tcPr>
            <w:tcW w:w="7371" w:type="dxa"/>
            <w:shd w:val="clear" w:color="auto" w:fill="auto"/>
          </w:tcPr>
          <w:p w:rsidR="00015890" w:rsidRDefault="00015890" w:rsidP="00015890">
            <w:pPr>
              <w:pStyle w:val="Textkrper"/>
            </w:pPr>
            <w:r>
              <w:t>Jetzt wird es höchste Zeit die Äpfel zu verarbeiten damit sie nicht verderben.</w:t>
            </w:r>
          </w:p>
          <w:p w:rsidR="00015890" w:rsidRDefault="00015890" w:rsidP="00015890">
            <w:pPr>
              <w:pStyle w:val="Textkrper"/>
            </w:pPr>
            <w:r>
              <w:t>Jede Gruppe hat noch etwa 3 kg Äpfel zu verarbeiten.</w:t>
            </w:r>
          </w:p>
          <w:p w:rsidR="00015890" w:rsidRDefault="004C17A2" w:rsidP="00015890">
            <w:pPr>
              <w:pStyle w:val="Textkrper"/>
            </w:pPr>
            <w:r>
              <w:t>Das Rezept</w:t>
            </w:r>
            <w:r w:rsidR="00015890">
              <w:t xml:space="preserve"> haben </w:t>
            </w:r>
            <w:r>
              <w:t>S</w:t>
            </w:r>
            <w:r w:rsidR="00015890">
              <w:t>ie ausgewählt. Die restlichen Zutaten stehen bereit.</w:t>
            </w:r>
          </w:p>
          <w:p w:rsidR="00015890" w:rsidRPr="00EF1B60" w:rsidRDefault="00015890" w:rsidP="00015890">
            <w:pPr>
              <w:pStyle w:val="Textkrper"/>
            </w:pPr>
            <w:r>
              <w:t>Die Massenproduktion kann beginnen.</w:t>
            </w:r>
          </w:p>
        </w:tc>
      </w:tr>
    </w:tbl>
    <w:p w:rsidR="00015890" w:rsidRPr="00EF1B60" w:rsidRDefault="006B5AE8" w:rsidP="00015890">
      <w:pPr>
        <w:rPr>
          <w:rFonts w:eastAsia="Calibri"/>
          <w:lang w:eastAsia="de-DE"/>
        </w:rPr>
      </w:pPr>
      <w:r>
        <w:rPr>
          <w:noProof/>
          <w:lang w:eastAsia="de-DE"/>
        </w:rPr>
        <w:drawing>
          <wp:anchor distT="0" distB="0" distL="114300" distR="114300" simplePos="0" relativeHeight="252609536" behindDoc="0" locked="0" layoutInCell="1" allowOverlap="1" wp14:anchorId="3B1B94C1" wp14:editId="2C267D37">
            <wp:simplePos x="0" y="0"/>
            <wp:positionH relativeFrom="column">
              <wp:posOffset>4724400</wp:posOffset>
            </wp:positionH>
            <wp:positionV relativeFrom="paragraph">
              <wp:posOffset>1590675</wp:posOffset>
            </wp:positionV>
            <wp:extent cx="370205" cy="326390"/>
            <wp:effectExtent l="0" t="0" r="0" b="0"/>
            <wp:wrapNone/>
            <wp:docPr id="1222" name="Grafik 1222"/>
            <wp:cNvGraphicFramePr/>
            <a:graphic xmlns:a="http://schemas.openxmlformats.org/drawingml/2006/main">
              <a:graphicData uri="http://schemas.openxmlformats.org/drawingml/2006/picture">
                <pic:pic xmlns:pic="http://schemas.openxmlformats.org/drawingml/2006/picture">
                  <pic:nvPicPr>
                    <pic:cNvPr id="469" name="Grafik 469"/>
                    <pic:cNvPicPr/>
                  </pic:nvPicPr>
                  <pic:blipFill>
                    <a:blip r:embed="rId26">
                      <a:extLst>
                        <a:ext uri="{28A0092B-C50C-407E-A947-70E740481C1C}">
                          <a14:useLocalDpi xmlns:a14="http://schemas.microsoft.com/office/drawing/2010/main" val="0"/>
                        </a:ext>
                      </a:extLst>
                    </a:blip>
                    <a:stretch>
                      <a:fillRect/>
                    </a:stretch>
                  </pic:blipFill>
                  <pic:spPr>
                    <a:xfrm>
                      <a:off x="0" y="0"/>
                      <a:ext cx="370205" cy="3263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2613632" behindDoc="0" locked="0" layoutInCell="1" allowOverlap="1" wp14:anchorId="5B9E7D4C" wp14:editId="6A39B009">
            <wp:simplePos x="0" y="0"/>
            <wp:positionH relativeFrom="column">
              <wp:posOffset>4752975</wp:posOffset>
            </wp:positionH>
            <wp:positionV relativeFrom="paragraph">
              <wp:posOffset>2802255</wp:posOffset>
            </wp:positionV>
            <wp:extent cx="314325" cy="314325"/>
            <wp:effectExtent l="0" t="0" r="9525" b="9525"/>
            <wp:wrapNone/>
            <wp:docPr id="935" name="Grafik 935"/>
            <wp:cNvGraphicFramePr/>
            <a:graphic xmlns:a="http://schemas.openxmlformats.org/drawingml/2006/main">
              <a:graphicData uri="http://schemas.openxmlformats.org/drawingml/2006/picture">
                <pic:pic xmlns:pic="http://schemas.openxmlformats.org/drawingml/2006/picture">
                  <pic:nvPicPr>
                    <pic:cNvPr id="473" name="Grafik 473"/>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15890">
        <w:rPr>
          <w:noProof/>
          <w:lang w:eastAsia="de-DE"/>
        </w:rPr>
        <w:drawing>
          <wp:anchor distT="0" distB="0" distL="114300" distR="114300" simplePos="0" relativeHeight="252617728" behindDoc="0" locked="0" layoutInCell="1" allowOverlap="1" wp14:anchorId="42234AE5" wp14:editId="5EFD162C">
            <wp:simplePos x="0" y="0"/>
            <wp:positionH relativeFrom="column">
              <wp:posOffset>4751705</wp:posOffset>
            </wp:positionH>
            <wp:positionV relativeFrom="paragraph">
              <wp:posOffset>705485</wp:posOffset>
            </wp:positionV>
            <wp:extent cx="314325" cy="314325"/>
            <wp:effectExtent l="0" t="0" r="9525" b="9525"/>
            <wp:wrapNone/>
            <wp:docPr id="1221" name="Grafik 122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tblpX="108" w:tblpY="1"/>
        <w:tblOverlap w:val="never"/>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62"/>
        <w:gridCol w:w="5976"/>
      </w:tblGrid>
      <w:tr w:rsidR="000C1EC1" w:rsidRPr="00DE4890" w:rsidTr="000C1EC1">
        <w:trPr>
          <w:trHeight w:val="397"/>
        </w:trPr>
        <w:tc>
          <w:tcPr>
            <w:tcW w:w="1362" w:type="dxa"/>
            <w:shd w:val="clear" w:color="auto" w:fill="D9D9D9" w:themeFill="background1" w:themeFillShade="D9"/>
            <w:vAlign w:val="center"/>
          </w:tcPr>
          <w:p w:rsidR="000C1EC1" w:rsidRPr="00DE4890" w:rsidRDefault="000C1EC1" w:rsidP="000C1EC1">
            <w:pPr>
              <w:pStyle w:val="TabelleKopfmitte"/>
            </w:pPr>
            <w:r>
              <w:t>Phase</w:t>
            </w:r>
          </w:p>
        </w:tc>
        <w:tc>
          <w:tcPr>
            <w:tcW w:w="5976" w:type="dxa"/>
            <w:shd w:val="clear" w:color="auto" w:fill="D9D9D9" w:themeFill="background1" w:themeFillShade="D9"/>
            <w:vAlign w:val="center"/>
          </w:tcPr>
          <w:p w:rsidR="000C1EC1" w:rsidRPr="00DE4890" w:rsidRDefault="000C1EC1" w:rsidP="000C1EC1">
            <w:pPr>
              <w:pStyle w:val="TabelleKopfmitte"/>
            </w:pPr>
            <w:r>
              <w:t>Aufgabe</w:t>
            </w:r>
          </w:p>
        </w:tc>
      </w:tr>
      <w:tr w:rsidR="000C1EC1" w:rsidRPr="00DE4890" w:rsidTr="000C1EC1">
        <w:trPr>
          <w:trHeight w:val="388"/>
        </w:trPr>
        <w:tc>
          <w:tcPr>
            <w:tcW w:w="1362" w:type="dxa"/>
            <w:shd w:val="clear" w:color="auto" w:fill="auto"/>
            <w:vAlign w:val="center"/>
          </w:tcPr>
          <w:p w:rsidR="000C1EC1" w:rsidRDefault="000C1EC1" w:rsidP="000C1EC1">
            <w:pPr>
              <w:pStyle w:val="Textkrpermitte"/>
              <w:rPr>
                <w:noProof/>
              </w:rPr>
            </w:pPr>
            <w:r>
              <w:rPr>
                <w:noProof/>
              </w:rPr>
              <w:drawing>
                <wp:inline distT="0" distB="0" distL="0" distR="0" wp14:anchorId="2E486DCD" wp14:editId="2BA926D1">
                  <wp:extent cx="530225" cy="323215"/>
                  <wp:effectExtent l="0" t="0" r="3175" b="635"/>
                  <wp:docPr id="1223" name="Grafik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p w:rsidR="000C1EC1" w:rsidRDefault="000C1EC1" w:rsidP="000C1EC1">
            <w:pPr>
              <w:rPr>
                <w:lang w:eastAsia="de-DE"/>
              </w:rPr>
            </w:pPr>
          </w:p>
          <w:p w:rsidR="000C1EC1" w:rsidRDefault="000C1EC1" w:rsidP="000C1EC1">
            <w:pPr>
              <w:rPr>
                <w:lang w:eastAsia="de-DE"/>
              </w:rPr>
            </w:pPr>
          </w:p>
          <w:p w:rsidR="000C1EC1" w:rsidRDefault="000C1EC1" w:rsidP="000C1EC1">
            <w:pPr>
              <w:rPr>
                <w:lang w:eastAsia="de-DE"/>
              </w:rPr>
            </w:pPr>
          </w:p>
          <w:p w:rsidR="000C1EC1" w:rsidRPr="007220A4" w:rsidRDefault="000C1EC1" w:rsidP="000C1EC1">
            <w:pPr>
              <w:rPr>
                <w:lang w:eastAsia="de-DE"/>
              </w:rPr>
            </w:pPr>
          </w:p>
        </w:tc>
        <w:tc>
          <w:tcPr>
            <w:tcW w:w="5976" w:type="dxa"/>
            <w:shd w:val="clear" w:color="auto" w:fill="auto"/>
            <w:vAlign w:val="center"/>
          </w:tcPr>
          <w:p w:rsidR="000C1EC1" w:rsidRDefault="000C1EC1" w:rsidP="000C1EC1">
            <w:pPr>
              <w:pStyle w:val="Textkrper"/>
              <w:rPr>
                <w:b/>
              </w:rPr>
            </w:pPr>
            <w:r w:rsidRPr="008D66AF">
              <w:rPr>
                <w:b/>
              </w:rPr>
              <w:t>Planen Sie</w:t>
            </w:r>
            <w:r>
              <w:rPr>
                <w:b/>
              </w:rPr>
              <w:t xml:space="preserve"> zuerst den Ablauf der Massenproduktion in der Gru</w:t>
            </w:r>
            <w:r>
              <w:rPr>
                <w:b/>
              </w:rPr>
              <w:t>p</w:t>
            </w:r>
            <w:r>
              <w:rPr>
                <w:b/>
              </w:rPr>
              <w:t xml:space="preserve">pe </w:t>
            </w:r>
            <w:r w:rsidRPr="008D66AF">
              <w:rPr>
                <w:b/>
              </w:rPr>
              <w:t>dam</w:t>
            </w:r>
            <w:r w:rsidR="00141A7B">
              <w:rPr>
                <w:b/>
              </w:rPr>
              <w:t>it a</w:t>
            </w:r>
            <w:r w:rsidRPr="008D66AF">
              <w:rPr>
                <w:b/>
              </w:rPr>
              <w:t>lles reibungslos ablaufen kann</w:t>
            </w:r>
            <w:r>
              <w:rPr>
                <w:b/>
              </w:rPr>
              <w:t>!</w:t>
            </w:r>
          </w:p>
          <w:p w:rsidR="000C1EC1" w:rsidRDefault="000C1EC1" w:rsidP="000C1EC1">
            <w:pPr>
              <w:pStyle w:val="Textkrper"/>
              <w:rPr>
                <w:b/>
              </w:rPr>
            </w:pPr>
            <w:r>
              <w:rPr>
                <w:b/>
              </w:rPr>
              <w:t>Bedenken Sie, dass sich die Zutatenmenge verdoppelt und Sie</w:t>
            </w:r>
            <w:r w:rsidR="00141A7B">
              <w:rPr>
                <w:b/>
              </w:rPr>
              <w:t xml:space="preserve"> evtl. </w:t>
            </w:r>
            <w:r>
              <w:rPr>
                <w:b/>
              </w:rPr>
              <w:t>andere Geräte einsetzen.</w:t>
            </w:r>
          </w:p>
          <w:p w:rsidR="000C1EC1" w:rsidRDefault="000C1EC1" w:rsidP="000C1EC1">
            <w:pPr>
              <w:pStyle w:val="Textkrper"/>
              <w:rPr>
                <w:b/>
              </w:rPr>
            </w:pPr>
          </w:p>
          <w:p w:rsidR="000C1EC1" w:rsidRDefault="000C1EC1" w:rsidP="000C1EC1">
            <w:pPr>
              <w:jc w:val="both"/>
              <w:rPr>
                <w:lang w:eastAsia="de-DE"/>
              </w:rPr>
            </w:pPr>
            <w:r w:rsidRPr="00895421">
              <w:rPr>
                <w:lang w:eastAsia="de-DE"/>
              </w:rPr>
              <w:t>Finden Si</w:t>
            </w:r>
            <w:r>
              <w:rPr>
                <w:lang w:eastAsia="de-DE"/>
              </w:rPr>
              <w:t>e sich in Ihrer Gruppe zusammen.</w:t>
            </w:r>
          </w:p>
          <w:p w:rsidR="000C1EC1" w:rsidRDefault="000C1EC1" w:rsidP="000C1EC1">
            <w:pPr>
              <w:jc w:val="both"/>
              <w:rPr>
                <w:lang w:eastAsia="de-DE"/>
              </w:rPr>
            </w:pPr>
            <w:r>
              <w:rPr>
                <w:lang w:eastAsia="de-DE"/>
              </w:rPr>
              <w:t>Holen Sie bei der Lehrkraft die notwendigen Listen</w:t>
            </w:r>
          </w:p>
          <w:p w:rsidR="000C1EC1" w:rsidRDefault="000C1EC1" w:rsidP="000C1EC1">
            <w:pPr>
              <w:jc w:val="both"/>
              <w:rPr>
                <w:lang w:eastAsia="de-DE"/>
              </w:rPr>
            </w:pPr>
            <w:r>
              <w:rPr>
                <w:lang w:eastAsia="de-DE"/>
              </w:rPr>
              <w:t>Rezeptblatt H03.02.02.04.01 und</w:t>
            </w:r>
          </w:p>
          <w:p w:rsidR="000C1EC1" w:rsidRDefault="000C1EC1" w:rsidP="000C1EC1">
            <w:pPr>
              <w:jc w:val="both"/>
              <w:rPr>
                <w:lang w:eastAsia="de-DE"/>
              </w:rPr>
            </w:pPr>
            <w:r>
              <w:rPr>
                <w:lang w:eastAsia="de-DE"/>
              </w:rPr>
              <w:t>Rezeptblatt Ho3.02.02.08.01</w:t>
            </w:r>
            <w:r w:rsidR="00141A7B">
              <w:rPr>
                <w:lang w:eastAsia="de-DE"/>
              </w:rPr>
              <w:t>,</w:t>
            </w:r>
          </w:p>
          <w:p w:rsidR="000C1EC1" w:rsidRDefault="000C1EC1" w:rsidP="000C1EC1">
            <w:pPr>
              <w:jc w:val="both"/>
              <w:rPr>
                <w:lang w:eastAsia="de-DE"/>
              </w:rPr>
            </w:pPr>
            <w:r>
              <w:rPr>
                <w:lang w:eastAsia="de-DE"/>
              </w:rPr>
              <w:t>Zeit- und Arbeitsplan H03.02.01.04</w:t>
            </w:r>
            <w:r w:rsidR="00141A7B">
              <w:rPr>
                <w:lang w:eastAsia="de-DE"/>
              </w:rPr>
              <w:t>.</w:t>
            </w:r>
          </w:p>
          <w:p w:rsidR="000C1EC1" w:rsidRDefault="000C1EC1" w:rsidP="000C1EC1">
            <w:pPr>
              <w:jc w:val="both"/>
              <w:rPr>
                <w:lang w:eastAsia="de-DE"/>
              </w:rPr>
            </w:pPr>
          </w:p>
          <w:p w:rsidR="000C1EC1" w:rsidRDefault="000C1EC1" w:rsidP="000C1EC1">
            <w:pPr>
              <w:pStyle w:val="Listenabsatz"/>
              <w:numPr>
                <w:ilvl w:val="0"/>
                <w:numId w:val="29"/>
              </w:numPr>
              <w:jc w:val="both"/>
              <w:rPr>
                <w:lang w:eastAsia="de-DE"/>
              </w:rPr>
            </w:pPr>
            <w:r>
              <w:rPr>
                <w:lang w:eastAsia="de-DE"/>
              </w:rPr>
              <w:t>Lesen Sie das Rezept nochmals genau durch.</w:t>
            </w:r>
          </w:p>
          <w:p w:rsidR="000C1EC1" w:rsidRDefault="000C1EC1" w:rsidP="000C1EC1">
            <w:pPr>
              <w:pStyle w:val="Listenabsatz"/>
              <w:jc w:val="both"/>
              <w:rPr>
                <w:lang w:eastAsia="de-DE"/>
              </w:rPr>
            </w:pPr>
            <w:r>
              <w:rPr>
                <w:lang w:eastAsia="de-DE"/>
              </w:rPr>
              <w:t>Fragen Sie</w:t>
            </w:r>
            <w:r w:rsidR="00141A7B">
              <w:rPr>
                <w:lang w:eastAsia="de-DE"/>
              </w:rPr>
              <w:t>,</w:t>
            </w:r>
            <w:r>
              <w:rPr>
                <w:lang w:eastAsia="de-DE"/>
              </w:rPr>
              <w:t xml:space="preserve"> wenn noch Unklarheiten bei der Zubereitung bestehen, bei ihren Mitschülerinnen und Mitschülern oder der Lehrkraft nach.</w:t>
            </w:r>
          </w:p>
          <w:p w:rsidR="000C1EC1" w:rsidRDefault="000C1EC1" w:rsidP="000C1EC1">
            <w:pPr>
              <w:pStyle w:val="Listenabsatz"/>
              <w:jc w:val="both"/>
              <w:rPr>
                <w:lang w:eastAsia="de-DE"/>
              </w:rPr>
            </w:pPr>
          </w:p>
          <w:p w:rsidR="000C1EC1" w:rsidRDefault="000C1EC1" w:rsidP="000C1EC1">
            <w:pPr>
              <w:pStyle w:val="Listenabsatz"/>
              <w:numPr>
                <w:ilvl w:val="0"/>
                <w:numId w:val="29"/>
              </w:numPr>
              <w:jc w:val="both"/>
              <w:rPr>
                <w:lang w:eastAsia="de-DE"/>
              </w:rPr>
            </w:pPr>
            <w:r>
              <w:rPr>
                <w:lang w:eastAsia="de-DE"/>
              </w:rPr>
              <w:t>Berechnen Sie die Mengen neu (x</w:t>
            </w:r>
            <w:r w:rsidR="00141A7B">
              <w:rPr>
                <w:lang w:eastAsia="de-DE"/>
              </w:rPr>
              <w:t xml:space="preserve"> </w:t>
            </w:r>
            <w:r>
              <w:rPr>
                <w:lang w:eastAsia="de-DE"/>
              </w:rPr>
              <w:t>2) und tragen Sie diese in das Rezeptblatt H03.02.02.08.01 ein</w:t>
            </w:r>
          </w:p>
          <w:p w:rsidR="000C1EC1" w:rsidRDefault="000C1EC1" w:rsidP="000C1EC1">
            <w:pPr>
              <w:ind w:left="675"/>
              <w:jc w:val="both"/>
              <w:rPr>
                <w:lang w:eastAsia="de-DE"/>
              </w:rPr>
            </w:pPr>
            <w:r>
              <w:rPr>
                <w:lang w:eastAsia="de-DE"/>
              </w:rPr>
              <w:t xml:space="preserve">Setzen Sie wenn notwendig bei der </w:t>
            </w:r>
          </w:p>
          <w:p w:rsidR="000C1EC1" w:rsidRDefault="000C1EC1" w:rsidP="000C1EC1">
            <w:pPr>
              <w:ind w:left="675"/>
              <w:jc w:val="both"/>
              <w:rPr>
                <w:lang w:eastAsia="de-DE"/>
              </w:rPr>
            </w:pPr>
            <w:r>
              <w:rPr>
                <w:lang w:eastAsia="de-DE"/>
              </w:rPr>
              <w:t>Zubereitung Haushaltsgeräte zur Arbeitserleichterung ein.</w:t>
            </w:r>
          </w:p>
          <w:p w:rsidR="000C1EC1" w:rsidRDefault="000C1EC1" w:rsidP="000C1EC1">
            <w:pPr>
              <w:pStyle w:val="Listenabsatz"/>
              <w:jc w:val="both"/>
              <w:rPr>
                <w:lang w:eastAsia="de-DE"/>
              </w:rPr>
            </w:pPr>
          </w:p>
          <w:p w:rsidR="000C1EC1" w:rsidRDefault="000C1EC1" w:rsidP="000C1EC1">
            <w:pPr>
              <w:pStyle w:val="Textkrper"/>
              <w:numPr>
                <w:ilvl w:val="0"/>
                <w:numId w:val="29"/>
              </w:numPr>
              <w:jc w:val="left"/>
            </w:pPr>
            <w:r>
              <w:t xml:space="preserve">Verständigen Sie sich untereinander und verteilen Sie die Aufgaben für die Praxis. Arbeiten Sie in Partnerarbeit. </w:t>
            </w:r>
          </w:p>
          <w:p w:rsidR="000C1EC1" w:rsidRDefault="000C1EC1" w:rsidP="000C1EC1">
            <w:pPr>
              <w:pStyle w:val="Textkrper"/>
              <w:ind w:left="720"/>
              <w:jc w:val="left"/>
            </w:pPr>
            <w:r>
              <w:t>Jede Gruppe bereitet ein doppeltes Rezept zu.</w:t>
            </w:r>
          </w:p>
          <w:p w:rsidR="000C1EC1" w:rsidRDefault="000C1EC1" w:rsidP="000C1EC1">
            <w:pPr>
              <w:pStyle w:val="Textkrper"/>
              <w:ind w:left="720"/>
              <w:jc w:val="left"/>
            </w:pPr>
          </w:p>
          <w:p w:rsidR="000C1EC1" w:rsidRDefault="000C1EC1" w:rsidP="000C1EC1">
            <w:pPr>
              <w:pStyle w:val="Textkrper"/>
              <w:ind w:left="675"/>
              <w:jc w:val="left"/>
            </w:pPr>
            <w:r>
              <w:t>Erstellen Sie für Ihre Gruppe ein</w:t>
            </w:r>
            <w:r w:rsidR="00705164">
              <w:t>en Zeit</w:t>
            </w:r>
            <w:r>
              <w:t>- und</w:t>
            </w:r>
          </w:p>
          <w:p w:rsidR="000C1EC1" w:rsidRDefault="000C1EC1" w:rsidP="000C1EC1">
            <w:pPr>
              <w:pStyle w:val="Textkrper"/>
              <w:ind w:left="675"/>
              <w:jc w:val="left"/>
            </w:pPr>
            <w:r>
              <w:t xml:space="preserve">Arbeitsplan H03.02.01.04. </w:t>
            </w:r>
          </w:p>
          <w:p w:rsidR="000C1EC1" w:rsidRDefault="000C1EC1" w:rsidP="000C1EC1">
            <w:pPr>
              <w:pStyle w:val="Textkrper"/>
              <w:ind w:left="675"/>
              <w:jc w:val="left"/>
            </w:pPr>
            <w:r>
              <w:t>Nehmen sie Ihre Rezeptblätter zu Hilfe. Arbeiten Sie in Par</w:t>
            </w:r>
            <w:r>
              <w:t>t</w:t>
            </w:r>
            <w:r>
              <w:t>nerarbeit. Erstellen Sie pro Gruppe einen Plan.</w:t>
            </w:r>
          </w:p>
          <w:p w:rsidR="000C1EC1" w:rsidRDefault="000C1EC1" w:rsidP="000C1EC1">
            <w:pPr>
              <w:pStyle w:val="Textkrper"/>
              <w:ind w:left="675"/>
              <w:jc w:val="left"/>
            </w:pPr>
            <w:r w:rsidRPr="00685F7F">
              <w:rPr>
                <w:b/>
              </w:rPr>
              <w:t>Zeitvorgabe: 09:0</w:t>
            </w:r>
            <w:r w:rsidR="00141A7B">
              <w:rPr>
                <w:b/>
              </w:rPr>
              <w:t>0</w:t>
            </w:r>
            <w:r w:rsidRPr="00685F7F">
              <w:rPr>
                <w:b/>
              </w:rPr>
              <w:t xml:space="preserve"> – 11:00 Uhr</w:t>
            </w:r>
            <w:r>
              <w:t>!</w:t>
            </w:r>
          </w:p>
        </w:tc>
      </w:tr>
      <w:tr w:rsidR="000C1EC1" w:rsidRPr="00DE4890" w:rsidTr="000C1EC1">
        <w:trPr>
          <w:trHeight w:val="1222"/>
        </w:trPr>
        <w:tc>
          <w:tcPr>
            <w:tcW w:w="1362" w:type="dxa"/>
            <w:shd w:val="clear" w:color="auto" w:fill="auto"/>
            <w:vAlign w:val="center"/>
          </w:tcPr>
          <w:p w:rsidR="000C1EC1" w:rsidRDefault="000C1EC1" w:rsidP="000C1EC1">
            <w:pPr>
              <w:pStyle w:val="Textkrpermitte"/>
              <w:rPr>
                <w:noProof/>
              </w:rPr>
            </w:pPr>
            <w:r>
              <w:rPr>
                <w:noProof/>
              </w:rPr>
              <w:lastRenderedPageBreak/>
              <w:drawing>
                <wp:inline distT="0" distB="0" distL="0" distR="0" wp14:anchorId="1342F57F" wp14:editId="0AD0CD40">
                  <wp:extent cx="530225" cy="323215"/>
                  <wp:effectExtent l="0" t="0" r="3175" b="635"/>
                  <wp:docPr id="1224" name="Grafik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5976" w:type="dxa"/>
            <w:shd w:val="clear" w:color="auto" w:fill="auto"/>
            <w:vAlign w:val="center"/>
          </w:tcPr>
          <w:p w:rsidR="000C1EC1" w:rsidRDefault="000C1EC1" w:rsidP="000C1EC1">
            <w:pPr>
              <w:pStyle w:val="Textkrper"/>
              <w:jc w:val="left"/>
              <w:rPr>
                <w:noProof/>
              </w:rPr>
            </w:pPr>
            <w:r>
              <w:rPr>
                <w:noProof/>
              </w:rPr>
              <w:t xml:space="preserve">Wenn alle Aufgaben </w:t>
            </w:r>
            <w:r w:rsidR="00777C10">
              <w:rPr>
                <w:noProof/>
              </w:rPr>
              <w:t xml:space="preserve">verteilt  sind kontrollieren und </w:t>
            </w:r>
            <w:r>
              <w:rPr>
                <w:noProof/>
              </w:rPr>
              <w:t xml:space="preserve"> verbessern bzw. vervollständigen Sie wenn notwendig.</w:t>
            </w:r>
            <w:bookmarkStart w:id="0" w:name="_GoBack"/>
            <w:bookmarkEnd w:id="0"/>
          </w:p>
          <w:p w:rsidR="000C1EC1" w:rsidRDefault="000C1EC1" w:rsidP="00705164">
            <w:pPr>
              <w:pStyle w:val="Textkrper"/>
              <w:jc w:val="left"/>
              <w:rPr>
                <w:noProof/>
              </w:rPr>
            </w:pPr>
            <w:r>
              <w:rPr>
                <w:noProof/>
              </w:rPr>
              <w:t>Zeigen Sie die  Zeit-und Arbeitspläne H.0</w:t>
            </w:r>
            <w:r w:rsidR="00705164">
              <w:rPr>
                <w:noProof/>
              </w:rPr>
              <w:t xml:space="preserve">3.02.01.04 kurz der Lehrkraft. </w:t>
            </w:r>
          </w:p>
        </w:tc>
      </w:tr>
      <w:tr w:rsidR="000C1EC1" w:rsidRPr="00DE4890" w:rsidTr="000C1EC1">
        <w:trPr>
          <w:trHeight w:val="624"/>
        </w:trPr>
        <w:tc>
          <w:tcPr>
            <w:tcW w:w="1362" w:type="dxa"/>
            <w:shd w:val="clear" w:color="auto" w:fill="auto"/>
            <w:vAlign w:val="center"/>
          </w:tcPr>
          <w:p w:rsidR="000C1EC1" w:rsidRPr="00F0156F" w:rsidRDefault="000C1EC1" w:rsidP="000C1EC1">
            <w:pPr>
              <w:pStyle w:val="Textkrpermitte"/>
              <w:rPr>
                <w:noProof/>
              </w:rPr>
            </w:pPr>
            <w:r w:rsidRPr="00AA18D1">
              <w:rPr>
                <w:noProof/>
              </w:rPr>
              <w:drawing>
                <wp:inline distT="0" distB="0" distL="0" distR="0" wp14:anchorId="075EC800" wp14:editId="5A2B60DF">
                  <wp:extent cx="647700" cy="314325"/>
                  <wp:effectExtent l="0" t="0" r="0" b="9525"/>
                  <wp:docPr id="2053" name="Grafik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5976" w:type="dxa"/>
            <w:shd w:val="clear" w:color="auto" w:fill="auto"/>
          </w:tcPr>
          <w:p w:rsidR="000C1EC1" w:rsidRDefault="000C1EC1" w:rsidP="000C1EC1">
            <w:pPr>
              <w:rPr>
                <w:noProof/>
                <w:lang w:eastAsia="de-DE"/>
              </w:rPr>
            </w:pPr>
            <w:r>
              <w:rPr>
                <w:noProof/>
                <w:lang w:eastAsia="de-DE"/>
              </w:rPr>
              <w:t>Bereiten Sie ihre Rezepte mit Hilfe des Rezeptblattes</w:t>
            </w:r>
          </w:p>
          <w:p w:rsidR="000C1EC1" w:rsidRDefault="000C1EC1" w:rsidP="000C1EC1">
            <w:pPr>
              <w:rPr>
                <w:noProof/>
                <w:lang w:eastAsia="de-DE"/>
              </w:rPr>
            </w:pPr>
            <w:r>
              <w:rPr>
                <w:noProof/>
                <w:lang w:eastAsia="de-DE"/>
              </w:rPr>
              <w:t>H03.02.02.08.01 zu</w:t>
            </w:r>
          </w:p>
          <w:p w:rsidR="000C1EC1" w:rsidRDefault="00705164" w:rsidP="000C1EC1">
            <w:pPr>
              <w:rPr>
                <w:noProof/>
                <w:lang w:eastAsia="de-DE"/>
              </w:rPr>
            </w:pPr>
            <w:r>
              <w:rPr>
                <w:noProof/>
                <w:lang w:eastAsia="de-DE"/>
              </w:rPr>
              <w:t xml:space="preserve">Beachten Sie ihren </w:t>
            </w:r>
            <w:r w:rsidR="000C1EC1">
              <w:rPr>
                <w:noProof/>
                <w:lang w:eastAsia="de-DE"/>
              </w:rPr>
              <w:t>Arbeitsplan.</w:t>
            </w:r>
            <w:r w:rsidR="000C1EC1">
              <w:rPr>
                <w:noProof/>
              </w:rPr>
              <w:t xml:space="preserve"> </w:t>
            </w:r>
          </w:p>
          <w:p w:rsidR="000C1EC1" w:rsidRPr="00DE4890" w:rsidRDefault="000C1EC1" w:rsidP="000C1EC1">
            <w:pPr>
              <w:rPr>
                <w:noProof/>
                <w:lang w:eastAsia="de-DE"/>
              </w:rPr>
            </w:pPr>
            <w:r>
              <w:rPr>
                <w:noProof/>
                <w:lang w:eastAsia="de-DE"/>
              </w:rPr>
              <w:t>Beachten Sie desweitern ganz genau die Hygienevorschriften</w:t>
            </w:r>
          </w:p>
        </w:tc>
      </w:tr>
      <w:tr w:rsidR="000C1EC1" w:rsidRPr="00DE4890" w:rsidTr="000C1EC1">
        <w:trPr>
          <w:trHeight w:val="624"/>
        </w:trPr>
        <w:tc>
          <w:tcPr>
            <w:tcW w:w="1362" w:type="dxa"/>
            <w:shd w:val="clear" w:color="auto" w:fill="auto"/>
            <w:vAlign w:val="center"/>
          </w:tcPr>
          <w:p w:rsidR="000C1EC1" w:rsidRDefault="000C1EC1" w:rsidP="000C1EC1">
            <w:pPr>
              <w:pStyle w:val="Textkrpermitte"/>
              <w:rPr>
                <w:noProof/>
              </w:rPr>
            </w:pPr>
            <w:r>
              <w:rPr>
                <w:noProof/>
              </w:rPr>
              <w:drawing>
                <wp:inline distT="0" distB="0" distL="0" distR="0" wp14:anchorId="4D301FAE" wp14:editId="4A3C39CA">
                  <wp:extent cx="530225" cy="323215"/>
                  <wp:effectExtent l="0" t="0" r="3175" b="635"/>
                  <wp:docPr id="1225" name="Grafik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5976" w:type="dxa"/>
            <w:shd w:val="clear" w:color="auto" w:fill="auto"/>
            <w:vAlign w:val="center"/>
          </w:tcPr>
          <w:p w:rsidR="000C1EC1" w:rsidRDefault="000C1EC1" w:rsidP="00705164">
            <w:pPr>
              <w:rPr>
                <w:noProof/>
                <w:lang w:eastAsia="de-DE"/>
              </w:rPr>
            </w:pPr>
            <w:r>
              <w:rPr>
                <w:noProof/>
                <w:lang w:eastAsia="de-DE"/>
              </w:rPr>
              <w:t>Säubern Sie ihren Arbeitsplatz und verlassen d</w:t>
            </w:r>
            <w:r w:rsidR="00705164">
              <w:rPr>
                <w:noProof/>
                <w:lang w:eastAsia="de-DE"/>
              </w:rPr>
              <w:t>ie Küche sauber und aufgeräumt.</w:t>
            </w:r>
          </w:p>
        </w:tc>
      </w:tr>
    </w:tbl>
    <w:p w:rsidR="00015890" w:rsidRDefault="00015890" w:rsidP="00015890">
      <w:pPr>
        <w:spacing w:after="160" w:line="259" w:lineRule="auto"/>
      </w:pPr>
      <w:r>
        <w:br w:type="page"/>
      </w:r>
    </w:p>
    <w:p w:rsidR="00015890" w:rsidRDefault="00015890" w:rsidP="00015890">
      <w:pPr>
        <w:pStyle w:val="Textkrper"/>
        <w:sectPr w:rsidR="00015890" w:rsidSect="00C5643A">
          <w:headerReference w:type="default" r:id="rId94"/>
          <w:footerReference w:type="default" r:id="rId95"/>
          <w:pgSz w:w="11906" w:h="16838" w:code="9"/>
          <w:pgMar w:top="1418" w:right="3402" w:bottom="1134" w:left="1134" w:header="709" w:footer="709" w:gutter="0"/>
          <w:cols w:space="708"/>
          <w:docGrid w:linePitch="360"/>
        </w:sectPr>
      </w:pPr>
    </w:p>
    <w:tbl>
      <w:tblPr>
        <w:tblW w:w="1403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8363"/>
        <w:gridCol w:w="425"/>
        <w:gridCol w:w="2127"/>
      </w:tblGrid>
      <w:tr w:rsidR="003D21DB" w:rsidRPr="00F10B49" w:rsidTr="003D21DB">
        <w:trPr>
          <w:trHeight w:val="523"/>
        </w:trPr>
        <w:tc>
          <w:tcPr>
            <w:tcW w:w="3119" w:type="dxa"/>
            <w:tcBorders>
              <w:left w:val="single" w:sz="4" w:space="0" w:color="auto"/>
              <w:bottom w:val="single" w:sz="4" w:space="0" w:color="auto"/>
              <w:right w:val="single" w:sz="4" w:space="0" w:color="auto"/>
            </w:tcBorders>
            <w:shd w:val="clear" w:color="auto" w:fill="D9D9D9"/>
            <w:hideMark/>
          </w:tcPr>
          <w:p w:rsidR="003D21DB" w:rsidRPr="00F10B49" w:rsidRDefault="003D21DB" w:rsidP="0006160E">
            <w:pPr>
              <w:spacing w:before="40" w:after="60" w:line="160" w:lineRule="exact"/>
              <w:rPr>
                <w:color w:val="000000"/>
                <w:sz w:val="12"/>
              </w:rPr>
            </w:pPr>
            <w:r w:rsidRPr="00F10B49">
              <w:rPr>
                <w:sz w:val="12"/>
              </w:rPr>
              <w:lastRenderedPageBreak/>
              <w:br w:type="page"/>
              <w:t>Lernfeld</w:t>
            </w:r>
          </w:p>
          <w:p w:rsidR="003D21DB" w:rsidRPr="00F10B49" w:rsidRDefault="003D21DB" w:rsidP="0006160E">
            <w:pPr>
              <w:rPr>
                <w:b/>
              </w:rPr>
            </w:pPr>
            <w:r w:rsidRPr="00F10B49">
              <w:rPr>
                <w:b/>
              </w:rPr>
              <w:t>LF 3</w:t>
            </w:r>
          </w:p>
        </w:tc>
        <w:tc>
          <w:tcPr>
            <w:tcW w:w="8363" w:type="dxa"/>
            <w:tcBorders>
              <w:left w:val="single" w:sz="4" w:space="0" w:color="auto"/>
              <w:bottom w:val="single" w:sz="4" w:space="0" w:color="auto"/>
              <w:right w:val="single" w:sz="4" w:space="0" w:color="auto"/>
            </w:tcBorders>
            <w:shd w:val="clear" w:color="auto" w:fill="D9D9D9"/>
            <w:hideMark/>
          </w:tcPr>
          <w:p w:rsidR="003D21DB" w:rsidRPr="00F10B49" w:rsidRDefault="003D21DB" w:rsidP="0006160E">
            <w:pPr>
              <w:spacing w:before="40" w:after="60" w:line="160" w:lineRule="exact"/>
              <w:rPr>
                <w:b/>
              </w:rPr>
            </w:pPr>
            <w:r w:rsidRPr="00F10B49">
              <w:rPr>
                <w:sz w:val="12"/>
              </w:rPr>
              <w:t>Titel</w:t>
            </w:r>
          </w:p>
          <w:p w:rsidR="003D21DB" w:rsidRPr="00F10B49" w:rsidRDefault="003D21DB" w:rsidP="0006160E">
            <w:pPr>
              <w:rPr>
                <w:b/>
              </w:rPr>
            </w:pPr>
            <w:r w:rsidRPr="00F10B49">
              <w:rPr>
                <w:b/>
              </w:rPr>
              <w:t>02 Projektdurchführung</w:t>
            </w:r>
            <w:r>
              <w:rPr>
                <w:b/>
              </w:rPr>
              <w:t xml:space="preserve"> – Praxisteil II</w:t>
            </w:r>
          </w:p>
        </w:tc>
        <w:tc>
          <w:tcPr>
            <w:tcW w:w="425" w:type="dxa"/>
            <w:tcBorders>
              <w:top w:val="nil"/>
              <w:left w:val="single" w:sz="4" w:space="0" w:color="auto"/>
              <w:bottom w:val="nil"/>
              <w:right w:val="single" w:sz="4" w:space="0" w:color="auto"/>
            </w:tcBorders>
            <w:shd w:val="clear" w:color="auto" w:fill="FFFFFF"/>
          </w:tcPr>
          <w:p w:rsidR="003D21DB" w:rsidRPr="00F10B49" w:rsidRDefault="003D21DB" w:rsidP="0006160E"/>
        </w:tc>
        <w:tc>
          <w:tcPr>
            <w:tcW w:w="212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D21DB" w:rsidRPr="00F10B49" w:rsidRDefault="003D21DB" w:rsidP="0006160E">
            <w:pPr>
              <w:jc w:val="center"/>
              <w:rPr>
                <w:rFonts w:eastAsia="Calibri" w:cs="Times New Roman"/>
                <w:b/>
                <w:lang w:eastAsia="de-DE"/>
              </w:rPr>
            </w:pPr>
            <w:r w:rsidRPr="00F10B49">
              <w:rPr>
                <w:rFonts w:eastAsia="Times New Roman" w:cs="Times New Roman"/>
                <w:b/>
                <w:lang w:eastAsia="de-DE"/>
              </w:rPr>
              <w:t>H</w:t>
            </w:r>
            <w:r>
              <w:rPr>
                <w:rFonts w:eastAsia="Times New Roman" w:cs="Times New Roman"/>
                <w:b/>
                <w:lang w:eastAsia="de-DE"/>
              </w:rPr>
              <w:t>03.02.02.08.01</w:t>
            </w:r>
          </w:p>
        </w:tc>
      </w:tr>
    </w:tbl>
    <w:p w:rsidR="003D21DB" w:rsidRDefault="00CC7EE5" w:rsidP="003D21DB">
      <w:pPr>
        <w:pStyle w:val="berschrift1"/>
      </w:pPr>
      <w:r>
        <w:rPr>
          <w:noProof/>
        </w:rPr>
        <mc:AlternateContent>
          <mc:Choice Requires="wps">
            <w:drawing>
              <wp:anchor distT="0" distB="0" distL="114300" distR="114300" simplePos="0" relativeHeight="252831744" behindDoc="0" locked="0" layoutInCell="1" allowOverlap="1" wp14:anchorId="0381E396" wp14:editId="2904A5DE">
                <wp:simplePos x="0" y="0"/>
                <wp:positionH relativeFrom="column">
                  <wp:posOffset>5711226</wp:posOffset>
                </wp:positionH>
                <wp:positionV relativeFrom="paragraph">
                  <wp:posOffset>160498</wp:posOffset>
                </wp:positionV>
                <wp:extent cx="3164440" cy="554633"/>
                <wp:effectExtent l="0" t="0" r="17145" b="17145"/>
                <wp:wrapNone/>
                <wp:docPr id="552" name="Textfeld 552"/>
                <wp:cNvGraphicFramePr/>
                <a:graphic xmlns:a="http://schemas.openxmlformats.org/drawingml/2006/main">
                  <a:graphicData uri="http://schemas.microsoft.com/office/word/2010/wordprocessingShape">
                    <wps:wsp>
                      <wps:cNvSpPr txBox="1"/>
                      <wps:spPr>
                        <a:xfrm>
                          <a:off x="0" y="0"/>
                          <a:ext cx="3164440" cy="55463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
                              <w:t>Bearbeitet von:</w:t>
                            </w:r>
                          </w:p>
                          <w:p w:rsidR="00315B60" w:rsidRDefault="00315B60"/>
                          <w:p w:rsidR="00315B60" w:rsidRDefault="00315B60">
                            <w:r>
                              <w:t>Datum: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552" o:spid="_x0000_s1057" type="#_x0000_t202" style="position:absolute;margin-left:449.7pt;margin-top:12.65pt;width:249.15pt;height:43.65pt;z-index:25283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" fillcolor="white [3201]" strokeweight=".5pt">
                <v:textbox>
                  <w:txbxContent>
                    <w:p w:rsidR="00315B60" w:rsidRDefault="00315B60">
                      <w:r>
                        <w:t>Bearbeitet von:</w:t>
                      </w:r>
                    </w:p>
                    <w:p w:rsidR="00315B60" w:rsidRDefault="00315B60"/>
                    <w:p w:rsidR="00315B60" w:rsidRDefault="00315B60">
                      <w:r>
                        <w:t>Datum:</w:t>
                      </w:r>
                    </w:p>
                  </w:txbxContent>
                </v:textbox>
              </v:shape>
            </w:pict>
          </mc:Fallback>
        </mc:AlternateContent>
      </w:r>
      <w:r w:rsidR="003D21DB">
        <w:t>Rezeptblatt</w:t>
      </w:r>
    </w:p>
    <w:p w:rsidR="00046423" w:rsidRPr="0092436F" w:rsidRDefault="00046423" w:rsidP="003D21DB">
      <w:pPr>
        <w:pStyle w:val="berschrift2"/>
      </w:pPr>
      <w:r w:rsidRPr="0092436F">
        <w:t xml:space="preserve">Name des Rezepts: </w:t>
      </w:r>
      <w:r w:rsidRPr="00AD55BA">
        <w:t>Apfel-Kiwi-Marmelade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482"/>
        <w:gridCol w:w="4160"/>
        <w:gridCol w:w="7028"/>
        <w:gridCol w:w="1327"/>
      </w:tblGrid>
      <w:tr w:rsidR="00046423" w:rsidRPr="0092436F" w:rsidTr="00DF63F7">
        <w:trPr>
          <w:trHeight w:val="399"/>
        </w:trPr>
        <w:tc>
          <w:tcPr>
            <w:tcW w:w="1482" w:type="dxa"/>
            <w:shd w:val="clear" w:color="auto" w:fill="D9D9D9"/>
          </w:tcPr>
          <w:p w:rsidR="00046423" w:rsidRPr="0092436F" w:rsidRDefault="00046423" w:rsidP="00521BEB">
            <w:pPr>
              <w:rPr>
                <w:b/>
                <w:sz w:val="28"/>
                <w:szCs w:val="28"/>
              </w:rPr>
            </w:pPr>
            <w:r w:rsidRPr="0092436F">
              <w:rPr>
                <w:b/>
                <w:sz w:val="28"/>
                <w:szCs w:val="28"/>
              </w:rPr>
              <w:t>Menge</w:t>
            </w:r>
          </w:p>
        </w:tc>
        <w:tc>
          <w:tcPr>
            <w:tcW w:w="4160" w:type="dxa"/>
            <w:shd w:val="clear" w:color="auto" w:fill="D9D9D9"/>
          </w:tcPr>
          <w:p w:rsidR="00046423" w:rsidRPr="0092436F" w:rsidRDefault="00046423" w:rsidP="00521BEB">
            <w:pPr>
              <w:rPr>
                <w:b/>
                <w:sz w:val="28"/>
                <w:szCs w:val="28"/>
              </w:rPr>
            </w:pPr>
            <w:r w:rsidRPr="0092436F">
              <w:rPr>
                <w:b/>
                <w:sz w:val="28"/>
                <w:szCs w:val="28"/>
              </w:rPr>
              <w:t>Zutaten</w:t>
            </w:r>
          </w:p>
        </w:tc>
        <w:tc>
          <w:tcPr>
            <w:tcW w:w="8355" w:type="dxa"/>
            <w:gridSpan w:val="2"/>
            <w:shd w:val="clear" w:color="auto" w:fill="D9D9D9"/>
          </w:tcPr>
          <w:p w:rsidR="00046423" w:rsidRPr="0092436F" w:rsidRDefault="00046423" w:rsidP="00521BEB">
            <w:pPr>
              <w:rPr>
                <w:b/>
                <w:sz w:val="28"/>
                <w:szCs w:val="28"/>
              </w:rPr>
            </w:pPr>
            <w:r w:rsidRPr="0092436F">
              <w:rPr>
                <w:b/>
                <w:sz w:val="28"/>
                <w:szCs w:val="28"/>
              </w:rPr>
              <w:t>Zubereitung</w:t>
            </w:r>
          </w:p>
        </w:tc>
      </w:tr>
      <w:tr w:rsidR="00046423" w:rsidRPr="00353BDC" w:rsidTr="003D21DB">
        <w:trPr>
          <w:cantSplit/>
          <w:trHeight w:val="121"/>
        </w:trPr>
        <w:tc>
          <w:tcPr>
            <w:tcW w:w="1482" w:type="dxa"/>
            <w:shd w:val="clear" w:color="auto" w:fill="auto"/>
            <w:vAlign w:val="center"/>
          </w:tcPr>
          <w:p w:rsidR="00046423" w:rsidRPr="00353BDC" w:rsidRDefault="00046423" w:rsidP="00521BEB">
            <w:pPr>
              <w:jc w:val="center"/>
              <w:rPr>
                <w:i/>
                <w:sz w:val="24"/>
                <w:szCs w:val="24"/>
              </w:rPr>
            </w:pPr>
            <w:r w:rsidRPr="00353BDC">
              <w:rPr>
                <w:i/>
                <w:sz w:val="24"/>
                <w:szCs w:val="24"/>
              </w:rPr>
              <w:t>4</w:t>
            </w:r>
          </w:p>
        </w:tc>
        <w:tc>
          <w:tcPr>
            <w:tcW w:w="4160" w:type="dxa"/>
            <w:shd w:val="clear" w:color="auto" w:fill="auto"/>
            <w:vAlign w:val="center"/>
          </w:tcPr>
          <w:p w:rsidR="00046423" w:rsidRPr="00353BDC" w:rsidRDefault="00046423" w:rsidP="00521BEB">
            <w:pPr>
              <w:rPr>
                <w:i/>
                <w:sz w:val="24"/>
                <w:szCs w:val="24"/>
              </w:rPr>
            </w:pPr>
            <w:r w:rsidRPr="00353BDC">
              <w:rPr>
                <w:i/>
                <w:sz w:val="24"/>
                <w:szCs w:val="24"/>
              </w:rPr>
              <w:t>Gläser mit passenden Deckeln</w:t>
            </w:r>
          </w:p>
        </w:tc>
        <w:tc>
          <w:tcPr>
            <w:tcW w:w="7028" w:type="dxa"/>
            <w:vAlign w:val="center"/>
          </w:tcPr>
          <w:p w:rsidR="00046423" w:rsidRPr="00353BDC" w:rsidRDefault="00046423" w:rsidP="00521BEB">
            <w:pPr>
              <w:rPr>
                <w:i/>
                <w:sz w:val="24"/>
                <w:szCs w:val="24"/>
              </w:rPr>
            </w:pPr>
            <w:r w:rsidRPr="00353BDC">
              <w:rPr>
                <w:i/>
                <w:sz w:val="24"/>
                <w:szCs w:val="24"/>
              </w:rPr>
              <w:t>spülen, klarspülen, im Backofen bei 60 °C trocknen lassen</w:t>
            </w:r>
          </w:p>
        </w:tc>
        <w:tc>
          <w:tcPr>
            <w:tcW w:w="1327" w:type="dxa"/>
            <w:vMerge w:val="restart"/>
            <w:textDirection w:val="tbRl"/>
            <w:vAlign w:val="center"/>
          </w:tcPr>
          <w:p w:rsidR="00046423" w:rsidRPr="00353BDC" w:rsidRDefault="00046423" w:rsidP="00521BEB">
            <w:pPr>
              <w:ind w:left="113" w:right="113"/>
              <w:jc w:val="center"/>
              <w:rPr>
                <w:i/>
                <w:sz w:val="24"/>
                <w:szCs w:val="24"/>
              </w:rPr>
            </w:pPr>
            <w:r>
              <w:rPr>
                <w:i/>
                <w:sz w:val="24"/>
                <w:szCs w:val="24"/>
              </w:rPr>
              <w:t>Alles zusa</w:t>
            </w:r>
            <w:r>
              <w:rPr>
                <w:i/>
                <w:sz w:val="24"/>
                <w:szCs w:val="24"/>
              </w:rPr>
              <w:t>m</w:t>
            </w:r>
            <w:r>
              <w:rPr>
                <w:i/>
                <w:sz w:val="24"/>
                <w:szCs w:val="24"/>
              </w:rPr>
              <w:t>men in einen Topf geben</w:t>
            </w:r>
          </w:p>
        </w:tc>
      </w:tr>
      <w:tr w:rsidR="00046423" w:rsidRPr="00353BDC" w:rsidTr="003D21DB">
        <w:trPr>
          <w:cantSplit/>
          <w:trHeight w:val="157"/>
        </w:trPr>
        <w:tc>
          <w:tcPr>
            <w:tcW w:w="1482" w:type="dxa"/>
            <w:shd w:val="clear" w:color="auto" w:fill="auto"/>
            <w:vAlign w:val="center"/>
          </w:tcPr>
          <w:p w:rsidR="00046423" w:rsidRPr="00353BDC" w:rsidRDefault="00046423" w:rsidP="00521BEB">
            <w:pPr>
              <w:jc w:val="center"/>
              <w:rPr>
                <w:i/>
                <w:sz w:val="24"/>
                <w:szCs w:val="24"/>
              </w:rPr>
            </w:pPr>
            <w:r>
              <w:rPr>
                <w:i/>
                <w:sz w:val="24"/>
                <w:szCs w:val="24"/>
              </w:rPr>
              <w:t>3</w:t>
            </w:r>
          </w:p>
        </w:tc>
        <w:tc>
          <w:tcPr>
            <w:tcW w:w="4160" w:type="dxa"/>
            <w:shd w:val="clear" w:color="auto" w:fill="auto"/>
            <w:vAlign w:val="center"/>
          </w:tcPr>
          <w:p w:rsidR="00046423" w:rsidRPr="00353BDC" w:rsidRDefault="00046423" w:rsidP="00521BEB">
            <w:pPr>
              <w:rPr>
                <w:i/>
                <w:sz w:val="24"/>
                <w:szCs w:val="24"/>
              </w:rPr>
            </w:pPr>
            <w:r>
              <w:rPr>
                <w:i/>
                <w:sz w:val="24"/>
                <w:szCs w:val="24"/>
              </w:rPr>
              <w:t>Äpfel, groß</w:t>
            </w:r>
          </w:p>
        </w:tc>
        <w:tc>
          <w:tcPr>
            <w:tcW w:w="7028" w:type="dxa"/>
            <w:vAlign w:val="center"/>
          </w:tcPr>
          <w:p w:rsidR="00046423" w:rsidRPr="00353BDC" w:rsidRDefault="00046423" w:rsidP="00521BEB">
            <w:pPr>
              <w:rPr>
                <w:i/>
                <w:sz w:val="24"/>
                <w:szCs w:val="24"/>
              </w:rPr>
            </w:pPr>
            <w:r w:rsidRPr="00353BDC">
              <w:rPr>
                <w:i/>
                <w:sz w:val="24"/>
                <w:szCs w:val="24"/>
              </w:rPr>
              <w:t>schälen, vierteln, Kernhaus entfernen, in kleine Stücke schneiden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274"/>
        </w:trPr>
        <w:tc>
          <w:tcPr>
            <w:tcW w:w="1482" w:type="dxa"/>
            <w:shd w:val="clear" w:color="auto" w:fill="auto"/>
            <w:vAlign w:val="center"/>
          </w:tcPr>
          <w:p w:rsidR="00046423" w:rsidRPr="00353BDC" w:rsidRDefault="00046423" w:rsidP="00521BEB">
            <w:pPr>
              <w:jc w:val="center"/>
              <w:rPr>
                <w:i/>
                <w:sz w:val="24"/>
                <w:szCs w:val="24"/>
              </w:rPr>
            </w:pPr>
            <w:r>
              <w:rPr>
                <w:i/>
                <w:sz w:val="24"/>
                <w:szCs w:val="24"/>
              </w:rPr>
              <w:t>10</w:t>
            </w:r>
          </w:p>
        </w:tc>
        <w:tc>
          <w:tcPr>
            <w:tcW w:w="4160" w:type="dxa"/>
            <w:shd w:val="clear" w:color="auto" w:fill="auto"/>
            <w:vAlign w:val="center"/>
          </w:tcPr>
          <w:p w:rsidR="00046423" w:rsidRPr="00353BDC" w:rsidRDefault="00046423" w:rsidP="00521BEB">
            <w:pPr>
              <w:rPr>
                <w:i/>
                <w:sz w:val="24"/>
                <w:szCs w:val="24"/>
              </w:rPr>
            </w:pPr>
            <w:r w:rsidRPr="00353BDC">
              <w:rPr>
                <w:i/>
                <w:sz w:val="24"/>
                <w:szCs w:val="24"/>
              </w:rPr>
              <w:t>Kiwis, schön reif</w:t>
            </w:r>
          </w:p>
        </w:tc>
        <w:tc>
          <w:tcPr>
            <w:tcW w:w="7028" w:type="dxa"/>
            <w:vAlign w:val="center"/>
          </w:tcPr>
          <w:p w:rsidR="00046423" w:rsidRPr="00353BDC" w:rsidRDefault="00046423" w:rsidP="00521BEB">
            <w:pPr>
              <w:rPr>
                <w:i/>
                <w:sz w:val="24"/>
                <w:szCs w:val="24"/>
              </w:rPr>
            </w:pPr>
            <w:r>
              <w:rPr>
                <w:i/>
                <w:sz w:val="24"/>
                <w:szCs w:val="24"/>
              </w:rPr>
              <w:t>s</w:t>
            </w:r>
            <w:r w:rsidRPr="00353BDC">
              <w:rPr>
                <w:i/>
                <w:sz w:val="24"/>
                <w:szCs w:val="24"/>
              </w:rPr>
              <w:t>chälen, vierteln, in kleine Stücke schneiden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125"/>
        </w:trPr>
        <w:tc>
          <w:tcPr>
            <w:tcW w:w="1482" w:type="dxa"/>
            <w:shd w:val="clear" w:color="auto" w:fill="auto"/>
            <w:vAlign w:val="center"/>
          </w:tcPr>
          <w:p w:rsidR="00046423" w:rsidRDefault="00046423" w:rsidP="00521BEB">
            <w:pPr>
              <w:jc w:val="center"/>
              <w:rPr>
                <w:i/>
                <w:sz w:val="24"/>
                <w:szCs w:val="24"/>
              </w:rPr>
            </w:pPr>
            <w:r>
              <w:rPr>
                <w:i/>
                <w:sz w:val="24"/>
                <w:szCs w:val="24"/>
              </w:rPr>
              <w:t>2</w:t>
            </w:r>
          </w:p>
        </w:tc>
        <w:tc>
          <w:tcPr>
            <w:tcW w:w="4160" w:type="dxa"/>
            <w:shd w:val="clear" w:color="auto" w:fill="auto"/>
            <w:vAlign w:val="center"/>
          </w:tcPr>
          <w:p w:rsidR="00046423" w:rsidRPr="00353BDC" w:rsidRDefault="00046423" w:rsidP="00521BEB">
            <w:pPr>
              <w:rPr>
                <w:i/>
                <w:sz w:val="24"/>
                <w:szCs w:val="24"/>
              </w:rPr>
            </w:pPr>
            <w:r>
              <w:rPr>
                <w:i/>
                <w:sz w:val="24"/>
                <w:szCs w:val="24"/>
              </w:rPr>
              <w:t>Zitronen</w:t>
            </w:r>
          </w:p>
        </w:tc>
        <w:tc>
          <w:tcPr>
            <w:tcW w:w="7028" w:type="dxa"/>
            <w:vAlign w:val="center"/>
          </w:tcPr>
          <w:p w:rsidR="00046423" w:rsidRPr="00353BDC" w:rsidRDefault="00046423" w:rsidP="00521BEB">
            <w:pPr>
              <w:rPr>
                <w:i/>
                <w:sz w:val="24"/>
                <w:szCs w:val="24"/>
              </w:rPr>
            </w:pPr>
            <w:r>
              <w:rPr>
                <w:i/>
                <w:sz w:val="24"/>
                <w:szCs w:val="24"/>
              </w:rPr>
              <w:t>auspressen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273"/>
        </w:trPr>
        <w:tc>
          <w:tcPr>
            <w:tcW w:w="1482" w:type="dxa"/>
            <w:shd w:val="clear" w:color="auto" w:fill="auto"/>
            <w:vAlign w:val="center"/>
          </w:tcPr>
          <w:p w:rsidR="00046423" w:rsidRPr="00353BDC" w:rsidRDefault="00046423" w:rsidP="00521BEB">
            <w:pPr>
              <w:jc w:val="center"/>
              <w:rPr>
                <w:i/>
                <w:sz w:val="24"/>
                <w:szCs w:val="24"/>
              </w:rPr>
            </w:pPr>
            <w:r w:rsidRPr="00353BDC">
              <w:rPr>
                <w:i/>
                <w:sz w:val="24"/>
                <w:szCs w:val="24"/>
              </w:rPr>
              <w:t>500 g</w:t>
            </w:r>
          </w:p>
        </w:tc>
        <w:tc>
          <w:tcPr>
            <w:tcW w:w="4160" w:type="dxa"/>
            <w:shd w:val="clear" w:color="auto" w:fill="auto"/>
            <w:vAlign w:val="center"/>
          </w:tcPr>
          <w:p w:rsidR="00046423" w:rsidRPr="00353BDC" w:rsidRDefault="00046423" w:rsidP="00521BEB">
            <w:pPr>
              <w:rPr>
                <w:i/>
                <w:sz w:val="24"/>
                <w:szCs w:val="24"/>
              </w:rPr>
            </w:pPr>
            <w:r w:rsidRPr="00353BDC">
              <w:rPr>
                <w:i/>
                <w:sz w:val="24"/>
                <w:szCs w:val="24"/>
              </w:rPr>
              <w:t>Gelierzucker</w:t>
            </w:r>
            <w:r>
              <w:rPr>
                <w:i/>
                <w:sz w:val="24"/>
                <w:szCs w:val="24"/>
              </w:rPr>
              <w:t xml:space="preserve"> 2:1</w:t>
            </w:r>
          </w:p>
        </w:tc>
        <w:tc>
          <w:tcPr>
            <w:tcW w:w="8355" w:type="dxa"/>
            <w:gridSpan w:val="2"/>
            <w:vMerge w:val="restart"/>
            <w:vAlign w:val="center"/>
          </w:tcPr>
          <w:p w:rsidR="00046423" w:rsidRPr="00353BDC" w:rsidRDefault="00046423" w:rsidP="00CF65F8">
            <w:pPr>
              <w:numPr>
                <w:ilvl w:val="0"/>
                <w:numId w:val="47"/>
              </w:numPr>
              <w:spacing w:before="240" w:line="360" w:lineRule="auto"/>
              <w:rPr>
                <w:i/>
                <w:sz w:val="24"/>
                <w:szCs w:val="24"/>
              </w:rPr>
            </w:pPr>
            <w:r w:rsidRPr="00353BDC">
              <w:rPr>
                <w:i/>
                <w:noProof/>
                <w:sz w:val="24"/>
                <w:szCs w:val="24"/>
                <w:lang w:eastAsia="de-DE"/>
              </w:rPr>
              <mc:AlternateContent>
                <mc:Choice Requires="wps">
                  <w:drawing>
                    <wp:anchor distT="0" distB="0" distL="114300" distR="114300" simplePos="0" relativeHeight="252621824" behindDoc="0" locked="0" layoutInCell="1" allowOverlap="1" wp14:anchorId="325C0E37" wp14:editId="109A2249">
                      <wp:simplePos x="0" y="0"/>
                      <wp:positionH relativeFrom="column">
                        <wp:posOffset>85725</wp:posOffset>
                      </wp:positionH>
                      <wp:positionV relativeFrom="paragraph">
                        <wp:posOffset>86995</wp:posOffset>
                      </wp:positionV>
                      <wp:extent cx="137160" cy="1287780"/>
                      <wp:effectExtent l="12700" t="11430" r="12065" b="5715"/>
                      <wp:wrapNone/>
                      <wp:docPr id="1231" name="Geschweifte Klammer rechts 1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160" cy="1287780"/>
                              </a:xfrm>
                              <a:prstGeom prst="rightBrace">
                                <a:avLst>
                                  <a:gd name="adj1" fmla="val 78241"/>
                                  <a:gd name="adj2" fmla="val 215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Geschweifte Klammer rechts 1231" o:spid="_x0000_s1026" type="#_x0000_t88" style="position:absolute;margin-left:6.75pt;margin-top:6.85pt;width:10.8pt;height:101.4pt;z-index:25262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" adj=",4665"/>
                  </w:pict>
                </mc:Fallback>
              </mc:AlternateContent>
            </w:r>
            <w:r>
              <w:rPr>
                <w:i/>
                <w:sz w:val="24"/>
                <w:szCs w:val="24"/>
              </w:rPr>
              <w:t>dazugeben</w:t>
            </w:r>
            <w:r w:rsidRPr="00353BDC">
              <w:rPr>
                <w:i/>
                <w:sz w:val="24"/>
                <w:szCs w:val="24"/>
              </w:rPr>
              <w:t xml:space="preserve">, </w:t>
            </w:r>
            <w:r>
              <w:rPr>
                <w:i/>
                <w:sz w:val="24"/>
                <w:szCs w:val="24"/>
              </w:rPr>
              <w:t xml:space="preserve">gut vermischen, unter Rühren </w:t>
            </w:r>
            <w:r w:rsidR="00583FB8">
              <w:rPr>
                <w:i/>
                <w:sz w:val="24"/>
                <w:szCs w:val="24"/>
              </w:rPr>
              <w:t>zum Kochen bringen</w:t>
            </w:r>
          </w:p>
          <w:p w:rsidR="00046423" w:rsidRPr="00353BDC" w:rsidRDefault="00583FB8" w:rsidP="00CF65F8">
            <w:pPr>
              <w:numPr>
                <w:ilvl w:val="0"/>
                <w:numId w:val="47"/>
              </w:numPr>
              <w:spacing w:line="360" w:lineRule="auto"/>
              <w:rPr>
                <w:i/>
                <w:sz w:val="24"/>
                <w:szCs w:val="24"/>
              </w:rPr>
            </w:pPr>
            <w:r>
              <w:rPr>
                <w:i/>
                <w:sz w:val="24"/>
                <w:szCs w:val="24"/>
              </w:rPr>
              <w:t xml:space="preserve">4 – </w:t>
            </w:r>
            <w:r w:rsidR="00046423">
              <w:rPr>
                <w:i/>
                <w:sz w:val="24"/>
                <w:szCs w:val="24"/>
              </w:rPr>
              <w:t xml:space="preserve">5 </w:t>
            </w:r>
            <w:r w:rsidR="00046423" w:rsidRPr="00353BDC">
              <w:rPr>
                <w:i/>
                <w:sz w:val="24"/>
                <w:szCs w:val="24"/>
              </w:rPr>
              <w:t xml:space="preserve"> Min. bei mittlerer Hitze und unter ständigem Rühren weiterkochen, die Masse verdunkelt sich</w:t>
            </w:r>
          </w:p>
          <w:p w:rsidR="00046423" w:rsidRPr="00353BDC" w:rsidRDefault="00046423" w:rsidP="00CF65F8">
            <w:pPr>
              <w:numPr>
                <w:ilvl w:val="0"/>
                <w:numId w:val="47"/>
              </w:numPr>
              <w:spacing w:line="360" w:lineRule="auto"/>
              <w:rPr>
                <w:i/>
                <w:sz w:val="24"/>
                <w:szCs w:val="24"/>
              </w:rPr>
            </w:pPr>
            <w:r>
              <w:rPr>
                <w:i/>
                <w:sz w:val="24"/>
                <w:szCs w:val="24"/>
              </w:rPr>
              <w:t>s</w:t>
            </w:r>
            <w:r w:rsidRPr="00353BDC">
              <w:rPr>
                <w:i/>
                <w:sz w:val="24"/>
                <w:szCs w:val="24"/>
              </w:rPr>
              <w:t>ofo</w:t>
            </w:r>
            <w:r w:rsidR="00583FB8">
              <w:rPr>
                <w:i/>
                <w:sz w:val="24"/>
                <w:szCs w:val="24"/>
              </w:rPr>
              <w:t xml:space="preserve">rt in die noch heißen Gläser </w:t>
            </w:r>
            <w:r w:rsidRPr="00353BDC">
              <w:rPr>
                <w:i/>
                <w:sz w:val="24"/>
                <w:szCs w:val="24"/>
              </w:rPr>
              <w:t>füllen, mit Deckel verschließen</w:t>
            </w:r>
          </w:p>
          <w:p w:rsidR="00046423" w:rsidRPr="00353BDC" w:rsidRDefault="00046423" w:rsidP="00CF65F8">
            <w:pPr>
              <w:numPr>
                <w:ilvl w:val="0"/>
                <w:numId w:val="47"/>
              </w:numPr>
              <w:spacing w:line="360" w:lineRule="auto"/>
              <w:rPr>
                <w:i/>
                <w:sz w:val="24"/>
                <w:szCs w:val="24"/>
              </w:rPr>
            </w:pPr>
            <w:r w:rsidRPr="00353BDC">
              <w:rPr>
                <w:i/>
                <w:sz w:val="24"/>
                <w:szCs w:val="24"/>
              </w:rPr>
              <w:t>10 Min. Gläser auf den Kopf stellen, danach wieder drehen</w:t>
            </w:r>
          </w:p>
        </w:tc>
      </w:tr>
      <w:tr w:rsidR="00046423" w:rsidRPr="00353BDC" w:rsidTr="003D21DB">
        <w:trPr>
          <w:cantSplit/>
          <w:trHeight w:val="136"/>
        </w:trPr>
        <w:tc>
          <w:tcPr>
            <w:tcW w:w="1482" w:type="dxa"/>
            <w:shd w:val="clear" w:color="auto" w:fill="auto"/>
            <w:vAlign w:val="center"/>
          </w:tcPr>
          <w:p w:rsidR="00046423" w:rsidRPr="00353BDC" w:rsidRDefault="00046423" w:rsidP="00521BEB">
            <w:pPr>
              <w:jc w:val="center"/>
              <w:rPr>
                <w:i/>
                <w:sz w:val="24"/>
                <w:szCs w:val="24"/>
              </w:rPr>
            </w:pPr>
            <w:r w:rsidRPr="00353BDC">
              <w:rPr>
                <w:i/>
                <w:sz w:val="24"/>
                <w:szCs w:val="24"/>
              </w:rPr>
              <w:t>1 TL</w:t>
            </w:r>
          </w:p>
        </w:tc>
        <w:tc>
          <w:tcPr>
            <w:tcW w:w="4160" w:type="dxa"/>
            <w:shd w:val="clear" w:color="auto" w:fill="auto"/>
            <w:vAlign w:val="center"/>
          </w:tcPr>
          <w:p w:rsidR="00046423" w:rsidRPr="00353BDC" w:rsidRDefault="00046423" w:rsidP="00521BEB">
            <w:pPr>
              <w:rPr>
                <w:i/>
                <w:sz w:val="24"/>
                <w:szCs w:val="24"/>
              </w:rPr>
            </w:pPr>
            <w:r w:rsidRPr="00353BDC">
              <w:rPr>
                <w:i/>
                <w:sz w:val="24"/>
                <w:szCs w:val="24"/>
              </w:rPr>
              <w:t>Zimt</w:t>
            </w:r>
          </w:p>
        </w:tc>
        <w:tc>
          <w:tcPr>
            <w:tcW w:w="8355" w:type="dxa"/>
            <w:gridSpan w:val="2"/>
            <w:vMerge/>
            <w:vAlign w:val="center"/>
          </w:tcPr>
          <w:p w:rsidR="00046423" w:rsidRPr="00353BDC" w:rsidRDefault="00046423" w:rsidP="00521BEB">
            <w:pPr>
              <w:rPr>
                <w:i/>
                <w:sz w:val="24"/>
                <w:szCs w:val="24"/>
              </w:rPr>
            </w:pPr>
          </w:p>
        </w:tc>
      </w:tr>
      <w:tr w:rsidR="00046423" w:rsidRPr="00353BDC" w:rsidTr="00A531AF">
        <w:trPr>
          <w:trHeight w:val="1163"/>
        </w:trPr>
        <w:tc>
          <w:tcPr>
            <w:tcW w:w="1482" w:type="dxa"/>
            <w:shd w:val="clear" w:color="auto" w:fill="auto"/>
            <w:vAlign w:val="center"/>
          </w:tcPr>
          <w:p w:rsidR="00046423" w:rsidRPr="00353BDC" w:rsidRDefault="00046423" w:rsidP="00521BEB">
            <w:pPr>
              <w:jc w:val="center"/>
              <w:rPr>
                <w:i/>
                <w:sz w:val="24"/>
                <w:szCs w:val="24"/>
              </w:rPr>
            </w:pPr>
            <w:r w:rsidRPr="00353BDC">
              <w:rPr>
                <w:i/>
                <w:sz w:val="24"/>
                <w:szCs w:val="24"/>
              </w:rPr>
              <w:t>2 EL</w:t>
            </w:r>
          </w:p>
        </w:tc>
        <w:tc>
          <w:tcPr>
            <w:tcW w:w="4160" w:type="dxa"/>
            <w:shd w:val="clear" w:color="auto" w:fill="auto"/>
            <w:vAlign w:val="center"/>
          </w:tcPr>
          <w:p w:rsidR="00046423" w:rsidRPr="00353BDC" w:rsidRDefault="00046423" w:rsidP="00521BEB">
            <w:pPr>
              <w:rPr>
                <w:i/>
                <w:sz w:val="24"/>
                <w:szCs w:val="24"/>
              </w:rPr>
            </w:pPr>
            <w:r w:rsidRPr="00353BDC">
              <w:rPr>
                <w:i/>
                <w:sz w:val="24"/>
                <w:szCs w:val="24"/>
              </w:rPr>
              <w:t>Honig</w:t>
            </w:r>
          </w:p>
        </w:tc>
        <w:tc>
          <w:tcPr>
            <w:tcW w:w="8355" w:type="dxa"/>
            <w:gridSpan w:val="2"/>
            <w:vMerge/>
            <w:vAlign w:val="center"/>
          </w:tcPr>
          <w:p w:rsidR="00046423" w:rsidRPr="00353BDC" w:rsidRDefault="00046423" w:rsidP="00521BEB">
            <w:pPr>
              <w:rPr>
                <w:i/>
                <w:sz w:val="24"/>
                <w:szCs w:val="24"/>
              </w:rPr>
            </w:pPr>
          </w:p>
        </w:tc>
      </w:tr>
    </w:tbl>
    <w:p w:rsidR="00046423" w:rsidRDefault="00046423" w:rsidP="00046423">
      <w:pPr>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7"/>
      </w:tblGrid>
      <w:tr w:rsidR="00046423" w:rsidRPr="006D5872" w:rsidTr="003D21DB">
        <w:trPr>
          <w:trHeight w:val="258"/>
        </w:trPr>
        <w:tc>
          <w:tcPr>
            <w:tcW w:w="13997" w:type="dxa"/>
          </w:tcPr>
          <w:p w:rsidR="00046423" w:rsidRPr="00B22B67" w:rsidRDefault="00046423" w:rsidP="00521BEB">
            <w:pPr>
              <w:tabs>
                <w:tab w:val="left" w:pos="7655"/>
              </w:tabs>
              <w:spacing w:line="280" w:lineRule="atLeast"/>
              <w:rPr>
                <w:sz w:val="18"/>
                <w:szCs w:val="18"/>
              </w:rPr>
            </w:pPr>
            <w:r w:rsidRPr="00B22B67">
              <w:rPr>
                <w:sz w:val="18"/>
                <w:szCs w:val="18"/>
              </w:rPr>
              <w:t>Welche Art der Haltbarmachung setze ich ein?</w:t>
            </w:r>
          </w:p>
          <w:p w:rsidR="00046423" w:rsidRPr="00353BDC" w:rsidRDefault="00046423" w:rsidP="00521BEB">
            <w:pPr>
              <w:spacing w:line="280" w:lineRule="atLeast"/>
              <w:rPr>
                <w:i/>
                <w:sz w:val="24"/>
                <w:szCs w:val="24"/>
              </w:rPr>
            </w:pPr>
            <w:r w:rsidRPr="00353BDC">
              <w:rPr>
                <w:i/>
                <w:sz w:val="24"/>
                <w:szCs w:val="24"/>
              </w:rPr>
              <w:t>Einkochen</w:t>
            </w:r>
          </w:p>
        </w:tc>
      </w:tr>
      <w:tr w:rsidR="00046423" w:rsidRPr="006D5872" w:rsidTr="003D21DB">
        <w:trPr>
          <w:trHeight w:val="379"/>
        </w:trPr>
        <w:tc>
          <w:tcPr>
            <w:tcW w:w="13997" w:type="dxa"/>
          </w:tcPr>
          <w:p w:rsidR="00046423" w:rsidRPr="00B22B67" w:rsidRDefault="00046423" w:rsidP="00521BEB">
            <w:pPr>
              <w:tabs>
                <w:tab w:val="left" w:pos="7655"/>
              </w:tabs>
              <w:spacing w:line="280" w:lineRule="atLeast"/>
              <w:rPr>
                <w:sz w:val="18"/>
                <w:szCs w:val="18"/>
              </w:rPr>
            </w:pPr>
            <w:r w:rsidRPr="00B22B67">
              <w:rPr>
                <w:sz w:val="18"/>
                <w:szCs w:val="18"/>
              </w:rPr>
              <w:t>Welche Gläser benötige ich?</w:t>
            </w:r>
          </w:p>
          <w:p w:rsidR="00046423" w:rsidRPr="00353BDC" w:rsidRDefault="00046423" w:rsidP="00521BEB">
            <w:pPr>
              <w:spacing w:line="280" w:lineRule="atLeast"/>
              <w:rPr>
                <w:i/>
                <w:sz w:val="24"/>
                <w:szCs w:val="24"/>
              </w:rPr>
            </w:pPr>
            <w:r w:rsidRPr="00353BDC">
              <w:rPr>
                <w:i/>
                <w:sz w:val="24"/>
                <w:szCs w:val="24"/>
              </w:rPr>
              <w:t>Twist-Off-Gläser mit Deckel</w:t>
            </w:r>
          </w:p>
        </w:tc>
      </w:tr>
      <w:tr w:rsidR="00046423" w:rsidRPr="006D5872" w:rsidTr="003D21DB">
        <w:trPr>
          <w:trHeight w:val="359"/>
        </w:trPr>
        <w:tc>
          <w:tcPr>
            <w:tcW w:w="13997" w:type="dxa"/>
          </w:tcPr>
          <w:p w:rsidR="00046423" w:rsidRPr="00B22B67" w:rsidRDefault="00046423" w:rsidP="00521BEB">
            <w:pPr>
              <w:tabs>
                <w:tab w:val="left" w:pos="11340"/>
              </w:tabs>
              <w:spacing w:line="280" w:lineRule="atLeast"/>
              <w:rPr>
                <w:sz w:val="18"/>
                <w:szCs w:val="18"/>
              </w:rPr>
            </w:pPr>
            <w:r w:rsidRPr="00B22B67">
              <w:rPr>
                <w:sz w:val="18"/>
                <w:szCs w:val="18"/>
              </w:rPr>
              <w:t>Wie viele Gläser benötige ich?</w:t>
            </w:r>
          </w:p>
          <w:p w:rsidR="00046423" w:rsidRPr="00353BDC" w:rsidRDefault="00583FB8" w:rsidP="00521BEB">
            <w:pPr>
              <w:spacing w:line="280" w:lineRule="atLeast"/>
              <w:rPr>
                <w:i/>
                <w:sz w:val="24"/>
                <w:szCs w:val="24"/>
              </w:rPr>
            </w:pPr>
            <w:r>
              <w:rPr>
                <w:i/>
                <w:sz w:val="24"/>
                <w:szCs w:val="24"/>
              </w:rPr>
              <w:t xml:space="preserve">4 – </w:t>
            </w:r>
            <w:r w:rsidR="005944D6">
              <w:rPr>
                <w:i/>
                <w:sz w:val="24"/>
                <w:szCs w:val="24"/>
              </w:rPr>
              <w:t>5 Gläser je nach Größe</w:t>
            </w:r>
          </w:p>
        </w:tc>
      </w:tr>
      <w:tr w:rsidR="00046423" w:rsidRPr="006D5872" w:rsidTr="003D21DB">
        <w:trPr>
          <w:trHeight w:val="339"/>
        </w:trPr>
        <w:tc>
          <w:tcPr>
            <w:tcW w:w="13997" w:type="dxa"/>
          </w:tcPr>
          <w:p w:rsidR="00046423" w:rsidRPr="00B22B67" w:rsidRDefault="00046423" w:rsidP="00521BEB">
            <w:pPr>
              <w:tabs>
                <w:tab w:val="left" w:pos="11340"/>
              </w:tabs>
              <w:spacing w:line="280" w:lineRule="atLeast"/>
              <w:rPr>
                <w:sz w:val="18"/>
                <w:szCs w:val="18"/>
              </w:rPr>
            </w:pPr>
            <w:r w:rsidRPr="00B22B67">
              <w:rPr>
                <w:sz w:val="18"/>
                <w:szCs w:val="18"/>
              </w:rPr>
              <w:t>Was muss ich noch unbedingt beachten?</w:t>
            </w:r>
          </w:p>
          <w:p w:rsidR="00046423" w:rsidRPr="00353BDC" w:rsidRDefault="00046423" w:rsidP="00521BEB">
            <w:pPr>
              <w:spacing w:line="280" w:lineRule="atLeast"/>
              <w:rPr>
                <w:i/>
                <w:sz w:val="24"/>
                <w:szCs w:val="24"/>
              </w:rPr>
            </w:pPr>
            <w:r w:rsidRPr="00353BDC">
              <w:rPr>
                <w:i/>
                <w:sz w:val="24"/>
                <w:szCs w:val="24"/>
              </w:rPr>
              <w:t>Gläser müssen zuerst vorbereitet werden!</w:t>
            </w:r>
          </w:p>
        </w:tc>
      </w:tr>
    </w:tbl>
    <w:p w:rsidR="00DF63F7" w:rsidRDefault="00046423" w:rsidP="00046423">
      <w:pPr>
        <w:spacing w:after="120"/>
      </w:pPr>
      <w:r>
        <w:br w:type="page"/>
      </w:r>
    </w:p>
    <w:p w:rsidR="00DF63F7" w:rsidRDefault="00DF63F7" w:rsidP="00DF63F7">
      <w:pPr>
        <w:pStyle w:val="Abstandszeile"/>
      </w:pPr>
    </w:p>
    <w:tbl>
      <w:tblPr>
        <w:tblW w:w="1403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8363"/>
        <w:gridCol w:w="425"/>
        <w:gridCol w:w="2127"/>
      </w:tblGrid>
      <w:tr w:rsidR="003D21DB" w:rsidRPr="00F10B49" w:rsidTr="0006160E">
        <w:trPr>
          <w:trHeight w:val="523"/>
        </w:trPr>
        <w:tc>
          <w:tcPr>
            <w:tcW w:w="3119" w:type="dxa"/>
            <w:tcBorders>
              <w:left w:val="single" w:sz="4" w:space="0" w:color="auto"/>
              <w:bottom w:val="single" w:sz="4" w:space="0" w:color="auto"/>
              <w:right w:val="single" w:sz="4" w:space="0" w:color="auto"/>
            </w:tcBorders>
            <w:shd w:val="clear" w:color="auto" w:fill="D9D9D9"/>
            <w:hideMark/>
          </w:tcPr>
          <w:p w:rsidR="003D21DB" w:rsidRPr="00F10B49" w:rsidRDefault="003D21DB" w:rsidP="0006160E">
            <w:pPr>
              <w:spacing w:before="40" w:after="60" w:line="160" w:lineRule="exact"/>
              <w:rPr>
                <w:color w:val="000000"/>
                <w:sz w:val="12"/>
              </w:rPr>
            </w:pPr>
            <w:r w:rsidRPr="00F10B49">
              <w:rPr>
                <w:sz w:val="12"/>
              </w:rPr>
              <w:br w:type="page"/>
              <w:t>Lernfeld</w:t>
            </w:r>
          </w:p>
          <w:p w:rsidR="003D21DB" w:rsidRPr="00F10B49" w:rsidRDefault="003D21DB" w:rsidP="0006160E">
            <w:pPr>
              <w:rPr>
                <w:b/>
              </w:rPr>
            </w:pPr>
            <w:r w:rsidRPr="00F10B49">
              <w:rPr>
                <w:b/>
              </w:rPr>
              <w:t>LF 3</w:t>
            </w:r>
          </w:p>
        </w:tc>
        <w:tc>
          <w:tcPr>
            <w:tcW w:w="8363" w:type="dxa"/>
            <w:tcBorders>
              <w:left w:val="single" w:sz="4" w:space="0" w:color="auto"/>
              <w:bottom w:val="single" w:sz="4" w:space="0" w:color="auto"/>
              <w:right w:val="single" w:sz="4" w:space="0" w:color="auto"/>
            </w:tcBorders>
            <w:shd w:val="clear" w:color="auto" w:fill="D9D9D9"/>
            <w:hideMark/>
          </w:tcPr>
          <w:p w:rsidR="003D21DB" w:rsidRPr="00F10B49" w:rsidRDefault="003D21DB" w:rsidP="0006160E">
            <w:pPr>
              <w:spacing w:before="40" w:after="60" w:line="160" w:lineRule="exact"/>
              <w:rPr>
                <w:b/>
              </w:rPr>
            </w:pPr>
            <w:r w:rsidRPr="00F10B49">
              <w:rPr>
                <w:sz w:val="12"/>
              </w:rPr>
              <w:t>Titel</w:t>
            </w:r>
          </w:p>
          <w:p w:rsidR="003D21DB" w:rsidRPr="00F10B49" w:rsidRDefault="003D21DB" w:rsidP="0006160E">
            <w:pPr>
              <w:rPr>
                <w:b/>
              </w:rPr>
            </w:pPr>
            <w:r w:rsidRPr="00F10B49">
              <w:rPr>
                <w:b/>
              </w:rPr>
              <w:t>02 Projektdurchführung</w:t>
            </w:r>
            <w:r>
              <w:rPr>
                <w:b/>
              </w:rPr>
              <w:t xml:space="preserve"> – Praxisteil II</w:t>
            </w:r>
          </w:p>
        </w:tc>
        <w:tc>
          <w:tcPr>
            <w:tcW w:w="425" w:type="dxa"/>
            <w:tcBorders>
              <w:top w:val="nil"/>
              <w:left w:val="single" w:sz="4" w:space="0" w:color="auto"/>
              <w:bottom w:val="nil"/>
              <w:right w:val="single" w:sz="4" w:space="0" w:color="auto"/>
            </w:tcBorders>
            <w:shd w:val="clear" w:color="auto" w:fill="FFFFFF"/>
          </w:tcPr>
          <w:p w:rsidR="003D21DB" w:rsidRPr="00F10B49" w:rsidRDefault="003D21DB" w:rsidP="0006160E"/>
        </w:tc>
        <w:tc>
          <w:tcPr>
            <w:tcW w:w="212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D21DB" w:rsidRPr="00F10B49" w:rsidRDefault="003D21DB" w:rsidP="0006160E">
            <w:pPr>
              <w:jc w:val="center"/>
              <w:rPr>
                <w:rFonts w:eastAsia="Calibri" w:cs="Times New Roman"/>
                <w:b/>
                <w:lang w:eastAsia="de-DE"/>
              </w:rPr>
            </w:pPr>
            <w:r w:rsidRPr="00F10B49">
              <w:rPr>
                <w:rFonts w:eastAsia="Times New Roman" w:cs="Times New Roman"/>
                <w:b/>
                <w:lang w:eastAsia="de-DE"/>
              </w:rPr>
              <w:t>H</w:t>
            </w:r>
            <w:r>
              <w:rPr>
                <w:rFonts w:eastAsia="Times New Roman" w:cs="Times New Roman"/>
                <w:b/>
                <w:lang w:eastAsia="de-DE"/>
              </w:rPr>
              <w:t>03.02.02.08.01</w:t>
            </w:r>
          </w:p>
        </w:tc>
      </w:tr>
    </w:tbl>
    <w:p w:rsidR="003D21DB" w:rsidRDefault="00CC7EE5" w:rsidP="003D21DB">
      <w:pPr>
        <w:pStyle w:val="berschrift1"/>
      </w:pPr>
      <w:r>
        <w:rPr>
          <w:noProof/>
        </w:rPr>
        <mc:AlternateContent>
          <mc:Choice Requires="wps">
            <w:drawing>
              <wp:anchor distT="0" distB="0" distL="114300" distR="114300" simplePos="0" relativeHeight="252833792" behindDoc="0" locked="0" layoutInCell="1" allowOverlap="1" wp14:anchorId="0421F6E2" wp14:editId="2608DD99">
                <wp:simplePos x="0" y="0"/>
                <wp:positionH relativeFrom="column">
                  <wp:posOffset>5709285</wp:posOffset>
                </wp:positionH>
                <wp:positionV relativeFrom="paragraph">
                  <wp:posOffset>184785</wp:posOffset>
                </wp:positionV>
                <wp:extent cx="3164205" cy="554355"/>
                <wp:effectExtent l="0" t="0" r="17145" b="17145"/>
                <wp:wrapNone/>
                <wp:docPr id="553" name="Textfeld 553"/>
                <wp:cNvGraphicFramePr/>
                <a:graphic xmlns:a="http://schemas.openxmlformats.org/drawingml/2006/main">
                  <a:graphicData uri="http://schemas.microsoft.com/office/word/2010/wordprocessingShape">
                    <wps:wsp>
                      <wps:cNvSpPr txBox="1"/>
                      <wps:spPr>
                        <a:xfrm>
                          <a:off x="0" y="0"/>
                          <a:ext cx="3164205" cy="5543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CC7EE5">
                            <w:r>
                              <w:t>Bearbeitet von:</w:t>
                            </w:r>
                          </w:p>
                          <w:p w:rsidR="00315B60" w:rsidRDefault="00315B60" w:rsidP="00CC7EE5"/>
                          <w:p w:rsidR="00315B60" w:rsidRDefault="00315B60" w:rsidP="00CC7EE5">
                            <w:r>
                              <w:t>Datum: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553" o:spid="_x0000_s1058" type="#_x0000_t202" style="position:absolute;margin-left:449.55pt;margin-top:14.55pt;width:249.15pt;height:43.65pt;z-index:252833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" fillcolor="white [3201]" strokeweight=".5pt">
                <v:textbox>
                  <w:txbxContent>
                    <w:p w:rsidR="00315B60" w:rsidRDefault="00315B60" w:rsidP="00CC7EE5">
                      <w:r>
                        <w:t>Bearbeitet von:</w:t>
                      </w:r>
                    </w:p>
                    <w:p w:rsidR="00315B60" w:rsidRDefault="00315B60" w:rsidP="00CC7EE5"/>
                    <w:p w:rsidR="00315B60" w:rsidRDefault="00315B60" w:rsidP="00CC7EE5">
                      <w:r>
                        <w:t>Datum:</w:t>
                      </w:r>
                    </w:p>
                  </w:txbxContent>
                </v:textbox>
              </v:shape>
            </w:pict>
          </mc:Fallback>
        </mc:AlternateContent>
      </w:r>
      <w:r w:rsidR="003D21DB">
        <w:t>Rezeptblatt</w:t>
      </w:r>
    </w:p>
    <w:p w:rsidR="00046423" w:rsidRPr="0092436F" w:rsidRDefault="00046423" w:rsidP="003D21DB">
      <w:pPr>
        <w:pStyle w:val="berschrift2"/>
      </w:pPr>
      <w:r w:rsidRPr="0092436F">
        <w:t xml:space="preserve">Name des Rezepts: </w:t>
      </w:r>
      <w:r w:rsidRPr="00AD55BA">
        <w:t>Apfel-Kiwi-Marmelade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482"/>
        <w:gridCol w:w="4160"/>
        <w:gridCol w:w="7028"/>
        <w:gridCol w:w="1327"/>
      </w:tblGrid>
      <w:tr w:rsidR="00046423" w:rsidRPr="0092436F" w:rsidTr="00DF63F7">
        <w:tc>
          <w:tcPr>
            <w:tcW w:w="1482" w:type="dxa"/>
            <w:shd w:val="clear" w:color="auto" w:fill="D9D9D9"/>
          </w:tcPr>
          <w:p w:rsidR="00046423" w:rsidRPr="0092436F" w:rsidRDefault="00046423" w:rsidP="00521BEB">
            <w:pPr>
              <w:rPr>
                <w:b/>
                <w:sz w:val="28"/>
                <w:szCs w:val="28"/>
              </w:rPr>
            </w:pPr>
            <w:r w:rsidRPr="0092436F">
              <w:rPr>
                <w:b/>
                <w:sz w:val="28"/>
                <w:szCs w:val="28"/>
              </w:rPr>
              <w:t>Menge</w:t>
            </w:r>
          </w:p>
        </w:tc>
        <w:tc>
          <w:tcPr>
            <w:tcW w:w="4160" w:type="dxa"/>
            <w:shd w:val="clear" w:color="auto" w:fill="D9D9D9"/>
          </w:tcPr>
          <w:p w:rsidR="00046423" w:rsidRPr="0092436F" w:rsidRDefault="00046423" w:rsidP="00521BEB">
            <w:pPr>
              <w:rPr>
                <w:b/>
                <w:sz w:val="28"/>
                <w:szCs w:val="28"/>
              </w:rPr>
            </w:pPr>
            <w:r w:rsidRPr="0092436F">
              <w:rPr>
                <w:b/>
                <w:sz w:val="28"/>
                <w:szCs w:val="28"/>
              </w:rPr>
              <w:t>Zutaten</w:t>
            </w:r>
          </w:p>
        </w:tc>
        <w:tc>
          <w:tcPr>
            <w:tcW w:w="8355" w:type="dxa"/>
            <w:gridSpan w:val="2"/>
            <w:shd w:val="clear" w:color="auto" w:fill="D9D9D9"/>
          </w:tcPr>
          <w:p w:rsidR="00046423" w:rsidRPr="0092436F" w:rsidRDefault="00046423" w:rsidP="00521BEB">
            <w:pPr>
              <w:rPr>
                <w:b/>
                <w:sz w:val="28"/>
                <w:szCs w:val="28"/>
              </w:rPr>
            </w:pPr>
            <w:r w:rsidRPr="0092436F">
              <w:rPr>
                <w:b/>
                <w:sz w:val="28"/>
                <w:szCs w:val="28"/>
              </w:rPr>
              <w:t>Zubereitung</w:t>
            </w:r>
          </w:p>
        </w:tc>
      </w:tr>
      <w:tr w:rsidR="00046423" w:rsidRPr="00353BDC" w:rsidTr="003D21DB">
        <w:trPr>
          <w:cantSplit/>
          <w:trHeight w:val="264"/>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sidRPr="00353BDC">
              <w:rPr>
                <w:i/>
                <w:sz w:val="24"/>
                <w:szCs w:val="24"/>
              </w:rPr>
              <w:t>Gläser mit passenden Deckeln</w:t>
            </w:r>
          </w:p>
        </w:tc>
        <w:tc>
          <w:tcPr>
            <w:tcW w:w="7028" w:type="dxa"/>
            <w:vAlign w:val="center"/>
          </w:tcPr>
          <w:p w:rsidR="00046423" w:rsidRPr="00353BDC" w:rsidRDefault="00046423" w:rsidP="00521BEB">
            <w:pPr>
              <w:rPr>
                <w:i/>
                <w:sz w:val="24"/>
                <w:szCs w:val="24"/>
              </w:rPr>
            </w:pPr>
            <w:r w:rsidRPr="00353BDC">
              <w:rPr>
                <w:i/>
                <w:sz w:val="24"/>
                <w:szCs w:val="24"/>
              </w:rPr>
              <w:t>spülen, klarspülen, im Backofen bei 60 °C trocknen lassen</w:t>
            </w:r>
          </w:p>
        </w:tc>
        <w:tc>
          <w:tcPr>
            <w:tcW w:w="1327" w:type="dxa"/>
            <w:vMerge w:val="restart"/>
            <w:textDirection w:val="tbRl"/>
            <w:vAlign w:val="center"/>
          </w:tcPr>
          <w:p w:rsidR="00046423" w:rsidRPr="00353BDC" w:rsidRDefault="00046423" w:rsidP="00521BEB">
            <w:pPr>
              <w:ind w:left="113" w:right="113"/>
              <w:jc w:val="center"/>
              <w:rPr>
                <w:i/>
                <w:sz w:val="24"/>
                <w:szCs w:val="24"/>
              </w:rPr>
            </w:pPr>
            <w:r>
              <w:rPr>
                <w:i/>
                <w:sz w:val="24"/>
                <w:szCs w:val="24"/>
              </w:rPr>
              <w:t>Alles zusa</w:t>
            </w:r>
            <w:r>
              <w:rPr>
                <w:i/>
                <w:sz w:val="24"/>
                <w:szCs w:val="24"/>
              </w:rPr>
              <w:t>m</w:t>
            </w:r>
            <w:r>
              <w:rPr>
                <w:i/>
                <w:sz w:val="24"/>
                <w:szCs w:val="24"/>
              </w:rPr>
              <w:t>men in einen Topf geben</w:t>
            </w:r>
          </w:p>
        </w:tc>
      </w:tr>
      <w:tr w:rsidR="00046423" w:rsidRPr="00353BDC" w:rsidTr="003D21DB">
        <w:trPr>
          <w:cantSplit/>
          <w:trHeight w:val="257"/>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Pr>
                <w:i/>
                <w:sz w:val="24"/>
                <w:szCs w:val="24"/>
              </w:rPr>
              <w:t>Äpfel, groß</w:t>
            </w:r>
          </w:p>
        </w:tc>
        <w:tc>
          <w:tcPr>
            <w:tcW w:w="7028" w:type="dxa"/>
            <w:vAlign w:val="center"/>
          </w:tcPr>
          <w:p w:rsidR="00046423" w:rsidRPr="00353BDC" w:rsidRDefault="00046423" w:rsidP="00521BEB">
            <w:pPr>
              <w:rPr>
                <w:i/>
                <w:sz w:val="24"/>
                <w:szCs w:val="24"/>
              </w:rPr>
            </w:pPr>
            <w:r w:rsidRPr="00353BDC">
              <w:rPr>
                <w:i/>
                <w:sz w:val="24"/>
                <w:szCs w:val="24"/>
              </w:rPr>
              <w:t>schälen, vierteln, Kernhaus entfernen, in kleine Stücke schneiden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248"/>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sidRPr="00353BDC">
              <w:rPr>
                <w:i/>
                <w:sz w:val="24"/>
                <w:szCs w:val="24"/>
              </w:rPr>
              <w:t>Kiwis, schön reif</w:t>
            </w:r>
          </w:p>
        </w:tc>
        <w:tc>
          <w:tcPr>
            <w:tcW w:w="7028" w:type="dxa"/>
            <w:vAlign w:val="center"/>
          </w:tcPr>
          <w:p w:rsidR="00046423" w:rsidRPr="00353BDC" w:rsidRDefault="00046423" w:rsidP="00521BEB">
            <w:pPr>
              <w:rPr>
                <w:i/>
                <w:sz w:val="24"/>
                <w:szCs w:val="24"/>
              </w:rPr>
            </w:pPr>
            <w:r>
              <w:rPr>
                <w:i/>
                <w:sz w:val="24"/>
                <w:szCs w:val="24"/>
              </w:rPr>
              <w:t>s</w:t>
            </w:r>
            <w:r w:rsidRPr="00353BDC">
              <w:rPr>
                <w:i/>
                <w:sz w:val="24"/>
                <w:szCs w:val="24"/>
              </w:rPr>
              <w:t xml:space="preserve">chälen, vierteln, </w:t>
            </w:r>
            <w:r w:rsidRPr="0074495C">
              <w:rPr>
                <w:i/>
                <w:sz w:val="24"/>
                <w:szCs w:val="24"/>
                <w:shd w:val="clear" w:color="auto" w:fill="DDD9C3" w:themeFill="background2" w:themeFillShade="E6"/>
              </w:rPr>
              <w:t>in kleine Stücke schneiden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346"/>
        </w:trPr>
        <w:tc>
          <w:tcPr>
            <w:tcW w:w="1482" w:type="dxa"/>
            <w:shd w:val="clear" w:color="auto" w:fill="auto"/>
            <w:vAlign w:val="center"/>
          </w:tcPr>
          <w:p w:rsidR="00046423"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Pr>
                <w:i/>
                <w:sz w:val="24"/>
                <w:szCs w:val="24"/>
              </w:rPr>
              <w:t>Zitronen</w:t>
            </w:r>
          </w:p>
        </w:tc>
        <w:tc>
          <w:tcPr>
            <w:tcW w:w="7028" w:type="dxa"/>
            <w:vAlign w:val="center"/>
          </w:tcPr>
          <w:p w:rsidR="00046423" w:rsidRPr="00353BDC" w:rsidRDefault="00046423" w:rsidP="00521BEB">
            <w:pPr>
              <w:rPr>
                <w:i/>
                <w:sz w:val="24"/>
                <w:szCs w:val="24"/>
              </w:rPr>
            </w:pPr>
            <w:r>
              <w:rPr>
                <w:i/>
                <w:sz w:val="24"/>
                <w:szCs w:val="24"/>
              </w:rPr>
              <w:t>auspressen</w:t>
            </w:r>
          </w:p>
        </w:tc>
        <w:tc>
          <w:tcPr>
            <w:tcW w:w="1327" w:type="dxa"/>
            <w:vMerge/>
            <w:vAlign w:val="center"/>
          </w:tcPr>
          <w:p w:rsidR="00046423" w:rsidRPr="00353BDC" w:rsidRDefault="00046423" w:rsidP="00521BEB">
            <w:pPr>
              <w:rPr>
                <w:i/>
                <w:sz w:val="24"/>
                <w:szCs w:val="24"/>
              </w:rPr>
            </w:pPr>
          </w:p>
        </w:tc>
      </w:tr>
      <w:tr w:rsidR="00046423" w:rsidRPr="00353BDC" w:rsidTr="003D21DB">
        <w:trPr>
          <w:cantSplit/>
          <w:trHeight w:val="218"/>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sidRPr="00353BDC">
              <w:rPr>
                <w:i/>
                <w:sz w:val="24"/>
                <w:szCs w:val="24"/>
              </w:rPr>
              <w:t>Gelierzucker</w:t>
            </w:r>
            <w:r>
              <w:rPr>
                <w:i/>
                <w:sz w:val="24"/>
                <w:szCs w:val="24"/>
              </w:rPr>
              <w:t xml:space="preserve"> 2:1</w:t>
            </w:r>
          </w:p>
        </w:tc>
        <w:tc>
          <w:tcPr>
            <w:tcW w:w="8355" w:type="dxa"/>
            <w:gridSpan w:val="2"/>
            <w:vMerge w:val="restart"/>
            <w:vAlign w:val="center"/>
          </w:tcPr>
          <w:p w:rsidR="00046423" w:rsidRPr="00353BDC" w:rsidRDefault="00046423" w:rsidP="00CF65F8">
            <w:pPr>
              <w:numPr>
                <w:ilvl w:val="0"/>
                <w:numId w:val="47"/>
              </w:numPr>
              <w:spacing w:before="240" w:line="360" w:lineRule="auto"/>
              <w:rPr>
                <w:i/>
                <w:sz w:val="24"/>
                <w:szCs w:val="24"/>
              </w:rPr>
            </w:pPr>
            <w:r w:rsidRPr="00353BDC">
              <w:rPr>
                <w:i/>
                <w:noProof/>
                <w:sz w:val="24"/>
                <w:szCs w:val="24"/>
                <w:lang w:eastAsia="de-DE"/>
              </w:rPr>
              <mc:AlternateContent>
                <mc:Choice Requires="wps">
                  <w:drawing>
                    <wp:anchor distT="0" distB="0" distL="114300" distR="114300" simplePos="0" relativeHeight="252623872" behindDoc="0" locked="0" layoutInCell="1" allowOverlap="1" wp14:anchorId="3D29F17A" wp14:editId="0D21A652">
                      <wp:simplePos x="0" y="0"/>
                      <wp:positionH relativeFrom="column">
                        <wp:posOffset>85725</wp:posOffset>
                      </wp:positionH>
                      <wp:positionV relativeFrom="paragraph">
                        <wp:posOffset>86995</wp:posOffset>
                      </wp:positionV>
                      <wp:extent cx="137160" cy="1287780"/>
                      <wp:effectExtent l="12700" t="11430" r="12065" b="5715"/>
                      <wp:wrapNone/>
                      <wp:docPr id="1232" name="Geschweifte Klammer rechts 1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160" cy="1287780"/>
                              </a:xfrm>
                              <a:prstGeom prst="rightBrace">
                                <a:avLst>
                                  <a:gd name="adj1" fmla="val 78241"/>
                                  <a:gd name="adj2" fmla="val 215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Geschweifte Klammer rechts 1232" o:spid="_x0000_s1026" type="#_x0000_t88" style="position:absolute;margin-left:6.75pt;margin-top:6.85pt;width:10.8pt;height:101.4pt;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" adj=",4665"/>
                  </w:pict>
                </mc:Fallback>
              </mc:AlternateContent>
            </w:r>
            <w:r>
              <w:rPr>
                <w:i/>
                <w:sz w:val="24"/>
                <w:szCs w:val="24"/>
              </w:rPr>
              <w:t>dazugeben</w:t>
            </w:r>
            <w:r w:rsidRPr="00353BDC">
              <w:rPr>
                <w:i/>
                <w:sz w:val="24"/>
                <w:szCs w:val="24"/>
              </w:rPr>
              <w:t xml:space="preserve">, </w:t>
            </w:r>
            <w:r>
              <w:rPr>
                <w:i/>
                <w:sz w:val="24"/>
                <w:szCs w:val="24"/>
              </w:rPr>
              <w:t xml:space="preserve">gut vermischen, unter Rühren </w:t>
            </w:r>
            <w:r w:rsidRPr="00353BDC">
              <w:rPr>
                <w:i/>
                <w:sz w:val="24"/>
                <w:szCs w:val="24"/>
              </w:rPr>
              <w:t>zum Kochen bringen,</w:t>
            </w:r>
          </w:p>
          <w:p w:rsidR="00046423" w:rsidRPr="00353BDC" w:rsidRDefault="00583FB8" w:rsidP="00CF65F8">
            <w:pPr>
              <w:numPr>
                <w:ilvl w:val="0"/>
                <w:numId w:val="47"/>
              </w:numPr>
              <w:spacing w:line="360" w:lineRule="auto"/>
              <w:rPr>
                <w:i/>
                <w:sz w:val="24"/>
                <w:szCs w:val="24"/>
              </w:rPr>
            </w:pPr>
            <w:r>
              <w:rPr>
                <w:i/>
                <w:sz w:val="24"/>
                <w:szCs w:val="24"/>
              </w:rPr>
              <w:t xml:space="preserve">4 – </w:t>
            </w:r>
            <w:r w:rsidR="00046423">
              <w:rPr>
                <w:i/>
                <w:sz w:val="24"/>
                <w:szCs w:val="24"/>
              </w:rPr>
              <w:t xml:space="preserve">5 </w:t>
            </w:r>
            <w:r w:rsidR="00046423" w:rsidRPr="00353BDC">
              <w:rPr>
                <w:i/>
                <w:sz w:val="24"/>
                <w:szCs w:val="24"/>
              </w:rPr>
              <w:t>Min. bei mittlerer Hitze und unter ständigem Rühren weiterkochen, die Masse verdunkelt sich</w:t>
            </w:r>
          </w:p>
          <w:p w:rsidR="00046423" w:rsidRPr="00353BDC" w:rsidRDefault="00046423" w:rsidP="00CF65F8">
            <w:pPr>
              <w:numPr>
                <w:ilvl w:val="0"/>
                <w:numId w:val="47"/>
              </w:numPr>
              <w:spacing w:line="360" w:lineRule="auto"/>
              <w:rPr>
                <w:i/>
                <w:sz w:val="24"/>
                <w:szCs w:val="24"/>
              </w:rPr>
            </w:pPr>
            <w:r>
              <w:rPr>
                <w:i/>
                <w:sz w:val="24"/>
                <w:szCs w:val="24"/>
              </w:rPr>
              <w:t>s</w:t>
            </w:r>
            <w:r w:rsidRPr="00353BDC">
              <w:rPr>
                <w:i/>
                <w:sz w:val="24"/>
                <w:szCs w:val="24"/>
              </w:rPr>
              <w:t>o</w:t>
            </w:r>
            <w:r w:rsidR="00583FB8">
              <w:rPr>
                <w:i/>
                <w:sz w:val="24"/>
                <w:szCs w:val="24"/>
              </w:rPr>
              <w:t xml:space="preserve">fort in die noch heißen Gläser </w:t>
            </w:r>
            <w:r w:rsidRPr="00353BDC">
              <w:rPr>
                <w:i/>
                <w:sz w:val="24"/>
                <w:szCs w:val="24"/>
              </w:rPr>
              <w:t>füllen, mit Deckel verschließen</w:t>
            </w:r>
          </w:p>
          <w:p w:rsidR="00046423" w:rsidRPr="00353BDC" w:rsidRDefault="00046423" w:rsidP="00CF65F8">
            <w:pPr>
              <w:numPr>
                <w:ilvl w:val="0"/>
                <w:numId w:val="47"/>
              </w:numPr>
              <w:spacing w:line="360" w:lineRule="auto"/>
              <w:rPr>
                <w:i/>
                <w:sz w:val="24"/>
                <w:szCs w:val="24"/>
              </w:rPr>
            </w:pPr>
            <w:r w:rsidRPr="00353BDC">
              <w:rPr>
                <w:i/>
                <w:sz w:val="24"/>
                <w:szCs w:val="24"/>
              </w:rPr>
              <w:t>10 Min. Gläser auf den Kopf stellen, danach wieder drehen</w:t>
            </w:r>
          </w:p>
        </w:tc>
      </w:tr>
      <w:tr w:rsidR="00046423" w:rsidRPr="00353BDC" w:rsidTr="003D21DB">
        <w:trPr>
          <w:trHeight w:val="255"/>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sidRPr="00353BDC">
              <w:rPr>
                <w:i/>
                <w:sz w:val="24"/>
                <w:szCs w:val="24"/>
              </w:rPr>
              <w:t>Zimt</w:t>
            </w:r>
          </w:p>
        </w:tc>
        <w:tc>
          <w:tcPr>
            <w:tcW w:w="8355" w:type="dxa"/>
            <w:gridSpan w:val="2"/>
            <w:vMerge/>
            <w:vAlign w:val="center"/>
          </w:tcPr>
          <w:p w:rsidR="00046423" w:rsidRPr="00353BDC" w:rsidRDefault="00046423" w:rsidP="00521BEB">
            <w:pPr>
              <w:rPr>
                <w:i/>
                <w:sz w:val="24"/>
                <w:szCs w:val="24"/>
              </w:rPr>
            </w:pPr>
          </w:p>
        </w:tc>
      </w:tr>
      <w:tr w:rsidR="00046423" w:rsidRPr="00353BDC" w:rsidTr="00A531AF">
        <w:trPr>
          <w:trHeight w:val="1278"/>
        </w:trPr>
        <w:tc>
          <w:tcPr>
            <w:tcW w:w="1482" w:type="dxa"/>
            <w:shd w:val="clear" w:color="auto" w:fill="auto"/>
            <w:vAlign w:val="center"/>
          </w:tcPr>
          <w:p w:rsidR="00046423" w:rsidRPr="00353BDC" w:rsidRDefault="00046423" w:rsidP="00521BEB">
            <w:pPr>
              <w:jc w:val="center"/>
              <w:rPr>
                <w:i/>
                <w:sz w:val="24"/>
                <w:szCs w:val="24"/>
              </w:rPr>
            </w:pPr>
          </w:p>
        </w:tc>
        <w:tc>
          <w:tcPr>
            <w:tcW w:w="4160" w:type="dxa"/>
            <w:shd w:val="clear" w:color="auto" w:fill="auto"/>
            <w:vAlign w:val="center"/>
          </w:tcPr>
          <w:p w:rsidR="00046423" w:rsidRPr="00353BDC" w:rsidRDefault="00046423" w:rsidP="00521BEB">
            <w:pPr>
              <w:rPr>
                <w:i/>
                <w:sz w:val="24"/>
                <w:szCs w:val="24"/>
              </w:rPr>
            </w:pPr>
            <w:r w:rsidRPr="00353BDC">
              <w:rPr>
                <w:i/>
                <w:sz w:val="24"/>
                <w:szCs w:val="24"/>
              </w:rPr>
              <w:t>Honig</w:t>
            </w:r>
          </w:p>
        </w:tc>
        <w:tc>
          <w:tcPr>
            <w:tcW w:w="8355" w:type="dxa"/>
            <w:gridSpan w:val="2"/>
            <w:vMerge/>
            <w:vAlign w:val="center"/>
          </w:tcPr>
          <w:p w:rsidR="00046423" w:rsidRPr="00353BDC" w:rsidRDefault="00046423" w:rsidP="00521BEB">
            <w:pPr>
              <w:rPr>
                <w:i/>
                <w:sz w:val="24"/>
                <w:szCs w:val="24"/>
              </w:rPr>
            </w:pPr>
          </w:p>
        </w:tc>
      </w:tr>
    </w:tbl>
    <w:p w:rsidR="00046423" w:rsidRDefault="00046423" w:rsidP="00046423">
      <w:pPr>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7"/>
      </w:tblGrid>
      <w:tr w:rsidR="00046423" w:rsidRPr="006D5872" w:rsidTr="003D21DB">
        <w:trPr>
          <w:trHeight w:val="437"/>
        </w:trPr>
        <w:tc>
          <w:tcPr>
            <w:tcW w:w="13997" w:type="dxa"/>
          </w:tcPr>
          <w:p w:rsidR="00046423" w:rsidRPr="00B22B67" w:rsidRDefault="00046423" w:rsidP="00521BEB">
            <w:pPr>
              <w:tabs>
                <w:tab w:val="left" w:pos="7655"/>
              </w:tabs>
              <w:spacing w:line="280" w:lineRule="atLeast"/>
              <w:rPr>
                <w:sz w:val="18"/>
                <w:szCs w:val="18"/>
              </w:rPr>
            </w:pPr>
            <w:r w:rsidRPr="00B22B67">
              <w:rPr>
                <w:sz w:val="18"/>
                <w:szCs w:val="18"/>
              </w:rPr>
              <w:t>Welche Art der Haltbarmachung setze ich ein?</w:t>
            </w:r>
          </w:p>
          <w:p w:rsidR="00046423" w:rsidRPr="00353BDC" w:rsidRDefault="00046423" w:rsidP="00521BEB">
            <w:pPr>
              <w:spacing w:line="280" w:lineRule="atLeast"/>
              <w:rPr>
                <w:i/>
                <w:sz w:val="24"/>
                <w:szCs w:val="24"/>
              </w:rPr>
            </w:pPr>
            <w:r w:rsidRPr="00353BDC">
              <w:rPr>
                <w:i/>
                <w:sz w:val="24"/>
                <w:szCs w:val="24"/>
              </w:rPr>
              <w:t>Einkochen</w:t>
            </w:r>
          </w:p>
        </w:tc>
      </w:tr>
      <w:tr w:rsidR="00046423" w:rsidRPr="006D5872" w:rsidTr="003D21DB">
        <w:trPr>
          <w:trHeight w:val="403"/>
        </w:trPr>
        <w:tc>
          <w:tcPr>
            <w:tcW w:w="13997" w:type="dxa"/>
          </w:tcPr>
          <w:p w:rsidR="00046423" w:rsidRPr="00B22B67" w:rsidRDefault="00046423" w:rsidP="00521BEB">
            <w:pPr>
              <w:tabs>
                <w:tab w:val="left" w:pos="7655"/>
              </w:tabs>
              <w:spacing w:line="280" w:lineRule="atLeast"/>
              <w:rPr>
                <w:sz w:val="18"/>
                <w:szCs w:val="18"/>
              </w:rPr>
            </w:pPr>
            <w:r w:rsidRPr="00B22B67">
              <w:rPr>
                <w:sz w:val="18"/>
                <w:szCs w:val="18"/>
              </w:rPr>
              <w:t>Welche Gläser benötige ich?</w:t>
            </w:r>
          </w:p>
          <w:p w:rsidR="00046423" w:rsidRPr="00353BDC" w:rsidRDefault="00046423" w:rsidP="00521BEB">
            <w:pPr>
              <w:spacing w:line="280" w:lineRule="atLeast"/>
              <w:rPr>
                <w:i/>
                <w:sz w:val="24"/>
                <w:szCs w:val="24"/>
              </w:rPr>
            </w:pPr>
            <w:r w:rsidRPr="00353BDC">
              <w:rPr>
                <w:i/>
                <w:sz w:val="24"/>
                <w:szCs w:val="24"/>
              </w:rPr>
              <w:t>Twist-Off-Gläser mit Deckel</w:t>
            </w:r>
          </w:p>
        </w:tc>
      </w:tr>
      <w:tr w:rsidR="00046423" w:rsidRPr="006D5872" w:rsidTr="003D21DB">
        <w:trPr>
          <w:trHeight w:val="383"/>
        </w:trPr>
        <w:tc>
          <w:tcPr>
            <w:tcW w:w="13997" w:type="dxa"/>
          </w:tcPr>
          <w:p w:rsidR="00046423" w:rsidRPr="00B22B67" w:rsidRDefault="00046423" w:rsidP="00521BEB">
            <w:pPr>
              <w:tabs>
                <w:tab w:val="left" w:pos="11340"/>
              </w:tabs>
              <w:spacing w:line="280" w:lineRule="atLeast"/>
              <w:rPr>
                <w:sz w:val="18"/>
                <w:szCs w:val="18"/>
              </w:rPr>
            </w:pPr>
            <w:r w:rsidRPr="00B22B67">
              <w:rPr>
                <w:sz w:val="18"/>
                <w:szCs w:val="18"/>
              </w:rPr>
              <w:t>Wie viele Gläser benötige ich?</w:t>
            </w:r>
          </w:p>
          <w:p w:rsidR="00046423" w:rsidRPr="00353BDC" w:rsidRDefault="00046423" w:rsidP="00521BEB">
            <w:pPr>
              <w:spacing w:line="280" w:lineRule="atLeast"/>
              <w:rPr>
                <w:i/>
                <w:sz w:val="24"/>
                <w:szCs w:val="24"/>
              </w:rPr>
            </w:pPr>
            <w:r>
              <w:rPr>
                <w:i/>
                <w:sz w:val="24"/>
                <w:szCs w:val="24"/>
              </w:rPr>
              <w:t xml:space="preserve">  ……….</w:t>
            </w:r>
            <w:r w:rsidR="00F714EA">
              <w:rPr>
                <w:i/>
                <w:sz w:val="24"/>
                <w:szCs w:val="24"/>
              </w:rPr>
              <w:t xml:space="preserve"> </w:t>
            </w:r>
            <w:r>
              <w:rPr>
                <w:i/>
                <w:sz w:val="24"/>
                <w:szCs w:val="24"/>
              </w:rPr>
              <w:t>Gläser je nach Größe</w:t>
            </w:r>
          </w:p>
        </w:tc>
      </w:tr>
      <w:tr w:rsidR="00046423" w:rsidRPr="006D5872" w:rsidTr="003D21DB">
        <w:trPr>
          <w:trHeight w:val="75"/>
        </w:trPr>
        <w:tc>
          <w:tcPr>
            <w:tcW w:w="13997" w:type="dxa"/>
          </w:tcPr>
          <w:p w:rsidR="00046423" w:rsidRPr="00B22B67" w:rsidRDefault="00046423" w:rsidP="00521BEB">
            <w:pPr>
              <w:tabs>
                <w:tab w:val="left" w:pos="11340"/>
              </w:tabs>
              <w:spacing w:line="280" w:lineRule="atLeast"/>
              <w:rPr>
                <w:sz w:val="18"/>
                <w:szCs w:val="18"/>
              </w:rPr>
            </w:pPr>
            <w:r w:rsidRPr="00B22B67">
              <w:rPr>
                <w:sz w:val="18"/>
                <w:szCs w:val="18"/>
              </w:rPr>
              <w:t>Was muss ich noch unbedingt beachten?</w:t>
            </w:r>
          </w:p>
          <w:p w:rsidR="00046423" w:rsidRPr="00353BDC" w:rsidRDefault="00046423" w:rsidP="00521BEB">
            <w:pPr>
              <w:spacing w:line="280" w:lineRule="atLeast"/>
              <w:rPr>
                <w:i/>
                <w:sz w:val="24"/>
                <w:szCs w:val="24"/>
              </w:rPr>
            </w:pPr>
            <w:r w:rsidRPr="00353BDC">
              <w:rPr>
                <w:i/>
                <w:sz w:val="24"/>
                <w:szCs w:val="24"/>
              </w:rPr>
              <w:t>Gläser müssen zuerst vorbereitet werden!</w:t>
            </w:r>
          </w:p>
        </w:tc>
      </w:tr>
    </w:tbl>
    <w:p w:rsidR="00046423" w:rsidRDefault="00046423">
      <w:pPr>
        <w:spacing w:line="240" w:lineRule="exact"/>
        <w:rPr>
          <w:lang w:eastAsia="de-DE"/>
        </w:rPr>
        <w:sectPr w:rsidR="00046423" w:rsidSect="00046423">
          <w:headerReference w:type="default" r:id="rId96"/>
          <w:footerReference w:type="default" r:id="rId97"/>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6423" w:rsidRPr="009921ED" w:rsidTr="00521BEB">
        <w:trPr>
          <w:trHeight w:val="523"/>
        </w:trPr>
        <w:tc>
          <w:tcPr>
            <w:tcW w:w="3119" w:type="dxa"/>
            <w:tcBorders>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color w:val="000000"/>
              </w:rPr>
            </w:pPr>
            <w:r w:rsidRPr="009921ED">
              <w:rPr>
                <w:b/>
              </w:rPr>
              <w:lastRenderedPageBreak/>
              <w:br w:type="page"/>
              <w:t>Lernfeld</w:t>
            </w:r>
          </w:p>
          <w:p w:rsidR="00046423" w:rsidRPr="009921ED" w:rsidRDefault="00046423" w:rsidP="00521BEB">
            <w:pPr>
              <w:pStyle w:val="TabelleKopflinks"/>
            </w:pPr>
            <w:r w:rsidRPr="009921ED">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color w:val="000000"/>
              </w:rPr>
            </w:pPr>
            <w:r w:rsidRPr="009921ED">
              <w:rPr>
                <w:b/>
              </w:rPr>
              <w:t>Titel</w:t>
            </w:r>
          </w:p>
          <w:p w:rsidR="00046423" w:rsidRPr="009921ED" w:rsidRDefault="00046423" w:rsidP="007066CB">
            <w:pPr>
              <w:pStyle w:val="TabelleKopflinks"/>
            </w:pPr>
            <w:r w:rsidRPr="009921ED">
              <w:t>02 Projektdurchführung</w:t>
            </w:r>
            <w:r>
              <w:t xml:space="preserve"> </w:t>
            </w:r>
            <w:r w:rsidR="007066CB">
              <w:t>–</w:t>
            </w:r>
            <w:r>
              <w:t xml:space="preserve"> Etikettierung</w:t>
            </w:r>
          </w:p>
        </w:tc>
        <w:tc>
          <w:tcPr>
            <w:tcW w:w="188" w:type="dxa"/>
            <w:vMerge w:val="restart"/>
            <w:tcBorders>
              <w:top w:val="nil"/>
              <w:left w:val="single" w:sz="4" w:space="0" w:color="auto"/>
              <w:bottom w:val="nil"/>
              <w:right w:val="single" w:sz="4" w:space="0" w:color="auto"/>
            </w:tcBorders>
            <w:shd w:val="clear" w:color="auto" w:fill="FFFFFF"/>
          </w:tcPr>
          <w:p w:rsidR="00046423" w:rsidRPr="009921ED" w:rsidRDefault="00046423" w:rsidP="00521BEB">
            <w:pPr>
              <w:rPr>
                <w:b/>
              </w:rPr>
            </w:pPr>
          </w:p>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rPr>
            </w:pPr>
          </w:p>
          <w:p w:rsidR="00046423" w:rsidRPr="009921ED" w:rsidRDefault="00046423" w:rsidP="00521BEB">
            <w:pPr>
              <w:pStyle w:val="TabelleKopfmitte"/>
              <w:rPr>
                <w:rFonts w:eastAsia="Calibri"/>
              </w:rPr>
            </w:pPr>
            <w:r w:rsidRPr="009921ED">
              <w:t>H03.02.</w:t>
            </w:r>
            <w:r>
              <w:t>02.09</w:t>
            </w:r>
          </w:p>
        </w:tc>
      </w:tr>
      <w:tr w:rsidR="00046423" w:rsidRPr="009921ED" w:rsidTr="00521BEB">
        <w:tc>
          <w:tcPr>
            <w:tcW w:w="7348" w:type="dxa"/>
            <w:gridSpan w:val="3"/>
            <w:tcBorders>
              <w:left w:val="single" w:sz="4" w:space="0" w:color="auto"/>
              <w:bottom w:val="single" w:sz="4" w:space="0" w:color="auto"/>
              <w:right w:val="single" w:sz="4" w:space="0" w:color="auto"/>
            </w:tcBorders>
            <w:shd w:val="clear" w:color="auto" w:fill="auto"/>
            <w:hideMark/>
          </w:tcPr>
          <w:p w:rsidR="00046423" w:rsidRPr="009921ED" w:rsidRDefault="00046423" w:rsidP="00521BEB">
            <w:pPr>
              <w:pStyle w:val="Tabelle6pt"/>
              <w:rPr>
                <w:b/>
              </w:rPr>
            </w:pPr>
            <w:r w:rsidRPr="009921ED">
              <w:rPr>
                <w:b/>
              </w:rPr>
              <w:t>Kompetenzbereiche:</w:t>
            </w:r>
          </w:p>
          <w:p w:rsidR="00046423" w:rsidRPr="006734B1" w:rsidRDefault="00046423" w:rsidP="00046423">
            <w:pPr>
              <w:pStyle w:val="Kopf8ptafz"/>
            </w:pPr>
            <w:r w:rsidRPr="006734B1">
              <w:t>Ich kann Rechtsvorschriften (LFGB) berücksichtigen.</w:t>
            </w:r>
          </w:p>
          <w:p w:rsidR="00046423" w:rsidRPr="006734B1" w:rsidRDefault="00046423" w:rsidP="00046423">
            <w:pPr>
              <w:pStyle w:val="Kopf8ptafz"/>
            </w:pPr>
            <w:r w:rsidRPr="006734B1">
              <w:t>Ich kann Informations- und Kommunikationssysteme nutzen.</w:t>
            </w:r>
          </w:p>
          <w:p w:rsidR="00046423" w:rsidRPr="0014364E" w:rsidRDefault="00046423" w:rsidP="00046423">
            <w:pPr>
              <w:pStyle w:val="Kopf8ptafz"/>
              <w:rPr>
                <w:rStyle w:val="Hervorhebung"/>
                <w:i w:val="0"/>
              </w:rPr>
            </w:pPr>
            <w:r w:rsidRPr="0014364E">
              <w:rPr>
                <w:i/>
                <w:szCs w:val="16"/>
              </w:rPr>
              <w:t>Ich kann Aufgaben bearbeiten, eingeübte Arbeitstechniken anwenden und Aufgaben zeitlich und inhal</w:t>
            </w:r>
            <w:r w:rsidRPr="0014364E">
              <w:rPr>
                <w:i/>
                <w:szCs w:val="16"/>
              </w:rPr>
              <w:t>t</w:t>
            </w:r>
            <w:r w:rsidRPr="0014364E">
              <w:rPr>
                <w:i/>
                <w:szCs w:val="16"/>
              </w:rPr>
              <w:t>lich strukturieren</w:t>
            </w:r>
            <w:r>
              <w:rPr>
                <w:i/>
                <w:szCs w:val="16"/>
              </w:rPr>
              <w:t>.</w:t>
            </w:r>
          </w:p>
          <w:p w:rsidR="00046423" w:rsidRDefault="00046423" w:rsidP="00046423">
            <w:pPr>
              <w:pStyle w:val="Kopf8ptafz"/>
              <w:rPr>
                <w:b/>
                <w:i/>
                <w:szCs w:val="16"/>
              </w:rPr>
            </w:pPr>
            <w:r w:rsidRPr="0014364E">
              <w:rPr>
                <w:i/>
                <w:szCs w:val="16"/>
              </w:rPr>
              <w:t>Ich kann mich in eine Aufgabe vertiefen und ausdauernd daran arbeiten</w:t>
            </w:r>
            <w:r w:rsidRPr="009921ED">
              <w:rPr>
                <w:b/>
                <w:i/>
                <w:szCs w:val="16"/>
              </w:rPr>
              <w:t>.</w:t>
            </w:r>
          </w:p>
          <w:p w:rsidR="00046423" w:rsidRPr="006734B1" w:rsidRDefault="00046423" w:rsidP="008F60A5">
            <w:pPr>
              <w:pStyle w:val="Kopf8ptafz"/>
              <w:rPr>
                <w:b/>
                <w:i/>
                <w:szCs w:val="16"/>
              </w:rPr>
            </w:pPr>
            <w:r w:rsidRPr="006734B1">
              <w:rPr>
                <w:i/>
                <w:szCs w:val="16"/>
              </w:rPr>
              <w:t>Ich kann mit meiner Partnerin</w:t>
            </w:r>
            <w:r w:rsidR="008F60A5">
              <w:rPr>
                <w:i/>
                <w:szCs w:val="16"/>
              </w:rPr>
              <w:t>/</w:t>
            </w:r>
            <w:r w:rsidR="008F60A5" w:rsidRPr="006734B1">
              <w:rPr>
                <w:i/>
                <w:szCs w:val="16"/>
              </w:rPr>
              <w:t>meinem Partner</w:t>
            </w:r>
            <w:r w:rsidRPr="006734B1">
              <w:rPr>
                <w:i/>
                <w:szCs w:val="16"/>
              </w:rPr>
              <w:t xml:space="preserve"> und in der Gruppe kommunizieren.</w:t>
            </w:r>
          </w:p>
        </w:tc>
        <w:tc>
          <w:tcPr>
            <w:tcW w:w="188" w:type="dxa"/>
            <w:vMerge/>
            <w:tcBorders>
              <w:left w:val="single" w:sz="4" w:space="0" w:color="auto"/>
              <w:bottom w:val="nil"/>
              <w:right w:val="nil"/>
            </w:tcBorders>
            <w:vAlign w:val="center"/>
            <w:hideMark/>
          </w:tcPr>
          <w:p w:rsidR="00046423" w:rsidRPr="009921ED" w:rsidRDefault="00046423" w:rsidP="00521BEB">
            <w:pPr>
              <w:rPr>
                <w:b/>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46423" w:rsidRPr="009921ED" w:rsidTr="00521BEB">
              <w:trPr>
                <w:trHeight w:val="284"/>
              </w:trPr>
              <w:tc>
                <w:tcPr>
                  <w:tcW w:w="2090" w:type="dxa"/>
                  <w:shd w:val="clear" w:color="auto" w:fill="auto"/>
                </w:tcPr>
                <w:p w:rsidR="00046423" w:rsidRPr="009921ED" w:rsidRDefault="00046423" w:rsidP="00521BEB">
                  <w:pPr>
                    <w:pStyle w:val="Textkrpermitte"/>
                    <w:rPr>
                      <w:b/>
                    </w:rPr>
                  </w:pPr>
                  <w:proofErr w:type="spellStart"/>
                  <w:r w:rsidRPr="009921ED">
                    <w:rPr>
                      <w:b/>
                    </w:rPr>
                    <w:t>LernPROJEKT</w:t>
                  </w:r>
                  <w:proofErr w:type="spellEnd"/>
                </w:p>
              </w:tc>
            </w:tr>
            <w:tr w:rsidR="00046423" w:rsidRPr="009921ED" w:rsidTr="00521BEB">
              <w:trPr>
                <w:trHeight w:val="284"/>
              </w:trPr>
              <w:tc>
                <w:tcPr>
                  <w:tcW w:w="2090" w:type="dxa"/>
                  <w:tcBorders>
                    <w:bottom w:val="single" w:sz="4" w:space="0" w:color="auto"/>
                  </w:tcBorders>
                  <w:shd w:val="clear" w:color="auto" w:fill="auto"/>
                </w:tcPr>
                <w:p w:rsidR="00046423" w:rsidRPr="009921ED" w:rsidRDefault="00046423" w:rsidP="00521BEB">
                  <w:pPr>
                    <w:pStyle w:val="Textkrpermitte"/>
                    <w:rPr>
                      <w:b/>
                    </w:rPr>
                  </w:pPr>
                  <w:proofErr w:type="spellStart"/>
                  <w:r w:rsidRPr="009921ED">
                    <w:rPr>
                      <w:b/>
                    </w:rPr>
                    <w:t>LernTHEMA</w:t>
                  </w:r>
                  <w:proofErr w:type="spellEnd"/>
                </w:p>
              </w:tc>
            </w:tr>
            <w:tr w:rsidR="00046423" w:rsidRPr="009921ED" w:rsidTr="00521BEB">
              <w:trPr>
                <w:trHeight w:val="284"/>
              </w:trPr>
              <w:tc>
                <w:tcPr>
                  <w:tcW w:w="2090" w:type="dxa"/>
                  <w:tcBorders>
                    <w:bottom w:val="nil"/>
                  </w:tcBorders>
                  <w:shd w:val="clear" w:color="auto" w:fill="D9D9D9" w:themeFill="background1" w:themeFillShade="D9"/>
                </w:tcPr>
                <w:p w:rsidR="00046423" w:rsidRPr="009921ED" w:rsidRDefault="00046423" w:rsidP="00521BEB">
                  <w:pPr>
                    <w:pStyle w:val="TabelleKopfmitte"/>
                  </w:pPr>
                  <w:proofErr w:type="spellStart"/>
                  <w:r w:rsidRPr="009921ED">
                    <w:t>LernSCHRITT</w:t>
                  </w:r>
                  <w:proofErr w:type="spellEnd"/>
                </w:p>
              </w:tc>
            </w:tr>
          </w:tbl>
          <w:p w:rsidR="00046423" w:rsidRPr="009921ED" w:rsidRDefault="00046423" w:rsidP="00521BEB">
            <w:pPr>
              <w:rPr>
                <w:b/>
              </w:rPr>
            </w:pPr>
          </w:p>
        </w:tc>
      </w:tr>
      <w:tr w:rsidR="00046423" w:rsidRPr="009921ED" w:rsidTr="00521BEB">
        <w:trPr>
          <w:trHeight w:val="149"/>
        </w:trPr>
        <w:tc>
          <w:tcPr>
            <w:tcW w:w="7348" w:type="dxa"/>
            <w:gridSpan w:val="3"/>
            <w:tcBorders>
              <w:top w:val="single" w:sz="4" w:space="0" w:color="auto"/>
              <w:left w:val="nil"/>
              <w:right w:val="nil"/>
            </w:tcBorders>
          </w:tcPr>
          <w:p w:rsidR="00046423" w:rsidRPr="009921ED" w:rsidRDefault="00046423" w:rsidP="00521BEB">
            <w:pPr>
              <w:rPr>
                <w:b/>
              </w:rPr>
            </w:pPr>
          </w:p>
        </w:tc>
        <w:tc>
          <w:tcPr>
            <w:tcW w:w="196" w:type="dxa"/>
            <w:gridSpan w:val="2"/>
            <w:tcBorders>
              <w:top w:val="nil"/>
              <w:left w:val="nil"/>
              <w:right w:val="nil"/>
            </w:tcBorders>
          </w:tcPr>
          <w:p w:rsidR="00046423" w:rsidRPr="009921ED" w:rsidRDefault="00046423" w:rsidP="00521BEB">
            <w:pPr>
              <w:rPr>
                <w:b/>
              </w:rPr>
            </w:pPr>
          </w:p>
        </w:tc>
        <w:tc>
          <w:tcPr>
            <w:tcW w:w="2095" w:type="dxa"/>
            <w:tcBorders>
              <w:top w:val="single" w:sz="4" w:space="0" w:color="auto"/>
              <w:left w:val="nil"/>
              <w:right w:val="nil"/>
            </w:tcBorders>
          </w:tcPr>
          <w:p w:rsidR="00046423" w:rsidRPr="009921ED" w:rsidRDefault="00046423" w:rsidP="00521BEB">
            <w:pPr>
              <w:rPr>
                <w:b/>
              </w:rPr>
            </w:pPr>
          </w:p>
        </w:tc>
      </w:tr>
      <w:tr w:rsidR="00046423" w:rsidRPr="00C42A6C" w:rsidTr="00521BEB">
        <w:trPr>
          <w:trHeight w:val="443"/>
        </w:trPr>
        <w:tc>
          <w:tcPr>
            <w:tcW w:w="4818" w:type="dxa"/>
            <w:gridSpan w:val="2"/>
            <w:vMerge w:val="restart"/>
            <w:tcBorders>
              <w:left w:val="single" w:sz="4" w:space="0" w:color="auto"/>
              <w:right w:val="single" w:sz="4" w:space="0" w:color="auto"/>
            </w:tcBorders>
          </w:tcPr>
          <w:p w:rsidR="00046423" w:rsidRPr="00C42A6C" w:rsidRDefault="00046423" w:rsidP="00521BEB">
            <w:pPr>
              <w:pStyle w:val="Tabelle6pt"/>
              <w:rPr>
                <w:b/>
              </w:rPr>
            </w:pPr>
            <w:r w:rsidRPr="00C42A6C">
              <w:rPr>
                <w:b/>
              </w:rPr>
              <w:t>Kompetenzen:</w:t>
            </w:r>
          </w:p>
          <w:p w:rsidR="00046423" w:rsidRPr="00C42A6C" w:rsidRDefault="00046423" w:rsidP="00521BEB">
            <w:pPr>
              <w:pStyle w:val="Kopf8ptafz"/>
            </w:pPr>
            <w:r w:rsidRPr="00C42A6C">
              <w:t>Ich kann die Pflichtkennzeichnung eines Lebensmittels laut LMIV aufzählen.</w:t>
            </w:r>
          </w:p>
          <w:p w:rsidR="00046423" w:rsidRPr="00C42A6C" w:rsidRDefault="00046423" w:rsidP="00521BEB">
            <w:pPr>
              <w:pStyle w:val="Kopf8ptafz"/>
            </w:pPr>
            <w:r w:rsidRPr="00C42A6C">
              <w:t>Ich kann gezielt Informationen aus einem Text entnehmen und damit weiterarbeiten.</w:t>
            </w:r>
          </w:p>
          <w:p w:rsidR="00046423" w:rsidRPr="006734B1" w:rsidRDefault="00046423" w:rsidP="00521BEB">
            <w:pPr>
              <w:pStyle w:val="Kopf8ptafz"/>
            </w:pPr>
            <w:r w:rsidRPr="006734B1">
              <w:t>Ich kann Arbeitsergebnisse festhalten.</w:t>
            </w:r>
          </w:p>
          <w:p w:rsidR="00046423" w:rsidRPr="006734B1" w:rsidRDefault="00046423" w:rsidP="00521BEB">
            <w:pPr>
              <w:pStyle w:val="Kopf8ptafz"/>
            </w:pPr>
            <w:r w:rsidRPr="006734B1">
              <w:t>Ich kann fachliche Inhalte anwenden.</w:t>
            </w:r>
          </w:p>
          <w:p w:rsidR="00046423" w:rsidRPr="00D216D3" w:rsidRDefault="00046423" w:rsidP="00521BEB">
            <w:pPr>
              <w:pStyle w:val="Kopf8ptafz"/>
            </w:pPr>
            <w:r w:rsidRPr="00D216D3">
              <w:t>Ich kann eine Arbeitsanweisung lesen und umsetzen.</w:t>
            </w:r>
          </w:p>
          <w:p w:rsidR="00046423" w:rsidRPr="00D216D3" w:rsidRDefault="00046423" w:rsidP="00521BEB">
            <w:pPr>
              <w:pStyle w:val="Kopf8ptafz"/>
            </w:pPr>
            <w:r w:rsidRPr="00D216D3">
              <w:t>Ich kann für selbst hergestellte Produkte die gesetzlich vorg</w:t>
            </w:r>
            <w:r w:rsidRPr="00D216D3">
              <w:t>e</w:t>
            </w:r>
            <w:r w:rsidRPr="00D216D3">
              <w:t>schriebenen Angaben zusammenstellen.</w:t>
            </w:r>
          </w:p>
          <w:p w:rsidR="00046423" w:rsidRPr="00C42A6C" w:rsidRDefault="00046423" w:rsidP="00521BEB">
            <w:pPr>
              <w:pStyle w:val="Kopf8ptafz"/>
              <w:rPr>
                <w:b/>
              </w:rPr>
            </w:pPr>
            <w:r w:rsidRPr="00D216D3">
              <w:t>Ich kann Etiketten mithilfe eines Textverarbeitungsprogramms bedrucken.</w:t>
            </w:r>
          </w:p>
        </w:tc>
        <w:tc>
          <w:tcPr>
            <w:tcW w:w="4821" w:type="dxa"/>
            <w:gridSpan w:val="4"/>
            <w:tcBorders>
              <w:left w:val="single" w:sz="4" w:space="0" w:color="auto"/>
              <w:right w:val="single" w:sz="4" w:space="0" w:color="auto"/>
            </w:tcBorders>
          </w:tcPr>
          <w:p w:rsidR="00046423" w:rsidRPr="00C42A6C" w:rsidRDefault="00046423" w:rsidP="00521BEB">
            <w:pPr>
              <w:pStyle w:val="Tabelle6pt"/>
            </w:pPr>
            <w:r w:rsidRPr="00C42A6C">
              <w:t>Was Sie schon können sollten:</w:t>
            </w:r>
          </w:p>
          <w:p w:rsidR="00432F9E" w:rsidRDefault="00432F9E" w:rsidP="00F714EA">
            <w:pPr>
              <w:pStyle w:val="Kopf8ptafz"/>
              <w:ind w:left="227" w:hanging="170"/>
            </w:pPr>
            <w:r w:rsidRPr="00C42A6C">
              <w:t xml:space="preserve">Ich kann </w:t>
            </w:r>
            <w:r>
              <w:t>in einem Textverarbeitungsprogramm Daten mithilfe von Tabulatorpositionen übersichtlich anordnen.</w:t>
            </w:r>
          </w:p>
          <w:p w:rsidR="00432F9E" w:rsidRDefault="00432F9E" w:rsidP="00F714EA">
            <w:pPr>
              <w:pStyle w:val="Kopf8ptafz"/>
              <w:ind w:left="227" w:hanging="170"/>
            </w:pPr>
            <w:r w:rsidRPr="00C42A6C">
              <w:t xml:space="preserve">Ich kann </w:t>
            </w:r>
            <w:r>
              <w:t>in einem Textverarbeitungsprogramm eine Tabelle einf</w:t>
            </w:r>
            <w:r>
              <w:t>ü</w:t>
            </w:r>
            <w:r>
              <w:t>gen und bearbeiten.</w:t>
            </w:r>
          </w:p>
          <w:p w:rsidR="00432F9E" w:rsidRDefault="00432F9E" w:rsidP="00F714EA">
            <w:pPr>
              <w:pStyle w:val="Kopf8ptafz"/>
              <w:ind w:left="227" w:hanging="170"/>
            </w:pPr>
            <w:r>
              <w:t>Ich kann in einem Textverarbeitungsprogramm grafische Elemente einfügen und bearbeiten.</w:t>
            </w:r>
          </w:p>
          <w:p w:rsidR="00432F9E" w:rsidRDefault="00432F9E" w:rsidP="00F714EA">
            <w:pPr>
              <w:pStyle w:val="Kopf8ptafz"/>
              <w:ind w:left="227" w:hanging="170"/>
            </w:pPr>
            <w:r>
              <w:t>Ich kann die Pflichtkennzeichnung eines Lebensmittels laut LMIV nennen.</w:t>
            </w:r>
          </w:p>
          <w:p w:rsidR="00046423" w:rsidRPr="00C42A6C" w:rsidRDefault="00432F9E" w:rsidP="00F714EA">
            <w:pPr>
              <w:pStyle w:val="Kopf8ptafz"/>
              <w:ind w:left="227" w:hanging="170"/>
            </w:pPr>
            <w:r>
              <w:t>Ich kann die Nährwertkennzeichnung eines Lebensmittels erstellen.</w:t>
            </w:r>
          </w:p>
        </w:tc>
      </w:tr>
      <w:tr w:rsidR="00046423" w:rsidRPr="00C42A6C" w:rsidTr="00521BEB">
        <w:trPr>
          <w:trHeight w:val="443"/>
        </w:trPr>
        <w:tc>
          <w:tcPr>
            <w:tcW w:w="4818" w:type="dxa"/>
            <w:gridSpan w:val="2"/>
            <w:vMerge/>
            <w:tcBorders>
              <w:left w:val="single" w:sz="4" w:space="0" w:color="auto"/>
              <w:right w:val="single" w:sz="4" w:space="0" w:color="auto"/>
            </w:tcBorders>
          </w:tcPr>
          <w:p w:rsidR="00046423" w:rsidRPr="00C42A6C" w:rsidRDefault="00046423" w:rsidP="00521BEB">
            <w:pPr>
              <w:pStyle w:val="Tabelle6pt"/>
              <w:rPr>
                <w:b/>
              </w:rPr>
            </w:pPr>
          </w:p>
        </w:tc>
        <w:tc>
          <w:tcPr>
            <w:tcW w:w="4821" w:type="dxa"/>
            <w:gridSpan w:val="4"/>
            <w:tcBorders>
              <w:left w:val="single" w:sz="4" w:space="0" w:color="auto"/>
              <w:right w:val="single" w:sz="4" w:space="0" w:color="auto"/>
            </w:tcBorders>
          </w:tcPr>
          <w:p w:rsidR="00046423" w:rsidRPr="00C42A6C" w:rsidRDefault="00046423" w:rsidP="00521BEB">
            <w:pPr>
              <w:pStyle w:val="Tabelle6pt"/>
              <w:rPr>
                <w:b/>
              </w:rPr>
            </w:pPr>
            <w:r w:rsidRPr="00C42A6C">
              <w:rPr>
                <w:b/>
              </w:rPr>
              <w:t>Wofür Sie das benötigen:</w:t>
            </w:r>
          </w:p>
          <w:p w:rsidR="00046423" w:rsidRPr="0019670D" w:rsidRDefault="00046423" w:rsidP="00F714EA">
            <w:pPr>
              <w:pStyle w:val="Kopf8ptafz"/>
              <w:ind w:left="227" w:hanging="170"/>
            </w:pPr>
            <w:r w:rsidRPr="0019670D">
              <w:t xml:space="preserve">Ich kann </w:t>
            </w:r>
            <w:r>
              <w:t>verpackte Lebensmittel fachgerecht kennzeichnen.</w:t>
            </w:r>
          </w:p>
        </w:tc>
      </w:tr>
      <w:tr w:rsidR="00046423" w:rsidRPr="00C42A6C" w:rsidTr="00521BEB">
        <w:trPr>
          <w:trHeight w:val="443"/>
        </w:trPr>
        <w:tc>
          <w:tcPr>
            <w:tcW w:w="4818" w:type="dxa"/>
            <w:gridSpan w:val="2"/>
            <w:vMerge/>
            <w:tcBorders>
              <w:left w:val="single" w:sz="4" w:space="0" w:color="auto"/>
              <w:right w:val="single" w:sz="4" w:space="0" w:color="auto"/>
            </w:tcBorders>
          </w:tcPr>
          <w:p w:rsidR="00046423" w:rsidRPr="00C42A6C" w:rsidRDefault="00046423" w:rsidP="00521BEB">
            <w:pPr>
              <w:pStyle w:val="Tabelle6pt"/>
              <w:rPr>
                <w:b/>
              </w:rPr>
            </w:pPr>
          </w:p>
        </w:tc>
        <w:tc>
          <w:tcPr>
            <w:tcW w:w="4821" w:type="dxa"/>
            <w:gridSpan w:val="4"/>
            <w:tcBorders>
              <w:left w:val="single" w:sz="4" w:space="0" w:color="auto"/>
              <w:right w:val="single" w:sz="4" w:space="0" w:color="auto"/>
            </w:tcBorders>
          </w:tcPr>
          <w:p w:rsidR="00046423" w:rsidRPr="00C42A6C" w:rsidRDefault="00046423" w:rsidP="00521BEB">
            <w:pPr>
              <w:pStyle w:val="Tabelle6pt"/>
              <w:rPr>
                <w:b/>
              </w:rPr>
            </w:pPr>
            <w:r w:rsidRPr="00C42A6C">
              <w:rPr>
                <w:b/>
              </w:rPr>
              <w:t>Wie Sie Ihr Können prüfen können:</w:t>
            </w:r>
          </w:p>
          <w:p w:rsidR="00046423" w:rsidRPr="00C42A6C" w:rsidRDefault="00046423" w:rsidP="00E13C87">
            <w:pPr>
              <w:pStyle w:val="Kopf8ptafz"/>
              <w:numPr>
                <w:ilvl w:val="0"/>
                <w:numId w:val="0"/>
              </w:numPr>
              <w:ind w:left="416"/>
              <w:rPr>
                <w:b/>
              </w:rPr>
            </w:pPr>
          </w:p>
        </w:tc>
      </w:tr>
    </w:tbl>
    <w:p w:rsidR="00046423" w:rsidRPr="009921ED" w:rsidRDefault="00046423" w:rsidP="003F0A0F">
      <w:pPr>
        <w:pStyle w:val="Kopf8pt"/>
        <w:rPr>
          <w:b/>
        </w:rPr>
      </w:pPr>
      <w:r w:rsidRPr="00C42A6C">
        <w:rPr>
          <w:b/>
          <w:noProof/>
          <w:lang w:eastAsia="de-DE"/>
        </w:rPr>
        <w:drawing>
          <wp:anchor distT="0" distB="0" distL="114300" distR="114300" simplePos="0" relativeHeight="252625920" behindDoc="0" locked="0" layoutInCell="0" allowOverlap="1" wp14:anchorId="5EF658D3" wp14:editId="2BBA89F8">
            <wp:simplePos x="0" y="0"/>
            <wp:positionH relativeFrom="rightMargin">
              <wp:posOffset>292735</wp:posOffset>
            </wp:positionH>
            <wp:positionV relativeFrom="paragraph">
              <wp:posOffset>77470</wp:posOffset>
            </wp:positionV>
            <wp:extent cx="349885" cy="320675"/>
            <wp:effectExtent l="0" t="0" r="0" b="3175"/>
            <wp:wrapNone/>
            <wp:docPr id="21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6C">
        <w:rPr>
          <w:b/>
          <w:noProof/>
          <w:lang w:eastAsia="de-DE"/>
        </w:rPr>
        <w:drawing>
          <wp:anchor distT="0" distB="0" distL="114300" distR="114300" simplePos="0" relativeHeight="252626944" behindDoc="0" locked="0" layoutInCell="0" allowOverlap="1" wp14:anchorId="2E4BB77A" wp14:editId="29CA88A1">
            <wp:simplePos x="0" y="0"/>
            <wp:positionH relativeFrom="rightMargin">
              <wp:posOffset>701040</wp:posOffset>
            </wp:positionH>
            <wp:positionV relativeFrom="paragraph">
              <wp:posOffset>77470</wp:posOffset>
            </wp:positionV>
            <wp:extent cx="349885" cy="320675"/>
            <wp:effectExtent l="0" t="0" r="0" b="3175"/>
            <wp:wrapNone/>
            <wp:docPr id="21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6C">
        <w:rPr>
          <w:b/>
          <w:noProof/>
          <w:lang w:eastAsia="de-DE"/>
        </w:rPr>
        <w:drawing>
          <wp:anchor distT="0" distB="0" distL="114300" distR="114300" simplePos="0" relativeHeight="252627968" behindDoc="0" locked="0" layoutInCell="0" allowOverlap="1" wp14:anchorId="59E86300" wp14:editId="432AE106">
            <wp:simplePos x="0" y="0"/>
            <wp:positionH relativeFrom="rightMargin">
              <wp:posOffset>1097346</wp:posOffset>
            </wp:positionH>
            <wp:positionV relativeFrom="paragraph">
              <wp:posOffset>77694</wp:posOffset>
            </wp:positionV>
            <wp:extent cx="349200" cy="320400"/>
            <wp:effectExtent l="0" t="0" r="0" b="3810"/>
            <wp:wrapNone/>
            <wp:docPr id="21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3C87" w:rsidRDefault="00E13C87" w:rsidP="00E13C87">
      <w:pPr>
        <w:pStyle w:val="Marginaliegrau"/>
        <w:framePr w:h="1497" w:hRule="exact" w:wrap="around" w:x="8718" w:y="917"/>
      </w:pPr>
      <w:r>
        <w:t>Voraussetzung ist die Bearbeitung des Lernth</w:t>
      </w:r>
      <w:r>
        <w:t>e</w:t>
      </w:r>
      <w:r>
        <w:t>mas 3: Lebensmittelken</w:t>
      </w:r>
      <w:r>
        <w:t>n</w:t>
      </w:r>
      <w:r>
        <w:t>zeichnung!</w:t>
      </w:r>
    </w:p>
    <w:p w:rsidR="00E13C87" w:rsidRDefault="00E13C87" w:rsidP="00E13C87">
      <w:pPr>
        <w:pStyle w:val="Marginaliegrau"/>
        <w:framePr w:h="1497" w:hRule="exact" w:wrap="around" w:x="8718" w:y="917"/>
      </w:pPr>
      <w:r>
        <w:t>Verwenden Sie hier Ihre Unterlagen.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046423" w:rsidRPr="009921ED" w:rsidTr="00521BEB">
        <w:tc>
          <w:tcPr>
            <w:tcW w:w="7371" w:type="dxa"/>
            <w:shd w:val="clear" w:color="auto" w:fill="auto"/>
          </w:tcPr>
          <w:p w:rsidR="00046423" w:rsidRPr="009921ED" w:rsidRDefault="00046423" w:rsidP="00521BEB">
            <w:pPr>
              <w:pStyle w:val="Kopf8pt"/>
              <w:rPr>
                <w:b/>
                <w:sz w:val="12"/>
              </w:rPr>
            </w:pPr>
            <w:r w:rsidRPr="009921ED">
              <w:rPr>
                <w:b/>
                <w:sz w:val="12"/>
              </w:rPr>
              <w:t>Lernsituation:</w:t>
            </w:r>
          </w:p>
          <w:p w:rsidR="00046423" w:rsidRPr="00045B86" w:rsidRDefault="00046423" w:rsidP="00F714EA">
            <w:pPr>
              <w:pStyle w:val="Textkrper"/>
              <w:spacing w:after="120"/>
              <w:rPr>
                <w:noProof/>
              </w:rPr>
            </w:pPr>
            <w:r w:rsidRPr="00045B86">
              <w:rPr>
                <w:noProof/>
              </w:rPr>
              <w:t>Alle Äpfel sind im Glas, Ihre Produkte sind hergestellt!</w:t>
            </w:r>
          </w:p>
          <w:p w:rsidR="00046423" w:rsidRPr="00045B86" w:rsidRDefault="00046423" w:rsidP="00F714EA">
            <w:pPr>
              <w:pStyle w:val="Textkrper"/>
              <w:spacing w:after="120"/>
              <w:rPr>
                <w:noProof/>
              </w:rPr>
            </w:pPr>
            <w:r w:rsidRPr="00045B86">
              <w:rPr>
                <w:noProof/>
              </w:rPr>
              <w:t xml:space="preserve">Sie haben sich auch mit dem Thema Lebensmittelkennzeichnung </w:t>
            </w:r>
            <w:r w:rsidR="00F714EA">
              <w:rPr>
                <w:noProof/>
              </w:rPr>
              <w:t>a</w:t>
            </w:r>
            <w:r w:rsidRPr="00045B86">
              <w:rPr>
                <w:noProof/>
              </w:rPr>
              <w:t>useinander</w:t>
            </w:r>
            <w:r w:rsidR="00F714EA">
              <w:rPr>
                <w:noProof/>
              </w:rPr>
              <w:t>-</w:t>
            </w:r>
            <w:r w:rsidRPr="00045B86">
              <w:rPr>
                <w:noProof/>
              </w:rPr>
              <w:t xml:space="preserve">gesetzt. Sie wissen, dass </w:t>
            </w:r>
            <w:r>
              <w:rPr>
                <w:noProof/>
              </w:rPr>
              <w:t>verpackte Lebensmittel</w:t>
            </w:r>
            <w:r w:rsidRPr="00045B86">
              <w:rPr>
                <w:noProof/>
              </w:rPr>
              <w:t xml:space="preserve">, die in den Verkauf kommen, einer gesetzlichen Kennzeichnungspflicht unterliegen. </w:t>
            </w:r>
            <w:r>
              <w:rPr>
                <w:noProof/>
              </w:rPr>
              <w:t xml:space="preserve">Deshalb müssen Sie Ihre Gläser </w:t>
            </w:r>
            <w:r w:rsidRPr="00045B86">
              <w:rPr>
                <w:noProof/>
              </w:rPr>
              <w:t>mit den gesetzlich vorgeschriebenen Angaben etikettieren</w:t>
            </w:r>
            <w:r>
              <w:rPr>
                <w:noProof/>
              </w:rPr>
              <w:t xml:space="preserve"> und das Ganze optisch ansprechend gestalten</w:t>
            </w:r>
            <w:r w:rsidRPr="00045B86">
              <w:rPr>
                <w:noProof/>
              </w:rPr>
              <w:t>.</w:t>
            </w:r>
          </w:p>
          <w:p w:rsidR="00046423" w:rsidRPr="009921ED" w:rsidRDefault="00046423" w:rsidP="00583FB8">
            <w:pPr>
              <w:pStyle w:val="Textkrper"/>
              <w:spacing w:after="120"/>
              <w:rPr>
                <w:b/>
              </w:rPr>
            </w:pPr>
            <w:r w:rsidRPr="00045B86">
              <w:rPr>
                <w:noProof/>
              </w:rPr>
              <w:t xml:space="preserve">„Oh je!“ Wie bekommen </w:t>
            </w:r>
            <w:r>
              <w:rPr>
                <w:noProof/>
              </w:rPr>
              <w:t>wir</w:t>
            </w:r>
            <w:r w:rsidRPr="00045B86">
              <w:rPr>
                <w:noProof/>
              </w:rPr>
              <w:t xml:space="preserve"> </w:t>
            </w:r>
            <w:r w:rsidR="00583FB8">
              <w:rPr>
                <w:noProof/>
              </w:rPr>
              <w:t xml:space="preserve">die Informationen </w:t>
            </w:r>
            <w:r w:rsidRPr="00045B86">
              <w:rPr>
                <w:noProof/>
              </w:rPr>
              <w:t xml:space="preserve">alle auf </w:t>
            </w:r>
            <w:r>
              <w:rPr>
                <w:noProof/>
              </w:rPr>
              <w:t>das</w:t>
            </w:r>
            <w:r w:rsidRPr="00045B86">
              <w:rPr>
                <w:noProof/>
              </w:rPr>
              <w:t xml:space="preserve"> „Glas“?</w:t>
            </w:r>
          </w:p>
        </w:tc>
      </w:tr>
    </w:tbl>
    <w:p w:rsidR="00046423" w:rsidRPr="009921ED" w:rsidRDefault="00046423" w:rsidP="00046423">
      <w:pPr>
        <w:pStyle w:val="Textkrper"/>
        <w:rPr>
          <w:b/>
        </w:rPr>
      </w:pPr>
      <w:r w:rsidRPr="0014364E">
        <w:rPr>
          <w:noProof/>
        </w:rPr>
        <w:drawing>
          <wp:anchor distT="0" distB="0" distL="114300" distR="114300" simplePos="0" relativeHeight="252648448" behindDoc="0" locked="0" layoutInCell="1" allowOverlap="1" wp14:anchorId="5F077DD7" wp14:editId="3D739911">
            <wp:simplePos x="0" y="0"/>
            <wp:positionH relativeFrom="column">
              <wp:posOffset>4820285</wp:posOffset>
            </wp:positionH>
            <wp:positionV relativeFrom="paragraph">
              <wp:posOffset>1871003</wp:posOffset>
            </wp:positionV>
            <wp:extent cx="323850" cy="323850"/>
            <wp:effectExtent l="0" t="0" r="0" b="0"/>
            <wp:wrapNone/>
            <wp:docPr id="2189" name="Grafik 2189"/>
            <wp:cNvGraphicFramePr/>
            <a:graphic xmlns:a="http://schemas.openxmlformats.org/drawingml/2006/main">
              <a:graphicData uri="http://schemas.openxmlformats.org/drawingml/2006/picture">
                <pic:pic xmlns:pic="http://schemas.openxmlformats.org/drawingml/2006/picture">
                  <pic:nvPicPr>
                    <pic:cNvPr id="477" name="Grafik 477"/>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margin">
              <wp14:pctWidth>0</wp14:pctWidth>
            </wp14:sizeRelH>
            <wp14:sizeRelV relativeFrom="margin">
              <wp14:pctHeight>0</wp14:pctHeight>
            </wp14:sizeRelV>
          </wp:anchor>
        </w:drawing>
      </w:r>
      <w:r w:rsidRPr="0014364E">
        <w:rPr>
          <w:noProof/>
        </w:rPr>
        <w:drawing>
          <wp:anchor distT="0" distB="0" distL="114300" distR="114300" simplePos="0" relativeHeight="252628992" behindDoc="0" locked="0" layoutInCell="1" allowOverlap="1" wp14:anchorId="16C3F39A" wp14:editId="766506ED">
            <wp:simplePos x="0" y="0"/>
            <wp:positionH relativeFrom="column">
              <wp:posOffset>4818527</wp:posOffset>
            </wp:positionH>
            <wp:positionV relativeFrom="paragraph">
              <wp:posOffset>1451366</wp:posOffset>
            </wp:positionV>
            <wp:extent cx="388620" cy="341630"/>
            <wp:effectExtent l="0" t="0" r="0" b="1270"/>
            <wp:wrapNone/>
            <wp:docPr id="959" name="Grafik 959"/>
            <wp:cNvGraphicFramePr/>
            <a:graphic xmlns:a="http://schemas.openxmlformats.org/drawingml/2006/main">
              <a:graphicData uri="http://schemas.openxmlformats.org/drawingml/2006/picture">
                <pic:pic xmlns:pic="http://schemas.openxmlformats.org/drawingml/2006/picture">
                  <pic:nvPicPr>
                    <pic:cNvPr id="959" name="Grafik 95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8620" cy="341630"/>
                    </a:xfrm>
                    <a:prstGeom prst="rect">
                      <a:avLst/>
                    </a:prstGeom>
                  </pic:spPr>
                </pic:pic>
              </a:graphicData>
            </a:graphic>
            <wp14:sizeRelH relativeFrom="margin">
              <wp14:pctWidth>0</wp14:pctWidth>
            </wp14:sizeRelH>
            <wp14:sizeRelV relativeFrom="margin">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183"/>
        <w:gridCol w:w="778"/>
      </w:tblGrid>
      <w:tr w:rsidR="00046423" w:rsidRPr="009921ED" w:rsidTr="00521BEB">
        <w:trPr>
          <w:trHeight w:val="397"/>
        </w:trPr>
        <w:tc>
          <w:tcPr>
            <w:tcW w:w="1470" w:type="dxa"/>
            <w:shd w:val="clear" w:color="auto" w:fill="D9D9D9" w:themeFill="background1" w:themeFillShade="D9"/>
            <w:vAlign w:val="center"/>
          </w:tcPr>
          <w:p w:rsidR="00046423" w:rsidRPr="009921ED" w:rsidRDefault="00046423" w:rsidP="00521BEB">
            <w:pPr>
              <w:pStyle w:val="TabelleKopfmitte"/>
            </w:pPr>
            <w:r w:rsidRPr="009921ED">
              <w:t>Phase</w:t>
            </w:r>
          </w:p>
        </w:tc>
        <w:tc>
          <w:tcPr>
            <w:tcW w:w="940" w:type="dxa"/>
            <w:shd w:val="clear" w:color="auto" w:fill="D9D9D9" w:themeFill="background1" w:themeFillShade="D9"/>
            <w:vAlign w:val="center"/>
          </w:tcPr>
          <w:p w:rsidR="00046423" w:rsidRPr="009921ED" w:rsidRDefault="00046423" w:rsidP="00521BEB">
            <w:pPr>
              <w:pStyle w:val="TabelleKopfmitte"/>
            </w:pPr>
            <w:r w:rsidRPr="009921ED">
              <w:t>Zeit</w:t>
            </w:r>
          </w:p>
        </w:tc>
        <w:tc>
          <w:tcPr>
            <w:tcW w:w="4961" w:type="dxa"/>
            <w:gridSpan w:val="2"/>
            <w:shd w:val="clear" w:color="auto" w:fill="D9D9D9" w:themeFill="background1" w:themeFillShade="D9"/>
            <w:vAlign w:val="center"/>
          </w:tcPr>
          <w:p w:rsidR="00046423" w:rsidRPr="009921ED" w:rsidRDefault="00046423" w:rsidP="00521BEB">
            <w:pPr>
              <w:pStyle w:val="TabelleKopfmitte"/>
            </w:pPr>
            <w:r w:rsidRPr="009921ED">
              <w:t>Aufgabe</w:t>
            </w:r>
          </w:p>
        </w:tc>
      </w:tr>
      <w:tr w:rsidR="00046423" w:rsidRPr="009921ED" w:rsidTr="00521BEB">
        <w:trPr>
          <w:trHeight w:val="674"/>
        </w:trPr>
        <w:tc>
          <w:tcPr>
            <w:tcW w:w="1470" w:type="dxa"/>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5A0C69F3" wp14:editId="294976FB">
                  <wp:extent cx="530225" cy="323215"/>
                  <wp:effectExtent l="0" t="0" r="3175" b="635"/>
                  <wp:docPr id="114" name="Grafik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046423" w:rsidRPr="00DA0954" w:rsidRDefault="00046423" w:rsidP="00521BEB">
            <w:pPr>
              <w:pStyle w:val="Textkrper"/>
              <w:jc w:val="center"/>
            </w:pPr>
            <w:r w:rsidRPr="00DA0954">
              <w:t>10 Min.</w:t>
            </w:r>
          </w:p>
        </w:tc>
        <w:tc>
          <w:tcPr>
            <w:tcW w:w="4961" w:type="dxa"/>
            <w:gridSpan w:val="2"/>
            <w:shd w:val="clear" w:color="auto" w:fill="auto"/>
            <w:vAlign w:val="center"/>
          </w:tcPr>
          <w:p w:rsidR="00046423" w:rsidRDefault="00046423" w:rsidP="00521BEB">
            <w:pPr>
              <w:pStyle w:val="Textkrper"/>
              <w:rPr>
                <w:noProof/>
              </w:rPr>
            </w:pPr>
            <w:r>
              <w:rPr>
                <w:noProof/>
              </w:rPr>
              <w:t xml:space="preserve">Tragen Sie ihr Wissen über die gesetzlich vorgeschriebene Lebensmittelkennzeichnung mithilfe der Methode </w:t>
            </w:r>
            <w:r w:rsidRPr="00AE1F88">
              <w:rPr>
                <w:i/>
                <w:noProof/>
              </w:rPr>
              <w:t>Placemat</w:t>
            </w:r>
            <w:r>
              <w:rPr>
                <w:noProof/>
              </w:rPr>
              <w:t xml:space="preserve"> zusammen. Beachten Sie dabei die Etiketten der Ansichtsexemplare.</w:t>
            </w:r>
          </w:p>
          <w:p w:rsidR="00046423" w:rsidRDefault="00046423" w:rsidP="00521BEB">
            <w:pPr>
              <w:pStyle w:val="Textkrper"/>
              <w:rPr>
                <w:noProof/>
              </w:rPr>
            </w:pPr>
          </w:p>
          <w:p w:rsidR="00046423" w:rsidRPr="0014364E" w:rsidRDefault="00046423" w:rsidP="00521BEB">
            <w:pPr>
              <w:pStyle w:val="Textkrper"/>
              <w:rPr>
                <w:noProof/>
              </w:rPr>
            </w:pPr>
            <w:r>
              <w:rPr>
                <w:noProof/>
              </w:rPr>
              <w:t>Stellen Sie Ihr Ergebnis im Plenum vor.</w:t>
            </w:r>
          </w:p>
        </w:tc>
      </w:tr>
      <w:tr w:rsidR="00046423" w:rsidRPr="009921ED" w:rsidTr="00521BEB">
        <w:trPr>
          <w:trHeight w:val="2308"/>
        </w:trPr>
        <w:tc>
          <w:tcPr>
            <w:tcW w:w="1470" w:type="dxa"/>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02663DA6" wp14:editId="2757C134">
                  <wp:extent cx="648335" cy="318770"/>
                  <wp:effectExtent l="0" t="0" r="0" b="0"/>
                  <wp:docPr id="21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46423" w:rsidRPr="00033155" w:rsidRDefault="00046423" w:rsidP="00521BEB">
            <w:pPr>
              <w:pStyle w:val="Textkrper"/>
              <w:jc w:val="center"/>
            </w:pPr>
            <w:r w:rsidRPr="00033155">
              <w:t>20 Min.</w:t>
            </w:r>
          </w:p>
        </w:tc>
        <w:tc>
          <w:tcPr>
            <w:tcW w:w="4961" w:type="dxa"/>
            <w:gridSpan w:val="2"/>
            <w:shd w:val="clear" w:color="auto" w:fill="auto"/>
            <w:vAlign w:val="center"/>
          </w:tcPr>
          <w:p w:rsidR="00046423" w:rsidRDefault="00046423" w:rsidP="00521BEB">
            <w:pPr>
              <w:pStyle w:val="Textkrper"/>
              <w:spacing w:after="120"/>
              <w:rPr>
                <w:noProof/>
              </w:rPr>
            </w:pPr>
            <w:r>
              <w:rPr>
                <w:noProof/>
              </w:rPr>
              <w:t>Planen Sie für Ihr Produkt die Kennzeichnung. Nutzen Sie dabei folgende Arbeitsblätter:</w:t>
            </w:r>
          </w:p>
          <w:p w:rsidR="00046423" w:rsidRDefault="00046423" w:rsidP="00046423">
            <w:pPr>
              <w:pStyle w:val="Textkrper"/>
              <w:numPr>
                <w:ilvl w:val="0"/>
                <w:numId w:val="34"/>
              </w:numPr>
              <w:rPr>
                <w:noProof/>
              </w:rPr>
            </w:pPr>
            <w:r>
              <w:rPr>
                <w:noProof/>
              </w:rPr>
              <w:t>Arbeitsblatt zu den Pflichtangaben H03.02.02.09.01</w:t>
            </w:r>
          </w:p>
          <w:p w:rsidR="00046423" w:rsidRPr="0014364E" w:rsidRDefault="00046423" w:rsidP="00046423">
            <w:pPr>
              <w:pStyle w:val="Textkrper"/>
              <w:numPr>
                <w:ilvl w:val="0"/>
                <w:numId w:val="34"/>
              </w:numPr>
              <w:rPr>
                <w:noProof/>
              </w:rPr>
            </w:pPr>
            <w:r>
              <w:rPr>
                <w:noProof/>
              </w:rPr>
              <w:t xml:space="preserve">Ihr </w:t>
            </w:r>
            <w:r w:rsidRPr="0014364E">
              <w:rPr>
                <w:noProof/>
              </w:rPr>
              <w:t>Rezeptblatt H03.02.02.04.01</w:t>
            </w:r>
          </w:p>
          <w:p w:rsidR="00046423" w:rsidRDefault="00046423" w:rsidP="00046423">
            <w:pPr>
              <w:pStyle w:val="Textkrper"/>
              <w:numPr>
                <w:ilvl w:val="0"/>
                <w:numId w:val="34"/>
              </w:numPr>
              <w:rPr>
                <w:noProof/>
              </w:rPr>
            </w:pPr>
            <w:r>
              <w:rPr>
                <w:noProof/>
              </w:rPr>
              <w:t>Als Hilfe: Arbeitsblatt</w:t>
            </w:r>
            <w:r w:rsidRPr="0014364E">
              <w:rPr>
                <w:noProof/>
              </w:rPr>
              <w:t xml:space="preserve"> H03.02.03.01.02 (LMIV)</w:t>
            </w:r>
          </w:p>
          <w:p w:rsidR="00046423" w:rsidRPr="0014364E" w:rsidRDefault="00046423" w:rsidP="00046423">
            <w:pPr>
              <w:pStyle w:val="Textkrper"/>
              <w:numPr>
                <w:ilvl w:val="0"/>
                <w:numId w:val="34"/>
              </w:numPr>
              <w:rPr>
                <w:noProof/>
              </w:rPr>
            </w:pPr>
            <w:r>
              <w:rPr>
                <w:noProof/>
              </w:rPr>
              <w:t>Die bereits erstellte Nährwe</w:t>
            </w:r>
            <w:r w:rsidR="00583FB8">
              <w:rPr>
                <w:noProof/>
              </w:rPr>
              <w:t>rtberechnung im Fach Mathematik</w:t>
            </w:r>
          </w:p>
        </w:tc>
      </w:tr>
      <w:tr w:rsidR="00046423" w:rsidRPr="009921ED" w:rsidTr="00F714EA">
        <w:trPr>
          <w:trHeight w:val="1412"/>
        </w:trPr>
        <w:tc>
          <w:tcPr>
            <w:tcW w:w="1470" w:type="dxa"/>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6C9BAEB3" wp14:editId="2B89EC75">
                  <wp:extent cx="530225" cy="323215"/>
                  <wp:effectExtent l="0" t="0" r="3175" b="63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046423" w:rsidRPr="004E1958" w:rsidRDefault="00046423" w:rsidP="00521BEB">
            <w:pPr>
              <w:pStyle w:val="Textkrper"/>
              <w:jc w:val="center"/>
            </w:pPr>
            <w:r w:rsidRPr="004E1958">
              <w:t>5 Min.</w:t>
            </w:r>
          </w:p>
        </w:tc>
        <w:tc>
          <w:tcPr>
            <w:tcW w:w="4961" w:type="dxa"/>
            <w:gridSpan w:val="2"/>
            <w:shd w:val="clear" w:color="auto" w:fill="auto"/>
            <w:vAlign w:val="center"/>
          </w:tcPr>
          <w:p w:rsidR="00046423" w:rsidRPr="0014364E" w:rsidRDefault="00046423" w:rsidP="00521BEB">
            <w:pPr>
              <w:rPr>
                <w:noProof/>
              </w:rPr>
            </w:pPr>
            <w:r>
              <w:rPr>
                <w:noProof/>
              </w:rPr>
              <w:t>Vergleichen Sie Ihr Ergebnis mit dem Ihrer Partnergruppe. Ergänzen und korrigieren Sie falls notwendig.</w:t>
            </w:r>
          </w:p>
          <w:p w:rsidR="00046423" w:rsidRPr="0014364E" w:rsidRDefault="00046423" w:rsidP="00521BEB">
            <w:pPr>
              <w:rPr>
                <w:noProof/>
              </w:rPr>
            </w:pPr>
            <w:r w:rsidRPr="0014364E">
              <w:rPr>
                <w:noProof/>
                <w:lang w:eastAsia="de-DE"/>
              </w:rPr>
              <w:drawing>
                <wp:anchor distT="0" distB="0" distL="114300" distR="114300" simplePos="0" relativeHeight="252649472" behindDoc="0" locked="0" layoutInCell="1" allowOverlap="1" wp14:anchorId="65411FD7" wp14:editId="0E6F650F">
                  <wp:simplePos x="0" y="0"/>
                  <wp:positionH relativeFrom="column">
                    <wp:posOffset>3251200</wp:posOffset>
                  </wp:positionH>
                  <wp:positionV relativeFrom="paragraph">
                    <wp:posOffset>31750</wp:posOffset>
                  </wp:positionV>
                  <wp:extent cx="304165" cy="347345"/>
                  <wp:effectExtent l="0" t="0" r="635" b="0"/>
                  <wp:wrapNone/>
                  <wp:docPr id="2192" name="Grafik 2192"/>
                  <wp:cNvGraphicFramePr/>
                  <a:graphic xmlns:a="http://schemas.openxmlformats.org/drawingml/2006/main">
                    <a:graphicData uri="http://schemas.openxmlformats.org/drawingml/2006/picture">
                      <pic:pic xmlns:pic="http://schemas.openxmlformats.org/drawingml/2006/picture">
                        <pic:nvPicPr>
                          <pic:cNvPr id="2067" name="Grafik 2067"/>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416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46423" w:rsidRDefault="00046423" w:rsidP="00521BEB">
            <w:pPr>
              <w:rPr>
                <w:noProof/>
              </w:rPr>
            </w:pPr>
            <w:r>
              <w:rPr>
                <w:noProof/>
              </w:rPr>
              <w:t xml:space="preserve">Geben Sie Ihr Arbeitsblatt </w:t>
            </w:r>
            <w:r w:rsidRPr="0014364E">
              <w:rPr>
                <w:noProof/>
              </w:rPr>
              <w:t>Ihrer Lehrkraft zur Kontrolle.</w:t>
            </w:r>
          </w:p>
        </w:tc>
      </w:tr>
      <w:tr w:rsidR="00046423" w:rsidRPr="009921ED" w:rsidTr="00F714EA">
        <w:trPr>
          <w:trHeight w:val="624"/>
        </w:trPr>
        <w:tc>
          <w:tcPr>
            <w:tcW w:w="1470" w:type="dxa"/>
            <w:shd w:val="clear" w:color="auto" w:fill="auto"/>
            <w:vAlign w:val="center"/>
          </w:tcPr>
          <w:p w:rsidR="00046423" w:rsidRPr="009921ED" w:rsidRDefault="00046423" w:rsidP="00521BEB">
            <w:pPr>
              <w:pStyle w:val="Textkrpermitte"/>
              <w:rPr>
                <w:b/>
                <w:noProof/>
              </w:rPr>
            </w:pPr>
            <w:r w:rsidRPr="009921ED">
              <w:rPr>
                <w:b/>
                <w:noProof/>
              </w:rPr>
              <w:lastRenderedPageBreak/>
              <w:drawing>
                <wp:inline distT="0" distB="0" distL="0" distR="0" wp14:anchorId="62849DC7" wp14:editId="14A5D761">
                  <wp:extent cx="648335" cy="318770"/>
                  <wp:effectExtent l="0" t="0" r="0" b="0"/>
                  <wp:docPr id="21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46423" w:rsidRPr="00466250" w:rsidRDefault="00046423" w:rsidP="00521BEB">
            <w:pPr>
              <w:pStyle w:val="Textkrper"/>
              <w:jc w:val="left"/>
            </w:pPr>
            <w:r w:rsidRPr="00466250">
              <w:t>90 Min.</w:t>
            </w:r>
          </w:p>
        </w:tc>
        <w:tc>
          <w:tcPr>
            <w:tcW w:w="4961" w:type="dxa"/>
            <w:gridSpan w:val="2"/>
            <w:shd w:val="clear" w:color="auto" w:fill="auto"/>
            <w:vAlign w:val="center"/>
          </w:tcPr>
          <w:p w:rsidR="00046423" w:rsidRPr="004E1958" w:rsidRDefault="00046423" w:rsidP="00521BEB">
            <w:pPr>
              <w:pStyle w:val="Textkrper"/>
              <w:spacing w:after="120"/>
              <w:rPr>
                <w:noProof/>
              </w:rPr>
            </w:pPr>
            <w:r w:rsidRPr="0014364E">
              <w:rPr>
                <w:noProof/>
              </w:rPr>
              <w:t xml:space="preserve">Erstellen Sie </w:t>
            </w:r>
            <w:r>
              <w:rPr>
                <w:noProof/>
              </w:rPr>
              <w:t xml:space="preserve">am PC </w:t>
            </w:r>
            <w:r w:rsidRPr="0014364E">
              <w:rPr>
                <w:noProof/>
              </w:rPr>
              <w:t>so viele Etiketten, wie Sie für Ihre Gläser benötigen.</w:t>
            </w:r>
          </w:p>
          <w:p w:rsidR="00046423" w:rsidRPr="0014364E" w:rsidRDefault="00046423" w:rsidP="00521BEB">
            <w:pPr>
              <w:pStyle w:val="Textkrper"/>
              <w:rPr>
                <w:noProof/>
              </w:rPr>
            </w:pPr>
            <w:r>
              <w:rPr>
                <w:noProof/>
              </w:rPr>
              <w:t>Gehen Sie folgendermaßen vor:</w:t>
            </w:r>
          </w:p>
        </w:tc>
      </w:tr>
      <w:tr w:rsidR="00046423" w:rsidRPr="009921ED" w:rsidTr="00F714EA">
        <w:trPr>
          <w:trHeight w:val="624"/>
        </w:trPr>
        <w:tc>
          <w:tcPr>
            <w:tcW w:w="1470" w:type="dxa"/>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39444FEC" wp14:editId="0CBAE69B">
                  <wp:extent cx="530225" cy="323215"/>
                  <wp:effectExtent l="0" t="0" r="3175" b="635"/>
                  <wp:docPr id="2194" name="Grafik 2194"/>
                  <wp:cNvGraphicFramePr/>
                  <a:graphic xmlns:a="http://schemas.openxmlformats.org/drawingml/2006/main">
                    <a:graphicData uri="http://schemas.openxmlformats.org/drawingml/2006/picture">
                      <pic:pic xmlns:pic="http://schemas.openxmlformats.org/drawingml/2006/picture">
                        <pic:nvPicPr>
                          <pic:cNvPr id="114" name="Grafik 114"/>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14364E" w:rsidRDefault="00046423" w:rsidP="00046423">
            <w:pPr>
              <w:pStyle w:val="Textkrper"/>
              <w:numPr>
                <w:ilvl w:val="0"/>
                <w:numId w:val="30"/>
              </w:numPr>
              <w:rPr>
                <w:noProof/>
              </w:rPr>
            </w:pPr>
            <w:r w:rsidRPr="0014364E">
              <w:rPr>
                <w:noProof/>
              </w:rPr>
              <w:t>Informieren Sie sic</w:t>
            </w:r>
            <w:r>
              <w:rPr>
                <w:noProof/>
              </w:rPr>
              <w:t xml:space="preserve">h bei Ihrer Lehrkraft über die </w:t>
            </w:r>
            <w:r w:rsidRPr="0014364E">
              <w:rPr>
                <w:noProof/>
              </w:rPr>
              <w:t>Art und Größe der vorhandenen Etiketten.</w:t>
            </w:r>
          </w:p>
        </w:tc>
        <w:tc>
          <w:tcPr>
            <w:tcW w:w="778" w:type="dxa"/>
            <w:shd w:val="clear" w:color="auto" w:fill="auto"/>
            <w:vAlign w:val="center"/>
          </w:tcPr>
          <w:p w:rsidR="00046423" w:rsidRPr="007D7355" w:rsidRDefault="00046423" w:rsidP="00521BEB">
            <w:pPr>
              <w:pStyle w:val="Textkrper"/>
              <w:jc w:val="left"/>
              <w:rPr>
                <w:noProof/>
                <w:sz w:val="24"/>
                <w:szCs w:val="24"/>
              </w:rPr>
            </w:pPr>
            <w:r w:rsidRPr="007D7355">
              <w:rPr>
                <w:noProof/>
                <w:sz w:val="24"/>
                <w:szCs w:val="24"/>
              </w:rPr>
              <w:sym w:font="Wingdings" w:char="F06F"/>
            </w:r>
          </w:p>
        </w:tc>
      </w:tr>
      <w:tr w:rsidR="00046423" w:rsidRPr="009921ED" w:rsidTr="00F714EA">
        <w:trPr>
          <w:trHeight w:val="757"/>
        </w:trPr>
        <w:tc>
          <w:tcPr>
            <w:tcW w:w="1470" w:type="dxa"/>
            <w:vMerge w:val="restart"/>
            <w:shd w:val="clear" w:color="auto" w:fill="auto"/>
            <w:vAlign w:val="center"/>
          </w:tcPr>
          <w:p w:rsidR="00046423" w:rsidRPr="009921ED" w:rsidRDefault="00046423" w:rsidP="00521BEB">
            <w:pPr>
              <w:pStyle w:val="Textkrpermitte"/>
              <w:rPr>
                <w:b/>
              </w:rPr>
            </w:pPr>
            <w:r w:rsidRPr="009921ED">
              <w:rPr>
                <w:b/>
                <w:noProof/>
              </w:rPr>
              <w:drawing>
                <wp:inline distT="0" distB="0" distL="0" distR="0" wp14:anchorId="792D81ED" wp14:editId="61DE5516">
                  <wp:extent cx="648335" cy="318770"/>
                  <wp:effectExtent l="0" t="0" r="0" b="0"/>
                  <wp:docPr id="21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vMerge w:val="restart"/>
            <w:shd w:val="clear" w:color="auto" w:fill="auto"/>
            <w:vAlign w:val="center"/>
          </w:tcPr>
          <w:p w:rsidR="00046423" w:rsidRPr="009921ED" w:rsidRDefault="00046423" w:rsidP="00521BEB">
            <w:pPr>
              <w:pStyle w:val="Textkrper"/>
              <w:rPr>
                <w:b/>
              </w:rPr>
            </w:pPr>
          </w:p>
        </w:tc>
        <w:tc>
          <w:tcPr>
            <w:tcW w:w="4183" w:type="dxa"/>
            <w:tcBorders>
              <w:bottom w:val="single" w:sz="4" w:space="0" w:color="auto"/>
            </w:tcBorders>
            <w:shd w:val="clear" w:color="auto" w:fill="auto"/>
            <w:vAlign w:val="center"/>
          </w:tcPr>
          <w:p w:rsidR="00046423" w:rsidRPr="0014364E" w:rsidRDefault="00046423" w:rsidP="00046423">
            <w:pPr>
              <w:pStyle w:val="Textkrper"/>
              <w:numPr>
                <w:ilvl w:val="0"/>
                <w:numId w:val="30"/>
              </w:numPr>
              <w:spacing w:after="120"/>
              <w:rPr>
                <w:noProof/>
              </w:rPr>
            </w:pPr>
            <w:r w:rsidRPr="0014364E">
              <w:rPr>
                <w:noProof/>
              </w:rPr>
              <w:t xml:space="preserve">Sammeln Sie Ideen, wie Sie die notwendigen </w:t>
            </w:r>
            <w:r>
              <w:rPr>
                <w:noProof/>
              </w:rPr>
              <w:t>Ang</w:t>
            </w:r>
            <w:r w:rsidRPr="0014364E">
              <w:rPr>
                <w:noProof/>
              </w:rPr>
              <w:t>aben plus passende</w:t>
            </w:r>
            <w:r>
              <w:rPr>
                <w:noProof/>
              </w:rPr>
              <w:t>r</w:t>
            </w:r>
            <w:r w:rsidRPr="0014364E">
              <w:rPr>
                <w:noProof/>
              </w:rPr>
              <w:t xml:space="preserve"> Schmuckelemente auf</w:t>
            </w:r>
            <w:r>
              <w:rPr>
                <w:noProof/>
              </w:rPr>
              <w:t xml:space="preserve"> </w:t>
            </w:r>
            <w:r w:rsidRPr="0014364E">
              <w:rPr>
                <w:noProof/>
              </w:rPr>
              <w:t>zwei Etiketten pro Glas unterbringen können.</w:t>
            </w:r>
          </w:p>
        </w:tc>
        <w:tc>
          <w:tcPr>
            <w:tcW w:w="778" w:type="dxa"/>
            <w:tcBorders>
              <w:bottom w:val="single" w:sz="4" w:space="0" w:color="auto"/>
            </w:tcBorders>
            <w:shd w:val="clear" w:color="auto" w:fill="auto"/>
            <w:vAlign w:val="center"/>
          </w:tcPr>
          <w:p w:rsidR="00046423" w:rsidRPr="0014364E" w:rsidRDefault="00046423" w:rsidP="00046423">
            <w:pPr>
              <w:pStyle w:val="Textkrper"/>
              <w:numPr>
                <w:ilvl w:val="0"/>
                <w:numId w:val="35"/>
              </w:numPr>
              <w:ind w:left="0"/>
              <w:jc w:val="left"/>
              <w:rPr>
                <w:noProof/>
              </w:rPr>
            </w:pPr>
            <w:r w:rsidRPr="007D7355">
              <w:rPr>
                <w:noProof/>
                <w:sz w:val="24"/>
                <w:szCs w:val="24"/>
              </w:rPr>
              <w:sym w:font="Wingdings" w:char="F06F"/>
            </w:r>
          </w:p>
        </w:tc>
      </w:tr>
      <w:tr w:rsidR="00046423" w:rsidRPr="009921ED" w:rsidTr="00F714EA">
        <w:trPr>
          <w:trHeight w:val="296"/>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tcBorders>
              <w:bottom w:val="single" w:sz="4" w:space="0" w:color="auto"/>
            </w:tcBorders>
            <w:shd w:val="clear" w:color="auto" w:fill="auto"/>
            <w:vAlign w:val="center"/>
          </w:tcPr>
          <w:p w:rsidR="00046423" w:rsidRPr="0014364E" w:rsidRDefault="00046423" w:rsidP="00046423">
            <w:pPr>
              <w:pStyle w:val="Textkrper"/>
              <w:numPr>
                <w:ilvl w:val="0"/>
                <w:numId w:val="30"/>
              </w:numPr>
              <w:spacing w:after="120"/>
              <w:rPr>
                <w:noProof/>
              </w:rPr>
            </w:pPr>
            <w:r w:rsidRPr="0014364E">
              <w:rPr>
                <w:noProof/>
              </w:rPr>
              <w:t>Diskutieren Sie Ihre Vorschläge.</w:t>
            </w:r>
          </w:p>
        </w:tc>
        <w:tc>
          <w:tcPr>
            <w:tcW w:w="778" w:type="dxa"/>
            <w:tcBorders>
              <w:bottom w:val="single" w:sz="4" w:space="0" w:color="auto"/>
            </w:tcBorders>
            <w:shd w:val="clear" w:color="auto" w:fill="auto"/>
            <w:vAlign w:val="center"/>
          </w:tcPr>
          <w:p w:rsidR="00046423" w:rsidRPr="0014364E" w:rsidRDefault="00046423" w:rsidP="00046423">
            <w:pPr>
              <w:pStyle w:val="Textkrper"/>
              <w:numPr>
                <w:ilvl w:val="0"/>
                <w:numId w:val="35"/>
              </w:numPr>
              <w:ind w:left="0"/>
              <w:jc w:val="left"/>
              <w:rPr>
                <w:noProof/>
              </w:rPr>
            </w:pPr>
            <w:r w:rsidRPr="007D7355">
              <w:rPr>
                <w:noProof/>
                <w:sz w:val="24"/>
                <w:szCs w:val="24"/>
              </w:rPr>
              <w:sym w:font="Wingdings" w:char="F06F"/>
            </w:r>
          </w:p>
        </w:tc>
      </w:tr>
      <w:tr w:rsidR="00046423" w:rsidRPr="009921ED" w:rsidTr="00F714EA">
        <w:trPr>
          <w:trHeight w:val="498"/>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tcBorders>
              <w:bottom w:val="single" w:sz="4" w:space="0" w:color="auto"/>
            </w:tcBorders>
            <w:shd w:val="clear" w:color="auto" w:fill="auto"/>
            <w:vAlign w:val="center"/>
          </w:tcPr>
          <w:p w:rsidR="00046423" w:rsidRPr="0014364E" w:rsidRDefault="00046423" w:rsidP="00046423">
            <w:pPr>
              <w:pStyle w:val="Textkrper"/>
              <w:numPr>
                <w:ilvl w:val="0"/>
                <w:numId w:val="30"/>
              </w:numPr>
              <w:spacing w:after="120"/>
              <w:rPr>
                <w:noProof/>
              </w:rPr>
            </w:pPr>
            <w:r>
              <w:rPr>
                <w:noProof/>
              </w:rPr>
              <w:t xml:space="preserve">Skizzieren Sie </w:t>
            </w:r>
            <w:r w:rsidRPr="0014364E">
              <w:rPr>
                <w:noProof/>
              </w:rPr>
              <w:t xml:space="preserve">einen Entwurf für </w:t>
            </w:r>
            <w:r>
              <w:rPr>
                <w:noProof/>
              </w:rPr>
              <w:t>die beiden</w:t>
            </w:r>
            <w:r w:rsidRPr="0014364E">
              <w:rPr>
                <w:noProof/>
              </w:rPr>
              <w:t xml:space="preserve"> Etiketten</w:t>
            </w:r>
            <w:r>
              <w:rPr>
                <w:noProof/>
              </w:rPr>
              <w:t xml:space="preserve"> pro Glas</w:t>
            </w:r>
            <w:r w:rsidRPr="0014364E">
              <w:rPr>
                <w:noProof/>
              </w:rPr>
              <w:t>.</w:t>
            </w:r>
          </w:p>
        </w:tc>
        <w:tc>
          <w:tcPr>
            <w:tcW w:w="778" w:type="dxa"/>
            <w:tcBorders>
              <w:bottom w:val="single" w:sz="4" w:space="0" w:color="auto"/>
            </w:tcBorders>
            <w:shd w:val="clear" w:color="auto" w:fill="auto"/>
            <w:vAlign w:val="center"/>
          </w:tcPr>
          <w:p w:rsidR="00046423" w:rsidRPr="0014364E" w:rsidRDefault="002A67EC" w:rsidP="00046423">
            <w:pPr>
              <w:pStyle w:val="Textkrper"/>
              <w:numPr>
                <w:ilvl w:val="0"/>
                <w:numId w:val="35"/>
              </w:numPr>
              <w:ind w:left="0"/>
              <w:jc w:val="left"/>
              <w:rPr>
                <w:noProof/>
              </w:rPr>
            </w:pPr>
            <w:r w:rsidRPr="0014364E">
              <w:rPr>
                <w:noProof/>
              </w:rPr>
              <w:drawing>
                <wp:anchor distT="0" distB="0" distL="114300" distR="114300" simplePos="0" relativeHeight="252630016" behindDoc="0" locked="0" layoutInCell="1" allowOverlap="1" wp14:anchorId="29730DBA" wp14:editId="3DE25F27">
                  <wp:simplePos x="0" y="0"/>
                  <wp:positionH relativeFrom="column">
                    <wp:posOffset>735965</wp:posOffset>
                  </wp:positionH>
                  <wp:positionV relativeFrom="paragraph">
                    <wp:posOffset>-63500</wp:posOffset>
                  </wp:positionV>
                  <wp:extent cx="323850" cy="323850"/>
                  <wp:effectExtent l="0" t="0" r="0" b="0"/>
                  <wp:wrapNone/>
                  <wp:docPr id="2199" name="Grafik 2199"/>
                  <wp:cNvGraphicFramePr/>
                  <a:graphic xmlns:a="http://schemas.openxmlformats.org/drawingml/2006/main">
                    <a:graphicData uri="http://schemas.openxmlformats.org/drawingml/2006/picture">
                      <pic:pic xmlns:pic="http://schemas.openxmlformats.org/drawingml/2006/picture">
                        <pic:nvPicPr>
                          <pic:cNvPr id="477" name="Grafik 477"/>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margin">
                    <wp14:pctWidth>0</wp14:pctWidth>
                  </wp14:sizeRelH>
                  <wp14:sizeRelV relativeFrom="margin">
                    <wp14:pctHeight>0</wp14:pctHeight>
                  </wp14:sizeRelV>
                </wp:anchor>
              </w:drawing>
            </w:r>
            <w:r w:rsidR="00046423" w:rsidRPr="007D7355">
              <w:rPr>
                <w:noProof/>
                <w:sz w:val="24"/>
                <w:szCs w:val="24"/>
              </w:rPr>
              <w:sym w:font="Wingdings" w:char="F06F"/>
            </w:r>
          </w:p>
        </w:tc>
      </w:tr>
      <w:tr w:rsidR="00046423" w:rsidRPr="009921ED" w:rsidTr="00F714EA">
        <w:trPr>
          <w:trHeight w:val="644"/>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14364E" w:rsidRDefault="00046423" w:rsidP="00046423">
            <w:pPr>
              <w:pStyle w:val="Textkrper"/>
              <w:numPr>
                <w:ilvl w:val="0"/>
                <w:numId w:val="30"/>
              </w:numPr>
              <w:spacing w:after="120"/>
              <w:rPr>
                <w:noProof/>
              </w:rPr>
            </w:pPr>
            <w:r w:rsidRPr="0014364E">
              <w:rPr>
                <w:noProof/>
              </w:rPr>
              <w:t>Besprechen Sie diese</w:t>
            </w:r>
            <w:r>
              <w:rPr>
                <w:noProof/>
              </w:rPr>
              <w:t>n Entwurf</w:t>
            </w:r>
            <w:r w:rsidRPr="0014364E">
              <w:rPr>
                <w:noProof/>
              </w:rPr>
              <w:t xml:space="preserve"> mit Ihrer Lehrkraft.</w:t>
            </w:r>
          </w:p>
        </w:tc>
        <w:tc>
          <w:tcPr>
            <w:tcW w:w="778" w:type="dxa"/>
            <w:shd w:val="clear" w:color="auto" w:fill="auto"/>
            <w:vAlign w:val="center"/>
          </w:tcPr>
          <w:p w:rsidR="00046423" w:rsidRPr="0014364E" w:rsidRDefault="00046423" w:rsidP="00046423">
            <w:pPr>
              <w:pStyle w:val="Textkrper"/>
              <w:numPr>
                <w:ilvl w:val="0"/>
                <w:numId w:val="35"/>
              </w:numPr>
              <w:ind w:left="0"/>
              <w:jc w:val="left"/>
              <w:rPr>
                <w:noProof/>
              </w:rPr>
            </w:pPr>
            <w:r w:rsidRPr="007D7355">
              <w:rPr>
                <w:noProof/>
                <w:sz w:val="24"/>
                <w:szCs w:val="24"/>
              </w:rPr>
              <w:sym w:font="Wingdings" w:char="F06F"/>
            </w:r>
          </w:p>
        </w:tc>
      </w:tr>
      <w:tr w:rsidR="00046423" w:rsidRPr="009921ED" w:rsidTr="00F714EA">
        <w:trPr>
          <w:trHeight w:val="624"/>
        </w:trPr>
        <w:tc>
          <w:tcPr>
            <w:tcW w:w="1470" w:type="dxa"/>
            <w:vMerge w:val="restart"/>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3069390E" wp14:editId="4FBE986A">
                  <wp:extent cx="302260" cy="323850"/>
                  <wp:effectExtent l="0" t="0" r="2540" b="0"/>
                  <wp:docPr id="2196" name="Grafik 1430"/>
                  <wp:cNvGraphicFramePr/>
                  <a:graphic xmlns:a="http://schemas.openxmlformats.org/drawingml/2006/main">
                    <a:graphicData uri="http://schemas.openxmlformats.org/drawingml/2006/picture">
                      <pic:pic xmlns:pic="http://schemas.openxmlformats.org/drawingml/2006/picture">
                        <pic:nvPicPr>
                          <pic:cNvPr id="11" name="Grafik 1430"/>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vMerge w:val="restart"/>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14364E" w:rsidRDefault="00046423" w:rsidP="00046423">
            <w:pPr>
              <w:pStyle w:val="Textkrper"/>
              <w:numPr>
                <w:ilvl w:val="0"/>
                <w:numId w:val="30"/>
              </w:numPr>
              <w:rPr>
                <w:noProof/>
              </w:rPr>
            </w:pPr>
            <w:r>
              <w:rPr>
                <w:noProof/>
              </w:rPr>
              <w:t>Verwenden Sie</w:t>
            </w:r>
            <w:r w:rsidRPr="0014364E">
              <w:rPr>
                <w:noProof/>
              </w:rPr>
              <w:t xml:space="preserve"> das Infoblatt H03.02.02.08.02</w:t>
            </w:r>
            <w:r>
              <w:rPr>
                <w:noProof/>
              </w:rPr>
              <w:t xml:space="preserve"> </w:t>
            </w:r>
            <w:r w:rsidRPr="00697ED5">
              <w:rPr>
                <w:i/>
                <w:noProof/>
              </w:rPr>
              <w:t>Anleitung zur Erstellung von Etiketten</w:t>
            </w:r>
            <w:r>
              <w:rPr>
                <w:i/>
                <w:noProof/>
              </w:rPr>
              <w:t>. S</w:t>
            </w:r>
            <w:r>
              <w:rPr>
                <w:noProof/>
              </w:rPr>
              <w:t>etzen Si</w:t>
            </w:r>
            <w:r w:rsidRPr="0014364E">
              <w:rPr>
                <w:noProof/>
              </w:rPr>
              <w:t>e Ihren Entwurf mit ihrem Textverarbeitungsprogramm um.</w:t>
            </w:r>
          </w:p>
        </w:tc>
        <w:tc>
          <w:tcPr>
            <w:tcW w:w="778" w:type="dxa"/>
            <w:shd w:val="clear" w:color="auto" w:fill="auto"/>
            <w:vAlign w:val="center"/>
          </w:tcPr>
          <w:p w:rsidR="00046423" w:rsidRPr="0014364E" w:rsidRDefault="00046423" w:rsidP="00046423">
            <w:pPr>
              <w:pStyle w:val="Textkrper"/>
              <w:numPr>
                <w:ilvl w:val="0"/>
                <w:numId w:val="35"/>
              </w:numPr>
              <w:ind w:left="0"/>
              <w:jc w:val="left"/>
              <w:rPr>
                <w:noProof/>
              </w:rPr>
            </w:pPr>
            <w:r w:rsidRPr="007D7355">
              <w:rPr>
                <w:noProof/>
                <w:sz w:val="24"/>
                <w:szCs w:val="24"/>
              </w:rPr>
              <w:sym w:font="Wingdings" w:char="F06F"/>
            </w:r>
          </w:p>
        </w:tc>
      </w:tr>
      <w:tr w:rsidR="00046423" w:rsidRPr="009921ED" w:rsidTr="00F714EA">
        <w:trPr>
          <w:trHeight w:val="624"/>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14364E" w:rsidRDefault="00046423" w:rsidP="00046423">
            <w:pPr>
              <w:pStyle w:val="Textkrper"/>
              <w:numPr>
                <w:ilvl w:val="0"/>
                <w:numId w:val="30"/>
              </w:numPr>
              <w:rPr>
                <w:noProof/>
              </w:rPr>
            </w:pPr>
            <w:r w:rsidRPr="0014364E">
              <w:rPr>
                <w:noProof/>
              </w:rPr>
              <w:t>Speichern Sie Ihr Dokument</w:t>
            </w:r>
            <w:r>
              <w:rPr>
                <w:noProof/>
              </w:rPr>
              <w:t xml:space="preserve"> und machen Sie einen Probeausdruck.</w:t>
            </w:r>
          </w:p>
        </w:tc>
        <w:tc>
          <w:tcPr>
            <w:tcW w:w="778" w:type="dxa"/>
            <w:shd w:val="clear" w:color="auto" w:fill="auto"/>
            <w:vAlign w:val="center"/>
          </w:tcPr>
          <w:p w:rsidR="00046423" w:rsidRPr="0014364E" w:rsidRDefault="00046423" w:rsidP="00046423">
            <w:pPr>
              <w:pStyle w:val="Textkrper"/>
              <w:numPr>
                <w:ilvl w:val="0"/>
                <w:numId w:val="35"/>
              </w:numPr>
              <w:ind w:left="0"/>
              <w:jc w:val="left"/>
              <w:rPr>
                <w:noProof/>
              </w:rPr>
            </w:pPr>
            <w:r w:rsidRPr="007D7355">
              <w:rPr>
                <w:noProof/>
                <w:sz w:val="24"/>
                <w:szCs w:val="24"/>
              </w:rPr>
              <w:sym w:font="Wingdings" w:char="F06F"/>
            </w:r>
          </w:p>
        </w:tc>
      </w:tr>
      <w:tr w:rsidR="00046423" w:rsidRPr="009921ED" w:rsidTr="00F714EA">
        <w:trPr>
          <w:trHeight w:val="624"/>
        </w:trPr>
        <w:tc>
          <w:tcPr>
            <w:tcW w:w="1470" w:type="dxa"/>
            <w:shd w:val="clear" w:color="auto" w:fill="auto"/>
            <w:vAlign w:val="center"/>
          </w:tcPr>
          <w:p w:rsidR="00046423" w:rsidRPr="009921ED" w:rsidRDefault="00046423" w:rsidP="00521BEB">
            <w:pPr>
              <w:pStyle w:val="Textkrpermitte"/>
              <w:rPr>
                <w:b/>
                <w:noProof/>
              </w:rPr>
            </w:pPr>
          </w:p>
        </w:tc>
        <w:tc>
          <w:tcPr>
            <w:tcW w:w="940" w:type="dxa"/>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2E25B8" w:rsidRDefault="00046423" w:rsidP="003F0A0F">
            <w:pPr>
              <w:pStyle w:val="Textkrper"/>
              <w:numPr>
                <w:ilvl w:val="0"/>
                <w:numId w:val="30"/>
              </w:numPr>
              <w:rPr>
                <w:noProof/>
              </w:rPr>
            </w:pPr>
            <w:r w:rsidRPr="0014364E">
              <w:rPr>
                <w:noProof/>
              </w:rPr>
              <w:t>Vergleichen u</w:t>
            </w:r>
            <w:r>
              <w:rPr>
                <w:noProof/>
              </w:rPr>
              <w:t xml:space="preserve">nd diskutieren Sie Ihren Probeausdruck </w:t>
            </w:r>
            <w:r w:rsidRPr="0014364E">
              <w:rPr>
                <w:noProof/>
              </w:rPr>
              <w:t xml:space="preserve">mit </w:t>
            </w:r>
            <w:r w:rsidR="003F0A0F">
              <w:rPr>
                <w:noProof/>
              </w:rPr>
              <w:t>I</w:t>
            </w:r>
            <w:r>
              <w:rPr>
                <w:noProof/>
              </w:rPr>
              <w:t>hrer</w:t>
            </w:r>
            <w:r w:rsidRPr="0014364E">
              <w:rPr>
                <w:noProof/>
              </w:rPr>
              <w:t xml:space="preserve"> </w:t>
            </w:r>
            <w:r>
              <w:rPr>
                <w:noProof/>
              </w:rPr>
              <w:t>Partnergruppe</w:t>
            </w:r>
            <w:r w:rsidRPr="0014364E">
              <w:rPr>
                <w:noProof/>
              </w:rPr>
              <w:t>.</w:t>
            </w:r>
            <w:r>
              <w:rPr>
                <w:noProof/>
              </w:rPr>
              <w:t xml:space="preserve"> </w:t>
            </w:r>
            <w:r w:rsidRPr="0014364E">
              <w:rPr>
                <w:noProof/>
              </w:rPr>
              <w:t xml:space="preserve">Tauschen Sie sich über </w:t>
            </w:r>
            <w:r>
              <w:rPr>
                <w:noProof/>
              </w:rPr>
              <w:t xml:space="preserve">evtl. auftretende </w:t>
            </w:r>
            <w:r w:rsidRPr="0014364E">
              <w:rPr>
                <w:noProof/>
              </w:rPr>
              <w:t>Schwierigkeiten aus.</w:t>
            </w:r>
          </w:p>
        </w:tc>
        <w:tc>
          <w:tcPr>
            <w:tcW w:w="778" w:type="dxa"/>
            <w:shd w:val="clear" w:color="auto" w:fill="auto"/>
            <w:vAlign w:val="center"/>
          </w:tcPr>
          <w:p w:rsidR="00046423" w:rsidRPr="002E25B8" w:rsidRDefault="00046423" w:rsidP="00521BEB">
            <w:pPr>
              <w:pStyle w:val="Textkrper"/>
              <w:jc w:val="left"/>
              <w:rPr>
                <w:noProof/>
              </w:rPr>
            </w:pPr>
            <w:r w:rsidRPr="007D7355">
              <w:rPr>
                <w:noProof/>
                <w:sz w:val="24"/>
                <w:szCs w:val="24"/>
              </w:rPr>
              <w:sym w:font="Wingdings" w:char="F06F"/>
            </w:r>
          </w:p>
        </w:tc>
      </w:tr>
      <w:tr w:rsidR="00046423" w:rsidRPr="009921ED" w:rsidTr="00F714EA">
        <w:trPr>
          <w:trHeight w:val="624"/>
        </w:trPr>
        <w:tc>
          <w:tcPr>
            <w:tcW w:w="1470" w:type="dxa"/>
            <w:vMerge w:val="restart"/>
            <w:shd w:val="clear" w:color="auto" w:fill="auto"/>
            <w:vAlign w:val="center"/>
          </w:tcPr>
          <w:p w:rsidR="00046423" w:rsidRPr="009921ED" w:rsidRDefault="00046423" w:rsidP="00521BEB">
            <w:pPr>
              <w:pStyle w:val="Textkrpermitte"/>
              <w:rPr>
                <w:b/>
                <w:noProof/>
              </w:rPr>
            </w:pPr>
            <w:r w:rsidRPr="009921ED">
              <w:rPr>
                <w:b/>
                <w:noProof/>
              </w:rPr>
              <w:drawing>
                <wp:inline distT="0" distB="0" distL="0" distR="0" wp14:anchorId="5DE9FB8A" wp14:editId="7463BF96">
                  <wp:extent cx="530225" cy="323215"/>
                  <wp:effectExtent l="0" t="0" r="3175" b="635"/>
                  <wp:docPr id="2198" name="Grafik 2198"/>
                  <wp:cNvGraphicFramePr/>
                  <a:graphic xmlns:a="http://schemas.openxmlformats.org/drawingml/2006/main">
                    <a:graphicData uri="http://schemas.openxmlformats.org/drawingml/2006/picture">
                      <pic:pic xmlns:pic="http://schemas.openxmlformats.org/drawingml/2006/picture">
                        <pic:nvPicPr>
                          <pic:cNvPr id="114" name="Grafik 114"/>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vMerge w:val="restart"/>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14364E" w:rsidRDefault="00046423" w:rsidP="00046423">
            <w:pPr>
              <w:pStyle w:val="Textkrper"/>
              <w:numPr>
                <w:ilvl w:val="0"/>
                <w:numId w:val="30"/>
              </w:numPr>
              <w:rPr>
                <w:noProof/>
              </w:rPr>
            </w:pPr>
            <w:r w:rsidRPr="0014364E">
              <w:rPr>
                <w:noProof/>
              </w:rPr>
              <w:t>Einigen Sie sich auf einen Entwurf für Ihre Gruppe. Verbessern bzw. optimieren Sie diesen Entwurf</w:t>
            </w:r>
            <w:r>
              <w:rPr>
                <w:noProof/>
              </w:rPr>
              <w:t>, falls es notwendig ist. Fertigen Sie erneut einen Probeausdruck an und prüfen Sie ihn kritisch.</w:t>
            </w:r>
          </w:p>
        </w:tc>
        <w:tc>
          <w:tcPr>
            <w:tcW w:w="778" w:type="dxa"/>
            <w:shd w:val="clear" w:color="auto" w:fill="auto"/>
            <w:vAlign w:val="center"/>
          </w:tcPr>
          <w:p w:rsidR="00046423" w:rsidRPr="0014364E" w:rsidRDefault="00046423" w:rsidP="00521BEB">
            <w:pPr>
              <w:pStyle w:val="Textkrper"/>
              <w:jc w:val="left"/>
              <w:rPr>
                <w:noProof/>
              </w:rPr>
            </w:pPr>
            <w:r w:rsidRPr="007D7355">
              <w:rPr>
                <w:noProof/>
                <w:sz w:val="24"/>
                <w:szCs w:val="24"/>
              </w:rPr>
              <w:sym w:font="Wingdings" w:char="F06F"/>
            </w:r>
          </w:p>
        </w:tc>
      </w:tr>
      <w:tr w:rsidR="00046423" w:rsidRPr="009921ED" w:rsidTr="00F714EA">
        <w:trPr>
          <w:trHeight w:val="624"/>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243CB1" w:rsidRDefault="00046423" w:rsidP="00046423">
            <w:pPr>
              <w:pStyle w:val="Textkrper"/>
              <w:numPr>
                <w:ilvl w:val="0"/>
                <w:numId w:val="30"/>
              </w:numPr>
              <w:rPr>
                <w:noProof/>
              </w:rPr>
            </w:pPr>
            <w:r w:rsidRPr="00243CB1">
              <w:rPr>
                <w:noProof/>
              </w:rPr>
              <w:t>Erstellen Sie so viele Etiketten, wie Sie für Ihre Gläser benötigen.</w:t>
            </w:r>
          </w:p>
        </w:tc>
        <w:tc>
          <w:tcPr>
            <w:tcW w:w="778" w:type="dxa"/>
            <w:shd w:val="clear" w:color="auto" w:fill="auto"/>
            <w:vAlign w:val="center"/>
          </w:tcPr>
          <w:p w:rsidR="00046423" w:rsidRPr="00243CB1" w:rsidRDefault="00046423" w:rsidP="00521BEB">
            <w:pPr>
              <w:pStyle w:val="Textkrper"/>
              <w:jc w:val="left"/>
              <w:rPr>
                <w:noProof/>
              </w:rPr>
            </w:pPr>
            <w:r w:rsidRPr="007D7355">
              <w:rPr>
                <w:noProof/>
                <w:sz w:val="24"/>
                <w:szCs w:val="24"/>
              </w:rPr>
              <w:sym w:font="Wingdings" w:char="F06F"/>
            </w:r>
          </w:p>
        </w:tc>
      </w:tr>
      <w:tr w:rsidR="00046423" w:rsidRPr="009921ED" w:rsidTr="00F714EA">
        <w:trPr>
          <w:trHeight w:val="624"/>
        </w:trPr>
        <w:tc>
          <w:tcPr>
            <w:tcW w:w="1470" w:type="dxa"/>
            <w:vMerge/>
            <w:shd w:val="clear" w:color="auto" w:fill="auto"/>
            <w:vAlign w:val="center"/>
          </w:tcPr>
          <w:p w:rsidR="00046423" w:rsidRPr="009921ED" w:rsidRDefault="00046423" w:rsidP="00521BEB">
            <w:pPr>
              <w:pStyle w:val="Textkrpermitte"/>
              <w:rPr>
                <w:b/>
                <w:noProof/>
              </w:rPr>
            </w:pPr>
          </w:p>
        </w:tc>
        <w:tc>
          <w:tcPr>
            <w:tcW w:w="940" w:type="dxa"/>
            <w:vMerge/>
            <w:shd w:val="clear" w:color="auto" w:fill="auto"/>
            <w:vAlign w:val="center"/>
          </w:tcPr>
          <w:p w:rsidR="00046423" w:rsidRPr="009921ED" w:rsidRDefault="00046423" w:rsidP="00521BEB">
            <w:pPr>
              <w:pStyle w:val="Textkrper"/>
              <w:rPr>
                <w:b/>
              </w:rPr>
            </w:pPr>
          </w:p>
        </w:tc>
        <w:tc>
          <w:tcPr>
            <w:tcW w:w="4183" w:type="dxa"/>
            <w:shd w:val="clear" w:color="auto" w:fill="auto"/>
            <w:vAlign w:val="center"/>
          </w:tcPr>
          <w:p w:rsidR="00046423" w:rsidRPr="00243CB1" w:rsidRDefault="00046423" w:rsidP="00046423">
            <w:pPr>
              <w:pStyle w:val="Textkrper"/>
              <w:numPr>
                <w:ilvl w:val="0"/>
                <w:numId w:val="30"/>
              </w:numPr>
              <w:rPr>
                <w:noProof/>
              </w:rPr>
            </w:pPr>
            <w:r>
              <w:rPr>
                <w:noProof/>
              </w:rPr>
              <w:t>Bekleben Sie Ihre Gläser mit den erstellten Etiketten.</w:t>
            </w:r>
          </w:p>
        </w:tc>
        <w:tc>
          <w:tcPr>
            <w:tcW w:w="778" w:type="dxa"/>
            <w:shd w:val="clear" w:color="auto" w:fill="auto"/>
            <w:vAlign w:val="center"/>
          </w:tcPr>
          <w:p w:rsidR="00046423" w:rsidRPr="00243CB1" w:rsidRDefault="00046423" w:rsidP="00521BEB">
            <w:pPr>
              <w:pStyle w:val="Textkrper"/>
              <w:jc w:val="left"/>
              <w:rPr>
                <w:noProof/>
              </w:rPr>
            </w:pPr>
            <w:r w:rsidRPr="007D7355">
              <w:rPr>
                <w:noProof/>
                <w:sz w:val="24"/>
                <w:szCs w:val="24"/>
              </w:rPr>
              <w:sym w:font="Wingdings" w:char="F06F"/>
            </w:r>
          </w:p>
        </w:tc>
      </w:tr>
    </w:tbl>
    <w:p w:rsidR="00046423" w:rsidRPr="009921ED" w:rsidRDefault="00046423" w:rsidP="003F0A0F">
      <w:pPr>
        <w:pStyle w:val="Kopf8pt"/>
        <w:spacing w:before="120"/>
        <w:rPr>
          <w:b/>
        </w:rPr>
      </w:pPr>
      <w:r w:rsidRPr="009921ED">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5505"/>
        <w:gridCol w:w="188"/>
        <w:gridCol w:w="2103"/>
      </w:tblGrid>
      <w:tr w:rsidR="00046423" w:rsidRPr="009921ED"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color w:val="000000"/>
              </w:rPr>
            </w:pPr>
            <w:r w:rsidRPr="009921ED">
              <w:rPr>
                <w:b/>
              </w:rPr>
              <w:lastRenderedPageBreak/>
              <w:br w:type="page"/>
              <w:t>Lernfeld</w:t>
            </w:r>
          </w:p>
          <w:p w:rsidR="00046423" w:rsidRPr="009921ED" w:rsidRDefault="00046423" w:rsidP="00521BEB">
            <w:pPr>
              <w:pStyle w:val="TabelleKopflinks"/>
              <w:tabs>
                <w:tab w:val="left" w:pos="771"/>
              </w:tabs>
            </w:pPr>
            <w:r w:rsidRPr="009921ED">
              <w:t>LF 3</w:t>
            </w:r>
            <w:r w:rsidRPr="009921ED">
              <w:tab/>
            </w:r>
          </w:p>
        </w:tc>
        <w:tc>
          <w:tcPr>
            <w:tcW w:w="5505" w:type="dxa"/>
            <w:tcBorders>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color w:val="000000"/>
              </w:rPr>
            </w:pPr>
            <w:r w:rsidRPr="009921ED">
              <w:rPr>
                <w:b/>
              </w:rPr>
              <w:t>Titel</w:t>
            </w:r>
          </w:p>
          <w:p w:rsidR="00046423" w:rsidRPr="009921ED" w:rsidRDefault="00046423" w:rsidP="00521BEB">
            <w:pPr>
              <w:pStyle w:val="TabelleKopflinks"/>
            </w:pPr>
            <w:r w:rsidRPr="009921ED">
              <w:t>02 Projektdurchführung</w:t>
            </w:r>
          </w:p>
        </w:tc>
        <w:tc>
          <w:tcPr>
            <w:tcW w:w="188" w:type="dxa"/>
            <w:tcBorders>
              <w:top w:val="nil"/>
              <w:left w:val="single" w:sz="4" w:space="0" w:color="auto"/>
              <w:bottom w:val="nil"/>
              <w:right w:val="single" w:sz="4" w:space="0" w:color="auto"/>
            </w:tcBorders>
            <w:shd w:val="clear" w:color="auto" w:fill="FFFFFF"/>
          </w:tcPr>
          <w:p w:rsidR="00046423" w:rsidRPr="009921ED" w:rsidRDefault="00046423" w:rsidP="00521BEB">
            <w:pPr>
              <w:rPr>
                <w:b/>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rPr>
            </w:pPr>
          </w:p>
          <w:p w:rsidR="00046423" w:rsidRPr="009921ED" w:rsidRDefault="00046423" w:rsidP="00521BEB">
            <w:pPr>
              <w:pStyle w:val="TabelleKopfmitte"/>
              <w:rPr>
                <w:rFonts w:eastAsia="Calibri"/>
              </w:rPr>
            </w:pPr>
            <w:r w:rsidRPr="009921ED">
              <w:rPr>
                <w:rFonts w:eastAsia="Calibri"/>
              </w:rPr>
              <w:t>H03.02.02.0</w:t>
            </w:r>
            <w:r>
              <w:rPr>
                <w:rFonts w:eastAsia="Calibri"/>
              </w:rPr>
              <w:t>9</w:t>
            </w:r>
            <w:r w:rsidRPr="009921ED">
              <w:rPr>
                <w:rFonts w:eastAsia="Calibri"/>
              </w:rPr>
              <w:t>.01</w:t>
            </w:r>
          </w:p>
        </w:tc>
      </w:tr>
    </w:tbl>
    <w:p w:rsidR="00046423" w:rsidRDefault="00046423" w:rsidP="00046423">
      <w:pPr>
        <w:pStyle w:val="berschrift1"/>
      </w:pPr>
      <w:r>
        <w:rPr>
          <w:noProof/>
          <w:sz w:val="24"/>
        </w:rPr>
        <w:drawing>
          <wp:anchor distT="0" distB="0" distL="114300" distR="114300" simplePos="0" relativeHeight="252651520" behindDoc="0" locked="0" layoutInCell="0" allowOverlap="1" wp14:anchorId="4959952D" wp14:editId="0CBCC3AE">
            <wp:simplePos x="0" y="0"/>
            <wp:positionH relativeFrom="rightMargin">
              <wp:posOffset>242570</wp:posOffset>
            </wp:positionH>
            <wp:positionV relativeFrom="paragraph">
              <wp:posOffset>99060</wp:posOffset>
            </wp:positionV>
            <wp:extent cx="349885" cy="320675"/>
            <wp:effectExtent l="0" t="0" r="0" b="3175"/>
            <wp:wrapNone/>
            <wp:docPr id="2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2544" behindDoc="0" locked="0" layoutInCell="0" allowOverlap="1" wp14:anchorId="40ABA601" wp14:editId="140C4C42">
            <wp:simplePos x="0" y="0"/>
            <wp:positionH relativeFrom="rightMargin">
              <wp:posOffset>659130</wp:posOffset>
            </wp:positionH>
            <wp:positionV relativeFrom="paragraph">
              <wp:posOffset>99060</wp:posOffset>
            </wp:positionV>
            <wp:extent cx="349885" cy="320675"/>
            <wp:effectExtent l="0" t="0" r="0" b="3175"/>
            <wp:wrapNone/>
            <wp:docPr id="22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3568" behindDoc="0" locked="0" layoutInCell="0" allowOverlap="1" wp14:anchorId="36D635ED" wp14:editId="52DF968B">
            <wp:simplePos x="0" y="0"/>
            <wp:positionH relativeFrom="rightMargin">
              <wp:posOffset>1087179</wp:posOffset>
            </wp:positionH>
            <wp:positionV relativeFrom="paragraph">
              <wp:posOffset>99237</wp:posOffset>
            </wp:positionV>
            <wp:extent cx="349200" cy="320400"/>
            <wp:effectExtent l="0" t="0" r="0" b="3810"/>
            <wp:wrapNone/>
            <wp:docPr id="22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Lebensmittelinformationsverordnung</w:t>
      </w:r>
    </w:p>
    <w:p w:rsidR="00046423" w:rsidRPr="009921ED" w:rsidRDefault="00046423" w:rsidP="003F0A0F">
      <w:pPr>
        <w:pStyle w:val="Abstandszeile"/>
      </w:pPr>
    </w:p>
    <w:tbl>
      <w:tblPr>
        <w:tblStyle w:val="Tabellenraster"/>
        <w:tblW w:w="9639" w:type="dxa"/>
        <w:tblInd w:w="108" w:type="dxa"/>
        <w:tblLook w:val="04A0" w:firstRow="1" w:lastRow="0" w:firstColumn="1" w:lastColumn="0" w:noHBand="0" w:noVBand="1"/>
      </w:tblPr>
      <w:tblGrid>
        <w:gridCol w:w="3647"/>
        <w:gridCol w:w="5992"/>
      </w:tblGrid>
      <w:tr w:rsidR="00046423" w:rsidRPr="009921ED" w:rsidTr="003F0A0F">
        <w:trPr>
          <w:trHeight w:val="625"/>
        </w:trPr>
        <w:tc>
          <w:tcPr>
            <w:tcW w:w="3647" w:type="dxa"/>
            <w:vAlign w:val="center"/>
          </w:tcPr>
          <w:p w:rsidR="00046423" w:rsidRPr="009921ED" w:rsidRDefault="00046423" w:rsidP="00521BEB">
            <w:pPr>
              <w:pStyle w:val="Kopf8pt"/>
              <w:spacing w:before="120"/>
              <w:rPr>
                <w:b/>
                <w:i/>
                <w:sz w:val="22"/>
              </w:rPr>
            </w:pPr>
            <w:r w:rsidRPr="009921ED">
              <w:rPr>
                <w:b/>
                <w:i/>
                <w:sz w:val="22"/>
              </w:rPr>
              <w:t>Pflichtangaben</w:t>
            </w:r>
          </w:p>
        </w:tc>
        <w:tc>
          <w:tcPr>
            <w:tcW w:w="5992" w:type="dxa"/>
            <w:vAlign w:val="center"/>
          </w:tcPr>
          <w:p w:rsidR="00046423" w:rsidRPr="009921ED" w:rsidRDefault="00046423" w:rsidP="00521BEB">
            <w:pPr>
              <w:pStyle w:val="Abstandszeile"/>
              <w:rPr>
                <w:b/>
                <w:sz w:val="22"/>
                <w:szCs w:val="22"/>
              </w:rPr>
            </w:pPr>
            <w:r w:rsidRPr="009921ED">
              <w:rPr>
                <w:b/>
                <w:sz w:val="22"/>
                <w:szCs w:val="22"/>
              </w:rPr>
              <w:t>Text auf dem Etikett</w:t>
            </w: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Bezeichnung des Lebensmittel</w:t>
            </w:r>
            <w:r w:rsidR="00583FB8" w:rsidRPr="00583FB8">
              <w:rPr>
                <w:sz w:val="22"/>
              </w:rPr>
              <w:t>s</w:t>
            </w:r>
          </w:p>
          <w:p w:rsidR="00046423" w:rsidRPr="00583FB8" w:rsidRDefault="00046423" w:rsidP="00521BEB">
            <w:pPr>
              <w:pStyle w:val="Kopf8pt"/>
              <w:spacing w:before="120"/>
              <w:jc w:val="center"/>
              <w:rPr>
                <w:sz w:val="22"/>
              </w:rPr>
            </w:pPr>
            <w:r w:rsidRPr="00583FB8">
              <w:rPr>
                <w:sz w:val="22"/>
              </w:rPr>
              <w:t>(Verkehrsbezeichnung)</w:t>
            </w:r>
          </w:p>
        </w:tc>
        <w:tc>
          <w:tcPr>
            <w:tcW w:w="5992" w:type="dxa"/>
            <w:vAlign w:val="center"/>
          </w:tcPr>
          <w:p w:rsidR="00046423" w:rsidRPr="009921ED" w:rsidRDefault="00046423" w:rsidP="00521BEB">
            <w:pPr>
              <w:pStyle w:val="Kopf8pt"/>
              <w:spacing w:before="120"/>
              <w:ind w:left="360"/>
              <w:rPr>
                <w:b/>
                <w:i/>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Zutatenliste</w:t>
            </w:r>
          </w:p>
        </w:tc>
        <w:tc>
          <w:tcPr>
            <w:tcW w:w="5992" w:type="dxa"/>
            <w:vAlign w:val="center"/>
          </w:tcPr>
          <w:p w:rsidR="00046423" w:rsidRPr="009921ED" w:rsidRDefault="00046423" w:rsidP="00521BEB">
            <w:pPr>
              <w:pStyle w:val="Kopf8pt"/>
              <w:spacing w:before="120"/>
              <w:rPr>
                <w:b/>
                <w:i/>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Allergene/</w:t>
            </w:r>
            <w:proofErr w:type="spellStart"/>
            <w:r w:rsidRPr="00583FB8">
              <w:rPr>
                <w:sz w:val="22"/>
              </w:rPr>
              <w:t>allergene</w:t>
            </w:r>
            <w:proofErr w:type="spellEnd"/>
            <w:r w:rsidRPr="00583FB8">
              <w:rPr>
                <w:sz w:val="22"/>
              </w:rPr>
              <w:t xml:space="preserve"> Stoffe</w:t>
            </w:r>
          </w:p>
        </w:tc>
        <w:tc>
          <w:tcPr>
            <w:tcW w:w="5992" w:type="dxa"/>
            <w:vAlign w:val="center"/>
          </w:tcPr>
          <w:p w:rsidR="00046423" w:rsidRPr="009921ED" w:rsidRDefault="00046423" w:rsidP="00521BEB">
            <w:pPr>
              <w:pStyle w:val="Kopf8pt"/>
              <w:spacing w:before="120"/>
              <w:rPr>
                <w:b/>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Haltbarkeit</w:t>
            </w:r>
          </w:p>
        </w:tc>
        <w:tc>
          <w:tcPr>
            <w:tcW w:w="5992" w:type="dxa"/>
            <w:vAlign w:val="center"/>
          </w:tcPr>
          <w:p w:rsidR="00046423" w:rsidRPr="009921ED" w:rsidRDefault="00046423" w:rsidP="00521BEB">
            <w:pPr>
              <w:pStyle w:val="Kopf8pt"/>
              <w:spacing w:before="120" w:line="276" w:lineRule="auto"/>
              <w:rPr>
                <w:b/>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Anschrift des</w:t>
            </w:r>
          </w:p>
          <w:p w:rsidR="00046423" w:rsidRPr="00583FB8" w:rsidRDefault="00046423" w:rsidP="00521BEB">
            <w:pPr>
              <w:pStyle w:val="Kopf8pt"/>
              <w:spacing w:before="120"/>
              <w:jc w:val="center"/>
              <w:rPr>
                <w:sz w:val="22"/>
              </w:rPr>
            </w:pPr>
            <w:r w:rsidRPr="00583FB8">
              <w:rPr>
                <w:sz w:val="22"/>
              </w:rPr>
              <w:t>Herstellers/Verpackers</w:t>
            </w:r>
          </w:p>
        </w:tc>
        <w:tc>
          <w:tcPr>
            <w:tcW w:w="5992" w:type="dxa"/>
            <w:vAlign w:val="center"/>
          </w:tcPr>
          <w:p w:rsidR="00046423" w:rsidRPr="009921ED" w:rsidRDefault="00046423" w:rsidP="00521BEB">
            <w:pPr>
              <w:pStyle w:val="Kopf8pt"/>
              <w:spacing w:before="120" w:line="276" w:lineRule="auto"/>
              <w:rPr>
                <w:b/>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Mengenangabe</w:t>
            </w:r>
          </w:p>
        </w:tc>
        <w:tc>
          <w:tcPr>
            <w:tcW w:w="5992" w:type="dxa"/>
            <w:vAlign w:val="center"/>
          </w:tcPr>
          <w:p w:rsidR="00046423" w:rsidRPr="009921ED" w:rsidRDefault="00046423" w:rsidP="00521BEB">
            <w:pPr>
              <w:pStyle w:val="Kopf8pt"/>
              <w:spacing w:before="120" w:line="276" w:lineRule="auto"/>
              <w:rPr>
                <w:b/>
                <w:sz w:val="20"/>
              </w:rPr>
            </w:pPr>
          </w:p>
        </w:tc>
      </w:tr>
      <w:tr w:rsidR="00046423" w:rsidRPr="009921ED" w:rsidTr="003F0A0F">
        <w:trPr>
          <w:trHeight w:val="1417"/>
        </w:trPr>
        <w:tc>
          <w:tcPr>
            <w:tcW w:w="3647" w:type="dxa"/>
            <w:vAlign w:val="center"/>
          </w:tcPr>
          <w:p w:rsidR="00046423" w:rsidRPr="00583FB8" w:rsidRDefault="00046423" w:rsidP="00521BEB">
            <w:pPr>
              <w:pStyle w:val="Kopf8pt"/>
              <w:spacing w:before="120"/>
              <w:jc w:val="center"/>
              <w:rPr>
                <w:sz w:val="22"/>
              </w:rPr>
            </w:pPr>
            <w:r w:rsidRPr="00583FB8">
              <w:rPr>
                <w:sz w:val="22"/>
              </w:rPr>
              <w:t>Nährwertkennzeichnung</w:t>
            </w:r>
          </w:p>
        </w:tc>
        <w:tc>
          <w:tcPr>
            <w:tcW w:w="5992" w:type="dxa"/>
            <w:vAlign w:val="center"/>
          </w:tcPr>
          <w:p w:rsidR="00046423" w:rsidRPr="009921ED" w:rsidRDefault="00046423" w:rsidP="00521BEB">
            <w:pPr>
              <w:pStyle w:val="Kopf8pt"/>
              <w:spacing w:before="120" w:line="276" w:lineRule="auto"/>
              <w:rPr>
                <w:b/>
                <w:sz w:val="20"/>
              </w:rPr>
            </w:pPr>
          </w:p>
        </w:tc>
      </w:tr>
    </w:tbl>
    <w:p w:rsidR="00046423" w:rsidRPr="009921ED" w:rsidRDefault="00046423" w:rsidP="00046423">
      <w:pPr>
        <w:rPr>
          <w:b/>
        </w:rPr>
      </w:pPr>
      <w:r w:rsidRPr="009921ED">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5505"/>
        <w:gridCol w:w="188"/>
        <w:gridCol w:w="2103"/>
      </w:tblGrid>
      <w:tr w:rsidR="00046423" w:rsidRPr="009921ED"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046423" w:rsidRPr="009921ED" w:rsidRDefault="004D7213" w:rsidP="00521BEB">
            <w:pPr>
              <w:pStyle w:val="Tabelle6pt"/>
              <w:tabs>
                <w:tab w:val="left" w:pos="795"/>
              </w:tabs>
              <w:rPr>
                <w:b/>
                <w:color w:val="000000"/>
              </w:rPr>
            </w:pPr>
            <w:r>
              <w:rPr>
                <w:b/>
              </w:rPr>
              <w:lastRenderedPageBreak/>
              <w:br w:type="page"/>
              <w:t>Lernfeld</w:t>
            </w:r>
          </w:p>
          <w:p w:rsidR="00046423" w:rsidRPr="009921ED" w:rsidRDefault="00046423" w:rsidP="00521BEB">
            <w:pPr>
              <w:pStyle w:val="TabelleKopflinks"/>
              <w:tabs>
                <w:tab w:val="left" w:pos="771"/>
              </w:tabs>
            </w:pPr>
            <w:r w:rsidRPr="009921ED">
              <w:t>LF 3</w:t>
            </w:r>
            <w:r w:rsidRPr="009921ED">
              <w:tab/>
            </w:r>
          </w:p>
        </w:tc>
        <w:tc>
          <w:tcPr>
            <w:tcW w:w="5505" w:type="dxa"/>
            <w:tcBorders>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color w:val="000000"/>
              </w:rPr>
            </w:pPr>
            <w:r w:rsidRPr="009921ED">
              <w:rPr>
                <w:b/>
              </w:rPr>
              <w:t>Titel</w:t>
            </w:r>
          </w:p>
          <w:p w:rsidR="00046423" w:rsidRPr="009921ED" w:rsidRDefault="00046423" w:rsidP="00521BEB">
            <w:pPr>
              <w:pStyle w:val="TabelleKopflinks"/>
            </w:pPr>
            <w:r w:rsidRPr="009921ED">
              <w:t>02 Projektdurchführung</w:t>
            </w:r>
          </w:p>
        </w:tc>
        <w:tc>
          <w:tcPr>
            <w:tcW w:w="188" w:type="dxa"/>
            <w:tcBorders>
              <w:top w:val="nil"/>
              <w:left w:val="single" w:sz="4" w:space="0" w:color="auto"/>
              <w:bottom w:val="nil"/>
              <w:right w:val="single" w:sz="4" w:space="0" w:color="auto"/>
            </w:tcBorders>
            <w:shd w:val="clear" w:color="auto" w:fill="FFFFFF"/>
          </w:tcPr>
          <w:p w:rsidR="00046423" w:rsidRPr="009921ED" w:rsidRDefault="00046423" w:rsidP="00521BEB">
            <w:pPr>
              <w:rPr>
                <w:b/>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46423" w:rsidRPr="009921ED" w:rsidRDefault="00046423" w:rsidP="00521BEB">
            <w:pPr>
              <w:pStyle w:val="Tabelle6pt"/>
              <w:rPr>
                <w:b/>
              </w:rPr>
            </w:pPr>
          </w:p>
          <w:p w:rsidR="00046423" w:rsidRPr="009921ED" w:rsidRDefault="00046423" w:rsidP="00521BEB">
            <w:pPr>
              <w:pStyle w:val="TabelleKopfmitte"/>
              <w:rPr>
                <w:rFonts w:eastAsia="Calibri"/>
              </w:rPr>
            </w:pPr>
            <w:r w:rsidRPr="009921ED">
              <w:rPr>
                <w:rFonts w:eastAsia="Calibri"/>
              </w:rPr>
              <w:t>H03.02.02.0</w:t>
            </w:r>
            <w:r>
              <w:rPr>
                <w:rFonts w:eastAsia="Calibri"/>
              </w:rPr>
              <w:t>9</w:t>
            </w:r>
            <w:r w:rsidRPr="009921ED">
              <w:rPr>
                <w:rFonts w:eastAsia="Calibri"/>
              </w:rPr>
              <w:t>.02</w:t>
            </w:r>
          </w:p>
        </w:tc>
      </w:tr>
    </w:tbl>
    <w:p w:rsidR="00046423" w:rsidRPr="009921ED" w:rsidRDefault="00046423" w:rsidP="00046423">
      <w:pPr>
        <w:spacing w:before="120"/>
        <w:rPr>
          <w:b/>
        </w:rPr>
      </w:pPr>
      <w:r w:rsidRPr="009921ED">
        <w:rPr>
          <w:b/>
          <w:noProof/>
          <w:lang w:eastAsia="de-DE"/>
        </w:rPr>
        <mc:AlternateContent>
          <mc:Choice Requires="wpg">
            <w:drawing>
              <wp:anchor distT="0" distB="0" distL="114300" distR="114300" simplePos="0" relativeHeight="252631040" behindDoc="0" locked="0" layoutInCell="1" allowOverlap="1" wp14:anchorId="669F3D58" wp14:editId="06013390">
                <wp:simplePos x="0" y="0"/>
                <wp:positionH relativeFrom="column">
                  <wp:posOffset>4974206</wp:posOffset>
                </wp:positionH>
                <wp:positionV relativeFrom="paragraph">
                  <wp:posOffset>36830</wp:posOffset>
                </wp:positionV>
                <wp:extent cx="1047115" cy="325120"/>
                <wp:effectExtent l="0" t="0" r="635" b="0"/>
                <wp:wrapNone/>
                <wp:docPr id="1242" name="Gruppieren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7115" cy="325120"/>
                          <a:chOff x="0" y="0"/>
                          <a:chExt cx="1047115" cy="325120"/>
                        </a:xfrm>
                      </wpg:grpSpPr>
                      <pic:pic xmlns:pic="http://schemas.openxmlformats.org/drawingml/2006/picture">
                        <pic:nvPicPr>
                          <pic:cNvPr id="1243" name="Grafik 1424"/>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342900" y="0"/>
                            <a:ext cx="348615" cy="320040"/>
                          </a:xfrm>
                          <a:prstGeom prst="rect">
                            <a:avLst/>
                          </a:prstGeom>
                          <a:noFill/>
                          <a:ln>
                            <a:noFill/>
                          </a:ln>
                        </pic:spPr>
                      </pic:pic>
                      <pic:pic xmlns:pic="http://schemas.openxmlformats.org/drawingml/2006/picture">
                        <pic:nvPicPr>
                          <pic:cNvPr id="1244" name="Grafik 1427"/>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698500" y="0"/>
                            <a:ext cx="348615" cy="320040"/>
                          </a:xfrm>
                          <a:prstGeom prst="rect">
                            <a:avLst/>
                          </a:prstGeom>
                          <a:noFill/>
                          <a:ln>
                            <a:noFill/>
                          </a:ln>
                        </pic:spPr>
                      </pic:pic>
                      <pic:pic xmlns:pic="http://schemas.openxmlformats.org/drawingml/2006/picture">
                        <pic:nvPicPr>
                          <pic:cNvPr id="1245" name="Grafik 7"/>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6350"/>
                            <a:ext cx="340360" cy="31877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id="Gruppieren 3" o:spid="_x0000_s1026" style="position:absolute;margin-left:391.65pt;margin-top:2.9pt;width:82.45pt;height:25.6pt;z-index:252631040" coordsize="10471,3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424" o:spid="_x0000_s1027" type="#_x0000_t75" style="position:absolute;left:3429;width:3486;height:3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LuSbFAAAA3QAAAA8AAABkcnMvZG93bnJldi54bWxET99rwjAQfhf2P4QT9qapncrojCLDMQcD&#10;0Qnu8WzOtrO51CRq/e+XwcC3+/h+3mTWmlpcyPnKsoJBPwFBnFtdcaFg+/XWewbhA7LG2jIpuJGH&#10;2fShM8FM2yuv6bIJhYgh7DNUUIbQZFL6vCSDvm8b4sgdrDMYInSF1A6vMdzUMk2SsTRYcWwosaHX&#10;kvLj5mwUpJ/fi9Vp73a3c1L/jE5hVC3eP5R67LbzFxCB2nAX/7uXOs5Ph0/w9008QU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i7kmxQAAAN0AAAAPAAAAAAAAAAAAAAAA&#10;AJ8CAABkcnMvZG93bnJldi54bWxQSwUGAAAAAAQABAD3AAAAkQMAAAAA&#10;">
                  <v:imagedata r:id="rId104" o:title=""/>
                  <v:path arrowok="t"/>
                </v:shape>
                <v:shape id="Grafik 1427" o:spid="_x0000_s1028" type="#_x0000_t75" style="position:absolute;left:6985;width:3486;height:3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rtjBAAAA3QAAAA8AAABkcnMvZG93bnJldi54bWxET0tqwzAQ3QdyBzGB7hK5bijBjWyaT8HL&#10;NO0BptLENrFGRlJi9/ZVodDdPN53ttVke3EnHzrHCh5XGQhi7UzHjYLPj7flBkSIyAZ7x6TgmwJU&#10;5Xy2xcK4kd/pfo6NSCEcClTQxjgUUgbdksWwcgNx4i7OW4wJ+kYaj2MKt73Ms+xZWuw4NbQ40L4l&#10;fT3frIIDnXb+yWxO45Qfjl+6d7UOtVIPi+n1BUSkKf6L/9y1SfPz9Rp+v0knyPI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y/rtjBAAAA3QAAAA8AAAAAAAAAAAAAAAAAnwIA&#10;AGRycy9kb3ducmV2LnhtbFBLBQYAAAAABAAEAPcAAACNAwAAAAA=&#10;">
                  <v:imagedata r:id="rId105" o:title=""/>
                  <v:path arrowok="t"/>
                </v:shape>
                <v:shape id="Grafik 7" o:spid="_x0000_s1029" type="#_x0000_t75" style="position:absolute;top:63;width:3403;height:3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AYdXEAAAA3QAAAA8AAABkcnMvZG93bnJldi54bWxET0trwkAQvhf8D8sUequbSltLzCoSCJib&#10;VS/eptnJA7OzaXabRH99t1DwNh/fc5LNZFoxUO8aywpe5hEI4sLqhisFp2P2/AHCeWSNrWVScCUH&#10;m/XsIcFY25E/aTj4SoQQdjEqqL3vYildUZNBN7cdceBK2xv0AfaV1D2OIdy0chFF79Jgw6Ghxo7S&#10;morL4ccooON5V+btbV9glX1/5cs0O3dXpZ4ep+0KhKfJ38X/7p0O8xevb/D3TThBr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AYdXEAAAA3QAAAA8AAAAAAAAAAAAAAAAA&#10;nwIAAGRycy9kb3ducmV2LnhtbFBLBQYAAAAABAAEAPcAAACQAwAAAAA=&#10;">
                  <v:imagedata r:id="rId106" o:title=""/>
                  <v:path arrowok="t"/>
                </v:shape>
              </v:group>
            </w:pict>
          </mc:Fallback>
        </mc:AlternateContent>
      </w:r>
      <w:r>
        <w:rPr>
          <w:b/>
        </w:rPr>
        <w:t>Infoblatt</w:t>
      </w:r>
    </w:p>
    <w:p w:rsidR="00046423" w:rsidRDefault="00046423" w:rsidP="00046423">
      <w:pPr>
        <w:tabs>
          <w:tab w:val="right" w:pos="7370"/>
        </w:tabs>
        <w:spacing w:after="120"/>
        <w:rPr>
          <w:b/>
        </w:rPr>
      </w:pPr>
      <w:r w:rsidRPr="009921ED">
        <w:rPr>
          <w:b/>
        </w:rPr>
        <w:t>Anleitung zur Erstellung von Etiketten (WORD 2013)</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843"/>
        <w:gridCol w:w="3006"/>
        <w:gridCol w:w="2499"/>
        <w:gridCol w:w="188"/>
        <w:gridCol w:w="1990"/>
        <w:gridCol w:w="113"/>
      </w:tblGrid>
      <w:tr w:rsidR="00046423" w:rsidRPr="003578A3" w:rsidTr="00AD53BF">
        <w:trPr>
          <w:gridAfter w:val="1"/>
          <w:wAfter w:w="113" w:type="dxa"/>
        </w:trPr>
        <w:tc>
          <w:tcPr>
            <w:tcW w:w="4849" w:type="dxa"/>
            <w:gridSpan w:val="2"/>
            <w:shd w:val="clear" w:color="auto" w:fill="auto"/>
          </w:tcPr>
          <w:p w:rsidR="00046423" w:rsidRPr="003578A3" w:rsidRDefault="00046423" w:rsidP="00046423">
            <w:pPr>
              <w:pStyle w:val="Listenabsatz"/>
              <w:numPr>
                <w:ilvl w:val="0"/>
                <w:numId w:val="31"/>
              </w:numPr>
              <w:spacing w:after="60"/>
              <w:ind w:left="357" w:hanging="357"/>
              <w:contextualSpacing w:val="0"/>
            </w:pPr>
            <w:r w:rsidRPr="003578A3">
              <w:t>Öffnen Sie eine neue Datei in Ihrem Textverarbe</w:t>
            </w:r>
            <w:r w:rsidRPr="003578A3">
              <w:t>i</w:t>
            </w:r>
            <w:r w:rsidRPr="003578A3">
              <w:t>tungsprogramm WORD</w:t>
            </w:r>
            <w:r w:rsidR="00583FB8">
              <w:t>.</w:t>
            </w:r>
          </w:p>
          <w:p w:rsidR="00046423" w:rsidRPr="003578A3" w:rsidRDefault="00046423" w:rsidP="00046423">
            <w:pPr>
              <w:pStyle w:val="Listenabsatz"/>
              <w:numPr>
                <w:ilvl w:val="0"/>
                <w:numId w:val="31"/>
              </w:numPr>
              <w:spacing w:after="60"/>
              <w:ind w:left="357" w:hanging="357"/>
              <w:contextualSpacing w:val="0"/>
            </w:pPr>
            <w:r w:rsidRPr="003578A3">
              <w:t xml:space="preserve">Klicken Sie auf die Registerkarte </w:t>
            </w:r>
            <w:r w:rsidRPr="003578A3">
              <w:rPr>
                <w:i/>
              </w:rPr>
              <w:t>Sendungen</w:t>
            </w:r>
            <w:r w:rsidR="00583FB8">
              <w:rPr>
                <w:i/>
              </w:rPr>
              <w:t>.</w:t>
            </w:r>
          </w:p>
          <w:p w:rsidR="00046423" w:rsidRPr="003578A3" w:rsidRDefault="00046423" w:rsidP="00046423">
            <w:pPr>
              <w:pStyle w:val="Listenabsatz"/>
              <w:numPr>
                <w:ilvl w:val="0"/>
                <w:numId w:val="31"/>
              </w:numPr>
              <w:spacing w:after="60"/>
              <w:ind w:left="357" w:hanging="357"/>
              <w:contextualSpacing w:val="0"/>
            </w:pPr>
            <w:r w:rsidRPr="003578A3">
              <w:t xml:space="preserve">Gehen Sie zur Gruppe </w:t>
            </w:r>
            <w:r w:rsidRPr="003578A3">
              <w:rPr>
                <w:i/>
              </w:rPr>
              <w:t>Erstellen</w:t>
            </w:r>
            <w:r w:rsidR="00583FB8">
              <w:rPr>
                <w:i/>
              </w:rPr>
              <w:t>.</w:t>
            </w:r>
          </w:p>
          <w:p w:rsidR="00046423" w:rsidRPr="003578A3" w:rsidRDefault="00046423" w:rsidP="00046423">
            <w:pPr>
              <w:pStyle w:val="Listenabsatz"/>
              <w:numPr>
                <w:ilvl w:val="0"/>
                <w:numId w:val="31"/>
              </w:numPr>
              <w:spacing w:after="60"/>
              <w:ind w:left="357" w:hanging="357"/>
              <w:contextualSpacing w:val="0"/>
            </w:pPr>
            <w:r w:rsidRPr="003578A3">
              <w:t xml:space="preserve">Klicken Sie auf das Symbol </w:t>
            </w:r>
            <w:r w:rsidRPr="003578A3">
              <w:rPr>
                <w:i/>
              </w:rPr>
              <w:t>Etiketten</w:t>
            </w:r>
            <w:r w:rsidR="00583FB8">
              <w:rPr>
                <w:i/>
              </w:rPr>
              <w:t>.</w:t>
            </w:r>
          </w:p>
        </w:tc>
        <w:tc>
          <w:tcPr>
            <w:tcW w:w="4677" w:type="dxa"/>
            <w:gridSpan w:val="3"/>
            <w:shd w:val="clear" w:color="auto" w:fill="auto"/>
          </w:tcPr>
          <w:p w:rsidR="00046423" w:rsidRPr="003578A3" w:rsidRDefault="00046423" w:rsidP="00521BEB">
            <w:pPr>
              <w:spacing w:after="120"/>
              <w:rPr>
                <w:b/>
              </w:rPr>
            </w:pPr>
            <w:r w:rsidRPr="003578A3">
              <w:rPr>
                <w:b/>
                <w:noProof/>
                <w:lang w:eastAsia="de-DE"/>
              </w:rPr>
              <w:drawing>
                <wp:anchor distT="0" distB="0" distL="114300" distR="114300" simplePos="0" relativeHeight="252632064" behindDoc="1" locked="0" layoutInCell="1" allowOverlap="1" wp14:anchorId="7723BF93" wp14:editId="3179674F">
                  <wp:simplePos x="0" y="0"/>
                  <wp:positionH relativeFrom="column">
                    <wp:posOffset>46990</wp:posOffset>
                  </wp:positionH>
                  <wp:positionV relativeFrom="paragraph">
                    <wp:posOffset>22860</wp:posOffset>
                  </wp:positionV>
                  <wp:extent cx="628650" cy="609600"/>
                  <wp:effectExtent l="19050" t="19050" r="19050" b="19050"/>
                  <wp:wrapTight wrapText="bothSides">
                    <wp:wrapPolygon edited="0">
                      <wp:start x="-655" y="-675"/>
                      <wp:lineTo x="-655" y="21600"/>
                      <wp:lineTo x="21600" y="21600"/>
                      <wp:lineTo x="21600" y="-675"/>
                      <wp:lineTo x="-655" y="-675"/>
                    </wp:wrapPolygon>
                  </wp:wrapTight>
                  <wp:docPr id="93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rotWithShape="1">
                          <a:blip r:embed="rId107">
                            <a:extLst>
                              <a:ext uri="{28A0092B-C50C-407E-A947-70E740481C1C}">
                                <a14:useLocalDpi xmlns:a14="http://schemas.microsoft.com/office/drawing/2010/main" val="0"/>
                              </a:ext>
                            </a:extLst>
                          </a:blip>
                          <a:srcRect b="28774"/>
                          <a:stretch/>
                        </pic:blipFill>
                        <pic:spPr bwMode="auto">
                          <a:xfrm>
                            <a:off x="0" y="0"/>
                            <a:ext cx="628650" cy="609600"/>
                          </a:xfrm>
                          <a:prstGeom prst="rect">
                            <a:avLst/>
                          </a:prstGeom>
                          <a:noFill/>
                          <a:ln w="12700" cap="flat" cmpd="sng" algn="ctr">
                            <a:solidFill>
                              <a:sysClr val="windowText" lastClr="000000">
                                <a:lumMod val="50000"/>
                                <a:lumOff val="50000"/>
                              </a:sysClr>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046423" w:rsidRPr="003578A3" w:rsidTr="00AD53BF">
        <w:trPr>
          <w:gridAfter w:val="1"/>
          <w:wAfter w:w="113" w:type="dxa"/>
          <w:trHeight w:val="3386"/>
        </w:trPr>
        <w:tc>
          <w:tcPr>
            <w:tcW w:w="4849" w:type="dxa"/>
            <w:gridSpan w:val="2"/>
            <w:shd w:val="clear" w:color="auto" w:fill="auto"/>
          </w:tcPr>
          <w:p w:rsidR="00046423" w:rsidRPr="003578A3" w:rsidRDefault="00046423" w:rsidP="00046423">
            <w:pPr>
              <w:pStyle w:val="Listenabsatz"/>
              <w:numPr>
                <w:ilvl w:val="0"/>
                <w:numId w:val="32"/>
              </w:numPr>
              <w:spacing w:after="120"/>
              <w:ind w:left="685"/>
            </w:pPr>
            <w:r w:rsidRPr="003578A3">
              <w:t xml:space="preserve">Es öffnet </w:t>
            </w:r>
            <w:r>
              <w:t>sich das nebenstehende Fenster:</w:t>
            </w:r>
          </w:p>
          <w:p w:rsidR="00046423" w:rsidRPr="003578A3" w:rsidRDefault="00046423" w:rsidP="00521BEB">
            <w:pPr>
              <w:spacing w:after="120"/>
              <w:ind w:left="657"/>
            </w:pPr>
            <w:r w:rsidRPr="003578A3">
              <w:rPr>
                <w:noProof/>
                <w:lang w:eastAsia="de-DE"/>
              </w:rPr>
              <mc:AlternateContent>
                <mc:Choice Requires="wps">
                  <w:drawing>
                    <wp:anchor distT="0" distB="0" distL="114300" distR="114300" simplePos="0" relativeHeight="252633088" behindDoc="0" locked="0" layoutInCell="1" allowOverlap="1" wp14:anchorId="197D13C0" wp14:editId="6E6B5C41">
                      <wp:simplePos x="0" y="0"/>
                      <wp:positionH relativeFrom="column">
                        <wp:posOffset>41275</wp:posOffset>
                      </wp:positionH>
                      <wp:positionV relativeFrom="paragraph">
                        <wp:posOffset>2540</wp:posOffset>
                      </wp:positionV>
                      <wp:extent cx="289560" cy="251460"/>
                      <wp:effectExtent l="0" t="0" r="15240" b="15240"/>
                      <wp:wrapNone/>
                      <wp:docPr id="1246" name="Ellipse 1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6" o:spid="_x0000_s1059" style="position:absolute;left:0;text-align:left;margin-left:3.25pt;margin-top:.2pt;width:22.8pt;height:19.8pt;z-index:25263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w:pict>
                </mc:Fallback>
              </mc:AlternateContent>
            </w:r>
            <w:r w:rsidRPr="003578A3">
              <w:t xml:space="preserve">Klicken Sie auf die Registerkarte </w:t>
            </w:r>
            <w:r w:rsidRPr="003578A3">
              <w:br/>
            </w:r>
            <w:r w:rsidR="00583FB8">
              <w:rPr>
                <w:i/>
              </w:rPr>
              <w:t>Etiketten.</w:t>
            </w:r>
          </w:p>
          <w:p w:rsidR="00046423" w:rsidRPr="003578A3" w:rsidRDefault="00046423" w:rsidP="00521BEB">
            <w:pPr>
              <w:spacing w:after="120"/>
              <w:ind w:left="657"/>
            </w:pPr>
            <w:r w:rsidRPr="003578A3">
              <w:rPr>
                <w:noProof/>
                <w:lang w:eastAsia="de-DE"/>
              </w:rPr>
              <mc:AlternateContent>
                <mc:Choice Requires="wps">
                  <w:drawing>
                    <wp:anchor distT="0" distB="0" distL="114300" distR="114300" simplePos="0" relativeHeight="252635136" behindDoc="0" locked="0" layoutInCell="1" allowOverlap="1" wp14:anchorId="27BF0999" wp14:editId="66E00048">
                      <wp:simplePos x="0" y="0"/>
                      <wp:positionH relativeFrom="column">
                        <wp:posOffset>56515</wp:posOffset>
                      </wp:positionH>
                      <wp:positionV relativeFrom="paragraph">
                        <wp:posOffset>326536</wp:posOffset>
                      </wp:positionV>
                      <wp:extent cx="289560" cy="251460"/>
                      <wp:effectExtent l="0" t="0" r="15240" b="15240"/>
                      <wp:wrapNone/>
                      <wp:docPr id="1247" name="Ellipse 1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3</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7" o:spid="_x0000_s1060" style="position:absolute;left:0;text-align:left;margin-left:4.45pt;margin-top:25.7pt;width:22.8pt;height:19.8pt;z-index:25263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3</w:t>
                            </w:r>
                          </w:p>
                        </w:txbxContent>
                      </v:textbox>
                    </v:oval>
                  </w:pict>
                </mc:Fallback>
              </mc:AlternateContent>
            </w:r>
            <w:r w:rsidRPr="003578A3">
              <w:rPr>
                <w:noProof/>
                <w:lang w:eastAsia="de-DE"/>
              </w:rPr>
              <mc:AlternateContent>
                <mc:Choice Requires="wps">
                  <w:drawing>
                    <wp:anchor distT="0" distB="0" distL="114300" distR="114300" simplePos="0" relativeHeight="252634112" behindDoc="0" locked="0" layoutInCell="1" allowOverlap="1" wp14:anchorId="3A77B1DC" wp14:editId="1CEF0763">
                      <wp:simplePos x="0" y="0"/>
                      <wp:positionH relativeFrom="column">
                        <wp:posOffset>62377</wp:posOffset>
                      </wp:positionH>
                      <wp:positionV relativeFrom="paragraph">
                        <wp:posOffset>5324</wp:posOffset>
                      </wp:positionV>
                      <wp:extent cx="289560" cy="251460"/>
                      <wp:effectExtent l="0" t="0" r="15240" b="15240"/>
                      <wp:wrapNone/>
                      <wp:docPr id="1248" name="Ellipse 1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2</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8" o:spid="_x0000_s1061" style="position:absolute;left:0;text-align:left;margin-left:4.9pt;margin-top:.4pt;width:22.8pt;height:19.8pt;z-index:25263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2</w:t>
                            </w:r>
                          </w:p>
                        </w:txbxContent>
                      </v:textbox>
                    </v:oval>
                  </w:pict>
                </mc:Fallback>
              </mc:AlternateContent>
            </w:r>
            <w:r w:rsidRPr="003578A3">
              <w:t xml:space="preserve">Wählen Sie die Einstellung </w:t>
            </w:r>
            <w:r w:rsidRPr="003578A3">
              <w:br/>
            </w:r>
            <w:r w:rsidRPr="003578A3">
              <w:rPr>
                <w:i/>
              </w:rPr>
              <w:t>Eine Seite desselben Etiketts</w:t>
            </w:r>
            <w:r w:rsidR="00583FB8">
              <w:t>.</w:t>
            </w:r>
          </w:p>
          <w:p w:rsidR="00046423" w:rsidRPr="003578A3" w:rsidRDefault="00046423" w:rsidP="00521BEB">
            <w:pPr>
              <w:spacing w:after="120"/>
              <w:ind w:left="657"/>
            </w:pPr>
            <w:r w:rsidRPr="003578A3">
              <w:t xml:space="preserve">Klicken Sie auf </w:t>
            </w:r>
            <w:r w:rsidRPr="003578A3">
              <w:rPr>
                <w:i/>
              </w:rPr>
              <w:t>Optionen</w:t>
            </w:r>
            <w:r w:rsidR="00583FB8">
              <w:rPr>
                <w:i/>
              </w:rPr>
              <w:t>.</w:t>
            </w:r>
          </w:p>
          <w:p w:rsidR="00046423" w:rsidRPr="003578A3" w:rsidRDefault="00046423" w:rsidP="00521BEB">
            <w:pPr>
              <w:spacing w:after="120"/>
            </w:pPr>
          </w:p>
        </w:tc>
        <w:tc>
          <w:tcPr>
            <w:tcW w:w="4677" w:type="dxa"/>
            <w:gridSpan w:val="3"/>
            <w:shd w:val="clear" w:color="auto" w:fill="auto"/>
          </w:tcPr>
          <w:p w:rsidR="00046423" w:rsidRPr="003578A3" w:rsidRDefault="00046423" w:rsidP="00521BEB">
            <w:pPr>
              <w:spacing w:after="120"/>
              <w:rPr>
                <w:b/>
              </w:rPr>
            </w:pPr>
            <w:r w:rsidRPr="003578A3">
              <w:rPr>
                <w:b/>
                <w:noProof/>
                <w:lang w:eastAsia="de-DE"/>
              </w:rPr>
              <mc:AlternateContent>
                <mc:Choice Requires="wpg">
                  <w:drawing>
                    <wp:anchor distT="0" distB="0" distL="114300" distR="114300" simplePos="0" relativeHeight="252638208" behindDoc="0" locked="0" layoutInCell="1" allowOverlap="1" wp14:anchorId="18FB18DD" wp14:editId="73F59D17">
                      <wp:simplePos x="0" y="0"/>
                      <wp:positionH relativeFrom="column">
                        <wp:posOffset>73025</wp:posOffset>
                      </wp:positionH>
                      <wp:positionV relativeFrom="paragraph">
                        <wp:posOffset>802005</wp:posOffset>
                      </wp:positionV>
                      <wp:extent cx="2103120" cy="1303020"/>
                      <wp:effectExtent l="0" t="0" r="11430" b="11430"/>
                      <wp:wrapNone/>
                      <wp:docPr id="1249" name="Gruppieren 1249"/>
                      <wp:cNvGraphicFramePr/>
                      <a:graphic xmlns:a="http://schemas.openxmlformats.org/drawingml/2006/main">
                        <a:graphicData uri="http://schemas.microsoft.com/office/word/2010/wordprocessingGroup">
                          <wpg:wgp>
                            <wpg:cNvGrpSpPr/>
                            <wpg:grpSpPr>
                              <a:xfrm>
                                <a:off x="0" y="0"/>
                                <a:ext cx="2103120" cy="1303020"/>
                                <a:chOff x="0" y="0"/>
                                <a:chExt cx="2103120" cy="1303020"/>
                              </a:xfrm>
                            </wpg:grpSpPr>
                            <wps:wsp>
                              <wps:cNvPr id="1250" name="Ellipse 1250"/>
                              <wps:cNvSpPr>
                                <a:spLocks/>
                              </wps:cNvSpPr>
                              <wps:spPr>
                                <a:xfrm>
                                  <a:off x="0" y="152400"/>
                                  <a:ext cx="960120" cy="33528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1" name="Ellipse 1251"/>
                              <wps:cNvSpPr>
                                <a:spLocks/>
                              </wps:cNvSpPr>
                              <wps:spPr>
                                <a:xfrm>
                                  <a:off x="35814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2</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s:wsp>
                              <wps:cNvPr id="1265" name="Ellipse 1265"/>
                              <wps:cNvSpPr>
                                <a:spLocks/>
                              </wps:cNvSpPr>
                              <wps:spPr>
                                <a:xfrm>
                                  <a:off x="1379220" y="1066800"/>
                                  <a:ext cx="723900" cy="23622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6" name="Ellipse 1266"/>
                              <wps:cNvSpPr>
                                <a:spLocks/>
                              </wps:cNvSpPr>
                              <wps:spPr>
                                <a:xfrm>
                                  <a:off x="1226820" y="85344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3</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g:wgp>
                        </a:graphicData>
                      </a:graphic>
                    </wp:anchor>
                  </w:drawing>
                </mc:Choice>
                <mc:Fallback>
                  <w:pict>
                    <v:group id="Gruppieren 1249" o:spid="_x0000_s1062" style="position:absolute;margin-left:5.75pt;margin-top:63.15pt;width:165.6pt;height:102.6pt;z-index:252638208" coordsize="21031,1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">
                      <v:oval id="Ellipse 1250" o:spid="_x0000_s1063" style="position:absolute;top:1524;width:9601;height:33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WJusYA&#10;AADdAAAADwAAAGRycy9kb3ducmV2LnhtbESPQW/CMAyF70j8h8hI3CAdEhPqCAhNbNphl0HFrl7j&#10;Nd0apzRZ6fbr5wMSN1vv+b3P6+3gG9VTF+vABu7mGSjiMtiaKwPF8Wm2AhUTssUmMBn4pQjbzXi0&#10;xtyGC79Rf0iVkhCOORpwKbW51rF05DHOQ0ss2mfoPCZZu0rbDi8S7hu9yLJ77bFmaXDY0qOj8vvw&#10;4w3g6/Pf6d2n/uyK/UfMil19/KqMmU6G3QOoREO6ma/XL1bwF0vhl29kBL3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WJusYAAADdAAAADwAAAAAAAAAAAAAAAACYAgAAZHJz&#10;L2Rvd25yZXYueG1sUEsFBgAAAAAEAAQA9QAAAIsDAAAAAA==&#10;" filled="f" strokecolor="#c00000" strokeweight="2pt">
                        <v:path arrowok="t"/>
                      </v:oval>
                      <v:oval id="Ellipse 1251" o:spid="_x0000_s1064" style="position:absolute;left:3581;width:28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fnJscA&#10;AADdAAAADwAAAGRycy9kb3ducmV2LnhtbESPQWvCQBCF74L/YRnBm24UrDZmlVIoFFsQ0x48DtlJ&#10;NpidTbPbGPvruwWhtxnem/e9yfaDbURPna8dK1jMExDEhdM1Vwo+P15mGxA+IGtsHJOCG3nY78aj&#10;DFPtrnyiPg+ViCHsU1RgQmhTKX1hyKKfu5Y4aqXrLIa4dpXUHV5juG3kMkkepMWaI8FgS8+Gikv+&#10;bSOkDCd6P/dvR9P/bFbnx8NtWH8pNZ0MT1sQgYbwb75fv+pYf7lawN83cQS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X5ybHAAAA3QAAAA8AAAAAAAAAAAAAAAAAmAIAAGRy&#10;cy9kb3ducmV2LnhtbFBLBQYAAAAABAAEAPUAAACMAw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2</w:t>
                              </w:r>
                            </w:p>
                          </w:txbxContent>
                        </v:textbox>
                      </v:oval>
                      <v:oval id="Ellipse 1265" o:spid="_x0000_s1065" style="position:absolute;left:13792;top:10668;width:7239;height: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7gn8QA&#10;AADdAAAADwAAAGRycy9kb3ducmV2LnhtbERPTWvCQBC9F/oflil4q5sKiqRugpS29OBFDfY6Zsds&#10;2uxsmt3G6K93BcHbPN7nLPLBNqKnzteOFbyMExDEpdM1VwqK7cfzHIQPyBobx6TgRB7y7PFhgal2&#10;R15TvwmViCHsU1RgQmhTKX1pyKIfu5Y4cgfXWQwRdpXUHR5juG3kJElm0mLNscFgS2+Gyt/Nv1WA&#10;q8/z7tuG/s8U73ufFMt6+1MpNXoalq8gAg3hLr65v3ScP5lN4fpNPEF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O4J/EAAAA3QAAAA8AAAAAAAAAAAAAAAAAmAIAAGRycy9k&#10;b3ducmV2LnhtbFBLBQYAAAAABAAEAPUAAACJAwAAAAA=&#10;" filled="f" strokecolor="#c00000" strokeweight="2pt">
                        <v:path arrowok="t"/>
                      </v:oval>
                      <v:oval id="Ellipse 1266" o:spid="_x0000_s1066" style="position:absolute;left:12268;top:8534;width:289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K178cA&#10;AADdAAAADwAAAGRycy9kb3ducmV2LnhtbESPT2vCQBDF7wW/wzKCt7pRMLWpq4ggSFso/jl4HLJj&#10;Npidjdk1xn76bkHwNsN7835vZovOVqKlxpeOFYyGCQji3OmSCwWH/fp1CsIHZI2VY1JwJw+Lee9l&#10;hpl2N95SuwuFiCHsM1RgQqgzKX1uyKIfupo4aifXWAxxbQqpG7zFcFvJcZKk0mLJkWCwppWh/Ly7&#10;2gg5hS19H9uvH9P+TifH989793ZRatDvlh8gAnXhaX5cb3SsP05T+P8mji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Ste/HAAAA3QAAAA8AAAAAAAAAAAAAAAAAmAIAAGRy&#10;cy9kb3ducmV2LnhtbFBLBQYAAAAABAAEAPUAAACMAw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3</w:t>
                              </w:r>
                            </w:p>
                          </w:txbxContent>
                        </v:textbox>
                      </v:oval>
                    </v:group>
                  </w:pict>
                </mc:Fallback>
              </mc:AlternateContent>
            </w:r>
            <w:r w:rsidRPr="003578A3">
              <w:rPr>
                <w:b/>
                <w:noProof/>
                <w:lang w:eastAsia="de-DE"/>
              </w:rPr>
              <mc:AlternateContent>
                <mc:Choice Requires="wps">
                  <w:drawing>
                    <wp:anchor distT="0" distB="0" distL="114300" distR="114300" simplePos="0" relativeHeight="252636160" behindDoc="0" locked="0" layoutInCell="1" allowOverlap="1" wp14:anchorId="30986E26" wp14:editId="62C665C5">
                      <wp:simplePos x="0" y="0"/>
                      <wp:positionH relativeFrom="column">
                        <wp:posOffset>324485</wp:posOffset>
                      </wp:positionH>
                      <wp:positionV relativeFrom="paragraph">
                        <wp:posOffset>-20955</wp:posOffset>
                      </wp:positionV>
                      <wp:extent cx="502920" cy="335280"/>
                      <wp:effectExtent l="0" t="0" r="11430" b="26670"/>
                      <wp:wrapNone/>
                      <wp:docPr id="1267" name="Ellipse 1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2920" cy="33528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267" o:spid="_x0000_s1026" style="position:absolute;margin-left:25.55pt;margin-top:-1.65pt;width:39.6pt;height:26.4pt;z-index:25263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" filled="f" strokecolor="#c00000" strokeweight="2pt">
                      <v:path arrowok="t"/>
                    </v:oval>
                  </w:pict>
                </mc:Fallback>
              </mc:AlternateContent>
            </w:r>
            <w:r w:rsidRPr="003578A3">
              <w:rPr>
                <w:b/>
                <w:noProof/>
                <w:lang w:eastAsia="de-DE"/>
              </w:rPr>
              <mc:AlternateContent>
                <mc:Choice Requires="wps">
                  <w:drawing>
                    <wp:anchor distT="0" distB="0" distL="114300" distR="114300" simplePos="0" relativeHeight="252637184" behindDoc="0" locked="0" layoutInCell="1" allowOverlap="1" wp14:anchorId="703B18B8" wp14:editId="2630491A">
                      <wp:simplePos x="0" y="0"/>
                      <wp:positionH relativeFrom="column">
                        <wp:posOffset>65405</wp:posOffset>
                      </wp:positionH>
                      <wp:positionV relativeFrom="paragraph">
                        <wp:posOffset>154305</wp:posOffset>
                      </wp:positionV>
                      <wp:extent cx="289560" cy="251460"/>
                      <wp:effectExtent l="0" t="0" r="15240" b="15240"/>
                      <wp:wrapNone/>
                      <wp:docPr id="1268" name="Ellipse 1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anchor>
                  </w:drawing>
                </mc:Choice>
                <mc:Fallback>
                  <w:pict>
                    <v:oval id="Ellipse 1268" o:spid="_x0000_s1067" style="position:absolute;margin-left:5.15pt;margin-top:12.15pt;width:22.8pt;height:19.8pt;z-index:252637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w:pict>
                </mc:Fallback>
              </mc:AlternateContent>
            </w:r>
            <w:r w:rsidRPr="003578A3">
              <w:rPr>
                <w:b/>
                <w:noProof/>
                <w:lang w:eastAsia="de-DE"/>
              </w:rPr>
              <w:drawing>
                <wp:inline distT="0" distB="0" distL="0" distR="0" wp14:anchorId="25712078" wp14:editId="7FF77401">
                  <wp:extent cx="2851421" cy="2103120"/>
                  <wp:effectExtent l="19050" t="19050" r="25400" b="11430"/>
                  <wp:docPr id="2203" name="Grafik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08" cstate="print">
                            <a:extLst>
                              <a:ext uri="{BEBA8EAE-BF5A-486C-A8C5-ECC9F3942E4B}">
                                <a14:imgProps xmlns:a14="http://schemas.microsoft.com/office/drawing/2010/main">
                                  <a14:imgLayer r:embed="rId109">
                                    <a14:imgEffect>
                                      <a14:sharpenSoften amount="50000"/>
                                    </a14:imgEffect>
                                  </a14:imgLayer>
                                </a14:imgProps>
                              </a:ext>
                              <a:ext uri="{28A0092B-C50C-407E-A947-70E740481C1C}">
                                <a14:useLocalDpi xmlns:a14="http://schemas.microsoft.com/office/drawing/2010/main" val="0"/>
                              </a:ext>
                            </a:extLst>
                          </a:blip>
                          <a:srcRect t="5478" b="8476"/>
                          <a:stretch>
                            <a:fillRect/>
                          </a:stretch>
                        </pic:blipFill>
                        <pic:spPr bwMode="auto">
                          <a:xfrm>
                            <a:off x="0" y="0"/>
                            <a:ext cx="2854262" cy="2105216"/>
                          </a:xfrm>
                          <a:prstGeom prst="rect">
                            <a:avLst/>
                          </a:prstGeom>
                          <a:noFill/>
                          <a:ln w="9525" cap="flat" cmpd="sng" algn="ctr">
                            <a:solidFill>
                              <a:srgbClr val="7F7F7F"/>
                            </a:solidFill>
                            <a:prstDash val="solid"/>
                            <a:miter lim="800000"/>
                            <a:headEnd type="none" w="med" len="med"/>
                            <a:tailEnd type="none" w="med" len="med"/>
                          </a:ln>
                          <a:effectLst/>
                        </pic:spPr>
                      </pic:pic>
                    </a:graphicData>
                  </a:graphic>
                </wp:inline>
              </w:drawing>
            </w:r>
          </w:p>
        </w:tc>
      </w:tr>
      <w:tr w:rsidR="00046423" w:rsidRPr="003578A3" w:rsidTr="00AD53BF">
        <w:trPr>
          <w:gridAfter w:val="1"/>
          <w:wAfter w:w="113" w:type="dxa"/>
        </w:trPr>
        <w:tc>
          <w:tcPr>
            <w:tcW w:w="4849" w:type="dxa"/>
            <w:gridSpan w:val="2"/>
            <w:shd w:val="clear" w:color="auto" w:fill="auto"/>
          </w:tcPr>
          <w:p w:rsidR="00046423" w:rsidRPr="003578A3" w:rsidRDefault="00046423" w:rsidP="00046423">
            <w:pPr>
              <w:pStyle w:val="Listenabsatz"/>
              <w:numPr>
                <w:ilvl w:val="0"/>
                <w:numId w:val="32"/>
              </w:numPr>
              <w:spacing w:after="120"/>
              <w:ind w:left="685"/>
            </w:pPr>
            <w:r w:rsidRPr="003578A3">
              <w:t>Es öffnet sich das nebenstehende Fenster</w:t>
            </w:r>
            <w:r w:rsidR="00583FB8">
              <w:t>.</w:t>
            </w:r>
          </w:p>
          <w:p w:rsidR="00046423" w:rsidRPr="003578A3" w:rsidRDefault="00046423" w:rsidP="00046423">
            <w:pPr>
              <w:pStyle w:val="Listenabsatz"/>
              <w:numPr>
                <w:ilvl w:val="0"/>
                <w:numId w:val="32"/>
              </w:numPr>
              <w:spacing w:after="120"/>
              <w:ind w:left="685"/>
            </w:pPr>
            <w:r w:rsidRPr="003578A3">
              <w:rPr>
                <w:noProof/>
                <w:lang w:eastAsia="de-DE"/>
              </w:rPr>
              <mc:AlternateContent>
                <mc:Choice Requires="wps">
                  <w:drawing>
                    <wp:anchor distT="0" distB="0" distL="114300" distR="114300" simplePos="0" relativeHeight="252639232" behindDoc="0" locked="0" layoutInCell="1" allowOverlap="1" wp14:anchorId="532A5774" wp14:editId="1A69D82E">
                      <wp:simplePos x="0" y="0"/>
                      <wp:positionH relativeFrom="column">
                        <wp:posOffset>58273</wp:posOffset>
                      </wp:positionH>
                      <wp:positionV relativeFrom="paragraph">
                        <wp:posOffset>161632</wp:posOffset>
                      </wp:positionV>
                      <wp:extent cx="289560" cy="251460"/>
                      <wp:effectExtent l="0" t="0" r="15240" b="15240"/>
                      <wp:wrapNone/>
                      <wp:docPr id="1269" name="Ellipse 1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9" o:spid="_x0000_s1068" style="position:absolute;left:0;text-align:left;margin-left:4.6pt;margin-top:12.75pt;width:22.8pt;height:19.8pt;z-index:25263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w:pict>
                </mc:Fallback>
              </mc:AlternateContent>
            </w:r>
            <w:r w:rsidRPr="003578A3">
              <w:t>Hier wählen Sie die folgende Einstellungen:</w:t>
            </w:r>
          </w:p>
          <w:p w:rsidR="00046423" w:rsidRPr="003578A3" w:rsidRDefault="00046423" w:rsidP="00521BEB">
            <w:pPr>
              <w:spacing w:after="180"/>
              <w:ind w:left="686"/>
              <w:rPr>
                <w:i/>
              </w:rPr>
            </w:pPr>
            <w:r w:rsidRPr="003578A3">
              <w:rPr>
                <w:i/>
                <w:noProof/>
                <w:lang w:eastAsia="de-DE"/>
              </w:rPr>
              <mc:AlternateContent>
                <mc:Choice Requires="wps">
                  <w:drawing>
                    <wp:anchor distT="0" distB="0" distL="114300" distR="114300" simplePos="0" relativeHeight="252640256" behindDoc="0" locked="0" layoutInCell="1" allowOverlap="1" wp14:anchorId="69972AC9" wp14:editId="67514532">
                      <wp:simplePos x="0" y="0"/>
                      <wp:positionH relativeFrom="column">
                        <wp:posOffset>64135</wp:posOffset>
                      </wp:positionH>
                      <wp:positionV relativeFrom="paragraph">
                        <wp:posOffset>221615</wp:posOffset>
                      </wp:positionV>
                      <wp:extent cx="289560" cy="251460"/>
                      <wp:effectExtent l="0" t="0" r="15240" b="15240"/>
                      <wp:wrapNone/>
                      <wp:docPr id="934" name="Ellipse 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2</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34" o:spid="_x0000_s1069" style="position:absolute;left:0;text-align:left;margin-left:5.05pt;margin-top:17.45pt;width:22.8pt;height:19.8pt;z-index:25264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2</w:t>
                            </w:r>
                          </w:p>
                        </w:txbxContent>
                      </v:textbox>
                    </v:oval>
                  </w:pict>
                </mc:Fallback>
              </mc:AlternateContent>
            </w:r>
            <w:r w:rsidRPr="003578A3">
              <w:rPr>
                <w:i/>
              </w:rPr>
              <w:t>Etiketten</w:t>
            </w:r>
            <w:r w:rsidRPr="003578A3">
              <w:rPr>
                <w:i/>
                <w:noProof/>
                <w:lang w:eastAsia="de-DE"/>
              </w:rPr>
              <w:t>h</w:t>
            </w:r>
            <w:r w:rsidRPr="003578A3">
              <w:rPr>
                <w:i/>
              </w:rPr>
              <w:t>erstellerfirma</w:t>
            </w:r>
          </w:p>
          <w:p w:rsidR="00046423" w:rsidRPr="003578A3" w:rsidRDefault="00046423" w:rsidP="00521BEB">
            <w:pPr>
              <w:spacing w:after="120" w:line="360" w:lineRule="auto"/>
              <w:ind w:left="671"/>
              <w:rPr>
                <w:i/>
              </w:rPr>
            </w:pPr>
            <w:r w:rsidRPr="003578A3">
              <w:rPr>
                <w:i/>
                <w:noProof/>
                <w:lang w:eastAsia="de-DE"/>
              </w:rPr>
              <mc:AlternateContent>
                <mc:Choice Requires="wps">
                  <w:drawing>
                    <wp:anchor distT="0" distB="0" distL="114300" distR="114300" simplePos="0" relativeHeight="252641280" behindDoc="0" locked="0" layoutInCell="1" allowOverlap="1" wp14:anchorId="33D889BF" wp14:editId="15294486">
                      <wp:simplePos x="0" y="0"/>
                      <wp:positionH relativeFrom="column">
                        <wp:posOffset>56515</wp:posOffset>
                      </wp:positionH>
                      <wp:positionV relativeFrom="paragraph">
                        <wp:posOffset>237481</wp:posOffset>
                      </wp:positionV>
                      <wp:extent cx="289560" cy="251460"/>
                      <wp:effectExtent l="0" t="0" r="15240" b="15240"/>
                      <wp:wrapNone/>
                      <wp:docPr id="1270" name="Ellipse 1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3</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70" o:spid="_x0000_s1070" style="position:absolute;left:0;text-align:left;margin-left:4.45pt;margin-top:18.7pt;width:22.8pt;height:19.8pt;z-index:25264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3</w:t>
                            </w:r>
                          </w:p>
                        </w:txbxContent>
                      </v:textbox>
                    </v:oval>
                  </w:pict>
                </mc:Fallback>
              </mc:AlternateContent>
            </w:r>
            <w:r w:rsidRPr="003578A3">
              <w:rPr>
                <w:i/>
              </w:rPr>
              <w:t>Etikettennummer</w:t>
            </w:r>
          </w:p>
          <w:p w:rsidR="00046423" w:rsidRPr="003578A3" w:rsidRDefault="00046423" w:rsidP="00521BEB">
            <w:pPr>
              <w:spacing w:after="120"/>
              <w:ind w:left="669"/>
            </w:pPr>
            <w:r w:rsidRPr="003578A3">
              <w:t xml:space="preserve">Anschließend klicken Sie auf </w:t>
            </w:r>
            <w:r w:rsidRPr="003578A3">
              <w:rPr>
                <w:i/>
              </w:rPr>
              <w:t>OK</w:t>
            </w:r>
            <w:r w:rsidR="00583FB8">
              <w:rPr>
                <w:i/>
              </w:rPr>
              <w:t>.</w:t>
            </w:r>
          </w:p>
        </w:tc>
        <w:tc>
          <w:tcPr>
            <w:tcW w:w="4677" w:type="dxa"/>
            <w:gridSpan w:val="3"/>
            <w:shd w:val="clear" w:color="auto" w:fill="auto"/>
          </w:tcPr>
          <w:p w:rsidR="00046423" w:rsidRPr="003578A3" w:rsidRDefault="00046423" w:rsidP="00521BEB">
            <w:pPr>
              <w:spacing w:after="120"/>
              <w:rPr>
                <w:b/>
              </w:rPr>
            </w:pPr>
            <w:r w:rsidRPr="003578A3">
              <w:rPr>
                <w:b/>
                <w:noProof/>
                <w:lang w:eastAsia="de-DE"/>
              </w:rPr>
              <mc:AlternateContent>
                <mc:Choice Requires="wpg">
                  <w:drawing>
                    <wp:anchor distT="0" distB="0" distL="114300" distR="114300" simplePos="0" relativeHeight="252642304" behindDoc="0" locked="0" layoutInCell="1" allowOverlap="1" wp14:anchorId="6B367DE0" wp14:editId="2487F93B">
                      <wp:simplePos x="0" y="0"/>
                      <wp:positionH relativeFrom="column">
                        <wp:posOffset>-56515</wp:posOffset>
                      </wp:positionH>
                      <wp:positionV relativeFrom="paragraph">
                        <wp:posOffset>525145</wp:posOffset>
                      </wp:positionV>
                      <wp:extent cx="3200400" cy="1386840"/>
                      <wp:effectExtent l="0" t="0" r="19050" b="22860"/>
                      <wp:wrapNone/>
                      <wp:docPr id="1271" name="Gruppieren 1271"/>
                      <wp:cNvGraphicFramePr/>
                      <a:graphic xmlns:a="http://schemas.openxmlformats.org/drawingml/2006/main">
                        <a:graphicData uri="http://schemas.microsoft.com/office/word/2010/wordprocessingGroup">
                          <wpg:wgp>
                            <wpg:cNvGrpSpPr/>
                            <wpg:grpSpPr>
                              <a:xfrm>
                                <a:off x="0" y="0"/>
                                <a:ext cx="3200400" cy="1386840"/>
                                <a:chOff x="0" y="0"/>
                                <a:chExt cx="3200400" cy="1386840"/>
                              </a:xfrm>
                            </wpg:grpSpPr>
                            <wps:wsp>
                              <wps:cNvPr id="1272" name="Ellipse 1272"/>
                              <wps:cNvSpPr>
                                <a:spLocks/>
                              </wps:cNvSpPr>
                              <wps:spPr>
                                <a:xfrm>
                                  <a:off x="152400" y="121920"/>
                                  <a:ext cx="1866900" cy="33528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3" name="Ellipse 1273"/>
                              <wps:cNvSpPr>
                                <a:spLocks/>
                              </wps:cNvSpPr>
                              <wps:spPr>
                                <a:xfrm>
                                  <a:off x="174498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s:wsp>
                              <wps:cNvPr id="1274" name="Ellipse 1274"/>
                              <wps:cNvSpPr>
                                <a:spLocks/>
                              </wps:cNvSpPr>
                              <wps:spPr>
                                <a:xfrm>
                                  <a:off x="0" y="525780"/>
                                  <a:ext cx="1866900" cy="63246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5" name="Ellipse 1275"/>
                              <wps:cNvSpPr>
                                <a:spLocks/>
                              </wps:cNvSpPr>
                              <wps:spPr>
                                <a:xfrm>
                                  <a:off x="1760220" y="55626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2</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g:grpSp>
                              <wpg:cNvPr id="1276" name="Gruppieren 1276"/>
                              <wpg:cNvGrpSpPr/>
                              <wpg:grpSpPr>
                                <a:xfrm>
                                  <a:off x="2156460" y="1135380"/>
                                  <a:ext cx="1043940" cy="251460"/>
                                  <a:chOff x="0" y="0"/>
                                  <a:chExt cx="1043940" cy="251460"/>
                                </a:xfrm>
                              </wpg:grpSpPr>
                              <wps:wsp>
                                <wps:cNvPr id="1277" name="Ellipse 1277"/>
                                <wps:cNvSpPr>
                                  <a:spLocks/>
                                </wps:cNvSpPr>
                                <wps:spPr>
                                  <a:xfrm>
                                    <a:off x="320040" y="15240"/>
                                    <a:ext cx="723900" cy="23622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8" name="Ellipse 1278"/>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Pr>
                                          <w:rFonts w:ascii="Arial" w:hAnsi="Arial"/>
                                          <w:b/>
                                          <w:sz w:val="16"/>
                                          <w:szCs w:val="16"/>
                                        </w:rPr>
                                        <w:t>3</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g:grpSp>
                          </wpg:wgp>
                        </a:graphicData>
                      </a:graphic>
                    </wp:anchor>
                  </w:drawing>
                </mc:Choice>
                <mc:Fallback>
                  <w:pict>
                    <v:group id="Gruppieren 1271" o:spid="_x0000_s1071" style="position:absolute;margin-left:-4.45pt;margin-top:41.35pt;width:252pt;height:109.2pt;z-index:252642304" coordsize="32004,13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">
                      <v:oval id="Ellipse 1272" o:spid="_x0000_s1072" style="position:absolute;left:1524;top:1219;width:18669;height:33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7uNsMA&#10;AADdAAAADwAAAGRycy9kb3ducmV2LnhtbERPPW/CMBDdkfgP1iF1A4cMLQoYhBCtOnQpRLAe8REH&#10;4nMauyHtr68rIbHd0/u8xaq3teio9ZVjBdNJAoK4cLriUkG+fx3PQPiArLF2TAp+yMNqORwsMNPu&#10;xp/U7UIpYgj7DBWYEJpMSl8YsugnriGO3Nm1FkOEbSl1i7cYbmuZJsmztFhxbDDY0MZQcd19WwX4&#10;8fZ7ONrQfZl8e/JJvq72l1Kpp1G/noMI1IeH+O5+13F++pLC/zfxB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7uNsMAAADdAAAADwAAAAAAAAAAAAAAAACYAgAAZHJzL2Rv&#10;d25yZXYueG1sUEsFBgAAAAAEAAQA9QAAAIgDAAAAAA==&#10;" filled="f" strokecolor="#c00000" strokeweight="2pt">
                        <v:path arrowok="t"/>
                      </v:oval>
                      <v:oval id="Ellipse 1273" o:spid="_x0000_s1073" style="position:absolute;left:17449;width:28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yAqsgA&#10;AADdAAAADwAAAGRycy9kb3ducmV2LnhtbESPT2vCQBDF70K/wzKF3nRTS/0TXaUIhdIKovWQ45Cd&#10;ZIPZ2ZjdxthP3xWE3mZ4b97vzXLd21p01PrKsYLnUQKCOHe64lLB8ft9OAPhA7LG2jEpuJKH9eph&#10;sMRUuwvvqTuEUsQQ9ikqMCE0qZQ+N2TRj1xDHLXCtRZDXNtS6hYvMdzWcpwkE2mx4kgw2NDGUH46&#10;/NgIKcKetln3tTPd7+w1m39e++lZqafH/m0BIlAf/s336w8d64+nL3D7Jo4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vICqyAAAAN0AAAAPAAAAAAAAAAAAAAAAAJgCAABk&#10;cnMvZG93bnJldi54bWxQSwUGAAAAAAQABAD1AAAAjQM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v:oval id="Ellipse 1274" o:spid="_x0000_s1074" style="position:absolute;top:5257;width:18669;height:6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vT2cQA&#10;AADdAAAADwAAAGRycy9kb3ducmV2LnhtbERPTWvCQBC9C/0PyxR6M5tK0RJdRYqKBy/VUK9jdsym&#10;zc7G7BrT/nq3UOhtHu9zZove1qKj1leOFTwnKQjiwumKSwX5YT18BeEDssbaMSn4Jg+L+cNghpl2&#10;N36nbh9KEUPYZ6jAhNBkUvrCkEWfuIY4cmfXWgwRtqXULd5iuK3lKE3H0mLFscFgQ2+Giq/91SrA&#10;3ebn42hDdzH56uTTfFkdPkulnh775RREoD78i//cWx3njyYv8PtNPEH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b09nEAAAA3QAAAA8AAAAAAAAAAAAAAAAAmAIAAGRycy9k&#10;b3ducmV2LnhtbFBLBQYAAAAABAAEAPUAAACJAwAAAAA=&#10;" filled="f" strokecolor="#c00000" strokeweight="2pt">
                        <v:path arrowok="t"/>
                      </v:oval>
                      <v:oval id="Ellipse 1275" o:spid="_x0000_s1075" style="position:absolute;left:17602;top:5562;width:289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m9RccA&#10;AADdAAAADwAAAGRycy9kb3ducmV2LnhtbESPT2vCQBDF7wW/wzJCb3WjYNWYVaRQKK1Q/HPwOGQn&#10;2WB2Ns1uY+yndwuCtxnem/d7k617W4uOWl85VjAeJSCIc6crLhUcD+8vcxA+IGusHZOCK3lYrwZP&#10;GabaXXhH3T6UIoawT1GBCaFJpfS5IYt+5BriqBWutRji2pZSt3iJ4baWkyR5lRYrjgSDDb0Zys/7&#10;XxshRdjR9tR9fZvubz49LT6v/exHqedhv1mCCNSHh/l+/aFj/clsCv/fxBHk6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ZvUXHAAAA3QAAAA8AAAAAAAAAAAAAAAAAmAIAAGRy&#10;cy9kb3ducmV2LnhtbFBLBQYAAAAABAAEAPUAAACMAw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2</w:t>
                              </w:r>
                            </w:p>
                          </w:txbxContent>
                        </v:textbox>
                      </v:oval>
                      <v:group id="Gruppieren 1276" o:spid="_x0000_s1076" style="position:absolute;left:21564;top:11353;width:10440;height:2515" coordsize="10439,25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v1JEMUAAADdAAAADwAAAGRycy9kb3ducmV2LnhtbERPTWvCQBC9F/wPywi9&#10;NZtYmkrMKiJWPIRCVSi9DdkxCWZnQ3abxH/fLRR6m8f7nHwzmVYM1LvGsoIkikEQl1Y3XCm4nN+e&#10;liCcR9bYWiYFd3KwWc8ecsy0HfmDhpOvRAhhl6GC2vsuk9KVNRl0ke2IA3e1vUEfYF9J3eMYwk0r&#10;F3GcSoMNh4YaO9rVVN5O30bBYcRx+5zsh+J23d2/zi/vn0VCSj3Op+0KhKfJ/4v/3Ecd5i9e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r9SRDFAAAA3QAA&#10;AA8AAAAAAAAAAAAAAAAAqgIAAGRycy9kb3ducmV2LnhtbFBLBQYAAAAABAAEAPoAAACcAwAAAAA=&#10;">
                        <v:oval id="Ellipse 1277" o:spid="_x0000_s1077" style="position:absolute;left:3200;top:152;width:7239;height: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NrsQA&#10;AADdAAAADwAAAGRycy9kb3ducmV2LnhtbERPPW/CMBDdK/U/WFeJrThlAJTiRKhqqw4sQETXIz7i&#10;tPE5jd0Q+PUYCYntnt7nLfLBNqKnzteOFbyMExDEpdM1VwqK7cfzHIQPyBobx6TgRB7y7PFhgal2&#10;R15TvwmViCHsU1RgQmhTKX1pyKIfu5Y4cgfXWQwRdpXUHR5juG3kJEmm0mLNscFgS2+Gyt/Nv1WA&#10;q8/z7tuG/s8U73ufFMt6+1MpNXoalq8gAg3hLr65v3ScP5nN4PpNPEF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JTa7EAAAA3QAAAA8AAAAAAAAAAAAAAAAAmAIAAGRycy9k&#10;b3ducmV2LnhtbFBLBQYAAAAABAAEAPUAAACJAwAAAAA=&#10;" filled="f" strokecolor="#c00000" strokeweight="2pt">
                          <v:path arrowok="t"/>
                        </v:oval>
                        <v:oval id="Ellipse 1278" o:spid="_x0000_s1078" style="position:absolute;width:28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gS28YA&#10;AADdAAAADwAAAGRycy9kb3ducmV2LnhtbESPTWvCQBCG74X+h2UKvdWNQtWmriKFgrQF0fbgcciO&#10;2WB2NmbXGP31nYPgbYZ5P56ZLXpfq47aWAU2MBxkoIiLYCsuDfz9fr5MQcWEbLEOTAYuFGExf3yY&#10;YW7DmTfUbVOpJIRjjgZcSk2udSwceYyD0BDLbR9aj0nWttS2xbOE+1qPsmysPVYsDQ4b+nBUHLYn&#10;LyX7tKGfXfe9dt11+rp7+7r0k6Mxz0/98h1Uoj7dxTf3ygr+aCK48o2Mo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gS28YAAADdAAAADwAAAAAAAAAAAAAAAACYAgAAZHJz&#10;L2Rvd25yZXYueG1sUEsFBgAAAAAEAAQA9QAAAIsDA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Pr>
                                    <w:rFonts w:ascii="Arial" w:hAnsi="Arial"/>
                                    <w:b/>
                                    <w:sz w:val="16"/>
                                    <w:szCs w:val="16"/>
                                  </w:rPr>
                                  <w:t>3</w:t>
                                </w:r>
                              </w:p>
                            </w:txbxContent>
                          </v:textbox>
                        </v:oval>
                      </v:group>
                    </v:group>
                  </w:pict>
                </mc:Fallback>
              </mc:AlternateContent>
            </w:r>
            <w:r w:rsidRPr="003578A3">
              <w:rPr>
                <w:b/>
                <w:noProof/>
                <w:lang w:eastAsia="de-DE"/>
              </w:rPr>
              <w:drawing>
                <wp:inline distT="0" distB="0" distL="0" distR="0" wp14:anchorId="0F7113D8" wp14:editId="0012FCEB">
                  <wp:extent cx="3691749" cy="1887799"/>
                  <wp:effectExtent l="19050" t="19050" r="23495" b="17780"/>
                  <wp:docPr id="2204" name="Grafik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extLst>
                              <a:ext uri="{BEBA8EAE-BF5A-486C-A8C5-ECC9F3942E4B}">
                                <a14:imgProps xmlns:a14="http://schemas.microsoft.com/office/drawing/2010/main">
                                  <a14:imgLayer r:embed="rId111">
                                    <a14:imgEffect>
                                      <a14:sharpenSoften amount="50000"/>
                                    </a14:imgEffect>
                                  </a14:imgLayer>
                                </a14:imgProps>
                              </a:ext>
                            </a:extLst>
                          </a:blip>
                          <a:stretch>
                            <a:fillRect/>
                          </a:stretch>
                        </pic:blipFill>
                        <pic:spPr>
                          <a:xfrm>
                            <a:off x="0" y="0"/>
                            <a:ext cx="3757166" cy="1921250"/>
                          </a:xfrm>
                          <a:prstGeom prst="rect">
                            <a:avLst/>
                          </a:prstGeom>
                          <a:ln>
                            <a:solidFill>
                              <a:schemeClr val="tx1">
                                <a:lumMod val="50000"/>
                                <a:lumOff val="50000"/>
                              </a:schemeClr>
                            </a:solidFill>
                          </a:ln>
                        </pic:spPr>
                      </pic:pic>
                    </a:graphicData>
                  </a:graphic>
                </wp:inline>
              </w:drawing>
            </w:r>
          </w:p>
        </w:tc>
      </w:tr>
      <w:tr w:rsidR="00046423" w:rsidRPr="003578A3" w:rsidTr="00AD53BF">
        <w:trPr>
          <w:gridAfter w:val="1"/>
          <w:wAfter w:w="113" w:type="dxa"/>
          <w:trHeight w:val="2008"/>
        </w:trPr>
        <w:tc>
          <w:tcPr>
            <w:tcW w:w="4849" w:type="dxa"/>
            <w:gridSpan w:val="2"/>
            <w:shd w:val="clear" w:color="auto" w:fill="auto"/>
          </w:tcPr>
          <w:p w:rsidR="00046423" w:rsidRPr="003578A3" w:rsidRDefault="00046423" w:rsidP="00046423">
            <w:pPr>
              <w:pStyle w:val="Listenabsatz"/>
              <w:numPr>
                <w:ilvl w:val="0"/>
                <w:numId w:val="33"/>
              </w:numPr>
              <w:spacing w:after="120"/>
              <w:ind w:left="596"/>
            </w:pPr>
            <w:r w:rsidRPr="003578A3">
              <w:t>Das</w:t>
            </w:r>
            <w:r w:rsidR="00583FB8">
              <w:t xml:space="preserve"> erste Fenster ist wieder offen.</w:t>
            </w:r>
          </w:p>
          <w:p w:rsidR="00046423" w:rsidRPr="003578A3" w:rsidRDefault="00046423" w:rsidP="00521BEB">
            <w:pPr>
              <w:spacing w:after="120"/>
              <w:ind w:left="596"/>
              <w:rPr>
                <w:i/>
              </w:rPr>
            </w:pPr>
            <w:r w:rsidRPr="003578A3">
              <w:rPr>
                <w:noProof/>
                <w:lang w:eastAsia="de-DE"/>
              </w:rPr>
              <mc:AlternateContent>
                <mc:Choice Requires="wps">
                  <w:drawing>
                    <wp:anchor distT="0" distB="0" distL="114300" distR="114300" simplePos="0" relativeHeight="252644352" behindDoc="0" locked="0" layoutInCell="1" allowOverlap="1" wp14:anchorId="737D86BB" wp14:editId="31A69917">
                      <wp:simplePos x="0" y="0"/>
                      <wp:positionH relativeFrom="column">
                        <wp:posOffset>26035</wp:posOffset>
                      </wp:positionH>
                      <wp:positionV relativeFrom="paragraph">
                        <wp:posOffset>23495</wp:posOffset>
                      </wp:positionV>
                      <wp:extent cx="289560" cy="251460"/>
                      <wp:effectExtent l="0" t="0" r="15240" b="15240"/>
                      <wp:wrapNone/>
                      <wp:docPr id="1279" name="Ellipse 1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79" o:spid="_x0000_s1079" style="position:absolute;left:0;text-align:left;margin-left:2.05pt;margin-top:1.85pt;width:22.8pt;height:19.8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w:pict>
                </mc:Fallback>
              </mc:AlternateContent>
            </w:r>
            <w:r w:rsidRPr="003578A3">
              <w:t xml:space="preserve">Klicken Sie auf </w:t>
            </w:r>
            <w:r w:rsidRPr="003578A3">
              <w:br/>
            </w:r>
            <w:r w:rsidRPr="003578A3">
              <w:rPr>
                <w:i/>
              </w:rPr>
              <w:t>Neues Dokument</w:t>
            </w:r>
            <w:r w:rsidR="00583FB8">
              <w:rPr>
                <w:i/>
              </w:rPr>
              <w:t>.</w:t>
            </w:r>
          </w:p>
          <w:p w:rsidR="00046423" w:rsidRPr="003578A3" w:rsidRDefault="00046423" w:rsidP="00046423">
            <w:pPr>
              <w:pStyle w:val="Listenabsatz"/>
              <w:numPr>
                <w:ilvl w:val="0"/>
                <w:numId w:val="33"/>
              </w:numPr>
              <w:spacing w:after="120"/>
              <w:ind w:left="596"/>
            </w:pPr>
            <w:r w:rsidRPr="003578A3">
              <w:t xml:space="preserve">Es öffnet sich in WORD ein neues Dokument mit einer Tabelle, deren Zellen der Etikettengröße entsprechen. </w:t>
            </w:r>
          </w:p>
        </w:tc>
        <w:tc>
          <w:tcPr>
            <w:tcW w:w="4677" w:type="dxa"/>
            <w:gridSpan w:val="3"/>
            <w:shd w:val="clear" w:color="auto" w:fill="auto"/>
          </w:tcPr>
          <w:p w:rsidR="00046423" w:rsidRPr="003578A3" w:rsidRDefault="00046423" w:rsidP="00521BEB">
            <w:pPr>
              <w:spacing w:after="120"/>
              <w:rPr>
                <w:b/>
              </w:rPr>
            </w:pPr>
            <w:r w:rsidRPr="003578A3">
              <w:rPr>
                <w:b/>
                <w:noProof/>
                <w:lang w:eastAsia="de-DE"/>
              </w:rPr>
              <mc:AlternateContent>
                <mc:Choice Requires="wpg">
                  <w:drawing>
                    <wp:anchor distT="0" distB="0" distL="114300" distR="114300" simplePos="0" relativeHeight="252643328" behindDoc="0" locked="0" layoutInCell="1" allowOverlap="1" wp14:anchorId="5F4BD0B5" wp14:editId="7A92A949">
                      <wp:simplePos x="0" y="0"/>
                      <wp:positionH relativeFrom="column">
                        <wp:posOffset>316865</wp:posOffset>
                      </wp:positionH>
                      <wp:positionV relativeFrom="paragraph">
                        <wp:posOffset>953135</wp:posOffset>
                      </wp:positionV>
                      <wp:extent cx="1051560" cy="266700"/>
                      <wp:effectExtent l="0" t="0" r="15240" b="19050"/>
                      <wp:wrapNone/>
                      <wp:docPr id="2176" name="Gruppieren 2176"/>
                      <wp:cNvGraphicFramePr/>
                      <a:graphic xmlns:a="http://schemas.openxmlformats.org/drawingml/2006/main">
                        <a:graphicData uri="http://schemas.microsoft.com/office/word/2010/wordprocessingGroup">
                          <wpg:wgp>
                            <wpg:cNvGrpSpPr/>
                            <wpg:grpSpPr>
                              <a:xfrm>
                                <a:off x="0" y="0"/>
                                <a:ext cx="1051560" cy="266700"/>
                                <a:chOff x="0" y="0"/>
                                <a:chExt cx="1051560" cy="266700"/>
                              </a:xfrm>
                            </wpg:grpSpPr>
                            <wps:wsp>
                              <wps:cNvPr id="2177" name="Ellipse 2177"/>
                              <wps:cNvSpPr>
                                <a:spLocks/>
                              </wps:cNvSpPr>
                              <wps:spPr>
                                <a:xfrm>
                                  <a:off x="327660" y="30480"/>
                                  <a:ext cx="723900" cy="236220"/>
                                </a:xfrm>
                                <a:prstGeom prst="ellipse">
                                  <a:avLst/>
                                </a:prstGeom>
                                <a:no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8" name="Ellipse 2178"/>
                              <wps:cNvSpPr>
                                <a:spLocks/>
                              </wps:cNvSpPr>
                              <wps:spPr>
                                <a:xfrm>
                                  <a:off x="0" y="0"/>
                                  <a:ext cx="289560" cy="251460"/>
                                </a:xfrm>
                                <a:prstGeom prst="ellipse">
                                  <a:avLst/>
                                </a:prstGeom>
                                <a:solidFill>
                                  <a:sysClr val="window" lastClr="FFFFFF"/>
                                </a:solidFill>
                                <a:ln w="3175" cap="flat" cmpd="sng" algn="ctr">
                                  <a:solidFill>
                                    <a:sysClr val="windowText" lastClr="000000"/>
                                  </a:solidFill>
                                  <a:prstDash val="solid"/>
                                </a:ln>
                                <a:effectLst/>
                              </wps:spPr>
                              <wps:txbx>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g:wgp>
                        </a:graphicData>
                      </a:graphic>
                    </wp:anchor>
                  </w:drawing>
                </mc:Choice>
                <mc:Fallback>
                  <w:pict>
                    <v:group id="Gruppieren 2176" o:spid="_x0000_s1080" style="position:absolute;margin-left:24.95pt;margin-top:75.05pt;width:82.8pt;height:21pt;z-index:252643328" coordsize="1051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">
                      <v:oval id="Ellipse 2177" o:spid="_x0000_s1081" style="position:absolute;left:3276;top:304;width:7239;height:23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ZRw8UA&#10;AADdAAAADwAAAGRycy9kb3ducmV2LnhtbESPwW7CMBBE70j9B2sr9QYOHApKMQhVgDhwKURw3cbb&#10;OG28DrEJoV+PkZA4jmbmjWY672wlWmp86VjBcJCAIM6dLrlQkO1X/QkIH5A1Vo5JwZU8zGcvvSmm&#10;2l34i9pdKESEsE9RgQmhTqX0uSGLfuBq4uj9uMZiiLIppG7wEuG2kqMkeZcWS44LBmv6NJT/7c5W&#10;AW7X/4ejDe3JZMtvn2SLcv9bKPX22i0+QATqwjP8aG+0gtFwPIb7m/gE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xlHDxQAAAN0AAAAPAAAAAAAAAAAAAAAAAJgCAABkcnMv&#10;ZG93bnJldi54bWxQSwUGAAAAAAQABAD1AAAAigMAAAAA&#10;" filled="f" strokecolor="#c00000" strokeweight="2pt">
                        <v:path arrowok="t"/>
                      </v:oval>
                      <v:oval id="Ellipse 2178" o:spid="_x0000_s1082" style="position:absolute;width:28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cOtsQA&#10;AADdAAAADwAAAGRycy9kb3ducmV2LnhtbERPS2vCQBC+F/wPywje6kbBqtFVSqFQ2kLxcfA4ZMds&#10;MDubZrcx9td3DgWPH997ve19rTpqYxXYwGScgSIugq24NHA8vD4uQMWEbLEOTAZuFGG7GTysMbfh&#10;yjvq9qlUEsIxRwMupSbXOhaOPMZxaIiFO4fWYxLYltq2eJVwX+tplj1pjxVLg8OGXhwVl/2Pl5Jz&#10;2tHnqfv4ct3vYnZavt/6+bcxo2H/vAKVqE938b/7zRqYTuYyV97IE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XDrbEAAAA3QAAAA8AAAAAAAAAAAAAAAAAmAIAAGRycy9k&#10;b3ducmV2LnhtbFBLBQYAAAAABAAEAPUAAACJAwAAAAA=&#10;" fillcolor="window" strokecolor="windowText" strokeweight=".25pt">
                        <v:path arrowok="t"/>
                        <v:textbox inset="1mm,1mm,1mm,1mm">
                          <w:txbxContent>
                            <w:p w:rsidR="00315B60" w:rsidRPr="00BF25ED" w:rsidRDefault="00315B60" w:rsidP="00046423">
                              <w:pPr>
                                <w:jc w:val="center"/>
                                <w:rPr>
                                  <w:rFonts w:ascii="Arial" w:hAnsi="Arial"/>
                                  <w:b/>
                                  <w:sz w:val="16"/>
                                  <w:szCs w:val="16"/>
                                </w:rPr>
                              </w:pPr>
                              <w:r w:rsidRPr="00BF25ED">
                                <w:rPr>
                                  <w:rFonts w:ascii="Arial" w:hAnsi="Arial"/>
                                  <w:b/>
                                  <w:sz w:val="16"/>
                                  <w:szCs w:val="16"/>
                                </w:rPr>
                                <w:t>1</w:t>
                              </w:r>
                            </w:p>
                          </w:txbxContent>
                        </v:textbox>
                      </v:oval>
                    </v:group>
                  </w:pict>
                </mc:Fallback>
              </mc:AlternateContent>
            </w:r>
            <w:r w:rsidRPr="003578A3">
              <w:rPr>
                <w:b/>
                <w:noProof/>
                <w:lang w:eastAsia="de-DE"/>
              </w:rPr>
              <w:drawing>
                <wp:inline distT="0" distB="0" distL="0" distR="0" wp14:anchorId="6775472F" wp14:editId="1938C50C">
                  <wp:extent cx="2667000" cy="1141444"/>
                  <wp:effectExtent l="19050" t="19050" r="19050" b="20955"/>
                  <wp:docPr id="2205" name="Grafik 2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rotWithShape="1">
                          <a:blip r:embed="rId108" cstate="print">
                            <a:extLst>
                              <a:ext uri="{BEBA8EAE-BF5A-486C-A8C5-ECC9F3942E4B}">
                                <a14:imgProps xmlns:a14="http://schemas.microsoft.com/office/drawing/2010/main">
                                  <a14:imgLayer r:embed="rId109">
                                    <a14:imgEffect>
                                      <a14:sharpenSoften amount="50000"/>
                                    </a14:imgEffect>
                                  </a14:imgLayer>
                                </a14:imgProps>
                              </a:ext>
                              <a:ext uri="{28A0092B-C50C-407E-A947-70E740481C1C}">
                                <a14:useLocalDpi xmlns:a14="http://schemas.microsoft.com/office/drawing/2010/main" val="0"/>
                              </a:ext>
                            </a:extLst>
                          </a:blip>
                          <a:srcRect l="2007" t="44767" r="4348" b="8476"/>
                          <a:stretch/>
                        </pic:blipFill>
                        <pic:spPr bwMode="auto">
                          <a:xfrm>
                            <a:off x="0" y="0"/>
                            <a:ext cx="2672888" cy="1143964"/>
                          </a:xfrm>
                          <a:prstGeom prst="rect">
                            <a:avLst/>
                          </a:prstGeom>
                          <a:noFill/>
                          <a:ln w="9525" cap="flat" cmpd="sng" algn="ctr">
                            <a:solidFill>
                              <a:srgbClr val="7F7F7F"/>
                            </a:solidFill>
                            <a:prstDash val="solid"/>
                            <a:miter lim="800000"/>
                            <a:headEnd type="none" w="med" len="med"/>
                            <a:tailEnd type="none" w="med" len="med"/>
                          </a:ln>
                          <a:effectLst/>
                          <a:extLst>
                            <a:ext uri="{53640926-AAD7-44D8-BBD7-CCE9431645EC}">
                              <a14:shadowObscured xmlns:a14="http://schemas.microsoft.com/office/drawing/2010/main"/>
                            </a:ext>
                          </a:extLst>
                        </pic:spPr>
                      </pic:pic>
                    </a:graphicData>
                  </a:graphic>
                </wp:inline>
              </w:drawing>
            </w:r>
          </w:p>
        </w:tc>
      </w:tr>
      <w:tr w:rsidR="00046423" w:rsidRPr="003578A3" w:rsidTr="00AD53BF">
        <w:trPr>
          <w:gridAfter w:val="1"/>
          <w:wAfter w:w="113" w:type="dxa"/>
          <w:trHeight w:val="2068"/>
        </w:trPr>
        <w:tc>
          <w:tcPr>
            <w:tcW w:w="9526" w:type="dxa"/>
            <w:gridSpan w:val="5"/>
            <w:shd w:val="clear" w:color="auto" w:fill="auto"/>
          </w:tcPr>
          <w:p w:rsidR="00046423" w:rsidRPr="003578A3" w:rsidRDefault="00046423" w:rsidP="00046423">
            <w:pPr>
              <w:pStyle w:val="Listenabsatz"/>
              <w:numPr>
                <w:ilvl w:val="0"/>
                <w:numId w:val="33"/>
              </w:numPr>
              <w:spacing w:after="120"/>
              <w:ind w:left="596"/>
            </w:pPr>
            <w:r w:rsidRPr="003578A3">
              <w:t>Beschriften und gestalten Sie die beiden Etiketten für ein Glas.</w:t>
            </w:r>
          </w:p>
          <w:p w:rsidR="00046423" w:rsidRPr="003578A3" w:rsidRDefault="00046423" w:rsidP="00046423">
            <w:pPr>
              <w:pStyle w:val="Listenabsatz"/>
              <w:numPr>
                <w:ilvl w:val="0"/>
                <w:numId w:val="33"/>
              </w:numPr>
              <w:ind w:left="595" w:hanging="357"/>
            </w:pPr>
            <w:r w:rsidRPr="003578A3">
              <w:t>Machen Sie einen Probedruck auf normalem Papier, kontrollieren Sie Größe, Gestaltung und Beschri</w:t>
            </w:r>
            <w:r w:rsidRPr="003578A3">
              <w:t>f</w:t>
            </w:r>
            <w:r w:rsidRPr="003578A3">
              <w:t>tung, korrigieren Sie falls notwendig.</w:t>
            </w:r>
          </w:p>
          <w:p w:rsidR="00046423" w:rsidRPr="003578A3" w:rsidRDefault="00046423" w:rsidP="00521BEB">
            <w:pPr>
              <w:spacing w:before="120"/>
              <w:ind w:left="28"/>
            </w:pPr>
            <w:r w:rsidRPr="003578A3">
              <w:t xml:space="preserve">Einigen Sie sich in </w:t>
            </w:r>
            <w:r>
              <w:t>der</w:t>
            </w:r>
            <w:r w:rsidRPr="003578A3">
              <w:t xml:space="preserve"> Gruppe für einen Entwurf. Bearbeiten Sie </w:t>
            </w:r>
            <w:r>
              <w:t>das</w:t>
            </w:r>
            <w:r w:rsidRPr="003578A3">
              <w:t xml:space="preserve"> Dokument nach folgenden Angaben weiter:</w:t>
            </w:r>
          </w:p>
          <w:p w:rsidR="00046423" w:rsidRPr="003578A3" w:rsidRDefault="00046423" w:rsidP="00046423">
            <w:pPr>
              <w:pStyle w:val="Listenabsatz"/>
              <w:numPr>
                <w:ilvl w:val="0"/>
                <w:numId w:val="33"/>
              </w:numPr>
              <w:spacing w:after="120"/>
              <w:ind w:left="596"/>
            </w:pPr>
            <w:r w:rsidRPr="003578A3">
              <w:t>Kopieren Sie Ihre Lösung in die restlichen Tabellenzellen.</w:t>
            </w:r>
          </w:p>
          <w:p w:rsidR="00046423" w:rsidRPr="003578A3" w:rsidRDefault="00046423" w:rsidP="00046423">
            <w:pPr>
              <w:pStyle w:val="Listenabsatz"/>
              <w:numPr>
                <w:ilvl w:val="0"/>
                <w:numId w:val="33"/>
              </w:numPr>
              <w:spacing w:after="120"/>
              <w:ind w:left="596"/>
            </w:pPr>
            <w:r w:rsidRPr="003578A3">
              <w:t>Probieren Sie aus, wie Sie das Blatt mit den Klebeetiketten in den Drucker einlegen müssen. Stimmt a</w:t>
            </w:r>
            <w:r w:rsidRPr="003578A3">
              <w:t>l</w:t>
            </w:r>
            <w:r w:rsidRPr="003578A3">
              <w:t>les? Dann drucken Sie endgültig aus.</w:t>
            </w:r>
            <w:r w:rsidR="00AD53BF">
              <w:t xml:space="preserve"> </w:t>
            </w:r>
            <w:r w:rsidR="00AD53BF">
              <w:br w:type="page"/>
            </w:r>
          </w:p>
        </w:tc>
      </w:tr>
      <w:tr w:rsidR="00046423" w:rsidRPr="009921ED" w:rsidTr="00AD53BF">
        <w:tblPrEx>
          <w:tblCellMar>
            <w:top w:w="28" w:type="dxa"/>
            <w:left w:w="28" w:type="dxa"/>
            <w:bottom w:w="0" w:type="dxa"/>
            <w:right w:w="28" w:type="dxa"/>
          </w:tblCellMar>
        </w:tblPrEx>
        <w:trPr>
          <w:trHeight w:val="523"/>
        </w:trPr>
        <w:tc>
          <w:tcPr>
            <w:tcW w:w="1843" w:type="dxa"/>
            <w:tcBorders>
              <w:left w:val="single" w:sz="4" w:space="0" w:color="auto"/>
              <w:bottom w:val="single" w:sz="4" w:space="0" w:color="auto"/>
              <w:right w:val="single" w:sz="4" w:space="0" w:color="auto"/>
            </w:tcBorders>
            <w:shd w:val="clear" w:color="auto" w:fill="D9D9D9"/>
            <w:hideMark/>
          </w:tcPr>
          <w:p w:rsidR="00046423" w:rsidRPr="009921ED" w:rsidRDefault="00046423" w:rsidP="004D7213">
            <w:pPr>
              <w:tabs>
                <w:tab w:val="left" w:pos="795"/>
              </w:tabs>
              <w:spacing w:before="40" w:after="60" w:line="160" w:lineRule="exact"/>
              <w:rPr>
                <w:color w:val="000000"/>
                <w:sz w:val="12"/>
              </w:rPr>
            </w:pPr>
            <w:r w:rsidRPr="009921ED">
              <w:rPr>
                <w:sz w:val="12"/>
              </w:rPr>
              <w:lastRenderedPageBreak/>
              <w:br w:type="page"/>
            </w:r>
            <w:r w:rsidR="004D7213">
              <w:rPr>
                <w:sz w:val="12"/>
              </w:rPr>
              <w:t>Lernfeld</w:t>
            </w:r>
          </w:p>
          <w:p w:rsidR="00046423" w:rsidRPr="009921ED" w:rsidRDefault="004D7213" w:rsidP="00521BEB">
            <w:pPr>
              <w:tabs>
                <w:tab w:val="left" w:pos="771"/>
              </w:tabs>
              <w:rPr>
                <w:b/>
              </w:rPr>
            </w:pPr>
            <w:r>
              <w:rPr>
                <w:b/>
              </w:rP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046423" w:rsidRPr="009921ED" w:rsidRDefault="00046423" w:rsidP="004D7213">
            <w:pPr>
              <w:spacing w:before="40" w:after="60" w:line="160" w:lineRule="exact"/>
              <w:rPr>
                <w:color w:val="000000"/>
                <w:sz w:val="12"/>
              </w:rPr>
            </w:pPr>
            <w:r w:rsidRPr="009921ED">
              <w:rPr>
                <w:sz w:val="12"/>
              </w:rPr>
              <w:t>Titel</w:t>
            </w:r>
          </w:p>
          <w:p w:rsidR="00046423" w:rsidRPr="009921ED" w:rsidRDefault="00046423" w:rsidP="00521BEB">
            <w:pPr>
              <w:rPr>
                <w:b/>
              </w:rPr>
            </w:pPr>
            <w:r w:rsidRPr="009921ED">
              <w:rPr>
                <w:b/>
              </w:rPr>
              <w:t>02 Projektdurchführung</w:t>
            </w:r>
          </w:p>
        </w:tc>
        <w:tc>
          <w:tcPr>
            <w:tcW w:w="188" w:type="dxa"/>
            <w:tcBorders>
              <w:top w:val="nil"/>
              <w:left w:val="single" w:sz="4" w:space="0" w:color="auto"/>
              <w:bottom w:val="nil"/>
              <w:right w:val="single" w:sz="4" w:space="0" w:color="auto"/>
            </w:tcBorders>
            <w:shd w:val="clear" w:color="auto" w:fill="FFFFFF"/>
          </w:tcPr>
          <w:p w:rsidR="00046423" w:rsidRPr="009921ED" w:rsidRDefault="00046423" w:rsidP="00521BE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46423" w:rsidRPr="009921ED" w:rsidRDefault="00046423" w:rsidP="004D7213">
            <w:pPr>
              <w:spacing w:before="40" w:after="60" w:line="160" w:lineRule="exact"/>
              <w:rPr>
                <w:sz w:val="12"/>
              </w:rPr>
            </w:pPr>
          </w:p>
          <w:p w:rsidR="00046423" w:rsidRPr="009921ED" w:rsidRDefault="00046423" w:rsidP="00521BEB">
            <w:pPr>
              <w:jc w:val="center"/>
              <w:rPr>
                <w:rFonts w:eastAsia="Calibri" w:cs="Times New Roman"/>
                <w:b/>
                <w:lang w:eastAsia="de-DE"/>
              </w:rPr>
            </w:pPr>
            <w:r w:rsidRPr="009921ED">
              <w:rPr>
                <w:rFonts w:eastAsia="Calibri" w:cs="Times New Roman"/>
                <w:b/>
                <w:lang w:eastAsia="de-DE"/>
              </w:rPr>
              <w:t>H03.02.02.0</w:t>
            </w:r>
            <w:r>
              <w:rPr>
                <w:rFonts w:eastAsia="Calibri" w:cs="Times New Roman"/>
                <w:b/>
                <w:lang w:eastAsia="de-DE"/>
              </w:rPr>
              <w:t>9</w:t>
            </w:r>
            <w:r w:rsidRPr="009921ED">
              <w:rPr>
                <w:rFonts w:eastAsia="Calibri" w:cs="Times New Roman"/>
                <w:b/>
                <w:lang w:eastAsia="de-DE"/>
              </w:rPr>
              <w:t>.02</w:t>
            </w:r>
          </w:p>
        </w:tc>
      </w:tr>
    </w:tbl>
    <w:p w:rsidR="00046423" w:rsidRPr="009921ED" w:rsidRDefault="00046423" w:rsidP="00046423">
      <w:pPr>
        <w:pStyle w:val="berschrift1"/>
      </w:pPr>
      <w:r>
        <w:t>Mögliche Lösung</w:t>
      </w:r>
    </w:p>
    <w:p w:rsidR="00046423" w:rsidRDefault="00046423" w:rsidP="00046423">
      <w:pPr>
        <w:spacing w:line="240" w:lineRule="exact"/>
        <w:rPr>
          <w:b/>
        </w:rPr>
      </w:pPr>
    </w:p>
    <w:tbl>
      <w:tblPr>
        <w:tblStyle w:val="Tabellenraster"/>
        <w:tblW w:w="1002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5" w:type="dxa"/>
          <w:right w:w="15" w:type="dxa"/>
        </w:tblCellMar>
        <w:tblLook w:val="0000" w:firstRow="0" w:lastRow="0" w:firstColumn="0" w:lastColumn="0" w:noHBand="0" w:noVBand="0"/>
      </w:tblPr>
      <w:tblGrid>
        <w:gridCol w:w="4989"/>
        <w:gridCol w:w="5034"/>
      </w:tblGrid>
      <w:tr w:rsidR="00046423" w:rsidRPr="000B13F2" w:rsidTr="00521BEB">
        <w:trPr>
          <w:cantSplit/>
          <w:trHeight w:hRule="exact" w:val="2398"/>
        </w:trPr>
        <w:tc>
          <w:tcPr>
            <w:tcW w:w="4989" w:type="dxa"/>
          </w:tcPr>
          <w:tbl>
            <w:tblPr>
              <w:tblStyle w:val="Tabellenraster"/>
              <w:tblW w:w="6066" w:type="dxa"/>
              <w:tblLayout w:type="fixed"/>
              <w:tblCellMar>
                <w:top w:w="57" w:type="dxa"/>
                <w:bottom w:w="57" w:type="dxa"/>
              </w:tblCellMar>
              <w:tblLook w:val="04A0" w:firstRow="1" w:lastRow="0" w:firstColumn="1" w:lastColumn="0" w:noHBand="0" w:noVBand="1"/>
            </w:tblPr>
            <w:tblGrid>
              <w:gridCol w:w="2268"/>
              <w:gridCol w:w="3798"/>
            </w:tblGrid>
            <w:tr w:rsidR="00046423" w:rsidRPr="000B13F2" w:rsidTr="00521BEB">
              <w:trPr>
                <w:trHeight w:val="2438"/>
              </w:trPr>
              <w:tc>
                <w:tcPr>
                  <w:tcW w:w="2268" w:type="dxa"/>
                  <w:tcBorders>
                    <w:top w:val="nil"/>
                    <w:left w:val="nil"/>
                    <w:bottom w:val="nil"/>
                    <w:right w:val="nil"/>
                  </w:tcBorders>
                </w:tcPr>
                <w:p w:rsidR="00046423" w:rsidRPr="000B13F2" w:rsidRDefault="00046423" w:rsidP="00521BEB">
                  <w:pPr>
                    <w:rPr>
                      <w:b/>
                      <w:sz w:val="16"/>
                      <w:szCs w:val="16"/>
                    </w:rPr>
                  </w:pPr>
                  <w:r w:rsidRPr="000B13F2">
                    <w:rPr>
                      <w:b/>
                      <w:sz w:val="16"/>
                      <w:szCs w:val="16"/>
                    </w:rPr>
                    <w:t>Zutaten</w:t>
                  </w:r>
                </w:p>
                <w:p w:rsidR="00046423" w:rsidRPr="000B13F2" w:rsidRDefault="00046423" w:rsidP="00521BEB">
                  <w:pPr>
                    <w:rPr>
                      <w:sz w:val="16"/>
                      <w:szCs w:val="16"/>
                    </w:rPr>
                  </w:pPr>
                  <w:r w:rsidRPr="000B13F2">
                    <w:rPr>
                      <w:sz w:val="16"/>
                      <w:szCs w:val="16"/>
                    </w:rPr>
                    <w:t>Äpfel</w:t>
                  </w:r>
                </w:p>
                <w:p w:rsidR="00046423" w:rsidRPr="000B13F2" w:rsidRDefault="00046423" w:rsidP="00521BEB">
                  <w:pPr>
                    <w:rPr>
                      <w:sz w:val="16"/>
                      <w:szCs w:val="16"/>
                    </w:rPr>
                  </w:pPr>
                  <w:r w:rsidRPr="000B13F2">
                    <w:rPr>
                      <w:sz w:val="16"/>
                      <w:szCs w:val="16"/>
                    </w:rPr>
                    <w:t>Kiwi</w:t>
                  </w:r>
                </w:p>
                <w:p w:rsidR="00046423" w:rsidRPr="000B13F2" w:rsidRDefault="00046423" w:rsidP="00521BEB">
                  <w:pPr>
                    <w:rPr>
                      <w:sz w:val="16"/>
                      <w:szCs w:val="16"/>
                    </w:rPr>
                  </w:pPr>
                  <w:r w:rsidRPr="000B13F2">
                    <w:rPr>
                      <w:sz w:val="16"/>
                      <w:szCs w:val="16"/>
                    </w:rPr>
                    <w:t xml:space="preserve">Gelierzucker </w:t>
                  </w:r>
                  <w:r>
                    <w:rPr>
                      <w:sz w:val="16"/>
                      <w:szCs w:val="16"/>
                    </w:rPr>
                    <w:t>(Zucker, Fruch</w:t>
                  </w:r>
                  <w:r>
                    <w:rPr>
                      <w:sz w:val="16"/>
                      <w:szCs w:val="16"/>
                    </w:rPr>
                    <w:t>t</w:t>
                  </w:r>
                  <w:r>
                    <w:rPr>
                      <w:sz w:val="16"/>
                      <w:szCs w:val="16"/>
                    </w:rPr>
                    <w:t xml:space="preserve">pektin, </w:t>
                  </w:r>
                  <w:proofErr w:type="spellStart"/>
                  <w:r>
                    <w:rPr>
                      <w:sz w:val="16"/>
                      <w:szCs w:val="16"/>
                    </w:rPr>
                    <w:t>Citronen</w:t>
                  </w:r>
                  <w:r w:rsidRPr="000B13F2">
                    <w:rPr>
                      <w:sz w:val="16"/>
                      <w:szCs w:val="16"/>
                    </w:rPr>
                    <w:t>säure</w:t>
                  </w:r>
                  <w:proofErr w:type="spellEnd"/>
                  <w:r w:rsidRPr="000B13F2">
                    <w:rPr>
                      <w:sz w:val="16"/>
                      <w:szCs w:val="16"/>
                    </w:rPr>
                    <w:t>, Sorbi</w:t>
                  </w:r>
                  <w:r w:rsidRPr="000B13F2">
                    <w:rPr>
                      <w:sz w:val="16"/>
                      <w:szCs w:val="16"/>
                    </w:rPr>
                    <w:t>n</w:t>
                  </w:r>
                  <w:r w:rsidRPr="000B13F2">
                    <w:rPr>
                      <w:sz w:val="16"/>
                      <w:szCs w:val="16"/>
                    </w:rPr>
                    <w:t>säure, Salz)</w:t>
                  </w:r>
                </w:p>
                <w:p w:rsidR="00046423" w:rsidRPr="000B13F2" w:rsidRDefault="00046423" w:rsidP="00521BEB">
                  <w:pPr>
                    <w:rPr>
                      <w:sz w:val="16"/>
                      <w:szCs w:val="16"/>
                    </w:rPr>
                  </w:pPr>
                  <w:r w:rsidRPr="000B13F2">
                    <w:rPr>
                      <w:sz w:val="16"/>
                      <w:szCs w:val="16"/>
                    </w:rPr>
                    <w:t>Zitronensaft</w:t>
                  </w:r>
                </w:p>
                <w:p w:rsidR="00046423" w:rsidRPr="000B13F2" w:rsidRDefault="00046423" w:rsidP="00521BEB">
                  <w:pPr>
                    <w:rPr>
                      <w:sz w:val="16"/>
                      <w:szCs w:val="16"/>
                    </w:rPr>
                  </w:pPr>
                  <w:r w:rsidRPr="000B13F2">
                    <w:rPr>
                      <w:sz w:val="16"/>
                      <w:szCs w:val="16"/>
                    </w:rPr>
                    <w:t>Zimt</w:t>
                  </w:r>
                </w:p>
                <w:p w:rsidR="00046423" w:rsidRPr="000B13F2" w:rsidRDefault="00046423" w:rsidP="00521BEB">
                  <w:pPr>
                    <w:rPr>
                      <w:sz w:val="16"/>
                      <w:szCs w:val="16"/>
                    </w:rPr>
                  </w:pPr>
                </w:p>
                <w:p w:rsidR="00046423" w:rsidRPr="000B13F2" w:rsidRDefault="00046423" w:rsidP="00521BEB">
                  <w:pPr>
                    <w:rPr>
                      <w:sz w:val="16"/>
                      <w:szCs w:val="16"/>
                    </w:rPr>
                  </w:pPr>
                  <w:r w:rsidRPr="000932B7">
                    <w:rPr>
                      <w:b/>
                      <w:sz w:val="16"/>
                      <w:szCs w:val="16"/>
                    </w:rPr>
                    <w:t>Mindestens haltbar bis</w:t>
                  </w:r>
                  <w:r>
                    <w:rPr>
                      <w:sz w:val="16"/>
                      <w:szCs w:val="16"/>
                    </w:rPr>
                    <w:t xml:space="preserve"> 03</w:t>
                  </w:r>
                  <w:r w:rsidRPr="000B13F2">
                    <w:rPr>
                      <w:sz w:val="16"/>
                      <w:szCs w:val="16"/>
                    </w:rPr>
                    <w:t>.201</w:t>
                  </w:r>
                  <w:r>
                    <w:rPr>
                      <w:sz w:val="16"/>
                      <w:szCs w:val="16"/>
                    </w:rPr>
                    <w:t>7</w:t>
                  </w:r>
                </w:p>
              </w:tc>
              <w:tc>
                <w:tcPr>
                  <w:tcW w:w="3798" w:type="dxa"/>
                  <w:tcBorders>
                    <w:top w:val="nil"/>
                    <w:left w:val="nil"/>
                    <w:bottom w:val="nil"/>
                    <w:right w:val="nil"/>
                  </w:tcBorders>
                </w:tcPr>
                <w:p w:rsidR="00046423" w:rsidRPr="00E55D33" w:rsidRDefault="00046423" w:rsidP="00521BEB">
                  <w:pPr>
                    <w:rPr>
                      <w:b/>
                      <w:sz w:val="16"/>
                      <w:szCs w:val="16"/>
                    </w:rPr>
                  </w:pPr>
                  <w:r w:rsidRPr="00E55D33">
                    <w:rPr>
                      <w:b/>
                      <w:sz w:val="16"/>
                      <w:szCs w:val="16"/>
                    </w:rPr>
                    <w:t>100 g enthalten durchschnittlich:</w:t>
                  </w:r>
                </w:p>
                <w:p w:rsidR="00046423" w:rsidRPr="00E55D33" w:rsidRDefault="00046423" w:rsidP="00521BEB">
                  <w:pPr>
                    <w:tabs>
                      <w:tab w:val="right" w:pos="2302"/>
                    </w:tabs>
                    <w:rPr>
                      <w:sz w:val="16"/>
                      <w:szCs w:val="16"/>
                    </w:rPr>
                  </w:pPr>
                  <w:r w:rsidRPr="00E55D33">
                    <w:rPr>
                      <w:sz w:val="16"/>
                      <w:szCs w:val="16"/>
                    </w:rPr>
                    <w:t xml:space="preserve">Energie </w:t>
                  </w:r>
                  <w:r w:rsidRPr="00E55D33">
                    <w:rPr>
                      <w:sz w:val="16"/>
                      <w:szCs w:val="16"/>
                    </w:rPr>
                    <w:tab/>
                  </w:r>
                  <w:proofErr w:type="spellStart"/>
                  <w:r>
                    <w:rPr>
                      <w:sz w:val="16"/>
                      <w:szCs w:val="16"/>
                    </w:rPr>
                    <w:t>xxxx</w:t>
                  </w:r>
                  <w:proofErr w:type="spellEnd"/>
                  <w:r w:rsidRPr="00E55D33">
                    <w:rPr>
                      <w:sz w:val="16"/>
                      <w:szCs w:val="16"/>
                    </w:rPr>
                    <w:t xml:space="preserve"> kJ/</w:t>
                  </w:r>
                  <w:r>
                    <w:rPr>
                      <w:sz w:val="16"/>
                      <w:szCs w:val="16"/>
                    </w:rPr>
                    <w:t>xxx</w:t>
                  </w:r>
                  <w:r w:rsidRPr="00E55D33">
                    <w:rPr>
                      <w:sz w:val="16"/>
                      <w:szCs w:val="16"/>
                    </w:rPr>
                    <w:t xml:space="preserve"> kcal</w:t>
                  </w:r>
                </w:p>
                <w:p w:rsidR="00046423" w:rsidRPr="00E55D33" w:rsidRDefault="00046423" w:rsidP="00521BEB">
                  <w:pPr>
                    <w:tabs>
                      <w:tab w:val="right" w:pos="2302"/>
                    </w:tabs>
                    <w:rPr>
                      <w:sz w:val="16"/>
                      <w:szCs w:val="16"/>
                    </w:rPr>
                  </w:pPr>
                  <w:r w:rsidRPr="00E55D33">
                    <w:rPr>
                      <w:sz w:val="16"/>
                      <w:szCs w:val="16"/>
                    </w:rPr>
                    <w:t>Fett</w:t>
                  </w:r>
                  <w:r w:rsidRPr="00E55D33">
                    <w:rPr>
                      <w:sz w:val="16"/>
                      <w:szCs w:val="16"/>
                    </w:rPr>
                    <w:tab/>
                  </w:r>
                  <w:r>
                    <w:rPr>
                      <w:sz w:val="16"/>
                      <w:szCs w:val="16"/>
                    </w:rPr>
                    <w:t>x</w:t>
                  </w:r>
                  <w:r w:rsidRPr="00E55D33">
                    <w:rPr>
                      <w:sz w:val="16"/>
                      <w:szCs w:val="16"/>
                    </w:rPr>
                    <w:t xml:space="preserve"> g</w:t>
                  </w:r>
                </w:p>
                <w:p w:rsidR="00046423" w:rsidRPr="00E55D33" w:rsidRDefault="00046423" w:rsidP="00521BEB">
                  <w:pPr>
                    <w:tabs>
                      <w:tab w:val="right" w:pos="2302"/>
                    </w:tabs>
                    <w:rPr>
                      <w:sz w:val="16"/>
                      <w:szCs w:val="16"/>
                    </w:rPr>
                  </w:pPr>
                  <w:r w:rsidRPr="00E55D33">
                    <w:rPr>
                      <w:sz w:val="16"/>
                      <w:szCs w:val="16"/>
                    </w:rPr>
                    <w:t>Kohlenhydrate</w:t>
                  </w:r>
                  <w:r w:rsidRPr="00E55D33">
                    <w:rPr>
                      <w:sz w:val="16"/>
                      <w:szCs w:val="16"/>
                    </w:rPr>
                    <w:tab/>
                  </w:r>
                  <w:proofErr w:type="spellStart"/>
                  <w:r>
                    <w:rPr>
                      <w:sz w:val="16"/>
                      <w:szCs w:val="16"/>
                    </w:rPr>
                    <w:t>x</w:t>
                  </w:r>
                  <w:r w:rsidRPr="00E55D33">
                    <w:rPr>
                      <w:sz w:val="16"/>
                      <w:szCs w:val="16"/>
                    </w:rPr>
                    <w:t>g</w:t>
                  </w:r>
                  <w:proofErr w:type="spellEnd"/>
                </w:p>
                <w:p w:rsidR="00046423" w:rsidRPr="00E55D33" w:rsidRDefault="00046423" w:rsidP="00521BEB">
                  <w:pPr>
                    <w:tabs>
                      <w:tab w:val="right" w:pos="2302"/>
                    </w:tabs>
                    <w:rPr>
                      <w:sz w:val="16"/>
                      <w:szCs w:val="16"/>
                    </w:rPr>
                  </w:pPr>
                  <w:r w:rsidRPr="00E55D33">
                    <w:rPr>
                      <w:sz w:val="16"/>
                      <w:szCs w:val="16"/>
                    </w:rPr>
                    <w:t>Eiweiß</w:t>
                  </w:r>
                  <w:r w:rsidRPr="00E55D33">
                    <w:rPr>
                      <w:sz w:val="16"/>
                      <w:szCs w:val="16"/>
                    </w:rPr>
                    <w:tab/>
                  </w:r>
                  <w:r>
                    <w:rPr>
                      <w:sz w:val="16"/>
                      <w:szCs w:val="16"/>
                    </w:rPr>
                    <w:t>x</w:t>
                  </w:r>
                  <w:r w:rsidRPr="00E55D33">
                    <w:rPr>
                      <w:sz w:val="16"/>
                      <w:szCs w:val="16"/>
                    </w:rPr>
                    <w:t xml:space="preserve"> g</w:t>
                  </w:r>
                </w:p>
                <w:p w:rsidR="00046423" w:rsidRPr="00E55D33" w:rsidRDefault="00046423" w:rsidP="00521BEB">
                  <w:pPr>
                    <w:tabs>
                      <w:tab w:val="right" w:pos="2302"/>
                    </w:tabs>
                    <w:rPr>
                      <w:sz w:val="16"/>
                      <w:szCs w:val="16"/>
                    </w:rPr>
                  </w:pPr>
                  <w:r w:rsidRPr="00E55D33">
                    <w:rPr>
                      <w:sz w:val="16"/>
                      <w:szCs w:val="16"/>
                    </w:rPr>
                    <w:t>Salz</w:t>
                  </w:r>
                  <w:r w:rsidRPr="00E55D33">
                    <w:rPr>
                      <w:sz w:val="16"/>
                      <w:szCs w:val="16"/>
                    </w:rPr>
                    <w:tab/>
                  </w:r>
                  <w:r>
                    <w:rPr>
                      <w:sz w:val="16"/>
                      <w:szCs w:val="16"/>
                    </w:rPr>
                    <w:t xml:space="preserve">x </w:t>
                  </w:r>
                  <w:r w:rsidRPr="00E55D33">
                    <w:rPr>
                      <w:sz w:val="16"/>
                      <w:szCs w:val="16"/>
                    </w:rPr>
                    <w:t xml:space="preserve"> g</w:t>
                  </w:r>
                </w:p>
                <w:p w:rsidR="00046423" w:rsidRPr="00E55D33" w:rsidRDefault="00046423" w:rsidP="00521BEB">
                  <w:pPr>
                    <w:rPr>
                      <w:sz w:val="16"/>
                      <w:szCs w:val="16"/>
                    </w:rPr>
                  </w:pPr>
                  <w:r w:rsidRPr="00E55D33">
                    <w:rPr>
                      <w:noProof/>
                      <w:sz w:val="16"/>
                      <w:szCs w:val="16"/>
                    </w:rPr>
                    <w:drawing>
                      <wp:anchor distT="0" distB="0" distL="114300" distR="114300" simplePos="0" relativeHeight="252646400" behindDoc="0" locked="0" layoutInCell="1" allowOverlap="1" wp14:anchorId="31EC1136" wp14:editId="485D12C4">
                        <wp:simplePos x="0" y="0"/>
                        <wp:positionH relativeFrom="margin">
                          <wp:posOffset>1212850</wp:posOffset>
                        </wp:positionH>
                        <wp:positionV relativeFrom="margin">
                          <wp:posOffset>874631</wp:posOffset>
                        </wp:positionV>
                        <wp:extent cx="476679" cy="540000"/>
                        <wp:effectExtent l="0" t="0" r="0" b="0"/>
                        <wp:wrapNone/>
                        <wp:docPr id="2206"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76679" cy="54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46423" w:rsidRPr="000932B7" w:rsidRDefault="00046423" w:rsidP="00521BEB">
                  <w:pPr>
                    <w:rPr>
                      <w:b/>
                      <w:sz w:val="16"/>
                      <w:szCs w:val="16"/>
                    </w:rPr>
                  </w:pPr>
                  <w:r w:rsidRPr="000932B7">
                    <w:rPr>
                      <w:b/>
                      <w:sz w:val="16"/>
                      <w:szCs w:val="16"/>
                    </w:rPr>
                    <w:t>Hergestellt von:</w:t>
                  </w:r>
                </w:p>
                <w:p w:rsidR="00046423" w:rsidRPr="00DB748E" w:rsidRDefault="00046423" w:rsidP="00521BEB">
                  <w:pPr>
                    <w:rPr>
                      <w:sz w:val="16"/>
                      <w:szCs w:val="16"/>
                    </w:rPr>
                  </w:pPr>
                  <w:r w:rsidRPr="00E55D33">
                    <w:rPr>
                      <w:sz w:val="16"/>
                      <w:szCs w:val="16"/>
                    </w:rPr>
                    <w:t>Berufliche Schulen Bretten</w:t>
                  </w:r>
                  <w:r w:rsidRPr="00E55D33">
                    <w:rPr>
                      <w:sz w:val="16"/>
                      <w:szCs w:val="16"/>
                    </w:rPr>
                    <w:br/>
                  </w:r>
                  <w:r w:rsidRPr="00DB748E">
                    <w:rPr>
                      <w:sz w:val="16"/>
                      <w:szCs w:val="16"/>
                    </w:rPr>
                    <w:t>Klasse 1BFPEH</w:t>
                  </w:r>
                </w:p>
                <w:p w:rsidR="00046423" w:rsidRPr="000B13F2" w:rsidRDefault="00046423" w:rsidP="00521BEB">
                  <w:r>
                    <w:rPr>
                      <w:sz w:val="16"/>
                      <w:szCs w:val="16"/>
                    </w:rPr>
                    <w:t>03.</w:t>
                  </w:r>
                  <w:r w:rsidRPr="00DB748E">
                    <w:rPr>
                      <w:sz w:val="16"/>
                      <w:szCs w:val="16"/>
                    </w:rPr>
                    <w:t xml:space="preserve"> 201</w:t>
                  </w:r>
                  <w:r>
                    <w:rPr>
                      <w:sz w:val="16"/>
                      <w:szCs w:val="16"/>
                    </w:rPr>
                    <w:t>6</w:t>
                  </w:r>
                </w:p>
              </w:tc>
            </w:tr>
          </w:tbl>
          <w:p w:rsidR="00046423" w:rsidRPr="000B13F2" w:rsidRDefault="00046423" w:rsidP="00521BEB">
            <w:pPr>
              <w:spacing w:line="240" w:lineRule="exact"/>
            </w:pPr>
          </w:p>
        </w:tc>
        <w:tc>
          <w:tcPr>
            <w:tcW w:w="5034" w:type="dxa"/>
          </w:tcPr>
          <w:p w:rsidR="00046423" w:rsidRPr="000B13F2" w:rsidRDefault="00046423" w:rsidP="00521BEB">
            <w:pPr>
              <w:spacing w:line="240" w:lineRule="exact"/>
            </w:pPr>
            <w:r>
              <w:rPr>
                <w:noProof/>
              </w:rPr>
              <mc:AlternateContent>
                <mc:Choice Requires="wpg">
                  <w:drawing>
                    <wp:anchor distT="0" distB="0" distL="114300" distR="114300" simplePos="0" relativeHeight="252650496" behindDoc="1" locked="0" layoutInCell="1" allowOverlap="1" wp14:anchorId="35A5D45A" wp14:editId="35D050CB">
                      <wp:simplePos x="0" y="0"/>
                      <wp:positionH relativeFrom="column">
                        <wp:posOffset>188595</wp:posOffset>
                      </wp:positionH>
                      <wp:positionV relativeFrom="paragraph">
                        <wp:posOffset>835660</wp:posOffset>
                      </wp:positionV>
                      <wp:extent cx="2792095" cy="548640"/>
                      <wp:effectExtent l="0" t="0" r="8255" b="3810"/>
                      <wp:wrapTight wrapText="bothSides">
                        <wp:wrapPolygon edited="0">
                          <wp:start x="0" y="0"/>
                          <wp:lineTo x="0" y="21000"/>
                          <wp:lineTo x="16801" y="21000"/>
                          <wp:lineTo x="21516" y="21000"/>
                          <wp:lineTo x="21516" y="0"/>
                          <wp:lineTo x="0" y="0"/>
                        </wp:wrapPolygon>
                      </wp:wrapTight>
                      <wp:docPr id="2179" name="Gruppieren 2179"/>
                      <wp:cNvGraphicFramePr/>
                      <a:graphic xmlns:a="http://schemas.openxmlformats.org/drawingml/2006/main">
                        <a:graphicData uri="http://schemas.microsoft.com/office/word/2010/wordprocessingGroup">
                          <wpg:wgp>
                            <wpg:cNvGrpSpPr/>
                            <wpg:grpSpPr>
                              <a:xfrm>
                                <a:off x="0" y="0"/>
                                <a:ext cx="2792095" cy="548640"/>
                                <a:chOff x="0" y="0"/>
                                <a:chExt cx="3333115" cy="614680"/>
                              </a:xfrm>
                            </wpg:grpSpPr>
                            <pic:pic xmlns:pic="http://schemas.openxmlformats.org/drawingml/2006/picture">
                              <pic:nvPicPr>
                                <pic:cNvPr id="2180" name="Grafik 2180"/>
                                <pic:cNvPicPr>
                                  <a:picLocks noChangeAspect="1"/>
                                </pic:cNvPicPr>
                              </pic:nvPicPr>
                              <pic:blipFill>
                                <a:blip r:embed="rId113" cstate="print">
                                  <a:extLst>
                                    <a:ext uri="{28A0092B-C50C-407E-A947-70E740481C1C}">
                                      <a14:useLocalDpi xmlns:a14="http://schemas.microsoft.com/office/drawing/2010/main" val="0"/>
                                    </a:ext>
                                  </a:extLst>
                                </a:blip>
                                <a:stretch>
                                  <a:fillRect/>
                                </a:stretch>
                              </pic:blipFill>
                              <pic:spPr>
                                <a:xfrm flipH="1">
                                  <a:off x="0" y="0"/>
                                  <a:ext cx="923925" cy="614680"/>
                                </a:xfrm>
                                <a:prstGeom prst="rect">
                                  <a:avLst/>
                                </a:prstGeom>
                              </pic:spPr>
                            </pic:pic>
                            <pic:pic xmlns:pic="http://schemas.openxmlformats.org/drawingml/2006/picture">
                              <pic:nvPicPr>
                                <pic:cNvPr id="2181" name="Grafik 2181"/>
                                <pic:cNvPicPr>
                                  <a:picLocks noChangeAspect="1"/>
                                </pic:cNvPicPr>
                              </pic:nvPicPr>
                              <pic:blipFill>
                                <a:blip r:embed="rId113" cstate="print">
                                  <a:extLst>
                                    <a:ext uri="{28A0092B-C50C-407E-A947-70E740481C1C}">
                                      <a14:useLocalDpi xmlns:a14="http://schemas.microsoft.com/office/drawing/2010/main" val="0"/>
                                    </a:ext>
                                  </a:extLst>
                                </a:blip>
                                <a:stretch>
                                  <a:fillRect/>
                                </a:stretch>
                              </pic:blipFill>
                              <pic:spPr>
                                <a:xfrm flipH="1">
                                  <a:off x="1645920" y="0"/>
                                  <a:ext cx="923925" cy="614680"/>
                                </a:xfrm>
                                <a:prstGeom prst="rect">
                                  <a:avLst/>
                                </a:prstGeom>
                              </pic:spPr>
                            </pic:pic>
                            <pic:pic xmlns:pic="http://schemas.openxmlformats.org/drawingml/2006/picture">
                              <pic:nvPicPr>
                                <pic:cNvPr id="2182" name="Grafik 2182" descr="C:\Users\Public\Pictures\Sample Pictures\Kiwi_aka.jpg"/>
                                <pic:cNvPicPr>
                                  <a:picLocks noChangeAspect="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906780" y="0"/>
                                  <a:ext cx="795655" cy="593725"/>
                                </a:xfrm>
                                <a:prstGeom prst="rect">
                                  <a:avLst/>
                                </a:prstGeom>
                                <a:noFill/>
                                <a:ln>
                                  <a:noFill/>
                                </a:ln>
                              </pic:spPr>
                            </pic:pic>
                            <pic:pic xmlns:pic="http://schemas.openxmlformats.org/drawingml/2006/picture">
                              <pic:nvPicPr>
                                <pic:cNvPr id="2183" name="Grafik 2183" descr="C:\Users\Public\Pictures\Sample Pictures\Kiwi_aka.jpg"/>
                                <pic:cNvPicPr>
                                  <a:picLocks noChangeAspect="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2537460" y="0"/>
                                  <a:ext cx="795655" cy="59372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9" o:spid="_x0000_s1026" style="position:absolute;margin-left:14.85pt;margin-top:65.8pt;width:219.85pt;height:43.2pt;z-index:-250665984;mso-width-relative:margin;mso-height-relative:margin" coordsize="33331,6146" o:gfxdata="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">
                      <v:shape id="Grafik 2180" o:spid="_x0000_s1027" type="#_x0000_t75" style="position:absolute;width:9239;height:6146;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qeN7EAAAA3QAAAA8AAABkcnMvZG93bnJldi54bWxET89rwjAUvg/2P4Q32G1NLUNKZ5RtqMwd&#10;BDtBvL01z7bYvJQk0/a/Xw6Cx4/v92wxmE5cyPnWsoJJkoIgrqxuuVaw/1m95CB8QNbYWSYFI3lY&#10;zB8fZlhoe+UdXcpQixjCvkAFTQh9IaWvGjLoE9sTR+5kncEQoauldniN4aaTWZpOpcGWY0ODPX02&#10;VJ3LP6MgtYfN0X1n46n+XbfD63K/2n6clXp+Gt7fQAQawl18c39pBdkkj/vjm/gE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vqeN7EAAAA3QAAAA8AAAAAAAAAAAAAAAAA&#10;nwIAAGRycy9kb3ducmV2LnhtbFBLBQYAAAAABAAEAPcAAACQAwAAAAA=&#10;">
                        <v:imagedata r:id="rId115" o:title=""/>
                        <v:path arrowok="t"/>
                      </v:shape>
                      <v:shape id="Grafik 2181" o:spid="_x0000_s1028" type="#_x0000_t75" style="position:absolute;left:16459;width:9239;height:6146;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m3UXGAAAA3QAAAA8AAABkcnMvZG93bnJldi54bWxEj0FrwkAUhO9C/8PyCt50k1CKRFdpSy3q&#10;QagVxNsz+0yC2bdhd9X477uC4HGYmW+YyawzjbiQ87VlBekwAUFcWF1zqWD7Nx+MQPiArLGxTApu&#10;5GE2felNMNf2yr902YRSRAj7HBVUIbS5lL6oyKAf2pY4ekfrDIYoXSm1w2uEm0ZmSfIuDdYcFyps&#10;6aui4rQ5GwWJ3S33bpXdjuXhp+7evrfz9edJqf5r9zEGEagLz/CjvdAKsnSUwv1NfAJy+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KbdRcYAAADdAAAADwAAAAAAAAAAAAAA&#10;AACfAgAAZHJzL2Rvd25yZXYueG1sUEsFBgAAAAAEAAQA9wAAAJIDAAAAAA==&#10;">
                        <v:imagedata r:id="rId115" o:title=""/>
                        <v:path arrowok="t"/>
                      </v:shape>
                      <v:shape id="Grafik 2182" o:spid="_x0000_s1029" type="#_x0000_t75" style="position:absolute;left:9067;width:7957;height:5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XqkbFAAAA3QAAAA8AAABkcnMvZG93bnJldi54bWxEj0FrwkAUhO8F/8PyhN7qJjkEia5S2grN&#10;oYImeH5kX5Ng9m3Y3Wr8925B8DjMzDfMejuZQVzI+d6ygnSRgCBurO65VVBXu7clCB+QNQ6WScGN&#10;PGw3s5c1Ftpe+UCXY2hFhLAvUEEXwlhI6ZuODPqFHYmj92udwRCla6V2eI1wM8gsSXJpsOe40OFI&#10;Hx015+OfUZCf9039JT/7sqzTn1OZ71ylB6Ve59P7CkSgKTzDj/a3VpClywz+38QnID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V6pGxQAAAN0AAAAPAAAAAAAAAAAAAAAA&#10;AJ8CAABkcnMvZG93bnJldi54bWxQSwUGAAAAAAQABAD3AAAAkQMAAAAA&#10;">
                        <v:imagedata r:id="rId116" o:title="Kiwi_aka"/>
                        <v:path arrowok="t"/>
                      </v:shape>
                      <v:shape id="Grafik 2183" o:spid="_x0000_s1030" type="#_x0000_t75" style="position:absolute;left:25374;width:7957;height:5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bD93EAAAA3QAAAA8AAABkcnMvZG93bnJldi54bWxEj0FrwkAUhO+C/2F5gjfdRCFI6iqlKjSH&#10;FtTg+ZF9TYLZt2F3q/Hfu4WCx2FmvmHW28F04kbOt5YVpPMEBHFldcu1gvJ8mK1A+ICssbNMCh7k&#10;YbsZj9aYa3vnI91OoRYRwj5HBU0IfS6lrxoy6Oe2J47ej3UGQ5SultrhPcJNJxdJkkmDLceFBnv6&#10;aKi6nn6Nguz6XZV7uWuLoky/LkV2cGfdKTWdDO9vIAIN4RX+b39qBYt0tYS/N/EJyM0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0bD93EAAAA3QAAAA8AAAAAAAAAAAAAAAAA&#10;nwIAAGRycy9kb3ducmV2LnhtbFBLBQYAAAAABAAEAPcAAACQAwAAAAA=&#10;">
                        <v:imagedata r:id="rId116" o:title="Kiwi_aka"/>
                        <v:path arrowok="t"/>
                      </v:shape>
                      <w10:wrap type="tight"/>
                    </v:group>
                  </w:pict>
                </mc:Fallback>
              </mc:AlternateContent>
            </w:r>
            <w:r>
              <w:rPr>
                <w:noProof/>
              </w:rPr>
              <mc:AlternateContent>
                <mc:Choice Requires="wps">
                  <w:drawing>
                    <wp:anchor distT="0" distB="0" distL="114300" distR="114300" simplePos="0" relativeHeight="252645376" behindDoc="0" locked="0" layoutInCell="1" allowOverlap="1" wp14:anchorId="13B85C42" wp14:editId="22B801A8">
                      <wp:simplePos x="0" y="0"/>
                      <wp:positionH relativeFrom="column">
                        <wp:posOffset>25742</wp:posOffset>
                      </wp:positionH>
                      <wp:positionV relativeFrom="paragraph">
                        <wp:posOffset>124362</wp:posOffset>
                      </wp:positionV>
                      <wp:extent cx="3117215" cy="388620"/>
                      <wp:effectExtent l="0" t="0" r="0" b="0"/>
                      <wp:wrapNone/>
                      <wp:docPr id="2184" name="Textfeld 2184"/>
                      <wp:cNvGraphicFramePr/>
                      <a:graphic xmlns:a="http://schemas.openxmlformats.org/drawingml/2006/main">
                        <a:graphicData uri="http://schemas.microsoft.com/office/word/2010/wordprocessingShape">
                          <wps:wsp>
                            <wps:cNvSpPr txBox="1"/>
                            <wps:spPr>
                              <a:xfrm>
                                <a:off x="0" y="0"/>
                                <a:ext cx="3117215" cy="388620"/>
                              </a:xfrm>
                              <a:prstGeom prst="rect">
                                <a:avLst/>
                              </a:prstGeom>
                              <a:noFill/>
                              <a:ln>
                                <a:noFill/>
                              </a:ln>
                              <a:effectLst/>
                            </wps:spPr>
                            <wps:txbx>
                              <w:txbxContent>
                                <w:p w:rsidR="00315B60" w:rsidRDefault="00315B60" w:rsidP="00046423">
                                  <w:pPr>
                                    <w:ind w:left="137" w:right="137"/>
                                    <w:jc w:val="center"/>
                                    <w:rPr>
                                      <w:b/>
                                      <w:color w:val="FABF8F" w:themeColor="accent6" w:themeTint="99"/>
                                      <w:sz w:val="40"/>
                                      <w:szCs w:val="4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1B1B57">
                                    <w:rPr>
                                      <w:b/>
                                      <w:color w:val="FABF8F" w:themeColor="accent6" w:themeTint="99"/>
                                      <w:sz w:val="40"/>
                                      <w:szCs w:val="4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Apfel-Kiwi-Marmelade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184" o:spid="_x0000_s1083" type="#_x0000_t202" style="position:absolute;margin-left:2.05pt;margin-top:9.8pt;width:245.45pt;height:30.6pt;z-index:25264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" filled="f" stroked="f">
                      <v:textbox>
                        <w:txbxContent>
                          <w:p w:rsidR="00315B60" w:rsidRDefault="00315B60" w:rsidP="00046423">
                            <w:pPr>
                              <w:ind w:left="137" w:right="137"/>
                              <w:jc w:val="center"/>
                              <w:rPr>
                                <w:b/>
                                <w:color w:val="FABF8F" w:themeColor="accent6" w:themeTint="99"/>
                                <w:sz w:val="40"/>
                                <w:szCs w:val="4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1B1B57">
                              <w:rPr>
                                <w:b/>
                                <w:color w:val="FABF8F" w:themeColor="accent6" w:themeTint="99"/>
                                <w:sz w:val="40"/>
                                <w:szCs w:val="4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Apfel-Kiwi-Marmelade</w:t>
                            </w:r>
                          </w:p>
                        </w:txbxContent>
                      </v:textbox>
                    </v:shape>
                  </w:pict>
                </mc:Fallback>
              </mc:AlternateContent>
            </w:r>
            <w:r w:rsidRPr="000B13F2">
              <w:rPr>
                <w:noProof/>
              </w:rPr>
              <mc:AlternateContent>
                <mc:Choice Requires="wps">
                  <w:drawing>
                    <wp:anchor distT="0" distB="0" distL="114300" distR="114300" simplePos="0" relativeHeight="252647424" behindDoc="0" locked="0" layoutInCell="1" allowOverlap="1" wp14:anchorId="08244DEC" wp14:editId="73CDF993">
                      <wp:simplePos x="0" y="0"/>
                      <wp:positionH relativeFrom="column">
                        <wp:posOffset>565638</wp:posOffset>
                      </wp:positionH>
                      <wp:positionV relativeFrom="paragraph">
                        <wp:posOffset>506583</wp:posOffset>
                      </wp:positionV>
                      <wp:extent cx="2179320" cy="296545"/>
                      <wp:effectExtent l="0" t="0" r="0" b="0"/>
                      <wp:wrapNone/>
                      <wp:docPr id="2185" name="Rechteck 2185"/>
                      <wp:cNvGraphicFramePr/>
                      <a:graphic xmlns:a="http://schemas.openxmlformats.org/drawingml/2006/main">
                        <a:graphicData uri="http://schemas.microsoft.com/office/word/2010/wordprocessingShape">
                          <wps:wsp>
                            <wps:cNvSpPr/>
                            <wps:spPr>
                              <a:xfrm>
                                <a:off x="0" y="0"/>
                                <a:ext cx="2179320" cy="2965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47284D" w:rsidRDefault="00315B60" w:rsidP="00046423">
                                  <w:pPr>
                                    <w:jc w:val="center"/>
                                    <w:rPr>
                                      <w:b/>
                                      <w:color w:val="4F6228" w:themeColor="accent3" w:themeShade="80"/>
                                    </w:rPr>
                                  </w:pPr>
                                  <w:r w:rsidRPr="0047284D">
                                    <w:rPr>
                                      <w:b/>
                                      <w:color w:val="4F6228" w:themeColor="accent3" w:themeShade="80"/>
                                    </w:rPr>
                                    <w:t>225 g Fruchtaufstrich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2185" o:spid="_x0000_s1084" style="position:absolute;margin-left:44.55pt;margin-top:39.9pt;width:171.6pt;height:23.35pt;z-index:25264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" filled="f" stroked="f" strokeweight="2pt">
                      <v:textbox>
                        <w:txbxContent>
                          <w:p w:rsidR="00315B60" w:rsidRPr="0047284D" w:rsidRDefault="00315B60" w:rsidP="00046423">
                            <w:pPr>
                              <w:jc w:val="center"/>
                              <w:rPr>
                                <w:b/>
                                <w:color w:val="4F6228" w:themeColor="accent3" w:themeShade="80"/>
                              </w:rPr>
                            </w:pPr>
                            <w:r w:rsidRPr="0047284D">
                              <w:rPr>
                                <w:b/>
                                <w:color w:val="4F6228" w:themeColor="accent3" w:themeShade="80"/>
                              </w:rPr>
                              <w:t>225 g Fruchtaufstrich</w:t>
                            </w:r>
                          </w:p>
                        </w:txbxContent>
                      </v:textbox>
                    </v:rect>
                  </w:pict>
                </mc:Fallback>
              </mc:AlternateContent>
            </w:r>
          </w:p>
        </w:tc>
      </w:tr>
    </w:tbl>
    <w:p w:rsidR="00AD53BF" w:rsidRDefault="00AD53BF">
      <w:pPr>
        <w:spacing w:line="240" w:lineRule="exact"/>
      </w:pPr>
    </w:p>
    <w:p w:rsidR="002A67EC" w:rsidRDefault="002A67EC" w:rsidP="002A67EC">
      <w:pPr>
        <w:pStyle w:val="Marginaliegrau"/>
        <w:framePr w:wrap="around" w:y="34"/>
      </w:pPr>
      <w:r w:rsidRPr="00AD53BF">
        <w:t>Bilder</w:t>
      </w:r>
    </w:p>
    <w:p w:rsidR="002A67EC" w:rsidRDefault="002A67EC" w:rsidP="002A67EC">
      <w:pPr>
        <w:pStyle w:val="Marginaliegrau"/>
        <w:framePr w:wrap="around" w:y="34"/>
      </w:pPr>
    </w:p>
    <w:p w:rsidR="002A67EC" w:rsidRPr="00AD53BF" w:rsidRDefault="002A67EC" w:rsidP="002A67EC">
      <w:pPr>
        <w:pStyle w:val="Marginaliegrau"/>
        <w:framePr w:wrap="around" w:y="34"/>
      </w:pPr>
      <w:r>
        <w:t>„</w:t>
      </w:r>
      <w:r w:rsidRPr="00AD53BF">
        <w:t>Äpfel</w:t>
      </w:r>
      <w:r>
        <w:t>“,</w:t>
      </w:r>
    </w:p>
    <w:p w:rsidR="002A67EC" w:rsidRDefault="002A67EC" w:rsidP="002A67EC">
      <w:pPr>
        <w:pStyle w:val="Marginaliegrau"/>
        <w:framePr w:wrap="around" w:y="34"/>
      </w:pPr>
      <w:r w:rsidRPr="00AD53BF">
        <w:t xml:space="preserve">Justus </w:t>
      </w:r>
      <w:proofErr w:type="spellStart"/>
      <w:r w:rsidRPr="00AD53BF">
        <w:t>Blümer</w:t>
      </w:r>
      <w:proofErr w:type="spellEnd"/>
      <w:r>
        <w:t>,</w:t>
      </w:r>
    </w:p>
    <w:p w:rsidR="002A67EC" w:rsidRDefault="00777C10" w:rsidP="002A67EC">
      <w:pPr>
        <w:pStyle w:val="Marginaliegrau"/>
        <w:framePr w:wrap="around" w:y="34"/>
      </w:pPr>
      <w:hyperlink r:id="rId117" w:history="1">
        <w:r w:rsidR="00583FB8" w:rsidRPr="001F6CD7">
          <w:rPr>
            <w:rStyle w:val="Hyperlink"/>
            <w:rFonts w:eastAsia="Times New Roman" w:cs="Times New Roman"/>
            <w:sz w:val="16"/>
          </w:rPr>
          <w:t>www.flickr.com/photos/justusbluemer/6042863021</w:t>
        </w:r>
      </w:hyperlink>
    </w:p>
    <w:p w:rsidR="002A67EC" w:rsidRPr="002A67EC" w:rsidRDefault="002A67EC" w:rsidP="002A67EC">
      <w:pPr>
        <w:pStyle w:val="Marginaliegrau"/>
        <w:framePr w:wrap="around" w:y="34"/>
        <w:rPr>
          <w:lang w:val="en-US"/>
        </w:rPr>
      </w:pPr>
      <w:r w:rsidRPr="002A67EC">
        <w:rPr>
          <w:lang w:val="en-US"/>
        </w:rPr>
        <w:t>CC BY 2.0,</w:t>
      </w:r>
    </w:p>
    <w:p w:rsidR="002A67EC" w:rsidRPr="002A67EC" w:rsidRDefault="002A67EC" w:rsidP="002A67EC">
      <w:pPr>
        <w:pStyle w:val="Marginaliegrau"/>
        <w:framePr w:wrap="around" w:y="34"/>
        <w:rPr>
          <w:lang w:val="en-US"/>
        </w:rPr>
      </w:pPr>
      <w:r w:rsidRPr="002A67EC">
        <w:rPr>
          <w:lang w:val="en-US"/>
        </w:rPr>
        <w:t>[22.07.2016]</w:t>
      </w:r>
    </w:p>
    <w:p w:rsidR="002A67EC" w:rsidRPr="002A67EC" w:rsidRDefault="002A67EC" w:rsidP="002A67EC">
      <w:pPr>
        <w:pStyle w:val="Marginaliegrau"/>
        <w:framePr w:wrap="around" w:y="34"/>
        <w:rPr>
          <w:lang w:val="en-US"/>
        </w:rPr>
      </w:pPr>
    </w:p>
    <w:p w:rsidR="002A67EC" w:rsidRPr="002A67EC" w:rsidRDefault="002A67EC" w:rsidP="002A67EC">
      <w:pPr>
        <w:pStyle w:val="Marginaliegrau"/>
        <w:framePr w:wrap="around" w:y="34"/>
        <w:rPr>
          <w:lang w:val="en-US"/>
        </w:rPr>
      </w:pPr>
      <w:r w:rsidRPr="002A67EC">
        <w:rPr>
          <w:lang w:val="en-US"/>
        </w:rPr>
        <w:t>„Kiwi aka“,</w:t>
      </w:r>
    </w:p>
    <w:p w:rsidR="002A67EC" w:rsidRPr="002A67EC" w:rsidRDefault="002A67EC" w:rsidP="002A67EC">
      <w:pPr>
        <w:pStyle w:val="Marginaliegrau"/>
        <w:framePr w:wrap="around" w:y="34"/>
        <w:rPr>
          <w:lang w:val="en-US"/>
        </w:rPr>
      </w:pPr>
      <w:r w:rsidRPr="002A67EC">
        <w:rPr>
          <w:lang w:val="en-US"/>
        </w:rPr>
        <w:t xml:space="preserve">André </w:t>
      </w:r>
      <w:proofErr w:type="spellStart"/>
      <w:r w:rsidRPr="002A67EC">
        <w:rPr>
          <w:lang w:val="en-US"/>
        </w:rPr>
        <w:t>Karwath</w:t>
      </w:r>
      <w:proofErr w:type="spellEnd"/>
      <w:r w:rsidRPr="002A67EC">
        <w:rPr>
          <w:lang w:val="en-US"/>
        </w:rPr>
        <w:t>,</w:t>
      </w:r>
    </w:p>
    <w:p w:rsidR="002A67EC" w:rsidRPr="002A67EC" w:rsidRDefault="00777C10" w:rsidP="002A67EC">
      <w:pPr>
        <w:pStyle w:val="Marginaliegrau"/>
        <w:framePr w:wrap="around" w:y="34"/>
        <w:rPr>
          <w:lang w:val="en-US"/>
        </w:rPr>
      </w:pPr>
      <w:hyperlink r:id="rId118" w:history="1">
        <w:r w:rsidR="002A67EC" w:rsidRPr="002A67EC">
          <w:rPr>
            <w:rStyle w:val="Hyperlink"/>
            <w:rFonts w:eastAsia="Times New Roman" w:cs="Times New Roman"/>
            <w:sz w:val="16"/>
            <w:lang w:val="en-US"/>
          </w:rPr>
          <w:t>https://commons.wikimedia.org/wiki/File%3AKiwi_aka.jpg</w:t>
        </w:r>
      </w:hyperlink>
      <w:r w:rsidR="002A67EC" w:rsidRPr="002A67EC">
        <w:rPr>
          <w:lang w:val="en-US"/>
        </w:rPr>
        <w:t xml:space="preserve"> </w:t>
      </w:r>
    </w:p>
    <w:p w:rsidR="002A67EC" w:rsidRPr="002A67EC" w:rsidRDefault="002A67EC" w:rsidP="002A67EC">
      <w:pPr>
        <w:pStyle w:val="Marginaliegrau"/>
        <w:framePr w:wrap="around" w:y="34"/>
        <w:rPr>
          <w:lang w:val="en-US"/>
        </w:rPr>
      </w:pPr>
      <w:r w:rsidRPr="002A67EC">
        <w:rPr>
          <w:lang w:val="en-US"/>
        </w:rPr>
        <w:t>CC BY SA</w:t>
      </w:r>
    </w:p>
    <w:p w:rsidR="002A67EC" w:rsidRPr="005627CB" w:rsidRDefault="002A67EC" w:rsidP="002A67EC">
      <w:pPr>
        <w:pStyle w:val="Marginaliegrau"/>
        <w:framePr w:wrap="around" w:y="34"/>
      </w:pPr>
      <w:r>
        <w:t>[22.07</w:t>
      </w:r>
      <w:r w:rsidRPr="005627CB">
        <w:t>.2016]</w:t>
      </w:r>
    </w:p>
    <w:p w:rsidR="00521BEB" w:rsidRDefault="00521B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21BEB" w:rsidRPr="00B51DE9" w:rsidTr="00521BEB">
        <w:trPr>
          <w:trHeight w:val="523"/>
        </w:trPr>
        <w:tc>
          <w:tcPr>
            <w:tcW w:w="3119"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lastRenderedPageBreak/>
              <w:br w:type="page"/>
              <w:t>Lernfeld</w:t>
            </w:r>
          </w:p>
          <w:p w:rsidR="00521BEB" w:rsidRDefault="00521BEB" w:rsidP="00521BEB">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521BEB" w:rsidP="00521BEB">
            <w:pPr>
              <w:pStyle w:val="TabelleKopfmitte"/>
              <w:rPr>
                <w:rFonts w:eastAsia="Calibri"/>
              </w:rPr>
            </w:pPr>
            <w:r>
              <w:t>H</w:t>
            </w:r>
            <w:r w:rsidR="008D6FB0">
              <w:t>0</w:t>
            </w:r>
            <w:r>
              <w:t>3.02.03.01</w:t>
            </w:r>
          </w:p>
        </w:tc>
      </w:tr>
      <w:tr w:rsidR="00521BEB" w:rsidRPr="00B51DE9" w:rsidTr="00521BEB">
        <w:tc>
          <w:tcPr>
            <w:tcW w:w="7348" w:type="dxa"/>
            <w:gridSpan w:val="3"/>
            <w:tcBorders>
              <w:left w:val="single" w:sz="4" w:space="0" w:color="auto"/>
              <w:bottom w:val="single" w:sz="4" w:space="0" w:color="auto"/>
              <w:right w:val="single" w:sz="4" w:space="0" w:color="auto"/>
            </w:tcBorders>
            <w:shd w:val="clear" w:color="auto" w:fill="auto"/>
            <w:hideMark/>
          </w:tcPr>
          <w:p w:rsidR="00521BEB" w:rsidRPr="004B658C" w:rsidRDefault="00521BEB" w:rsidP="00521BEB">
            <w:pPr>
              <w:pStyle w:val="Tabelle6pt"/>
            </w:pPr>
            <w:r>
              <w:t>Kompetenzbereiche:</w:t>
            </w:r>
          </w:p>
          <w:p w:rsidR="00521BEB" w:rsidRDefault="00521BEB" w:rsidP="00521BEB">
            <w:pPr>
              <w:pStyle w:val="Kopf8ptafz"/>
            </w:pPr>
            <w:r w:rsidRPr="00F05F1B">
              <w:t>Ich kann Rechtsvorschriften (</w:t>
            </w:r>
            <w:r>
              <w:t>LFGB</w:t>
            </w:r>
            <w:r w:rsidRPr="00F05F1B">
              <w:t>) berücksichtigen</w:t>
            </w:r>
            <w:r>
              <w:t>.</w:t>
            </w:r>
          </w:p>
          <w:p w:rsidR="00521BEB" w:rsidRDefault="00521BEB" w:rsidP="00521BEB">
            <w:pPr>
              <w:pStyle w:val="Kopf8ptafz"/>
            </w:pPr>
            <w:r w:rsidRPr="002A6DD9">
              <w:t>Ich kann Informations- und Kommunikationssysteme nutzen.</w:t>
            </w:r>
          </w:p>
          <w:p w:rsidR="00521BEB" w:rsidRPr="00523527" w:rsidRDefault="00521BEB" w:rsidP="00521BEB">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p w:rsidR="00521BEB" w:rsidRPr="00662746" w:rsidRDefault="00521BEB" w:rsidP="00521BEB">
            <w:pPr>
              <w:pStyle w:val="Kopf8ptafz"/>
              <w:rPr>
                <w:i/>
                <w:szCs w:val="16"/>
              </w:rPr>
            </w:pPr>
            <w:r w:rsidRPr="00662746">
              <w:rPr>
                <w:szCs w:val="16"/>
              </w:rPr>
              <w:t xml:space="preserve"> </w:t>
            </w:r>
            <w:r w:rsidRPr="00662746">
              <w:rPr>
                <w:i/>
                <w:szCs w:val="16"/>
              </w:rPr>
              <w:t>Ich kann mich in eine Aufgabe vertiefen und ausdauernd daran arbei</w:t>
            </w:r>
            <w:r>
              <w:rPr>
                <w:i/>
                <w:szCs w:val="16"/>
              </w:rPr>
              <w:t>ten.</w:t>
            </w:r>
          </w:p>
          <w:p w:rsidR="00521BEB" w:rsidRDefault="00521BEB" w:rsidP="00521BEB">
            <w:pPr>
              <w:pStyle w:val="Kopf8ptafz"/>
            </w:pPr>
          </w:p>
        </w:tc>
        <w:tc>
          <w:tcPr>
            <w:tcW w:w="188" w:type="dxa"/>
            <w:vMerge/>
            <w:tcBorders>
              <w:left w:val="single" w:sz="4" w:space="0" w:color="auto"/>
              <w:bottom w:val="nil"/>
              <w:right w:val="nil"/>
            </w:tcBorders>
            <w:vAlign w:val="center"/>
            <w:hideMark/>
          </w:tcPr>
          <w:p w:rsidR="00521BEB" w:rsidRDefault="00521BEB" w:rsidP="00521BE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1BEB" w:rsidRPr="00B51DE9" w:rsidTr="00521BEB">
              <w:trPr>
                <w:trHeight w:val="284"/>
              </w:trPr>
              <w:tc>
                <w:tcPr>
                  <w:tcW w:w="2090" w:type="dxa"/>
                  <w:shd w:val="clear" w:color="auto" w:fill="auto"/>
                </w:tcPr>
                <w:p w:rsidR="00521BEB" w:rsidRPr="00B51DE9" w:rsidRDefault="00521BEB" w:rsidP="00521BEB">
                  <w:pPr>
                    <w:pStyle w:val="Textkrpermitte"/>
                  </w:pPr>
                  <w:proofErr w:type="spellStart"/>
                  <w:r w:rsidRPr="00B51DE9">
                    <w:t>LernPROJEKT</w:t>
                  </w:r>
                  <w:proofErr w:type="spellEnd"/>
                </w:p>
              </w:tc>
            </w:tr>
            <w:tr w:rsidR="00521BEB" w:rsidRPr="00B51DE9" w:rsidTr="00521BEB">
              <w:trPr>
                <w:trHeight w:val="284"/>
              </w:trPr>
              <w:tc>
                <w:tcPr>
                  <w:tcW w:w="2090" w:type="dxa"/>
                  <w:tcBorders>
                    <w:bottom w:val="single" w:sz="4" w:space="0" w:color="auto"/>
                  </w:tcBorders>
                  <w:shd w:val="clear" w:color="auto" w:fill="auto"/>
                </w:tcPr>
                <w:p w:rsidR="00521BEB" w:rsidRPr="00B51DE9" w:rsidRDefault="00521BEB" w:rsidP="00521BEB">
                  <w:pPr>
                    <w:pStyle w:val="Textkrpermitte"/>
                  </w:pPr>
                  <w:proofErr w:type="spellStart"/>
                  <w:r w:rsidRPr="00B51DE9">
                    <w:t>LernTHEMA</w:t>
                  </w:r>
                  <w:proofErr w:type="spellEnd"/>
                </w:p>
              </w:tc>
            </w:tr>
            <w:tr w:rsidR="00521BEB" w:rsidRPr="00B51DE9" w:rsidTr="00521BEB">
              <w:trPr>
                <w:trHeight w:val="284"/>
              </w:trPr>
              <w:tc>
                <w:tcPr>
                  <w:tcW w:w="2090" w:type="dxa"/>
                  <w:tcBorders>
                    <w:bottom w:val="nil"/>
                  </w:tcBorders>
                  <w:shd w:val="clear" w:color="auto" w:fill="D9D9D9" w:themeFill="background1" w:themeFillShade="D9"/>
                </w:tcPr>
                <w:p w:rsidR="00521BEB" w:rsidRPr="00B51DE9" w:rsidRDefault="00521BEB" w:rsidP="00521BEB">
                  <w:pPr>
                    <w:pStyle w:val="TabelleKopfmitte"/>
                  </w:pPr>
                  <w:proofErr w:type="spellStart"/>
                  <w:r w:rsidRPr="00B51DE9">
                    <w:t>LernSCHRITT</w:t>
                  </w:r>
                  <w:proofErr w:type="spellEnd"/>
                </w:p>
              </w:tc>
            </w:tr>
          </w:tbl>
          <w:p w:rsidR="00521BEB" w:rsidRPr="00B51DE9" w:rsidRDefault="00521BEB" w:rsidP="00521BEB"/>
        </w:tc>
      </w:tr>
      <w:tr w:rsidR="00521BEB" w:rsidRPr="00B51DE9" w:rsidTr="00521BEB">
        <w:trPr>
          <w:trHeight w:val="149"/>
        </w:trPr>
        <w:tc>
          <w:tcPr>
            <w:tcW w:w="7348" w:type="dxa"/>
            <w:gridSpan w:val="3"/>
            <w:tcBorders>
              <w:top w:val="single" w:sz="4" w:space="0" w:color="auto"/>
              <w:left w:val="nil"/>
              <w:right w:val="nil"/>
            </w:tcBorders>
          </w:tcPr>
          <w:p w:rsidR="00521BEB" w:rsidRPr="00B51DE9" w:rsidRDefault="00521BEB" w:rsidP="00521BEB"/>
        </w:tc>
        <w:tc>
          <w:tcPr>
            <w:tcW w:w="196" w:type="dxa"/>
            <w:gridSpan w:val="2"/>
            <w:tcBorders>
              <w:top w:val="nil"/>
              <w:left w:val="nil"/>
              <w:right w:val="nil"/>
            </w:tcBorders>
          </w:tcPr>
          <w:p w:rsidR="00521BEB" w:rsidRPr="00B51DE9" w:rsidRDefault="00521BEB" w:rsidP="00521BEB"/>
        </w:tc>
        <w:tc>
          <w:tcPr>
            <w:tcW w:w="2095" w:type="dxa"/>
            <w:tcBorders>
              <w:top w:val="single" w:sz="4" w:space="0" w:color="auto"/>
              <w:left w:val="nil"/>
              <w:right w:val="nil"/>
            </w:tcBorders>
          </w:tcPr>
          <w:p w:rsidR="00521BEB" w:rsidRPr="00B51DE9" w:rsidRDefault="00521BEB" w:rsidP="00521BEB"/>
        </w:tc>
      </w:tr>
      <w:tr w:rsidR="00521BEB" w:rsidRPr="00B51DE9" w:rsidTr="00521BEB">
        <w:trPr>
          <w:trHeight w:val="443"/>
        </w:trPr>
        <w:tc>
          <w:tcPr>
            <w:tcW w:w="4818" w:type="dxa"/>
            <w:gridSpan w:val="2"/>
            <w:vMerge w:val="restart"/>
            <w:tcBorders>
              <w:left w:val="single" w:sz="4" w:space="0" w:color="auto"/>
              <w:right w:val="single" w:sz="4" w:space="0" w:color="auto"/>
            </w:tcBorders>
          </w:tcPr>
          <w:p w:rsidR="00521BEB" w:rsidRPr="004B658C" w:rsidRDefault="00521BEB" w:rsidP="00521BEB">
            <w:pPr>
              <w:pStyle w:val="Tabelle6pt"/>
            </w:pPr>
            <w:r>
              <w:t>Kompetenzen:</w:t>
            </w:r>
          </w:p>
          <w:p w:rsidR="00521BEB" w:rsidRDefault="00521BEB" w:rsidP="00521BEB">
            <w:pPr>
              <w:pStyle w:val="Kopf8ptafz"/>
            </w:pPr>
            <w:r>
              <w:t>Ich kann die Pflichtkennzeichnung eines Lebensmittels laut LMIV aufzählen.</w:t>
            </w:r>
          </w:p>
          <w:p w:rsidR="00521BEB" w:rsidRDefault="00521BEB" w:rsidP="00521BEB">
            <w:pPr>
              <w:pStyle w:val="Kopf8ptafz"/>
            </w:pPr>
            <w:r>
              <w:t>Ich kann die Bedeutung der Pflichtkennzeichnung laut LMIV begründen.</w:t>
            </w:r>
          </w:p>
          <w:p w:rsidR="00521BEB" w:rsidRDefault="00521BEB" w:rsidP="00521BEB">
            <w:pPr>
              <w:pStyle w:val="Kopf8ptafz"/>
            </w:pPr>
            <w:r>
              <w:t>Ich kann die Nährwertkennzeichnung beschreiben.</w:t>
            </w:r>
          </w:p>
          <w:p w:rsidR="00521BEB" w:rsidRDefault="00521BEB" w:rsidP="00521BEB">
            <w:pPr>
              <w:pStyle w:val="Kopf8ptafz"/>
            </w:pPr>
            <w:r>
              <w:t>Ich kann Nährwerte aus Rezepten berechnen.</w:t>
            </w:r>
          </w:p>
          <w:p w:rsidR="00521BEB" w:rsidRDefault="00521BEB" w:rsidP="00521BEB">
            <w:pPr>
              <w:pStyle w:val="Kopf8ptafz"/>
            </w:pPr>
            <w:r>
              <w:t>Ich kann eine korrekte Nährwertkennzeichnung erstellen.</w:t>
            </w:r>
          </w:p>
          <w:p w:rsidR="00521BEB" w:rsidRDefault="00521BEB" w:rsidP="00521BEB">
            <w:pPr>
              <w:pStyle w:val="Kopf8ptafz"/>
            </w:pPr>
            <w:r>
              <w:t>Ich kann Lebensmittelverpackungen auf korrekte Kennzeic</w:t>
            </w:r>
            <w:r>
              <w:t>h</w:t>
            </w:r>
            <w:r>
              <w:t>nung kontrollieren.</w:t>
            </w:r>
          </w:p>
          <w:p w:rsidR="00521BEB" w:rsidRDefault="00521BEB" w:rsidP="00521BEB">
            <w:pPr>
              <w:pStyle w:val="Kopf8ptafz"/>
            </w:pPr>
            <w:r>
              <w:t>Ich kann Informationen in unterschiedlichen Medien recherchi</w:t>
            </w:r>
            <w:r>
              <w:t>e</w:t>
            </w:r>
            <w:r>
              <w:t>ren.</w:t>
            </w:r>
          </w:p>
          <w:p w:rsidR="00521BEB" w:rsidRDefault="00521BEB" w:rsidP="00521BEB">
            <w:pPr>
              <w:pStyle w:val="Kopf8ptafz"/>
            </w:pPr>
            <w:r>
              <w:t>Ich kann gezielt Informationen aus einem Text entnehmen und damit gezielt weiterarbeiten</w:t>
            </w:r>
            <w:r w:rsidR="00583FB8">
              <w:t>.</w:t>
            </w:r>
          </w:p>
          <w:p w:rsidR="00521BEB" w:rsidRDefault="00521BEB" w:rsidP="00521BEB">
            <w:pPr>
              <w:pStyle w:val="Kopf8ptafz"/>
              <w:rPr>
                <w:i/>
              </w:rPr>
            </w:pPr>
            <w:r w:rsidRPr="00662746">
              <w:rPr>
                <w:i/>
              </w:rPr>
              <w:t xml:space="preserve">Ich kann </w:t>
            </w:r>
            <w:r w:rsidR="00583FB8">
              <w:rPr>
                <w:i/>
              </w:rPr>
              <w:t xml:space="preserve">eine </w:t>
            </w:r>
            <w:r w:rsidRPr="00662746">
              <w:rPr>
                <w:i/>
              </w:rPr>
              <w:t>Sortierübung durchführen</w:t>
            </w:r>
            <w:r>
              <w:rPr>
                <w:i/>
              </w:rPr>
              <w:t>.</w:t>
            </w:r>
          </w:p>
          <w:p w:rsidR="00521BEB" w:rsidRDefault="00521BEB" w:rsidP="00521BEB">
            <w:pPr>
              <w:pStyle w:val="Kopf8ptafz"/>
              <w:rPr>
                <w:i/>
              </w:rPr>
            </w:pPr>
            <w:r>
              <w:rPr>
                <w:i/>
              </w:rPr>
              <w:t>Ich kann Arbeitsergebnisse festhalten.</w:t>
            </w:r>
          </w:p>
          <w:p w:rsidR="00521BEB" w:rsidRDefault="00521BEB" w:rsidP="00521BEB">
            <w:pPr>
              <w:pStyle w:val="Kopf8ptafz"/>
              <w:rPr>
                <w:i/>
              </w:rPr>
            </w:pPr>
            <w:r>
              <w:rPr>
                <w:i/>
              </w:rPr>
              <w:t>Ich kann komplexe Aufgaben bearbeiten.</w:t>
            </w:r>
          </w:p>
          <w:p w:rsidR="00521BEB" w:rsidRPr="00662746" w:rsidRDefault="00521BEB" w:rsidP="00521BEB">
            <w:pPr>
              <w:pStyle w:val="Kopf8ptafz"/>
              <w:rPr>
                <w:i/>
              </w:rPr>
            </w:pPr>
            <w:r>
              <w:rPr>
                <w:i/>
              </w:rPr>
              <w:t>Ich kann fachliche Inhalte anwenden.</w:t>
            </w:r>
          </w:p>
          <w:p w:rsidR="00521BEB" w:rsidRDefault="00521BEB" w:rsidP="00521BEB">
            <w:pPr>
              <w:pStyle w:val="Kopf8ptafz"/>
              <w:numPr>
                <w:ilvl w:val="0"/>
                <w:numId w:val="0"/>
              </w:numPr>
              <w:ind w:left="227" w:hanging="170"/>
            </w:pPr>
          </w:p>
        </w:tc>
        <w:tc>
          <w:tcPr>
            <w:tcW w:w="4821" w:type="dxa"/>
            <w:gridSpan w:val="4"/>
            <w:tcBorders>
              <w:left w:val="single" w:sz="4" w:space="0" w:color="auto"/>
              <w:right w:val="single" w:sz="4" w:space="0" w:color="auto"/>
            </w:tcBorders>
          </w:tcPr>
          <w:p w:rsidR="00521BEB" w:rsidRDefault="00521BEB" w:rsidP="00521BEB">
            <w:pPr>
              <w:pStyle w:val="Tabelle6pt"/>
            </w:pPr>
            <w:r>
              <w:t>Was Sie schon können sollten:</w:t>
            </w:r>
          </w:p>
          <w:p w:rsidR="00521BEB" w:rsidRPr="00234B66" w:rsidRDefault="00521BEB" w:rsidP="000C381D">
            <w:pPr>
              <w:pStyle w:val="Kopf8ptafz"/>
              <w:numPr>
                <w:ilvl w:val="0"/>
                <w:numId w:val="0"/>
              </w:numPr>
              <w:ind w:left="227"/>
            </w:pP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Wofür Sie das benötigen:</w:t>
            </w:r>
          </w:p>
          <w:p w:rsidR="00521BEB" w:rsidRDefault="000C381D" w:rsidP="00521BEB">
            <w:pPr>
              <w:pStyle w:val="Kopf8ptafz"/>
            </w:pPr>
            <w:r>
              <w:t xml:space="preserve">Einhalten gesetzlicher Regelungen </w:t>
            </w:r>
            <w:r w:rsidR="00F714EA">
              <w:t>beim</w:t>
            </w:r>
            <w:r>
              <w:t xml:space="preserve"> Umgang mit Lebensmi</w:t>
            </w:r>
            <w:r>
              <w:t>t</w:t>
            </w:r>
            <w:r>
              <w:t>teln</w:t>
            </w: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Wie Sie Ihr Können prüfen können:</w:t>
            </w:r>
          </w:p>
          <w:p w:rsidR="00521BEB" w:rsidRPr="00234B66" w:rsidRDefault="00521BEB" w:rsidP="000C381D">
            <w:pPr>
              <w:pStyle w:val="Kopf8ptafz"/>
              <w:numPr>
                <w:ilvl w:val="0"/>
                <w:numId w:val="0"/>
              </w:numPr>
              <w:ind w:left="227"/>
            </w:pPr>
          </w:p>
        </w:tc>
      </w:tr>
    </w:tbl>
    <w:p w:rsidR="00521BEB" w:rsidRDefault="00521BEB" w:rsidP="003F0A0F">
      <w:pPr>
        <w:pStyle w:val="Abstandszeile"/>
      </w:pPr>
      <w:r>
        <w:rPr>
          <w:noProof/>
        </w:rPr>
        <w:drawing>
          <wp:anchor distT="0" distB="0" distL="114300" distR="114300" simplePos="0" relativeHeight="252655616" behindDoc="0" locked="0" layoutInCell="0" allowOverlap="1" wp14:anchorId="3FEC6800" wp14:editId="6B5E9B8B">
            <wp:simplePos x="0" y="0"/>
            <wp:positionH relativeFrom="rightMargin">
              <wp:posOffset>292735</wp:posOffset>
            </wp:positionH>
            <wp:positionV relativeFrom="paragraph">
              <wp:posOffset>77470</wp:posOffset>
            </wp:positionV>
            <wp:extent cx="349885" cy="320675"/>
            <wp:effectExtent l="0" t="0" r="0" b="3175"/>
            <wp:wrapNone/>
            <wp:docPr id="22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656640" behindDoc="0" locked="0" layoutInCell="0" allowOverlap="1" wp14:anchorId="278211A4" wp14:editId="43EB9ADE">
            <wp:simplePos x="0" y="0"/>
            <wp:positionH relativeFrom="rightMargin">
              <wp:posOffset>701040</wp:posOffset>
            </wp:positionH>
            <wp:positionV relativeFrom="paragraph">
              <wp:posOffset>77470</wp:posOffset>
            </wp:positionV>
            <wp:extent cx="349885" cy="320675"/>
            <wp:effectExtent l="0" t="0" r="0" b="3175"/>
            <wp:wrapNone/>
            <wp:docPr id="22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657664" behindDoc="0" locked="0" layoutInCell="0" allowOverlap="1" wp14:anchorId="40A10BC4" wp14:editId="7D4D453A">
            <wp:simplePos x="0" y="0"/>
            <wp:positionH relativeFrom="rightMargin">
              <wp:posOffset>1097346</wp:posOffset>
            </wp:positionH>
            <wp:positionV relativeFrom="paragraph">
              <wp:posOffset>77694</wp:posOffset>
            </wp:positionV>
            <wp:extent cx="349200" cy="320400"/>
            <wp:effectExtent l="0" t="0" r="0" b="3810"/>
            <wp:wrapNone/>
            <wp:docPr id="22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21BEB" w:rsidRPr="00A410C8" w:rsidTr="00521BEB">
        <w:tc>
          <w:tcPr>
            <w:tcW w:w="7371" w:type="dxa"/>
            <w:shd w:val="clear" w:color="auto" w:fill="auto"/>
          </w:tcPr>
          <w:p w:rsidR="00521BEB" w:rsidRDefault="00521BEB" w:rsidP="00521BEB">
            <w:pPr>
              <w:pStyle w:val="Textkrper"/>
            </w:pPr>
            <w:r>
              <w:t>Sie haben verschiedene Produkte „Apfel im Glas“ hergestellt, die Sie verschenken bzw. verkaufen wollen. So ganz ohne Beschriftung fragt sich der Empfänger, welcher Inhalt sich in diesen Gläsern befindet.</w:t>
            </w:r>
          </w:p>
          <w:p w:rsidR="00521BEB" w:rsidRPr="00A410C8" w:rsidRDefault="00521BEB" w:rsidP="00521BEB">
            <w:pPr>
              <w:pStyle w:val="Textkrper"/>
            </w:pPr>
            <w:r>
              <w:t>Damit der Empfänger sich über den Inhalt informieren kann, müssen die Gläser et</w:t>
            </w:r>
            <w:r>
              <w:t>i</w:t>
            </w:r>
            <w:r>
              <w:t>kettiert werden. Diese Etikettierung muss den gesetzlichen Vorgaben entsprechen. Sie wollen genau wissen, was auf dem Etikett stehen muss.</w:t>
            </w:r>
          </w:p>
        </w:tc>
      </w:tr>
    </w:tbl>
    <w:p w:rsidR="00521BEB" w:rsidRDefault="00521BEB" w:rsidP="003F0A0F">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21BEB" w:rsidRPr="00DE4890" w:rsidTr="00521BEB">
        <w:trPr>
          <w:trHeight w:val="397"/>
        </w:trPr>
        <w:tc>
          <w:tcPr>
            <w:tcW w:w="1470" w:type="dxa"/>
            <w:shd w:val="clear" w:color="auto" w:fill="D9D9D9" w:themeFill="background1" w:themeFillShade="D9"/>
            <w:vAlign w:val="center"/>
          </w:tcPr>
          <w:p w:rsidR="00521BEB" w:rsidRPr="00DE4890" w:rsidRDefault="00521BEB" w:rsidP="00521BEB">
            <w:pPr>
              <w:pStyle w:val="TabelleKopfmitte"/>
            </w:pPr>
            <w:r>
              <w:t>Phase</w:t>
            </w:r>
          </w:p>
        </w:tc>
        <w:tc>
          <w:tcPr>
            <w:tcW w:w="940" w:type="dxa"/>
            <w:shd w:val="clear" w:color="auto" w:fill="D9D9D9" w:themeFill="background1" w:themeFillShade="D9"/>
            <w:vAlign w:val="center"/>
          </w:tcPr>
          <w:p w:rsidR="00521BEB" w:rsidRPr="00DE4890" w:rsidRDefault="00521BEB" w:rsidP="00521BEB">
            <w:pPr>
              <w:pStyle w:val="TabelleKopfmitte"/>
            </w:pPr>
            <w:r>
              <w:t>Zeit</w:t>
            </w:r>
          </w:p>
        </w:tc>
        <w:tc>
          <w:tcPr>
            <w:tcW w:w="4961" w:type="dxa"/>
            <w:shd w:val="clear" w:color="auto" w:fill="D9D9D9" w:themeFill="background1" w:themeFillShade="D9"/>
            <w:vAlign w:val="center"/>
          </w:tcPr>
          <w:p w:rsidR="00521BEB" w:rsidRPr="00DE4890" w:rsidRDefault="00521BEB" w:rsidP="00521BEB">
            <w:pPr>
              <w:pStyle w:val="TabelleKopfmitte"/>
            </w:pPr>
            <w:r>
              <w:t>Aufgabe</w:t>
            </w:r>
          </w:p>
        </w:tc>
      </w:tr>
    </w:tbl>
    <w:p w:rsidR="00521BEB" w:rsidRPr="00DF63F7" w:rsidRDefault="00521BEB" w:rsidP="00DF63F7">
      <w:pPr>
        <w:pStyle w:val="Marginaliegrau"/>
        <w:framePr w:wrap="around"/>
      </w:pPr>
      <w:r w:rsidRPr="00DF63F7">
        <w:t>Beachten Sie auf den Arbeitsblättern Ihre N</w:t>
      </w:r>
      <w:r w:rsidRPr="00DF63F7">
        <w:t>i</w:t>
      </w:r>
      <w:r w:rsidRPr="00DF63F7">
        <w:t>veaustufe!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21BEB" w:rsidRPr="00DE4890" w:rsidTr="00521BEB">
        <w:trPr>
          <w:trHeight w:val="624"/>
        </w:trPr>
        <w:tc>
          <w:tcPr>
            <w:tcW w:w="1470" w:type="dxa"/>
            <w:shd w:val="clear" w:color="auto" w:fill="auto"/>
            <w:vAlign w:val="center"/>
          </w:tcPr>
          <w:p w:rsidR="00521BEB" w:rsidRPr="00F0156F" w:rsidRDefault="00521BEB" w:rsidP="00521BEB">
            <w:pPr>
              <w:pStyle w:val="Textkrpermitte"/>
              <w:rPr>
                <w:noProof/>
              </w:rPr>
            </w:pPr>
            <w:r w:rsidRPr="00FC0F56">
              <w:rPr>
                <w:noProof/>
              </w:rPr>
              <w:drawing>
                <wp:inline distT="0" distB="0" distL="0" distR="0" wp14:anchorId="1865B8E9" wp14:editId="11737945">
                  <wp:extent cx="302701" cy="324000"/>
                  <wp:effectExtent l="0" t="0" r="2540" b="0"/>
                  <wp:docPr id="22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21BEB" w:rsidRPr="00DE4890" w:rsidRDefault="00521BEB" w:rsidP="00521BEB">
            <w:pPr>
              <w:pStyle w:val="Textkrper"/>
            </w:pPr>
          </w:p>
        </w:tc>
        <w:tc>
          <w:tcPr>
            <w:tcW w:w="4961" w:type="dxa"/>
            <w:shd w:val="clear" w:color="auto" w:fill="auto"/>
            <w:vAlign w:val="center"/>
          </w:tcPr>
          <w:p w:rsidR="00521BEB" w:rsidRDefault="00521BEB" w:rsidP="00521BEB">
            <w:pPr>
              <w:pStyle w:val="Textkrper"/>
              <w:rPr>
                <w:noProof/>
              </w:rPr>
            </w:pPr>
            <w:r>
              <w:rPr>
                <w:noProof/>
              </w:rPr>
              <w:t>Informieren Sie sich in Ihrem Ernährungslehrebuch oder im Internet über die gesetzlich vorgeschriebene Kennzeichnung von Lebensmitteln.</w:t>
            </w:r>
          </w:p>
          <w:p w:rsidR="00521BEB" w:rsidRDefault="00521BEB" w:rsidP="00521BEB">
            <w:pPr>
              <w:pStyle w:val="Textkrper"/>
              <w:rPr>
                <w:noProof/>
              </w:rPr>
            </w:pPr>
            <w:r>
              <w:rPr>
                <w:noProof/>
              </w:rPr>
              <w:t>Notieren Sie sich die Pflichtangaben auf einem Papier.</w:t>
            </w:r>
          </w:p>
        </w:tc>
      </w:tr>
      <w:tr w:rsidR="000C381D" w:rsidRPr="00DE4890" w:rsidTr="00521BEB">
        <w:trPr>
          <w:trHeight w:val="624"/>
        </w:trPr>
        <w:tc>
          <w:tcPr>
            <w:tcW w:w="1470" w:type="dxa"/>
            <w:shd w:val="clear" w:color="auto" w:fill="auto"/>
            <w:vAlign w:val="center"/>
          </w:tcPr>
          <w:p w:rsidR="000C381D" w:rsidRPr="00F0156F" w:rsidRDefault="000C381D" w:rsidP="00521BEB">
            <w:pPr>
              <w:pStyle w:val="Textkrpermitte"/>
              <w:rPr>
                <w:noProof/>
              </w:rPr>
            </w:pPr>
            <w:r w:rsidRPr="00F0156F">
              <w:rPr>
                <w:noProof/>
              </w:rPr>
              <w:drawing>
                <wp:inline distT="0" distB="0" distL="0" distR="0" wp14:anchorId="16000F81" wp14:editId="1B5F8DA0">
                  <wp:extent cx="648335" cy="318770"/>
                  <wp:effectExtent l="0" t="0" r="0" b="0"/>
                  <wp:docPr id="22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C381D" w:rsidRPr="00DE4890" w:rsidRDefault="000C381D" w:rsidP="00521BEB">
            <w:pPr>
              <w:pStyle w:val="Textkrper"/>
            </w:pPr>
          </w:p>
        </w:tc>
        <w:tc>
          <w:tcPr>
            <w:tcW w:w="4961" w:type="dxa"/>
            <w:shd w:val="clear" w:color="auto" w:fill="auto"/>
            <w:vAlign w:val="center"/>
          </w:tcPr>
          <w:p w:rsidR="000C381D" w:rsidRDefault="000C381D" w:rsidP="00805BBF">
            <w:pPr>
              <w:pStyle w:val="Textkrper"/>
              <w:rPr>
                <w:noProof/>
              </w:rPr>
            </w:pPr>
            <w:r>
              <w:rPr>
                <w:noProof/>
              </w:rPr>
              <w:t>Vergleichen Sie Ihre Notizen.</w:t>
            </w:r>
          </w:p>
          <w:p w:rsidR="000C381D" w:rsidRDefault="000C381D" w:rsidP="00805BBF">
            <w:pPr>
              <w:pStyle w:val="Textkrper"/>
              <w:rPr>
                <w:noProof/>
              </w:rPr>
            </w:pPr>
          </w:p>
          <w:p w:rsidR="000C381D" w:rsidRPr="00550CB3" w:rsidRDefault="000C381D" w:rsidP="00805BBF">
            <w:pPr>
              <w:pStyle w:val="Textkrper"/>
              <w:rPr>
                <w:b/>
                <w:i/>
                <w:noProof/>
              </w:rPr>
            </w:pPr>
            <w:r w:rsidRPr="00550CB3">
              <w:rPr>
                <w:b/>
                <w:i/>
                <w:noProof/>
              </w:rPr>
              <w:t>Sortierübung mit Karten:</w:t>
            </w:r>
          </w:p>
          <w:p w:rsidR="000C381D" w:rsidRDefault="000C381D" w:rsidP="00805BBF">
            <w:pPr>
              <w:pStyle w:val="Textkrper"/>
              <w:rPr>
                <w:noProof/>
              </w:rPr>
            </w:pPr>
            <w:r>
              <w:rPr>
                <w:noProof/>
              </w:rPr>
              <w:t>Nehmen Sie einen Satz Kärtchen zur Lebensmittelkennzeichnung und ordnen Sie gemeinsam die Begriffe den entsprechenden Erklärungen zu.</w:t>
            </w:r>
          </w:p>
          <w:p w:rsidR="000C381D" w:rsidRDefault="000C381D" w:rsidP="00805BBF">
            <w:pPr>
              <w:pStyle w:val="Textkrper"/>
              <w:rPr>
                <w:noProof/>
              </w:rPr>
            </w:pPr>
            <w:r>
              <w:rPr>
                <w:noProof/>
              </w:rPr>
              <w:t>Vergleichen Sie mit anderen Zweiergruppen.</w:t>
            </w:r>
          </w:p>
          <w:p w:rsidR="000C381D" w:rsidRDefault="000C381D" w:rsidP="00805BBF">
            <w:pPr>
              <w:pStyle w:val="Textkrper"/>
              <w:rPr>
                <w:noProof/>
              </w:rPr>
            </w:pPr>
            <w:r>
              <w:rPr>
                <w:noProof/>
              </w:rPr>
              <w:t>Lassen Sie Ihre Lösung bei Zweifeln von Ihrer Lehrkraft kontrollieren.</w:t>
            </w:r>
          </w:p>
        </w:tc>
      </w:tr>
      <w:tr w:rsidR="000C381D" w:rsidRPr="00DE4890" w:rsidTr="00521BEB">
        <w:trPr>
          <w:trHeight w:val="624"/>
        </w:trPr>
        <w:tc>
          <w:tcPr>
            <w:tcW w:w="1470" w:type="dxa"/>
            <w:shd w:val="clear" w:color="auto" w:fill="auto"/>
            <w:vAlign w:val="center"/>
          </w:tcPr>
          <w:p w:rsidR="000C381D" w:rsidRPr="00F0156F" w:rsidRDefault="000C381D" w:rsidP="00521BEB">
            <w:pPr>
              <w:pStyle w:val="Textkrpermitte"/>
              <w:rPr>
                <w:noProof/>
              </w:rPr>
            </w:pPr>
            <w:r w:rsidRPr="00FC0F56">
              <w:rPr>
                <w:noProof/>
              </w:rPr>
              <w:drawing>
                <wp:inline distT="0" distB="0" distL="0" distR="0" wp14:anchorId="3BC8EAB9" wp14:editId="25E18C82">
                  <wp:extent cx="302701" cy="324000"/>
                  <wp:effectExtent l="0" t="0" r="2540" b="0"/>
                  <wp:docPr id="22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C381D" w:rsidRPr="00DE4890" w:rsidRDefault="000C381D" w:rsidP="00521BEB">
            <w:pPr>
              <w:pStyle w:val="Textkrper"/>
            </w:pPr>
          </w:p>
        </w:tc>
        <w:tc>
          <w:tcPr>
            <w:tcW w:w="4961" w:type="dxa"/>
            <w:shd w:val="clear" w:color="auto" w:fill="auto"/>
            <w:vAlign w:val="center"/>
          </w:tcPr>
          <w:p w:rsidR="000C381D" w:rsidRDefault="000C381D" w:rsidP="000C381D">
            <w:pPr>
              <w:pStyle w:val="Textkrper"/>
              <w:rPr>
                <w:noProof/>
              </w:rPr>
            </w:pPr>
            <w:r w:rsidRPr="00AA18D1">
              <w:rPr>
                <w:noProof/>
              </w:rPr>
              <w:drawing>
                <wp:anchor distT="0" distB="0" distL="114300" distR="114300" simplePos="0" relativeHeight="252776448" behindDoc="0" locked="0" layoutInCell="1" allowOverlap="1" wp14:anchorId="58D80DC6" wp14:editId="739547C2">
                  <wp:simplePos x="0" y="0"/>
                  <wp:positionH relativeFrom="column">
                    <wp:posOffset>3255010</wp:posOffset>
                  </wp:positionH>
                  <wp:positionV relativeFrom="paragraph">
                    <wp:posOffset>-19685</wp:posOffset>
                  </wp:positionV>
                  <wp:extent cx="314325" cy="314325"/>
                  <wp:effectExtent l="0" t="0" r="9525" b="9525"/>
                  <wp:wrapNone/>
                  <wp:docPr id="1010" name="Grafik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Übertragen Sie die richtigen Zuordnungen auf Ihr Arbeitsblatt H3.02.03.01.02.</w:t>
            </w:r>
          </w:p>
          <w:p w:rsidR="000C381D" w:rsidRDefault="000C381D" w:rsidP="000C381D">
            <w:pPr>
              <w:pStyle w:val="Textkrper"/>
              <w:rPr>
                <w:noProof/>
              </w:rPr>
            </w:pPr>
            <w:r>
              <w:rPr>
                <w:noProof/>
              </w:rPr>
              <w:t>Beschriften Sie das Arbeitsblatt H3.02.03.01.04 mit den gesetzlich vorgeschriebenen Pflichtangaben.</w:t>
            </w:r>
          </w:p>
        </w:tc>
      </w:tr>
      <w:tr w:rsidR="000C381D" w:rsidRPr="00DE4890" w:rsidTr="00521BEB">
        <w:trPr>
          <w:trHeight w:val="624"/>
        </w:trPr>
        <w:tc>
          <w:tcPr>
            <w:tcW w:w="1470" w:type="dxa"/>
            <w:shd w:val="clear" w:color="auto" w:fill="auto"/>
            <w:vAlign w:val="center"/>
          </w:tcPr>
          <w:p w:rsidR="000C381D" w:rsidRPr="00F0156F" w:rsidRDefault="000C381D" w:rsidP="00521BEB">
            <w:pPr>
              <w:pStyle w:val="Textkrpermitte"/>
            </w:pPr>
            <w:r w:rsidRPr="00F0156F">
              <w:rPr>
                <w:noProof/>
              </w:rPr>
              <w:drawing>
                <wp:inline distT="0" distB="0" distL="0" distR="0" wp14:anchorId="40EECDB8" wp14:editId="2456E96E">
                  <wp:extent cx="648335" cy="318770"/>
                  <wp:effectExtent l="0" t="0" r="0" b="0"/>
                  <wp:docPr id="22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C381D" w:rsidRPr="00DE4890" w:rsidRDefault="000C381D" w:rsidP="00521BEB">
            <w:pPr>
              <w:pStyle w:val="Textkrper"/>
            </w:pPr>
          </w:p>
        </w:tc>
        <w:tc>
          <w:tcPr>
            <w:tcW w:w="4961" w:type="dxa"/>
            <w:shd w:val="clear" w:color="auto" w:fill="auto"/>
            <w:vAlign w:val="center"/>
          </w:tcPr>
          <w:p w:rsidR="000C381D" w:rsidRDefault="000C381D" w:rsidP="00F714EA">
            <w:pPr>
              <w:pStyle w:val="Textkrper"/>
              <w:jc w:val="left"/>
              <w:rPr>
                <w:noProof/>
              </w:rPr>
            </w:pPr>
            <w:r>
              <w:rPr>
                <w:noProof/>
              </w:rPr>
              <w:t>Vergleichen Sie mit Ihrer Nachbarin oder Ihrem Nachbarn.</w:t>
            </w:r>
          </w:p>
          <w:p w:rsidR="000C381D" w:rsidRDefault="000C381D" w:rsidP="00F714EA">
            <w:pPr>
              <w:pStyle w:val="Textkrper"/>
              <w:jc w:val="left"/>
              <w:rPr>
                <w:noProof/>
              </w:rPr>
            </w:pPr>
          </w:p>
          <w:p w:rsidR="000C381D" w:rsidRPr="00DE4890" w:rsidRDefault="000C381D" w:rsidP="00F714EA">
            <w:pPr>
              <w:pStyle w:val="Textkrper"/>
              <w:jc w:val="left"/>
              <w:rPr>
                <w:noProof/>
              </w:rPr>
            </w:pPr>
            <w:r>
              <w:rPr>
                <w:noProof/>
              </w:rPr>
              <w:lastRenderedPageBreak/>
              <w:t>Bearbeiten Sie das Arbeitsblatt</w:t>
            </w:r>
            <w:r w:rsidRPr="00550CB3">
              <w:rPr>
                <w:noProof/>
              </w:rPr>
              <w:t xml:space="preserve"> </w:t>
            </w:r>
            <w:r>
              <w:rPr>
                <w:noProof/>
              </w:rPr>
              <w:t>H03</w:t>
            </w:r>
            <w:r w:rsidRPr="00550CB3">
              <w:rPr>
                <w:noProof/>
              </w:rPr>
              <w:t xml:space="preserve">.02.03.01.05 (A/B) </w:t>
            </w:r>
            <w:r>
              <w:rPr>
                <w:noProof/>
              </w:rPr>
              <w:t>H03</w:t>
            </w:r>
            <w:r w:rsidRPr="00550CB3">
              <w:rPr>
                <w:noProof/>
              </w:rPr>
              <w:t>.02.03.01.06 (C) g</w:t>
            </w:r>
            <w:r>
              <w:rPr>
                <w:noProof/>
              </w:rPr>
              <w:t>emeinsam.</w:t>
            </w:r>
          </w:p>
        </w:tc>
      </w:tr>
      <w:tr w:rsidR="000C381D" w:rsidRPr="00DE4890" w:rsidTr="00521BEB">
        <w:trPr>
          <w:trHeight w:val="624"/>
        </w:trPr>
        <w:tc>
          <w:tcPr>
            <w:tcW w:w="1470" w:type="dxa"/>
            <w:shd w:val="clear" w:color="auto" w:fill="auto"/>
            <w:vAlign w:val="center"/>
          </w:tcPr>
          <w:p w:rsidR="000C381D" w:rsidRPr="00F0156F" w:rsidRDefault="000C381D" w:rsidP="00521BEB">
            <w:pPr>
              <w:pStyle w:val="Textkrpermitte"/>
              <w:rPr>
                <w:noProof/>
              </w:rPr>
            </w:pPr>
            <w:r w:rsidRPr="00FC0F56">
              <w:rPr>
                <w:noProof/>
              </w:rPr>
              <w:lastRenderedPageBreak/>
              <w:drawing>
                <wp:inline distT="0" distB="0" distL="0" distR="0" wp14:anchorId="02873FFB" wp14:editId="19AE2E6B">
                  <wp:extent cx="302701" cy="324000"/>
                  <wp:effectExtent l="0" t="0" r="2540" b="0"/>
                  <wp:docPr id="22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C381D" w:rsidRPr="00DE4890" w:rsidRDefault="000C381D" w:rsidP="00521BEB">
            <w:pPr>
              <w:pStyle w:val="Textkrper"/>
            </w:pPr>
          </w:p>
        </w:tc>
        <w:tc>
          <w:tcPr>
            <w:tcW w:w="4961" w:type="dxa"/>
            <w:shd w:val="clear" w:color="auto" w:fill="auto"/>
            <w:vAlign w:val="center"/>
          </w:tcPr>
          <w:p w:rsidR="000C381D" w:rsidRDefault="000C381D" w:rsidP="00F714EA">
            <w:pPr>
              <w:pStyle w:val="Textkrper"/>
              <w:jc w:val="left"/>
              <w:rPr>
                <w:noProof/>
              </w:rPr>
            </w:pPr>
            <w:r>
              <w:rPr>
                <w:noProof/>
              </w:rPr>
              <w:t>Lesen Sie den Text auf dem Arbeitsblatt H03.02.03.01.07 (A) H03.02.03.01.08 (B/C) und bearbeiten Sie den Arbeitsauftrag.</w:t>
            </w:r>
          </w:p>
        </w:tc>
      </w:tr>
      <w:tr w:rsidR="000C381D" w:rsidRPr="00DE4890" w:rsidTr="00521BEB">
        <w:trPr>
          <w:trHeight w:val="624"/>
        </w:trPr>
        <w:tc>
          <w:tcPr>
            <w:tcW w:w="1470" w:type="dxa"/>
            <w:shd w:val="clear" w:color="auto" w:fill="auto"/>
            <w:vAlign w:val="center"/>
          </w:tcPr>
          <w:p w:rsidR="000C381D" w:rsidRPr="00F0156F" w:rsidRDefault="000C381D" w:rsidP="00521BEB">
            <w:pPr>
              <w:pStyle w:val="Textkrpermitte"/>
            </w:pPr>
            <w:r w:rsidRPr="00F0156F">
              <w:rPr>
                <w:noProof/>
              </w:rPr>
              <w:drawing>
                <wp:inline distT="0" distB="0" distL="0" distR="0" wp14:anchorId="6D6C7347" wp14:editId="748F5C4E">
                  <wp:extent cx="648335" cy="318770"/>
                  <wp:effectExtent l="0" t="0" r="0" b="0"/>
                  <wp:docPr id="22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C381D" w:rsidRPr="00DE4890" w:rsidRDefault="000C381D" w:rsidP="00521BEB">
            <w:pPr>
              <w:pStyle w:val="Textkrper"/>
            </w:pPr>
          </w:p>
        </w:tc>
        <w:tc>
          <w:tcPr>
            <w:tcW w:w="4961" w:type="dxa"/>
            <w:shd w:val="clear" w:color="auto" w:fill="auto"/>
            <w:vAlign w:val="center"/>
          </w:tcPr>
          <w:p w:rsidR="000C381D" w:rsidRDefault="000C381D" w:rsidP="00F714EA">
            <w:pPr>
              <w:pStyle w:val="Textkrper"/>
              <w:jc w:val="left"/>
              <w:rPr>
                <w:noProof/>
              </w:rPr>
            </w:pPr>
            <w:r>
              <w:rPr>
                <w:noProof/>
              </w:rPr>
              <w:t xml:space="preserve">Vergleichen Sie mit Ihrer Nachbarin oder </w:t>
            </w:r>
            <w:r w:rsidR="00AE5F17">
              <w:rPr>
                <w:noProof/>
              </w:rPr>
              <w:t>I</w:t>
            </w:r>
            <w:r>
              <w:rPr>
                <w:noProof/>
              </w:rPr>
              <w:t>hrem Nachbarn.</w:t>
            </w:r>
          </w:p>
          <w:p w:rsidR="000C381D" w:rsidRDefault="000C381D" w:rsidP="00F714EA">
            <w:pPr>
              <w:pStyle w:val="Textkrper"/>
              <w:jc w:val="left"/>
              <w:rPr>
                <w:noProof/>
              </w:rPr>
            </w:pPr>
          </w:p>
          <w:p w:rsidR="000C381D" w:rsidRPr="00550CB3" w:rsidRDefault="000C381D" w:rsidP="00F714EA">
            <w:pPr>
              <w:pStyle w:val="Textkrper"/>
              <w:jc w:val="left"/>
              <w:rPr>
                <w:noProof/>
              </w:rPr>
            </w:pPr>
            <w:r>
              <w:rPr>
                <w:noProof/>
              </w:rPr>
              <w:t xml:space="preserve">Bearbeiten Sie das Arbeitsblatt H03.02.03.01.09 (A/B) H03.02.03.01.10 (C) gemeinsam. </w:t>
            </w:r>
          </w:p>
          <w:p w:rsidR="000C381D" w:rsidRPr="00DE4890" w:rsidRDefault="000C381D" w:rsidP="00F714EA">
            <w:pPr>
              <w:pStyle w:val="Textkrper"/>
              <w:jc w:val="left"/>
              <w:rPr>
                <w:noProof/>
              </w:rPr>
            </w:pPr>
            <w:r w:rsidRPr="00550CB3">
              <w:rPr>
                <w:noProof/>
              </w:rPr>
              <w:t xml:space="preserve">Beachten Sie dabei die Hilfsmittelblätter </w:t>
            </w:r>
            <w:r>
              <w:rPr>
                <w:noProof/>
              </w:rPr>
              <w:t>H03</w:t>
            </w:r>
            <w:r w:rsidR="00583FB8">
              <w:rPr>
                <w:noProof/>
              </w:rPr>
              <w:t xml:space="preserve">.02.03.01.11 (A – </w:t>
            </w:r>
            <w:r w:rsidRPr="00550CB3">
              <w:rPr>
                <w:noProof/>
              </w:rPr>
              <w:t xml:space="preserve">C) und </w:t>
            </w:r>
            <w:r>
              <w:rPr>
                <w:noProof/>
              </w:rPr>
              <w:t>H03</w:t>
            </w:r>
            <w:r w:rsidRPr="00550CB3">
              <w:rPr>
                <w:noProof/>
              </w:rPr>
              <w:t>.02.03.01.12 (A/B).</w:t>
            </w:r>
          </w:p>
        </w:tc>
      </w:tr>
    </w:tbl>
    <w:p w:rsidR="00253225" w:rsidRDefault="00253225" w:rsidP="00253225">
      <w:pPr>
        <w:pStyle w:val="berschrift2"/>
      </w:pPr>
      <w:r>
        <w:t>Hinweis für die Lehrkraft:</w:t>
      </w:r>
    </w:p>
    <w:p w:rsidR="00253225" w:rsidRPr="00C940B1" w:rsidRDefault="00253225" w:rsidP="00DF63F7">
      <w:r w:rsidRPr="00C940B1">
        <w:t>Für die Übungsaufgaben werden verschiedene Lebensmittelverpackungen benötigt!</w:t>
      </w:r>
    </w:p>
    <w:p w:rsidR="00521BEB" w:rsidRDefault="00521BEB" w:rsidP="00521BEB">
      <w:pPr>
        <w:pStyle w:val="Kopf8pt"/>
        <w:spacing w:before="120"/>
      </w:pPr>
    </w:p>
    <w:p w:rsidR="00521BEB" w:rsidRDefault="00521BEB" w:rsidP="00521BEB">
      <w:pPr>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5505"/>
        <w:gridCol w:w="188"/>
        <w:gridCol w:w="2103"/>
      </w:tblGrid>
      <w:tr w:rsidR="00521BEB" w:rsidRPr="00B51DE9"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lastRenderedPageBreak/>
              <w:br w:type="page"/>
              <w:t>Lernfeld</w:t>
            </w:r>
          </w:p>
          <w:p w:rsidR="00521BEB" w:rsidRDefault="00521BEB" w:rsidP="00521BEB">
            <w:pPr>
              <w:pStyle w:val="TabelleKopflinks"/>
            </w:pPr>
            <w:r>
              <w:t>LF 3</w:t>
            </w:r>
          </w:p>
        </w:tc>
        <w:tc>
          <w:tcPr>
            <w:tcW w:w="5505"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 xml:space="preserve">03 </w:t>
            </w:r>
            <w:proofErr w:type="spellStart"/>
            <w:r>
              <w:t>Kärtchenvorlage</w:t>
            </w:r>
            <w:proofErr w:type="spellEnd"/>
            <w:r>
              <w:t xml:space="preserve"> Lebensmittelkennzeichnung</w:t>
            </w:r>
          </w:p>
        </w:tc>
        <w:tc>
          <w:tcPr>
            <w:tcW w:w="188" w:type="dxa"/>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875BFB" w:rsidP="00521BEB">
            <w:pPr>
              <w:pStyle w:val="TabelleKopfmitte"/>
              <w:rPr>
                <w:rFonts w:eastAsia="Calibri"/>
              </w:rPr>
            </w:pPr>
            <w:r>
              <w:rPr>
                <w:rFonts w:eastAsia="Calibri"/>
              </w:rPr>
              <w:t>H03</w:t>
            </w:r>
            <w:r w:rsidR="00521BEB">
              <w:rPr>
                <w:rFonts w:eastAsia="Calibri"/>
              </w:rPr>
              <w:t>.02.03.01.01</w:t>
            </w:r>
          </w:p>
        </w:tc>
      </w:tr>
    </w:tbl>
    <w:p w:rsidR="00521BEB" w:rsidRDefault="00521BEB" w:rsidP="00760715">
      <w:pPr>
        <w:pStyle w:val="Abstandszeile"/>
      </w:pPr>
    </w:p>
    <w:tbl>
      <w:tblPr>
        <w:tblStyle w:val="Tabellenraster"/>
        <w:tblW w:w="9639" w:type="dxa"/>
        <w:tblInd w:w="108" w:type="dxa"/>
        <w:tblLook w:val="04A0" w:firstRow="1" w:lastRow="0" w:firstColumn="1" w:lastColumn="0" w:noHBand="0" w:noVBand="1"/>
      </w:tblPr>
      <w:tblGrid>
        <w:gridCol w:w="3647"/>
        <w:gridCol w:w="5992"/>
      </w:tblGrid>
      <w:tr w:rsidR="00521BEB" w:rsidTr="00CD17A2">
        <w:trPr>
          <w:trHeight w:val="1417"/>
        </w:trPr>
        <w:tc>
          <w:tcPr>
            <w:tcW w:w="3647" w:type="dxa"/>
            <w:vAlign w:val="center"/>
          </w:tcPr>
          <w:p w:rsidR="00521BEB" w:rsidRDefault="00521BEB" w:rsidP="00521BEB">
            <w:pPr>
              <w:pStyle w:val="Kopf8pt"/>
              <w:spacing w:before="120"/>
              <w:jc w:val="center"/>
              <w:rPr>
                <w:b/>
                <w:sz w:val="22"/>
              </w:rPr>
            </w:pPr>
            <w:r w:rsidRPr="00B06431">
              <w:rPr>
                <w:b/>
                <w:sz w:val="22"/>
              </w:rPr>
              <w:t>Bezeichnung des Lebensmittel</w:t>
            </w:r>
            <w:r w:rsidR="00583FB8">
              <w:rPr>
                <w:b/>
                <w:sz w:val="22"/>
              </w:rPr>
              <w:t>s</w:t>
            </w:r>
          </w:p>
          <w:p w:rsidR="00521BEB" w:rsidRPr="00B06431" w:rsidRDefault="00521BEB" w:rsidP="00521BEB">
            <w:pPr>
              <w:pStyle w:val="Kopf8pt"/>
              <w:spacing w:before="120"/>
              <w:jc w:val="center"/>
              <w:rPr>
                <w:b/>
                <w:sz w:val="22"/>
              </w:rPr>
            </w:pPr>
            <w:r w:rsidRPr="00B06431">
              <w:rPr>
                <w:b/>
                <w:sz w:val="22"/>
              </w:rPr>
              <w:t>(Verkehrsbezeichnung)</w:t>
            </w:r>
          </w:p>
        </w:tc>
        <w:tc>
          <w:tcPr>
            <w:tcW w:w="5992" w:type="dxa"/>
            <w:vAlign w:val="center"/>
          </w:tcPr>
          <w:p w:rsidR="00521BEB" w:rsidRPr="00B06431" w:rsidRDefault="00521BEB" w:rsidP="00521BEB">
            <w:pPr>
              <w:pStyle w:val="Kopf8pt"/>
              <w:numPr>
                <w:ilvl w:val="0"/>
                <w:numId w:val="36"/>
              </w:numPr>
              <w:spacing w:before="120"/>
              <w:rPr>
                <w:sz w:val="20"/>
              </w:rPr>
            </w:pPr>
            <w:r w:rsidRPr="00B06431">
              <w:rPr>
                <w:b/>
                <w:sz w:val="20"/>
              </w:rPr>
              <w:t>eindeutige</w:t>
            </w:r>
            <w:r w:rsidRPr="00B06431">
              <w:rPr>
                <w:sz w:val="20"/>
              </w:rPr>
              <w:t xml:space="preserve"> Beschreibung </w:t>
            </w:r>
            <w:r>
              <w:rPr>
                <w:sz w:val="20"/>
              </w:rPr>
              <w:t>des</w:t>
            </w:r>
            <w:r w:rsidRPr="00B06431">
              <w:rPr>
                <w:sz w:val="20"/>
              </w:rPr>
              <w:t xml:space="preserve"> Lebensmittels</w:t>
            </w:r>
          </w:p>
          <w:p w:rsidR="00521BEB" w:rsidRPr="007B3F89" w:rsidRDefault="00521BEB" w:rsidP="00521BEB">
            <w:pPr>
              <w:pStyle w:val="Kopf8pt"/>
              <w:numPr>
                <w:ilvl w:val="0"/>
                <w:numId w:val="36"/>
              </w:numPr>
              <w:spacing w:before="120"/>
              <w:rPr>
                <w:b/>
                <w:i/>
                <w:sz w:val="20"/>
              </w:rPr>
            </w:pPr>
            <w:r w:rsidRPr="00B06431">
              <w:rPr>
                <w:sz w:val="20"/>
              </w:rPr>
              <w:t xml:space="preserve">entspricht </w:t>
            </w:r>
            <w:r w:rsidRPr="00B06431">
              <w:rPr>
                <w:b/>
                <w:i/>
                <w:sz w:val="20"/>
              </w:rPr>
              <w:t>nicht</w:t>
            </w:r>
            <w:r w:rsidRPr="00B06431">
              <w:rPr>
                <w:sz w:val="20"/>
              </w:rPr>
              <w:t xml:space="preserve"> dem </w:t>
            </w:r>
            <w:r w:rsidRPr="00B06431">
              <w:rPr>
                <w:b/>
                <w:i/>
                <w:sz w:val="20"/>
              </w:rPr>
              <w:t>Markennamen</w:t>
            </w:r>
          </w:p>
        </w:tc>
      </w:tr>
      <w:tr w:rsidR="00521BEB" w:rsidTr="00CD17A2">
        <w:trPr>
          <w:trHeight w:val="1417"/>
        </w:trPr>
        <w:tc>
          <w:tcPr>
            <w:tcW w:w="3647" w:type="dxa"/>
            <w:vAlign w:val="center"/>
          </w:tcPr>
          <w:p w:rsidR="00521BEB" w:rsidRPr="00B06431" w:rsidRDefault="00521BEB" w:rsidP="00521BEB">
            <w:pPr>
              <w:pStyle w:val="Kopf8pt"/>
              <w:spacing w:before="120"/>
              <w:jc w:val="center"/>
              <w:rPr>
                <w:b/>
                <w:sz w:val="22"/>
              </w:rPr>
            </w:pPr>
            <w:r w:rsidRPr="00B06431">
              <w:rPr>
                <w:b/>
                <w:sz w:val="22"/>
              </w:rPr>
              <w:t>Zutatenliste</w:t>
            </w:r>
          </w:p>
        </w:tc>
        <w:tc>
          <w:tcPr>
            <w:tcW w:w="5992" w:type="dxa"/>
            <w:vAlign w:val="center"/>
          </w:tcPr>
          <w:p w:rsidR="00521BEB" w:rsidRPr="00B06431" w:rsidRDefault="00521BEB" w:rsidP="00521BEB">
            <w:pPr>
              <w:pStyle w:val="Kopf8pt"/>
              <w:numPr>
                <w:ilvl w:val="0"/>
                <w:numId w:val="38"/>
              </w:numPr>
              <w:spacing w:before="120"/>
              <w:rPr>
                <w:sz w:val="20"/>
              </w:rPr>
            </w:pPr>
            <w:r w:rsidRPr="00B06431">
              <w:rPr>
                <w:sz w:val="20"/>
              </w:rPr>
              <w:t>Auflistung aller Zutaten</w:t>
            </w:r>
          </w:p>
          <w:p w:rsidR="00521BEB" w:rsidRPr="007B3F89" w:rsidRDefault="00521BEB" w:rsidP="00521BEB">
            <w:pPr>
              <w:pStyle w:val="Kopf8pt"/>
              <w:numPr>
                <w:ilvl w:val="0"/>
                <w:numId w:val="38"/>
              </w:numPr>
              <w:spacing w:before="120" w:line="276" w:lineRule="auto"/>
              <w:rPr>
                <w:sz w:val="20"/>
              </w:rPr>
            </w:pPr>
            <w:r w:rsidRPr="00B06431">
              <w:rPr>
                <w:sz w:val="20"/>
              </w:rPr>
              <w:t xml:space="preserve">Reihenfolge nach </w:t>
            </w:r>
            <w:r w:rsidRPr="00B06431">
              <w:rPr>
                <w:b/>
                <w:sz w:val="20"/>
              </w:rPr>
              <w:t>Mengenanteil</w:t>
            </w:r>
            <w:r w:rsidRPr="00B06431">
              <w:rPr>
                <w:sz w:val="20"/>
              </w:rPr>
              <w:t>, beginnend bei der Haup</w:t>
            </w:r>
            <w:r w:rsidRPr="00B06431">
              <w:rPr>
                <w:sz w:val="20"/>
              </w:rPr>
              <w:t>t</w:t>
            </w:r>
            <w:r w:rsidRPr="00B06431">
              <w:rPr>
                <w:sz w:val="20"/>
              </w:rPr>
              <w:t>zutat</w:t>
            </w:r>
          </w:p>
        </w:tc>
      </w:tr>
      <w:tr w:rsidR="00521BEB" w:rsidTr="00CD17A2">
        <w:trPr>
          <w:trHeight w:val="1417"/>
        </w:trPr>
        <w:tc>
          <w:tcPr>
            <w:tcW w:w="3647" w:type="dxa"/>
            <w:vAlign w:val="center"/>
          </w:tcPr>
          <w:p w:rsidR="00521BEB" w:rsidRPr="00B06431" w:rsidRDefault="008F60A5" w:rsidP="00521BEB">
            <w:pPr>
              <w:pStyle w:val="Kopf8pt"/>
              <w:spacing w:before="120"/>
              <w:jc w:val="center"/>
              <w:rPr>
                <w:b/>
                <w:sz w:val="22"/>
              </w:rPr>
            </w:pPr>
            <w:r>
              <w:rPr>
                <w:b/>
                <w:sz w:val="22"/>
              </w:rPr>
              <w:t>Allergene/</w:t>
            </w:r>
            <w:proofErr w:type="spellStart"/>
            <w:r w:rsidR="00521BEB" w:rsidRPr="00B06431">
              <w:rPr>
                <w:b/>
                <w:sz w:val="22"/>
              </w:rPr>
              <w:t>allergene</w:t>
            </w:r>
            <w:proofErr w:type="spellEnd"/>
            <w:r w:rsidR="00521BEB" w:rsidRPr="00B06431">
              <w:rPr>
                <w:b/>
                <w:sz w:val="22"/>
              </w:rPr>
              <w:t xml:space="preserve"> Stoffe</w:t>
            </w:r>
          </w:p>
        </w:tc>
        <w:tc>
          <w:tcPr>
            <w:tcW w:w="5992" w:type="dxa"/>
            <w:vAlign w:val="center"/>
          </w:tcPr>
          <w:p w:rsidR="00521BEB" w:rsidRPr="00B06431" w:rsidRDefault="00521BEB" w:rsidP="00521BEB">
            <w:pPr>
              <w:pStyle w:val="Kopf8pt"/>
              <w:spacing w:before="120"/>
              <w:ind w:left="397"/>
              <w:rPr>
                <w:sz w:val="20"/>
              </w:rPr>
            </w:pPr>
            <w:r w:rsidRPr="00B06431">
              <w:rPr>
                <w:sz w:val="20"/>
              </w:rPr>
              <w:t>Stoffe, die Allergien oder Unve</w:t>
            </w:r>
            <w:r>
              <w:rPr>
                <w:sz w:val="20"/>
              </w:rPr>
              <w:t>rträglichkeiten auslösen können,</w:t>
            </w:r>
          </w:p>
          <w:p w:rsidR="00521BEB" w:rsidRPr="00B06431" w:rsidRDefault="00521BEB" w:rsidP="00521BEB">
            <w:pPr>
              <w:pStyle w:val="Kopf8pt"/>
              <w:spacing w:before="120"/>
              <w:ind w:left="397"/>
              <w:rPr>
                <w:sz w:val="20"/>
              </w:rPr>
            </w:pPr>
            <w:r>
              <w:rPr>
                <w:sz w:val="20"/>
              </w:rPr>
              <w:t>z. B.:</w:t>
            </w:r>
            <w:r w:rsidRPr="00B06431">
              <w:rPr>
                <w:sz w:val="20"/>
              </w:rPr>
              <w:t xml:space="preserve"> Weizen, Eier, Erdnüsse, Lactose usw.</w:t>
            </w:r>
          </w:p>
          <w:p w:rsidR="00521BEB" w:rsidRPr="00B06431" w:rsidRDefault="00521BEB" w:rsidP="00521BEB">
            <w:pPr>
              <w:pStyle w:val="Kopf8pt"/>
              <w:spacing w:before="120"/>
              <w:ind w:left="397"/>
              <w:rPr>
                <w:sz w:val="20"/>
              </w:rPr>
            </w:pPr>
            <w:r w:rsidRPr="00B06431">
              <w:rPr>
                <w:sz w:val="20"/>
              </w:rPr>
              <w:t xml:space="preserve">Sie müssen in der Zutatenliste </w:t>
            </w:r>
            <w:r w:rsidRPr="00B06431">
              <w:rPr>
                <w:b/>
                <w:sz w:val="20"/>
              </w:rPr>
              <w:t>hervorgehoben</w:t>
            </w:r>
            <w:r>
              <w:rPr>
                <w:sz w:val="20"/>
              </w:rPr>
              <w:t xml:space="preserve"> werden.</w:t>
            </w:r>
          </w:p>
        </w:tc>
      </w:tr>
      <w:tr w:rsidR="00521BEB" w:rsidTr="00CD17A2">
        <w:trPr>
          <w:trHeight w:val="1417"/>
        </w:trPr>
        <w:tc>
          <w:tcPr>
            <w:tcW w:w="3647" w:type="dxa"/>
            <w:vAlign w:val="center"/>
          </w:tcPr>
          <w:p w:rsidR="00521BEB" w:rsidRPr="00B06431" w:rsidRDefault="00521BEB" w:rsidP="00521BEB">
            <w:pPr>
              <w:pStyle w:val="Kopf8pt"/>
              <w:spacing w:before="120"/>
              <w:jc w:val="center"/>
              <w:rPr>
                <w:b/>
                <w:sz w:val="22"/>
              </w:rPr>
            </w:pPr>
            <w:r w:rsidRPr="00B06431">
              <w:rPr>
                <w:b/>
                <w:sz w:val="22"/>
              </w:rPr>
              <w:t>Haltbarkeit</w:t>
            </w:r>
          </w:p>
        </w:tc>
        <w:tc>
          <w:tcPr>
            <w:tcW w:w="5992" w:type="dxa"/>
            <w:vAlign w:val="center"/>
          </w:tcPr>
          <w:p w:rsidR="00521BEB" w:rsidRPr="00B06431" w:rsidRDefault="00521BEB" w:rsidP="00521BEB">
            <w:pPr>
              <w:pStyle w:val="Kopf8pt"/>
              <w:spacing w:before="120" w:line="276" w:lineRule="auto"/>
              <w:ind w:left="397"/>
              <w:rPr>
                <w:sz w:val="20"/>
              </w:rPr>
            </w:pPr>
            <w:r w:rsidRPr="00B06431">
              <w:rPr>
                <w:b/>
                <w:sz w:val="20"/>
              </w:rPr>
              <w:t>Mindesthaltbarkeitsdatum (MHD)</w:t>
            </w:r>
            <w:r w:rsidRPr="00B06431">
              <w:rPr>
                <w:sz w:val="20"/>
              </w:rPr>
              <w:t xml:space="preserve"> gibt an, wie lange ein L</w:t>
            </w:r>
            <w:r w:rsidRPr="00B06431">
              <w:rPr>
                <w:sz w:val="20"/>
              </w:rPr>
              <w:t>e</w:t>
            </w:r>
            <w:r w:rsidRPr="00B06431">
              <w:rPr>
                <w:sz w:val="20"/>
              </w:rPr>
              <w:t>bensmittel unter empfohlenen Aufbewahrungsbedingungen seine Eigenschaften mindestens behält.</w:t>
            </w:r>
          </w:p>
          <w:p w:rsidR="00521BEB" w:rsidRPr="00B06431" w:rsidRDefault="00521BEB" w:rsidP="00521BEB">
            <w:pPr>
              <w:pStyle w:val="Kopf8pt"/>
              <w:spacing w:before="120" w:line="276" w:lineRule="auto"/>
              <w:ind w:left="397"/>
              <w:rPr>
                <w:sz w:val="20"/>
              </w:rPr>
            </w:pPr>
            <w:r w:rsidRPr="00B06431">
              <w:rPr>
                <w:b/>
                <w:sz w:val="20"/>
              </w:rPr>
              <w:t>Verbrauchsdatum</w:t>
            </w:r>
            <w:r w:rsidRPr="00B06431">
              <w:rPr>
                <w:sz w:val="20"/>
              </w:rPr>
              <w:t xml:space="preserve"> gibt an, bis wann das Lebensmittel verzehrt sein sollte.</w:t>
            </w:r>
          </w:p>
        </w:tc>
      </w:tr>
      <w:tr w:rsidR="00521BEB" w:rsidTr="00CD17A2">
        <w:trPr>
          <w:trHeight w:val="1417"/>
        </w:trPr>
        <w:tc>
          <w:tcPr>
            <w:tcW w:w="3647" w:type="dxa"/>
            <w:vAlign w:val="center"/>
          </w:tcPr>
          <w:p w:rsidR="00521BEB" w:rsidRDefault="00521BEB" w:rsidP="00521BEB">
            <w:pPr>
              <w:pStyle w:val="Kopf8pt"/>
              <w:spacing w:before="120"/>
              <w:jc w:val="center"/>
              <w:rPr>
                <w:b/>
                <w:sz w:val="22"/>
              </w:rPr>
            </w:pPr>
            <w:r>
              <w:rPr>
                <w:b/>
                <w:sz w:val="22"/>
              </w:rPr>
              <w:t>Anschrift des</w:t>
            </w:r>
          </w:p>
          <w:p w:rsidR="00521BEB" w:rsidRPr="00B06431" w:rsidRDefault="008F60A5" w:rsidP="00521BEB">
            <w:pPr>
              <w:pStyle w:val="Kopf8pt"/>
              <w:spacing w:before="120"/>
              <w:jc w:val="center"/>
              <w:rPr>
                <w:b/>
                <w:sz w:val="22"/>
              </w:rPr>
            </w:pPr>
            <w:r>
              <w:rPr>
                <w:b/>
                <w:sz w:val="22"/>
              </w:rPr>
              <w:t>Herstellers</w:t>
            </w:r>
            <w:r w:rsidR="00521BEB" w:rsidRPr="00B06431">
              <w:rPr>
                <w:b/>
                <w:sz w:val="22"/>
              </w:rPr>
              <w:t>/Verpackers</w:t>
            </w:r>
          </w:p>
        </w:tc>
        <w:tc>
          <w:tcPr>
            <w:tcW w:w="5992" w:type="dxa"/>
            <w:vAlign w:val="center"/>
          </w:tcPr>
          <w:p w:rsidR="00521BEB" w:rsidRPr="00B06431" w:rsidRDefault="00521BEB" w:rsidP="00521BEB">
            <w:pPr>
              <w:pStyle w:val="Kopf8pt"/>
              <w:spacing w:before="120" w:line="276" w:lineRule="auto"/>
              <w:ind w:left="397"/>
              <w:rPr>
                <w:sz w:val="20"/>
              </w:rPr>
            </w:pPr>
            <w:r w:rsidRPr="00B06431">
              <w:rPr>
                <w:sz w:val="20"/>
              </w:rPr>
              <w:t>Name und Anschrift des Unternehmens, welches für das L</w:t>
            </w:r>
            <w:r w:rsidRPr="00B06431">
              <w:rPr>
                <w:sz w:val="20"/>
              </w:rPr>
              <w:t>e</w:t>
            </w:r>
            <w:r w:rsidR="00583FB8">
              <w:rPr>
                <w:sz w:val="20"/>
              </w:rPr>
              <w:t>bensmittel verantwortlich ist</w:t>
            </w:r>
          </w:p>
        </w:tc>
      </w:tr>
      <w:tr w:rsidR="00521BEB" w:rsidTr="00CD17A2">
        <w:trPr>
          <w:trHeight w:val="1417"/>
        </w:trPr>
        <w:tc>
          <w:tcPr>
            <w:tcW w:w="3647" w:type="dxa"/>
            <w:vAlign w:val="center"/>
          </w:tcPr>
          <w:p w:rsidR="00521BEB" w:rsidRPr="00B06431" w:rsidRDefault="00521BEB" w:rsidP="00521BEB">
            <w:pPr>
              <w:pStyle w:val="Kopf8pt"/>
              <w:spacing w:before="120"/>
              <w:jc w:val="center"/>
              <w:rPr>
                <w:b/>
                <w:sz w:val="22"/>
              </w:rPr>
            </w:pPr>
            <w:r w:rsidRPr="00B06431">
              <w:rPr>
                <w:b/>
                <w:sz w:val="22"/>
              </w:rPr>
              <w:t>Mengenangabe</w:t>
            </w:r>
          </w:p>
        </w:tc>
        <w:tc>
          <w:tcPr>
            <w:tcW w:w="5992" w:type="dxa"/>
            <w:vAlign w:val="center"/>
          </w:tcPr>
          <w:p w:rsidR="00521BEB" w:rsidRPr="00B06431" w:rsidRDefault="00521BEB" w:rsidP="00521BEB">
            <w:pPr>
              <w:pStyle w:val="Kopf8pt"/>
              <w:spacing w:before="120" w:line="276" w:lineRule="auto"/>
              <w:ind w:left="397"/>
              <w:rPr>
                <w:sz w:val="20"/>
              </w:rPr>
            </w:pPr>
            <w:r w:rsidRPr="00B06431">
              <w:rPr>
                <w:sz w:val="20"/>
              </w:rPr>
              <w:t xml:space="preserve">Enthaltene Menge des Lebensmittels nach </w:t>
            </w:r>
            <w:r w:rsidRPr="00B06431">
              <w:rPr>
                <w:b/>
                <w:sz w:val="20"/>
              </w:rPr>
              <w:t>Stückzahl, Gewicht</w:t>
            </w:r>
            <w:r w:rsidRPr="00B06431">
              <w:rPr>
                <w:sz w:val="20"/>
              </w:rPr>
              <w:t xml:space="preserve"> (Gramm oder Kilogramm) oder </w:t>
            </w:r>
            <w:r w:rsidRPr="00B06431">
              <w:rPr>
                <w:b/>
                <w:sz w:val="20"/>
              </w:rPr>
              <w:t>Volumen</w:t>
            </w:r>
            <w:r w:rsidRPr="00B06431">
              <w:rPr>
                <w:sz w:val="20"/>
              </w:rPr>
              <w:t xml:space="preserve"> (Milliliter oder Liter)</w:t>
            </w:r>
          </w:p>
        </w:tc>
      </w:tr>
      <w:tr w:rsidR="00521BEB" w:rsidTr="00CD17A2">
        <w:trPr>
          <w:trHeight w:val="1417"/>
        </w:trPr>
        <w:tc>
          <w:tcPr>
            <w:tcW w:w="3647" w:type="dxa"/>
            <w:vAlign w:val="center"/>
          </w:tcPr>
          <w:p w:rsidR="00521BEB" w:rsidRPr="00B06431" w:rsidRDefault="00521BEB" w:rsidP="00521BEB">
            <w:pPr>
              <w:pStyle w:val="Kopf8pt"/>
              <w:spacing w:before="120"/>
              <w:jc w:val="center"/>
              <w:rPr>
                <w:b/>
                <w:sz w:val="22"/>
              </w:rPr>
            </w:pPr>
            <w:r w:rsidRPr="00B06431">
              <w:rPr>
                <w:b/>
                <w:sz w:val="22"/>
              </w:rPr>
              <w:t>Nährwertkennzeichnung</w:t>
            </w:r>
          </w:p>
        </w:tc>
        <w:tc>
          <w:tcPr>
            <w:tcW w:w="5992" w:type="dxa"/>
            <w:vAlign w:val="center"/>
          </w:tcPr>
          <w:p w:rsidR="00521BEB" w:rsidRPr="00B06431" w:rsidRDefault="00583FB8" w:rsidP="00521BEB">
            <w:pPr>
              <w:pStyle w:val="Kopf8pt"/>
              <w:numPr>
                <w:ilvl w:val="0"/>
                <w:numId w:val="37"/>
              </w:numPr>
              <w:spacing w:before="120" w:line="276" w:lineRule="auto"/>
              <w:rPr>
                <w:sz w:val="20"/>
              </w:rPr>
            </w:pPr>
            <w:r>
              <w:rPr>
                <w:sz w:val="20"/>
              </w:rPr>
              <w:t>G</w:t>
            </w:r>
            <w:r w:rsidR="00521BEB" w:rsidRPr="00B06431">
              <w:rPr>
                <w:sz w:val="20"/>
              </w:rPr>
              <w:t xml:space="preserve">ibt Auskunft über den </w:t>
            </w:r>
            <w:r w:rsidR="00521BEB" w:rsidRPr="00B06431">
              <w:rPr>
                <w:b/>
                <w:sz w:val="20"/>
              </w:rPr>
              <w:t>Energiegehalt</w:t>
            </w:r>
            <w:r w:rsidR="008F60A5">
              <w:rPr>
                <w:sz w:val="20"/>
              </w:rPr>
              <w:t xml:space="preserve"> (kJ/</w:t>
            </w:r>
            <w:r w:rsidR="00521BEB" w:rsidRPr="00B06431">
              <w:rPr>
                <w:sz w:val="20"/>
              </w:rPr>
              <w:t>kcal) und entha</w:t>
            </w:r>
            <w:r w:rsidR="00521BEB" w:rsidRPr="00B06431">
              <w:rPr>
                <w:sz w:val="20"/>
              </w:rPr>
              <w:t>l</w:t>
            </w:r>
            <w:r w:rsidR="00521BEB" w:rsidRPr="00B06431">
              <w:rPr>
                <w:sz w:val="20"/>
              </w:rPr>
              <w:t xml:space="preserve">tene </w:t>
            </w:r>
            <w:r w:rsidR="00521BEB" w:rsidRPr="007B3F89">
              <w:rPr>
                <w:b/>
                <w:sz w:val="20"/>
              </w:rPr>
              <w:t>Nährstoffe</w:t>
            </w:r>
            <w:r w:rsidR="00521BEB" w:rsidRPr="00B06431">
              <w:rPr>
                <w:sz w:val="20"/>
              </w:rPr>
              <w:t xml:space="preserve"> pro 100 Gramm oder 100 Milliliter</w:t>
            </w:r>
            <w:r>
              <w:rPr>
                <w:sz w:val="20"/>
              </w:rPr>
              <w:t>.</w:t>
            </w:r>
          </w:p>
          <w:p w:rsidR="00521BEB" w:rsidRPr="007B3F89" w:rsidRDefault="00583FB8" w:rsidP="00521BEB">
            <w:pPr>
              <w:pStyle w:val="Kopf8pt"/>
              <w:numPr>
                <w:ilvl w:val="0"/>
                <w:numId w:val="37"/>
              </w:numPr>
              <w:spacing w:before="120" w:line="276" w:lineRule="auto"/>
              <w:rPr>
                <w:sz w:val="20"/>
              </w:rPr>
            </w:pPr>
            <w:r>
              <w:rPr>
                <w:sz w:val="20"/>
              </w:rPr>
              <w:t>Z</w:t>
            </w:r>
            <w:r w:rsidR="00521BEB" w:rsidRPr="00B06431">
              <w:rPr>
                <w:sz w:val="20"/>
              </w:rPr>
              <w:t>usätzliche Angaben pro Portion sind zulässig</w:t>
            </w:r>
            <w:r>
              <w:rPr>
                <w:sz w:val="20"/>
              </w:rPr>
              <w:t>.</w:t>
            </w:r>
          </w:p>
        </w:tc>
      </w:tr>
    </w:tbl>
    <w:p w:rsidR="00521BEB" w:rsidRDefault="00521BEB" w:rsidP="00521BE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521BEB" w:rsidRPr="00B51DE9"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lastRenderedPageBreak/>
              <w:br w:type="page"/>
              <w:t>Lernfeld</w:t>
            </w:r>
          </w:p>
          <w:p w:rsidR="00521BEB" w:rsidRDefault="00521BEB" w:rsidP="00521BEB">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521BEB" w:rsidP="00521BEB">
            <w:pPr>
              <w:pStyle w:val="TabelleKopfmitte"/>
              <w:rPr>
                <w:rFonts w:eastAsia="Calibri"/>
              </w:rPr>
            </w:pPr>
            <w:r>
              <w:rPr>
                <w:rFonts w:eastAsia="Calibri"/>
              </w:rPr>
              <w:t>H</w:t>
            </w:r>
            <w:r w:rsidR="00917235">
              <w:rPr>
                <w:rFonts w:eastAsia="Calibri"/>
              </w:rPr>
              <w:t>0</w:t>
            </w:r>
            <w:r>
              <w:rPr>
                <w:rFonts w:eastAsia="Calibri"/>
              </w:rPr>
              <w:t>3.02.03.01.02</w:t>
            </w:r>
          </w:p>
        </w:tc>
      </w:tr>
      <w:tr w:rsidR="00521BEB" w:rsidRPr="00B51DE9" w:rsidTr="00521BEB">
        <w:tc>
          <w:tcPr>
            <w:tcW w:w="7348" w:type="dxa"/>
            <w:gridSpan w:val="3"/>
            <w:tcBorders>
              <w:left w:val="single" w:sz="4" w:space="0" w:color="auto"/>
              <w:bottom w:val="single" w:sz="4" w:space="0" w:color="auto"/>
              <w:right w:val="single" w:sz="4" w:space="0" w:color="auto"/>
            </w:tcBorders>
            <w:shd w:val="clear" w:color="auto" w:fill="auto"/>
            <w:hideMark/>
          </w:tcPr>
          <w:p w:rsidR="00521BEB" w:rsidRPr="004B658C" w:rsidRDefault="00521BEB" w:rsidP="00521BEB">
            <w:pPr>
              <w:pStyle w:val="Tabelle6pt"/>
            </w:pPr>
            <w:r>
              <w:t>Kompetenzbereiche:</w:t>
            </w:r>
          </w:p>
          <w:p w:rsidR="00521BEB" w:rsidRDefault="00521BEB" w:rsidP="00521BEB">
            <w:pPr>
              <w:pStyle w:val="Kopf8ptafz"/>
            </w:pPr>
            <w:r w:rsidRPr="00F05F1B">
              <w:t>Ich kann Rechtsvorschriften (</w:t>
            </w:r>
            <w:r>
              <w:t>LFGB</w:t>
            </w:r>
            <w:r w:rsidRPr="00F05F1B">
              <w:t>) berücksichtigen</w:t>
            </w:r>
            <w:r>
              <w:t>.</w:t>
            </w:r>
          </w:p>
          <w:p w:rsidR="00521BEB" w:rsidRDefault="00521BEB" w:rsidP="00521BEB">
            <w:pPr>
              <w:pStyle w:val="Kopf8ptafz"/>
            </w:pPr>
            <w:r w:rsidRPr="002A6DD9">
              <w:t>Ich kann Informations- und Kommunikationssysteme nutzen.</w:t>
            </w:r>
          </w:p>
          <w:p w:rsidR="00521BEB" w:rsidRPr="002907CA" w:rsidRDefault="00521BEB" w:rsidP="00521BEB">
            <w:pPr>
              <w:pStyle w:val="Kopf8ptafz"/>
              <w:rPr>
                <w:iCs/>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tc>
        <w:tc>
          <w:tcPr>
            <w:tcW w:w="188" w:type="dxa"/>
            <w:vMerge/>
            <w:tcBorders>
              <w:left w:val="single" w:sz="4" w:space="0" w:color="auto"/>
              <w:bottom w:val="nil"/>
              <w:right w:val="nil"/>
            </w:tcBorders>
            <w:vAlign w:val="center"/>
            <w:hideMark/>
          </w:tcPr>
          <w:p w:rsidR="00521BEB" w:rsidRDefault="00521BEB" w:rsidP="00521BE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1BEB" w:rsidRPr="00B51DE9" w:rsidTr="00521BEB">
              <w:trPr>
                <w:trHeight w:val="284"/>
              </w:trPr>
              <w:tc>
                <w:tcPr>
                  <w:tcW w:w="2090" w:type="dxa"/>
                  <w:shd w:val="clear" w:color="auto" w:fill="auto"/>
                </w:tcPr>
                <w:p w:rsidR="00521BEB" w:rsidRPr="00B51DE9" w:rsidRDefault="00521BEB" w:rsidP="00521BEB">
                  <w:pPr>
                    <w:pStyle w:val="Textkrpermitte"/>
                  </w:pPr>
                  <w:proofErr w:type="spellStart"/>
                  <w:r w:rsidRPr="00B51DE9">
                    <w:t>LernPROJEKT</w:t>
                  </w:r>
                  <w:proofErr w:type="spellEnd"/>
                </w:p>
              </w:tc>
            </w:tr>
            <w:tr w:rsidR="00521BEB" w:rsidRPr="00B51DE9" w:rsidTr="00521BEB">
              <w:trPr>
                <w:trHeight w:val="284"/>
              </w:trPr>
              <w:tc>
                <w:tcPr>
                  <w:tcW w:w="2090" w:type="dxa"/>
                  <w:tcBorders>
                    <w:bottom w:val="single" w:sz="4" w:space="0" w:color="auto"/>
                  </w:tcBorders>
                  <w:shd w:val="clear" w:color="auto" w:fill="auto"/>
                </w:tcPr>
                <w:p w:rsidR="00521BEB" w:rsidRPr="00B51DE9" w:rsidRDefault="00521BEB" w:rsidP="00521BEB">
                  <w:pPr>
                    <w:pStyle w:val="Textkrpermitte"/>
                  </w:pPr>
                  <w:proofErr w:type="spellStart"/>
                  <w:r w:rsidRPr="00B51DE9">
                    <w:t>LernTHEMA</w:t>
                  </w:r>
                  <w:proofErr w:type="spellEnd"/>
                </w:p>
              </w:tc>
            </w:tr>
            <w:tr w:rsidR="00521BEB" w:rsidRPr="00B51DE9" w:rsidTr="00521BEB">
              <w:trPr>
                <w:trHeight w:val="284"/>
              </w:trPr>
              <w:tc>
                <w:tcPr>
                  <w:tcW w:w="2090" w:type="dxa"/>
                  <w:tcBorders>
                    <w:bottom w:val="nil"/>
                  </w:tcBorders>
                  <w:shd w:val="clear" w:color="auto" w:fill="D9D9D9" w:themeFill="background1" w:themeFillShade="D9"/>
                </w:tcPr>
                <w:p w:rsidR="00521BEB" w:rsidRPr="00B51DE9" w:rsidRDefault="00521BEB" w:rsidP="00521BEB">
                  <w:pPr>
                    <w:pStyle w:val="TabelleKopfmitte"/>
                  </w:pPr>
                  <w:proofErr w:type="spellStart"/>
                  <w:r w:rsidRPr="00B51DE9">
                    <w:t>LernSCHRITT</w:t>
                  </w:r>
                  <w:proofErr w:type="spellEnd"/>
                </w:p>
              </w:tc>
            </w:tr>
          </w:tbl>
          <w:p w:rsidR="00521BEB" w:rsidRPr="00B51DE9" w:rsidRDefault="00521BEB" w:rsidP="00521BEB"/>
        </w:tc>
      </w:tr>
      <w:tr w:rsidR="00521BEB" w:rsidRPr="00B51DE9" w:rsidTr="00521BEB">
        <w:trPr>
          <w:trHeight w:val="149"/>
        </w:trPr>
        <w:tc>
          <w:tcPr>
            <w:tcW w:w="7348" w:type="dxa"/>
            <w:gridSpan w:val="3"/>
            <w:tcBorders>
              <w:top w:val="single" w:sz="4" w:space="0" w:color="auto"/>
              <w:left w:val="nil"/>
              <w:right w:val="nil"/>
            </w:tcBorders>
          </w:tcPr>
          <w:p w:rsidR="00521BEB" w:rsidRPr="00B51DE9" w:rsidRDefault="00521BEB" w:rsidP="00521BEB"/>
        </w:tc>
        <w:tc>
          <w:tcPr>
            <w:tcW w:w="196" w:type="dxa"/>
            <w:gridSpan w:val="2"/>
            <w:tcBorders>
              <w:top w:val="nil"/>
              <w:left w:val="nil"/>
              <w:right w:val="nil"/>
            </w:tcBorders>
          </w:tcPr>
          <w:p w:rsidR="00521BEB" w:rsidRPr="00B51DE9" w:rsidRDefault="00521BEB" w:rsidP="00521BEB"/>
        </w:tc>
        <w:tc>
          <w:tcPr>
            <w:tcW w:w="2095" w:type="dxa"/>
            <w:tcBorders>
              <w:top w:val="single" w:sz="4" w:space="0" w:color="auto"/>
              <w:left w:val="nil"/>
              <w:right w:val="nil"/>
            </w:tcBorders>
          </w:tcPr>
          <w:p w:rsidR="00521BEB" w:rsidRPr="00B51DE9" w:rsidRDefault="00521BEB" w:rsidP="00521BEB"/>
        </w:tc>
      </w:tr>
      <w:tr w:rsidR="00521BEB" w:rsidRPr="00B51DE9" w:rsidTr="00521BEB">
        <w:trPr>
          <w:trHeight w:val="443"/>
        </w:trPr>
        <w:tc>
          <w:tcPr>
            <w:tcW w:w="4818" w:type="dxa"/>
            <w:gridSpan w:val="2"/>
            <w:vMerge w:val="restart"/>
            <w:tcBorders>
              <w:left w:val="single" w:sz="4" w:space="0" w:color="auto"/>
              <w:right w:val="single" w:sz="4" w:space="0" w:color="auto"/>
            </w:tcBorders>
          </w:tcPr>
          <w:p w:rsidR="00521BEB" w:rsidRPr="004B658C" w:rsidRDefault="00521BEB" w:rsidP="00521BEB">
            <w:pPr>
              <w:pStyle w:val="Tabelle6pt"/>
            </w:pPr>
            <w:r>
              <w:t>Kompetenzen:</w:t>
            </w:r>
          </w:p>
          <w:p w:rsidR="00521BEB" w:rsidRDefault="00521BEB" w:rsidP="00521BEB">
            <w:pPr>
              <w:pStyle w:val="Kopf8ptafz"/>
            </w:pPr>
            <w:r>
              <w:t>Ich kann die Pflichtkennzeichnung eines Lebensmittels laut LMIV aufzählen.</w:t>
            </w:r>
          </w:p>
          <w:p w:rsidR="00521BEB" w:rsidRDefault="00521BEB" w:rsidP="00521BEB">
            <w:pPr>
              <w:pStyle w:val="Kopf8ptafz"/>
            </w:pPr>
            <w:r>
              <w:t>Ich kann Informationen in unterschiedlichen Medien recherchi</w:t>
            </w:r>
            <w:r>
              <w:t>e</w:t>
            </w:r>
            <w:r>
              <w:t>ren.</w:t>
            </w:r>
          </w:p>
          <w:p w:rsidR="00521BEB" w:rsidRDefault="00521BEB" w:rsidP="00521BEB">
            <w:pPr>
              <w:pStyle w:val="Kopf8ptafz"/>
            </w:pPr>
            <w:r>
              <w:t>Ich kann gezielt Informationen aus einem Text entnehmen und damit gezielt weiterarbeiten</w:t>
            </w:r>
            <w:r w:rsidR="00583FB8">
              <w:t>.</w:t>
            </w:r>
          </w:p>
          <w:p w:rsidR="00521BEB" w:rsidRDefault="00521BEB" w:rsidP="00521BEB">
            <w:pPr>
              <w:pStyle w:val="Kopf8ptafz"/>
              <w:rPr>
                <w:i/>
              </w:rPr>
            </w:pPr>
            <w:r w:rsidRPr="00662746">
              <w:rPr>
                <w:i/>
              </w:rPr>
              <w:t xml:space="preserve">Ich kann </w:t>
            </w:r>
            <w:r w:rsidR="00583FB8">
              <w:rPr>
                <w:i/>
              </w:rPr>
              <w:t xml:space="preserve">eine </w:t>
            </w:r>
            <w:r w:rsidRPr="00662746">
              <w:rPr>
                <w:i/>
              </w:rPr>
              <w:t>Sortierübung durchführen</w:t>
            </w:r>
            <w:r>
              <w:rPr>
                <w:i/>
              </w:rPr>
              <w:t>.</w:t>
            </w:r>
          </w:p>
          <w:p w:rsidR="00521BEB" w:rsidRPr="002907CA" w:rsidRDefault="00521BEB" w:rsidP="00521BEB">
            <w:pPr>
              <w:pStyle w:val="Kopf8ptafz"/>
              <w:rPr>
                <w:i/>
              </w:rPr>
            </w:pPr>
            <w:r>
              <w:rPr>
                <w:i/>
              </w:rPr>
              <w:t>Ich kann Arbeitsergebnisse festhalten.</w:t>
            </w:r>
          </w:p>
        </w:tc>
        <w:tc>
          <w:tcPr>
            <w:tcW w:w="4821" w:type="dxa"/>
            <w:gridSpan w:val="4"/>
            <w:tcBorders>
              <w:left w:val="single" w:sz="4" w:space="0" w:color="auto"/>
              <w:right w:val="single" w:sz="4" w:space="0" w:color="auto"/>
            </w:tcBorders>
          </w:tcPr>
          <w:p w:rsidR="00521BEB" w:rsidRDefault="00521BEB" w:rsidP="00521BEB">
            <w:pPr>
              <w:pStyle w:val="Tabelle6pt"/>
            </w:pPr>
            <w:r>
              <w:t>Was Sie schon können sollten:</w:t>
            </w:r>
          </w:p>
          <w:p w:rsidR="00521BEB" w:rsidRPr="00234B66" w:rsidRDefault="00521BEB" w:rsidP="00253225">
            <w:pPr>
              <w:pStyle w:val="Kopf8ptafz"/>
              <w:numPr>
                <w:ilvl w:val="0"/>
                <w:numId w:val="0"/>
              </w:numPr>
              <w:ind w:left="227"/>
            </w:pP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Wofür Sie das benötigen:</w:t>
            </w:r>
          </w:p>
          <w:p w:rsidR="00521BEB" w:rsidRDefault="00253225" w:rsidP="00521BEB">
            <w:pPr>
              <w:pStyle w:val="Kopf8ptafz"/>
            </w:pPr>
            <w:r>
              <w:t xml:space="preserve">Einhalten gesetzlicher Regelungen </w:t>
            </w:r>
            <w:r w:rsidR="00F714EA">
              <w:t>beim</w:t>
            </w:r>
            <w:r>
              <w:t xml:space="preserve"> Umgang mit Lebensmi</w:t>
            </w:r>
            <w:r>
              <w:t>t</w:t>
            </w:r>
            <w:r>
              <w:t>teln</w:t>
            </w: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Wie Sie Ihr Können prüfen können:</w:t>
            </w:r>
          </w:p>
          <w:p w:rsidR="00521BEB" w:rsidRPr="00234B66" w:rsidRDefault="00521BEB" w:rsidP="00253225">
            <w:pPr>
              <w:pStyle w:val="Kopf8ptafz"/>
              <w:numPr>
                <w:ilvl w:val="0"/>
                <w:numId w:val="0"/>
              </w:numPr>
              <w:ind w:left="227"/>
            </w:pPr>
          </w:p>
        </w:tc>
      </w:tr>
    </w:tbl>
    <w:p w:rsidR="00521BEB" w:rsidRDefault="005944D6" w:rsidP="00521BEB">
      <w:pPr>
        <w:pStyle w:val="berschrift1"/>
      </w:pPr>
      <w:r w:rsidRPr="00CF1161">
        <w:rPr>
          <w:rFonts w:eastAsia="Calibri"/>
          <w:noProof/>
          <w:sz w:val="24"/>
        </w:rPr>
        <w:drawing>
          <wp:anchor distT="0" distB="0" distL="114300" distR="114300" simplePos="0" relativeHeight="252659712" behindDoc="0" locked="0" layoutInCell="0" allowOverlap="1" wp14:anchorId="02662D58" wp14:editId="24E62E10">
            <wp:simplePos x="0" y="0"/>
            <wp:positionH relativeFrom="rightMargin">
              <wp:posOffset>1098550</wp:posOffset>
            </wp:positionH>
            <wp:positionV relativeFrom="paragraph">
              <wp:posOffset>93345</wp:posOffset>
            </wp:positionV>
            <wp:extent cx="345440" cy="323850"/>
            <wp:effectExtent l="0" t="0" r="0" b="0"/>
            <wp:wrapNone/>
            <wp:docPr id="9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21BEB" w:rsidRPr="00CF1161">
        <w:rPr>
          <w:rFonts w:eastAsia="Calibri"/>
          <w:noProof/>
          <w:sz w:val="24"/>
        </w:rPr>
        <w:drawing>
          <wp:anchor distT="0" distB="0" distL="114300" distR="114300" simplePos="0" relativeHeight="252658688" behindDoc="0" locked="0" layoutInCell="0" allowOverlap="1" wp14:anchorId="2D81E2EB" wp14:editId="6AEB0BAA">
            <wp:simplePos x="0" y="0"/>
            <wp:positionH relativeFrom="rightMargin">
              <wp:posOffset>701040</wp:posOffset>
            </wp:positionH>
            <wp:positionV relativeFrom="paragraph">
              <wp:posOffset>97155</wp:posOffset>
            </wp:positionV>
            <wp:extent cx="345440" cy="323850"/>
            <wp:effectExtent l="0" t="0" r="0" b="0"/>
            <wp:wrapNone/>
            <wp:docPr id="9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21BEB">
        <w:t>Lebensmittelinformationsverordnung (LMIV)</w:t>
      </w:r>
    </w:p>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521BEB" w:rsidRPr="008533A1" w:rsidTr="00521BEB">
        <w:tc>
          <w:tcPr>
            <w:tcW w:w="9639" w:type="dxa"/>
            <w:shd w:val="clear" w:color="auto" w:fill="auto"/>
          </w:tcPr>
          <w:p w:rsidR="00521BEB" w:rsidRPr="008533A1" w:rsidRDefault="00521BEB" w:rsidP="00521BEB">
            <w:pPr>
              <w:pStyle w:val="Textkrper"/>
            </w:pPr>
            <w:r w:rsidRPr="008533A1">
              <w:t>Die Lebensmittelinformationsverordnung schreibt vor, mindestens folgende Pflichtangaben auf einer Leben</w:t>
            </w:r>
            <w:r w:rsidRPr="008533A1">
              <w:t>s</w:t>
            </w:r>
            <w:r w:rsidRPr="008533A1">
              <w:t>mittelverpackung anzugeben:</w:t>
            </w:r>
          </w:p>
        </w:tc>
      </w:tr>
    </w:tbl>
    <w:p w:rsidR="00521BEB" w:rsidRPr="008533A1" w:rsidRDefault="00521BEB" w:rsidP="00760715">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3119"/>
        <w:gridCol w:w="6520"/>
      </w:tblGrid>
      <w:tr w:rsidR="00521BEB" w:rsidRPr="00A410C8" w:rsidTr="00760715">
        <w:tc>
          <w:tcPr>
            <w:tcW w:w="3119" w:type="dxa"/>
            <w:shd w:val="clear" w:color="auto" w:fill="D9D9D9" w:themeFill="background1" w:themeFillShade="D9"/>
          </w:tcPr>
          <w:p w:rsidR="00521BEB" w:rsidRPr="00A410C8" w:rsidRDefault="00521BEB" w:rsidP="00521BEB">
            <w:pPr>
              <w:pStyle w:val="TabelleKopflinks"/>
            </w:pPr>
            <w:r>
              <w:t>Pflichtangabe</w:t>
            </w:r>
          </w:p>
        </w:tc>
        <w:tc>
          <w:tcPr>
            <w:tcW w:w="6520" w:type="dxa"/>
            <w:shd w:val="clear" w:color="auto" w:fill="D9D9D9" w:themeFill="background1" w:themeFillShade="D9"/>
          </w:tcPr>
          <w:p w:rsidR="00521BEB" w:rsidRPr="00A410C8" w:rsidRDefault="00521BEB" w:rsidP="00521BEB">
            <w:pPr>
              <w:pStyle w:val="TabelleKopflinks"/>
            </w:pPr>
            <w:r>
              <w:t>Erklärung</w:t>
            </w: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r w:rsidRPr="008533A1">
              <w:rPr>
                <w:b/>
              </w:rPr>
              <w:t>Bezeichnung des Lebensmittels</w:t>
            </w:r>
          </w:p>
          <w:p w:rsidR="00521BEB" w:rsidRPr="008533A1" w:rsidRDefault="00521BEB" w:rsidP="00521BEB">
            <w:pPr>
              <w:pStyle w:val="Textkrper"/>
              <w:jc w:val="center"/>
              <w:rPr>
                <w:b/>
              </w:rPr>
            </w:pPr>
            <w:r w:rsidRPr="008533A1">
              <w:rPr>
                <w:b/>
              </w:rPr>
              <w:t>(Verkehrsbezeichnung)</w:t>
            </w:r>
          </w:p>
        </w:tc>
        <w:tc>
          <w:tcPr>
            <w:tcW w:w="6520" w:type="dxa"/>
          </w:tcPr>
          <w:p w:rsidR="00521BEB" w:rsidRDefault="00521BEB" w:rsidP="00521BEB">
            <w:pPr>
              <w:pStyle w:val="Textkrper"/>
              <w:ind w:left="720"/>
            </w:pPr>
          </w:p>
          <w:p w:rsidR="00521BEB" w:rsidRDefault="00521BEB" w:rsidP="00521BEB">
            <w:pPr>
              <w:pStyle w:val="Textkrper"/>
              <w:ind w:left="720"/>
            </w:pPr>
          </w:p>
          <w:p w:rsidR="00521BEB" w:rsidRDefault="00521BEB" w:rsidP="00521BEB">
            <w:pPr>
              <w:pStyle w:val="Textkrper"/>
              <w:ind w:left="720"/>
            </w:pPr>
          </w:p>
          <w:p w:rsidR="00521BEB" w:rsidRPr="00A410C8" w:rsidRDefault="00521BEB" w:rsidP="00521BEB">
            <w:pPr>
              <w:pStyle w:val="Textkrper"/>
              <w:ind w:left="720"/>
            </w:pP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r w:rsidRPr="008533A1">
              <w:rPr>
                <w:b/>
              </w:rPr>
              <w:t>Zutatenliste</w:t>
            </w:r>
          </w:p>
        </w:tc>
        <w:tc>
          <w:tcPr>
            <w:tcW w:w="6520" w:type="dxa"/>
          </w:tcPr>
          <w:p w:rsidR="00521BEB" w:rsidRDefault="00521BEB" w:rsidP="00521BEB">
            <w:pPr>
              <w:pStyle w:val="Textkrper"/>
              <w:ind w:left="651"/>
            </w:pPr>
          </w:p>
          <w:p w:rsidR="00521BEB" w:rsidRDefault="00521BEB" w:rsidP="00521BEB">
            <w:pPr>
              <w:pStyle w:val="Textkrper"/>
              <w:ind w:left="651"/>
            </w:pPr>
          </w:p>
          <w:p w:rsidR="00521BEB" w:rsidRDefault="00521BEB" w:rsidP="00521BEB">
            <w:pPr>
              <w:pStyle w:val="Textkrper"/>
              <w:ind w:left="651"/>
            </w:pPr>
          </w:p>
          <w:p w:rsidR="00521BEB" w:rsidRPr="00A410C8" w:rsidRDefault="00521BEB" w:rsidP="00521BEB">
            <w:pPr>
              <w:pStyle w:val="Textkrper"/>
              <w:ind w:left="651"/>
            </w:pP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p>
        </w:tc>
        <w:tc>
          <w:tcPr>
            <w:tcW w:w="6520" w:type="dxa"/>
          </w:tcPr>
          <w:p w:rsidR="00521BEB" w:rsidRDefault="00521BEB" w:rsidP="00521BEB">
            <w:pPr>
              <w:pStyle w:val="Textkrper"/>
              <w:spacing w:before="120"/>
            </w:pPr>
            <w:r w:rsidRPr="00B06431">
              <w:t>Stoffe, die Allergien oder Unve</w:t>
            </w:r>
            <w:r>
              <w:t>rträglichkeiten auslösen können,</w:t>
            </w:r>
          </w:p>
          <w:p w:rsidR="00521BEB" w:rsidRPr="00B06431" w:rsidRDefault="00521BEB" w:rsidP="00521BEB">
            <w:pPr>
              <w:pStyle w:val="Textkrper"/>
            </w:pPr>
            <w:r>
              <w:t xml:space="preserve">z. B.: </w:t>
            </w:r>
            <w:r w:rsidRPr="00B06431">
              <w:t>Weizen, Eier, Erdnüsse, Lactose usw.</w:t>
            </w:r>
          </w:p>
          <w:p w:rsidR="00521BEB" w:rsidRPr="00A410C8" w:rsidRDefault="00521BEB" w:rsidP="00521BEB">
            <w:pPr>
              <w:pStyle w:val="Textkrper"/>
              <w:spacing w:after="120"/>
            </w:pPr>
            <w:r w:rsidRPr="00B06431">
              <w:t xml:space="preserve">Sie müssen in der Zutatenliste </w:t>
            </w:r>
            <w:r w:rsidRPr="00B06431">
              <w:rPr>
                <w:b/>
              </w:rPr>
              <w:t>hervorgehoben</w:t>
            </w:r>
            <w:r>
              <w:t xml:space="preserve"> werden.</w:t>
            </w: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p>
        </w:tc>
        <w:tc>
          <w:tcPr>
            <w:tcW w:w="6520" w:type="dxa"/>
          </w:tcPr>
          <w:p w:rsidR="00521BEB" w:rsidRPr="00B06431" w:rsidRDefault="00521BEB" w:rsidP="00521BEB">
            <w:pPr>
              <w:pStyle w:val="Textkrper"/>
              <w:spacing w:before="120"/>
            </w:pPr>
            <w:r w:rsidRPr="00B06431">
              <w:rPr>
                <w:b/>
              </w:rPr>
              <w:t>Mindesthaltbarkeitsdatum (MHD)</w:t>
            </w:r>
            <w:r w:rsidRPr="00B06431">
              <w:t xml:space="preserve"> gibt an, wie lange ein Lebensmittel unter empfohlenen Aufbewahrungsbedingungen seine Eigenschaften mi</w:t>
            </w:r>
            <w:r w:rsidRPr="00B06431">
              <w:t>n</w:t>
            </w:r>
            <w:r w:rsidRPr="00B06431">
              <w:t>destens behält.</w:t>
            </w:r>
          </w:p>
          <w:p w:rsidR="00521BEB" w:rsidRPr="00A410C8" w:rsidRDefault="00521BEB" w:rsidP="00521BEB">
            <w:pPr>
              <w:pStyle w:val="Textkrper"/>
              <w:spacing w:after="120"/>
            </w:pPr>
            <w:r w:rsidRPr="00B06431">
              <w:rPr>
                <w:b/>
              </w:rPr>
              <w:t>Verbrauchsdatum</w:t>
            </w:r>
            <w:r w:rsidRPr="00B06431">
              <w:t xml:space="preserve"> gibt an, bis wann das Lebensmittel verzehrt sein sollte.</w:t>
            </w:r>
          </w:p>
        </w:tc>
      </w:tr>
      <w:tr w:rsidR="00521BEB" w:rsidRPr="00A410C8" w:rsidTr="00760715">
        <w:tc>
          <w:tcPr>
            <w:tcW w:w="3119" w:type="dxa"/>
            <w:shd w:val="clear" w:color="auto" w:fill="auto"/>
            <w:vAlign w:val="center"/>
          </w:tcPr>
          <w:p w:rsidR="00521BEB" w:rsidRPr="008533A1" w:rsidRDefault="00521BEB" w:rsidP="00521BEB">
            <w:pPr>
              <w:pStyle w:val="Kopf8pt"/>
              <w:spacing w:before="120"/>
              <w:jc w:val="center"/>
              <w:rPr>
                <w:b/>
                <w:sz w:val="22"/>
              </w:rPr>
            </w:pPr>
            <w:r w:rsidRPr="008533A1">
              <w:rPr>
                <w:b/>
                <w:sz w:val="22"/>
              </w:rPr>
              <w:t>Anschrift des</w:t>
            </w:r>
          </w:p>
          <w:p w:rsidR="00521BEB" w:rsidRPr="008533A1" w:rsidRDefault="008F60A5" w:rsidP="00521BEB">
            <w:pPr>
              <w:pStyle w:val="Textkrper"/>
              <w:jc w:val="center"/>
              <w:rPr>
                <w:b/>
              </w:rPr>
            </w:pPr>
            <w:r>
              <w:rPr>
                <w:b/>
                <w:sz w:val="22"/>
              </w:rPr>
              <w:t>Herstellers/</w:t>
            </w:r>
            <w:r w:rsidR="00521BEB" w:rsidRPr="008533A1">
              <w:rPr>
                <w:b/>
                <w:sz w:val="22"/>
              </w:rPr>
              <w:t>Verpackers</w:t>
            </w:r>
          </w:p>
        </w:tc>
        <w:tc>
          <w:tcPr>
            <w:tcW w:w="6520" w:type="dxa"/>
          </w:tcPr>
          <w:p w:rsidR="00521BEB" w:rsidRDefault="00521BEB" w:rsidP="00521BEB">
            <w:pPr>
              <w:pStyle w:val="Textkrper"/>
            </w:pPr>
          </w:p>
          <w:p w:rsidR="00521BEB" w:rsidRDefault="00521BEB" w:rsidP="00521BEB">
            <w:pPr>
              <w:pStyle w:val="Textkrper"/>
            </w:pPr>
          </w:p>
          <w:p w:rsidR="00521BEB" w:rsidRDefault="00521BEB" w:rsidP="00521BEB">
            <w:pPr>
              <w:pStyle w:val="Textkrper"/>
            </w:pPr>
          </w:p>
          <w:p w:rsidR="00521BEB" w:rsidRPr="00A410C8" w:rsidRDefault="00521BEB" w:rsidP="00521BEB">
            <w:pPr>
              <w:pStyle w:val="Textkrper"/>
            </w:pP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r w:rsidRPr="008533A1">
              <w:rPr>
                <w:b/>
              </w:rPr>
              <w:t>Mengenangabe</w:t>
            </w:r>
          </w:p>
        </w:tc>
        <w:tc>
          <w:tcPr>
            <w:tcW w:w="6520" w:type="dxa"/>
          </w:tcPr>
          <w:p w:rsidR="00521BEB" w:rsidRDefault="00521BEB" w:rsidP="00521BEB">
            <w:pPr>
              <w:pStyle w:val="Textkrper"/>
            </w:pPr>
          </w:p>
          <w:p w:rsidR="00521BEB" w:rsidRDefault="00521BEB" w:rsidP="00521BEB">
            <w:pPr>
              <w:pStyle w:val="Textkrper"/>
            </w:pPr>
          </w:p>
          <w:p w:rsidR="00521BEB" w:rsidRDefault="00521BEB" w:rsidP="00521BEB">
            <w:pPr>
              <w:pStyle w:val="Textkrper"/>
            </w:pPr>
          </w:p>
          <w:p w:rsidR="00521BEB" w:rsidRPr="00A410C8" w:rsidRDefault="00521BEB" w:rsidP="00521BEB">
            <w:pPr>
              <w:pStyle w:val="Textkrper"/>
            </w:pPr>
          </w:p>
        </w:tc>
      </w:tr>
      <w:tr w:rsidR="00521BEB" w:rsidRPr="00A410C8" w:rsidTr="00760715">
        <w:tc>
          <w:tcPr>
            <w:tcW w:w="3119" w:type="dxa"/>
            <w:shd w:val="clear" w:color="auto" w:fill="auto"/>
            <w:vAlign w:val="center"/>
          </w:tcPr>
          <w:p w:rsidR="00521BEB" w:rsidRPr="008533A1" w:rsidRDefault="00521BEB" w:rsidP="00521BEB">
            <w:pPr>
              <w:pStyle w:val="Textkrper"/>
              <w:jc w:val="center"/>
              <w:rPr>
                <w:b/>
              </w:rPr>
            </w:pPr>
          </w:p>
        </w:tc>
        <w:tc>
          <w:tcPr>
            <w:tcW w:w="6520" w:type="dxa"/>
          </w:tcPr>
          <w:p w:rsidR="00521BEB" w:rsidRPr="00B06431" w:rsidRDefault="00583FB8" w:rsidP="00521BEB">
            <w:pPr>
              <w:pStyle w:val="Kopf8pt"/>
              <w:numPr>
                <w:ilvl w:val="0"/>
                <w:numId w:val="37"/>
              </w:numPr>
              <w:spacing w:before="120" w:line="276" w:lineRule="auto"/>
              <w:rPr>
                <w:sz w:val="20"/>
              </w:rPr>
            </w:pPr>
            <w:r>
              <w:rPr>
                <w:sz w:val="20"/>
              </w:rPr>
              <w:t>G</w:t>
            </w:r>
            <w:r w:rsidR="00521BEB" w:rsidRPr="00B06431">
              <w:rPr>
                <w:sz w:val="20"/>
              </w:rPr>
              <w:t xml:space="preserve">ibt Auskunft über den </w:t>
            </w:r>
            <w:r w:rsidR="00521BEB" w:rsidRPr="00B06431">
              <w:rPr>
                <w:b/>
                <w:sz w:val="20"/>
              </w:rPr>
              <w:t>Energiegehalt</w:t>
            </w:r>
            <w:r w:rsidR="008F60A5">
              <w:rPr>
                <w:sz w:val="20"/>
              </w:rPr>
              <w:t xml:space="preserve"> (kJ/</w:t>
            </w:r>
            <w:r w:rsidR="00521BEB" w:rsidRPr="00B06431">
              <w:rPr>
                <w:sz w:val="20"/>
              </w:rPr>
              <w:t xml:space="preserve">kcal) und enthaltene </w:t>
            </w:r>
            <w:r w:rsidR="00521BEB" w:rsidRPr="007B3F89">
              <w:rPr>
                <w:b/>
                <w:sz w:val="20"/>
              </w:rPr>
              <w:t>Nährstoffe</w:t>
            </w:r>
            <w:r w:rsidR="00521BEB" w:rsidRPr="00B06431">
              <w:rPr>
                <w:sz w:val="20"/>
              </w:rPr>
              <w:t xml:space="preserve"> pro 100 Gramm oder 100 Milliliter</w:t>
            </w:r>
            <w:r>
              <w:rPr>
                <w:sz w:val="20"/>
              </w:rPr>
              <w:t>.</w:t>
            </w:r>
          </w:p>
          <w:p w:rsidR="00521BEB" w:rsidRPr="00A410C8" w:rsidRDefault="00583FB8" w:rsidP="00521BEB">
            <w:pPr>
              <w:pStyle w:val="Textkrper"/>
              <w:numPr>
                <w:ilvl w:val="0"/>
                <w:numId w:val="37"/>
              </w:numPr>
              <w:spacing w:after="120"/>
            </w:pPr>
            <w:r>
              <w:t>Z</w:t>
            </w:r>
            <w:r w:rsidR="00521BEB" w:rsidRPr="00B06431">
              <w:t>usätzliche Angaben pro Portion sind zulässig</w:t>
            </w:r>
            <w:r>
              <w:t>.</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521BEB" w:rsidRPr="00B51DE9"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521BEB" w:rsidRDefault="00253225" w:rsidP="00521BEB">
            <w:pPr>
              <w:pStyle w:val="Tabelle6pt"/>
              <w:rPr>
                <w:color w:val="000000"/>
              </w:rPr>
            </w:pPr>
            <w:r>
              <w:lastRenderedPageBreak/>
              <w:br w:type="page"/>
            </w:r>
            <w:r w:rsidR="00521BEB">
              <w:br w:type="page"/>
              <w:t>Lernfeld</w:t>
            </w:r>
          </w:p>
          <w:p w:rsidR="00521BEB" w:rsidRDefault="00521BEB" w:rsidP="00521BEB">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521BEB" w:rsidP="00521BEB">
            <w:pPr>
              <w:pStyle w:val="TabelleKopfmitte"/>
              <w:rPr>
                <w:rFonts w:eastAsia="Calibri"/>
              </w:rPr>
            </w:pPr>
            <w:r>
              <w:rPr>
                <w:rFonts w:eastAsia="Calibri"/>
              </w:rPr>
              <w:t>H</w:t>
            </w:r>
            <w:r w:rsidR="00917235">
              <w:rPr>
                <w:rFonts w:eastAsia="Calibri"/>
              </w:rPr>
              <w:t>0</w:t>
            </w:r>
            <w:r>
              <w:rPr>
                <w:rFonts w:eastAsia="Calibri"/>
              </w:rPr>
              <w:t>3.02.03.01.03</w:t>
            </w:r>
          </w:p>
        </w:tc>
      </w:tr>
      <w:tr w:rsidR="00521BEB" w:rsidRPr="00B51DE9" w:rsidTr="00521BEB">
        <w:tc>
          <w:tcPr>
            <w:tcW w:w="7348" w:type="dxa"/>
            <w:gridSpan w:val="3"/>
            <w:tcBorders>
              <w:left w:val="single" w:sz="4" w:space="0" w:color="auto"/>
              <w:bottom w:val="single" w:sz="4" w:space="0" w:color="auto"/>
              <w:right w:val="single" w:sz="4" w:space="0" w:color="auto"/>
            </w:tcBorders>
            <w:shd w:val="clear" w:color="auto" w:fill="auto"/>
            <w:hideMark/>
          </w:tcPr>
          <w:p w:rsidR="00521BEB" w:rsidRPr="004B658C" w:rsidRDefault="00521BEB" w:rsidP="00521BEB">
            <w:pPr>
              <w:pStyle w:val="Tabelle6pt"/>
            </w:pPr>
            <w:r>
              <w:t>Kompetenzbereiche:</w:t>
            </w:r>
          </w:p>
          <w:p w:rsidR="00521BEB" w:rsidRDefault="00521BEB" w:rsidP="00521BEB">
            <w:pPr>
              <w:pStyle w:val="Kopf8ptafz"/>
            </w:pPr>
            <w:r w:rsidRPr="00F05F1B">
              <w:t>Ich kann Rechtsvorschriften (</w:t>
            </w:r>
            <w:r>
              <w:t>LFGB</w:t>
            </w:r>
            <w:r w:rsidRPr="00F05F1B">
              <w:t>) berücksichtigen</w:t>
            </w:r>
            <w:r>
              <w:t>.</w:t>
            </w:r>
          </w:p>
          <w:p w:rsidR="00521BEB" w:rsidRDefault="00521BEB" w:rsidP="00521BEB">
            <w:pPr>
              <w:pStyle w:val="Kopf8ptafz"/>
            </w:pPr>
            <w:r w:rsidRPr="002A6DD9">
              <w:t>Ich kann Informations- und Kommunikationssysteme nutzen.</w:t>
            </w:r>
          </w:p>
          <w:p w:rsidR="00521BEB" w:rsidRDefault="00521BEB" w:rsidP="00521BEB">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tc>
        <w:tc>
          <w:tcPr>
            <w:tcW w:w="188" w:type="dxa"/>
            <w:vMerge/>
            <w:tcBorders>
              <w:left w:val="single" w:sz="4" w:space="0" w:color="auto"/>
              <w:bottom w:val="nil"/>
              <w:right w:val="nil"/>
            </w:tcBorders>
            <w:vAlign w:val="center"/>
            <w:hideMark/>
          </w:tcPr>
          <w:p w:rsidR="00521BEB" w:rsidRDefault="00521BEB" w:rsidP="00521BE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1BEB" w:rsidRPr="00B51DE9" w:rsidTr="00521BEB">
              <w:trPr>
                <w:trHeight w:val="284"/>
              </w:trPr>
              <w:tc>
                <w:tcPr>
                  <w:tcW w:w="2090" w:type="dxa"/>
                  <w:shd w:val="clear" w:color="auto" w:fill="auto"/>
                </w:tcPr>
                <w:p w:rsidR="00521BEB" w:rsidRPr="00B51DE9" w:rsidRDefault="00521BEB" w:rsidP="00521BEB">
                  <w:pPr>
                    <w:pStyle w:val="Textkrpermitte"/>
                  </w:pPr>
                  <w:proofErr w:type="spellStart"/>
                  <w:r w:rsidRPr="00B51DE9">
                    <w:t>LernPROJEKT</w:t>
                  </w:r>
                  <w:proofErr w:type="spellEnd"/>
                </w:p>
              </w:tc>
            </w:tr>
            <w:tr w:rsidR="00521BEB" w:rsidRPr="00B51DE9" w:rsidTr="00521BEB">
              <w:trPr>
                <w:trHeight w:val="284"/>
              </w:trPr>
              <w:tc>
                <w:tcPr>
                  <w:tcW w:w="2090" w:type="dxa"/>
                  <w:tcBorders>
                    <w:bottom w:val="single" w:sz="4" w:space="0" w:color="auto"/>
                  </w:tcBorders>
                  <w:shd w:val="clear" w:color="auto" w:fill="auto"/>
                </w:tcPr>
                <w:p w:rsidR="00521BEB" w:rsidRPr="00B51DE9" w:rsidRDefault="00521BEB" w:rsidP="00521BEB">
                  <w:pPr>
                    <w:pStyle w:val="Textkrpermitte"/>
                  </w:pPr>
                  <w:proofErr w:type="spellStart"/>
                  <w:r w:rsidRPr="00B51DE9">
                    <w:t>LernTHEMA</w:t>
                  </w:r>
                  <w:proofErr w:type="spellEnd"/>
                </w:p>
              </w:tc>
            </w:tr>
            <w:tr w:rsidR="00521BEB" w:rsidRPr="00B51DE9" w:rsidTr="00521BEB">
              <w:trPr>
                <w:trHeight w:val="284"/>
              </w:trPr>
              <w:tc>
                <w:tcPr>
                  <w:tcW w:w="2090" w:type="dxa"/>
                  <w:tcBorders>
                    <w:bottom w:val="nil"/>
                  </w:tcBorders>
                  <w:shd w:val="clear" w:color="auto" w:fill="D9D9D9" w:themeFill="background1" w:themeFillShade="D9"/>
                </w:tcPr>
                <w:p w:rsidR="00521BEB" w:rsidRPr="00B51DE9" w:rsidRDefault="00521BEB" w:rsidP="00521BEB">
                  <w:pPr>
                    <w:pStyle w:val="TabelleKopfmitte"/>
                  </w:pPr>
                  <w:proofErr w:type="spellStart"/>
                  <w:r w:rsidRPr="00B51DE9">
                    <w:t>LernSCHRITT</w:t>
                  </w:r>
                  <w:proofErr w:type="spellEnd"/>
                </w:p>
              </w:tc>
            </w:tr>
          </w:tbl>
          <w:p w:rsidR="00521BEB" w:rsidRPr="00B51DE9" w:rsidRDefault="00521BEB" w:rsidP="00521BEB"/>
        </w:tc>
      </w:tr>
      <w:tr w:rsidR="00521BEB" w:rsidRPr="00B51DE9" w:rsidTr="00521BEB">
        <w:trPr>
          <w:trHeight w:val="149"/>
        </w:trPr>
        <w:tc>
          <w:tcPr>
            <w:tcW w:w="7348" w:type="dxa"/>
            <w:gridSpan w:val="3"/>
            <w:tcBorders>
              <w:top w:val="single" w:sz="4" w:space="0" w:color="auto"/>
              <w:left w:val="nil"/>
              <w:right w:val="nil"/>
            </w:tcBorders>
          </w:tcPr>
          <w:p w:rsidR="00521BEB" w:rsidRPr="00B51DE9" w:rsidRDefault="00521BEB" w:rsidP="00521BEB"/>
        </w:tc>
        <w:tc>
          <w:tcPr>
            <w:tcW w:w="196" w:type="dxa"/>
            <w:gridSpan w:val="2"/>
            <w:tcBorders>
              <w:top w:val="nil"/>
              <w:left w:val="nil"/>
              <w:right w:val="nil"/>
            </w:tcBorders>
          </w:tcPr>
          <w:p w:rsidR="00521BEB" w:rsidRPr="00B51DE9" w:rsidRDefault="00521BEB" w:rsidP="00521BEB"/>
        </w:tc>
        <w:tc>
          <w:tcPr>
            <w:tcW w:w="2095" w:type="dxa"/>
            <w:tcBorders>
              <w:top w:val="single" w:sz="4" w:space="0" w:color="auto"/>
              <w:left w:val="nil"/>
              <w:right w:val="nil"/>
            </w:tcBorders>
          </w:tcPr>
          <w:p w:rsidR="00521BEB" w:rsidRPr="00B51DE9" w:rsidRDefault="00521BEB" w:rsidP="00521BEB"/>
        </w:tc>
      </w:tr>
      <w:tr w:rsidR="00521BEB" w:rsidRPr="00B51DE9" w:rsidTr="00521BEB">
        <w:trPr>
          <w:trHeight w:val="443"/>
        </w:trPr>
        <w:tc>
          <w:tcPr>
            <w:tcW w:w="4818" w:type="dxa"/>
            <w:gridSpan w:val="2"/>
            <w:vMerge w:val="restart"/>
            <w:tcBorders>
              <w:left w:val="single" w:sz="4" w:space="0" w:color="auto"/>
              <w:right w:val="single" w:sz="4" w:space="0" w:color="auto"/>
            </w:tcBorders>
          </w:tcPr>
          <w:p w:rsidR="00521BEB" w:rsidRPr="004B658C" w:rsidRDefault="00521BEB" w:rsidP="00521BEB">
            <w:pPr>
              <w:pStyle w:val="Tabelle6pt"/>
            </w:pPr>
            <w:r>
              <w:t>Kompetenzen:</w:t>
            </w:r>
          </w:p>
          <w:p w:rsidR="00521BEB" w:rsidRDefault="00521BEB" w:rsidP="00521BEB">
            <w:pPr>
              <w:pStyle w:val="Kopf8ptafz"/>
            </w:pPr>
            <w:r>
              <w:t>Ich kann die Pflichtkennzeichnung eines Lebensmittels laut LMIV aufzählen.</w:t>
            </w:r>
          </w:p>
          <w:p w:rsidR="00521BEB" w:rsidRDefault="00521BEB" w:rsidP="00521BEB">
            <w:pPr>
              <w:pStyle w:val="Kopf8ptafz"/>
            </w:pPr>
            <w:r>
              <w:t>Ich kann die Bedeutung der Pflichtkennzeichnung laut LMIV begründen.</w:t>
            </w:r>
          </w:p>
          <w:p w:rsidR="00521BEB" w:rsidRDefault="00521BEB" w:rsidP="00521BEB">
            <w:pPr>
              <w:pStyle w:val="Kopf8ptafz"/>
            </w:pPr>
            <w:r>
              <w:t>Ich kann Informationen in unterschiedlichen Medien recherchi</w:t>
            </w:r>
            <w:r>
              <w:t>e</w:t>
            </w:r>
            <w:r>
              <w:t>ren.</w:t>
            </w:r>
          </w:p>
          <w:p w:rsidR="00521BEB" w:rsidRDefault="00521BEB" w:rsidP="00521BEB">
            <w:pPr>
              <w:pStyle w:val="Kopf8ptafz"/>
            </w:pPr>
            <w:r>
              <w:t>Ich kann gezielt Informationen aus einem Text entnehmen und damit gezielt weiterarbeiten</w:t>
            </w:r>
          </w:p>
          <w:p w:rsidR="00521BEB" w:rsidRDefault="00521BEB" w:rsidP="00521BEB">
            <w:pPr>
              <w:pStyle w:val="Kopf8ptafz"/>
              <w:rPr>
                <w:i/>
              </w:rPr>
            </w:pPr>
            <w:r w:rsidRPr="00662746">
              <w:rPr>
                <w:i/>
              </w:rPr>
              <w:t xml:space="preserve">Ich kann </w:t>
            </w:r>
            <w:r w:rsidR="00583FB8">
              <w:rPr>
                <w:i/>
              </w:rPr>
              <w:t xml:space="preserve">eine </w:t>
            </w:r>
            <w:r w:rsidRPr="00662746">
              <w:rPr>
                <w:i/>
              </w:rPr>
              <w:t>Sortierübung durchführen</w:t>
            </w:r>
            <w:r>
              <w:rPr>
                <w:i/>
              </w:rPr>
              <w:t>.</w:t>
            </w:r>
          </w:p>
          <w:p w:rsidR="00521BEB" w:rsidRDefault="00521BEB" w:rsidP="00521BEB">
            <w:pPr>
              <w:pStyle w:val="Kopf8ptafz"/>
            </w:pPr>
            <w:r>
              <w:rPr>
                <w:i/>
              </w:rPr>
              <w:t>Ich kann Arbeitsergebnisse festhalten.</w:t>
            </w:r>
          </w:p>
        </w:tc>
        <w:tc>
          <w:tcPr>
            <w:tcW w:w="4821" w:type="dxa"/>
            <w:gridSpan w:val="4"/>
            <w:tcBorders>
              <w:left w:val="single" w:sz="4" w:space="0" w:color="auto"/>
              <w:right w:val="single" w:sz="4" w:space="0" w:color="auto"/>
            </w:tcBorders>
          </w:tcPr>
          <w:p w:rsidR="00521BEB" w:rsidRDefault="00521BEB" w:rsidP="00521BEB">
            <w:pPr>
              <w:pStyle w:val="Tabelle6pt"/>
            </w:pPr>
            <w:r>
              <w:t>Was Sie schon können sollten:</w:t>
            </w:r>
          </w:p>
          <w:p w:rsidR="00521BEB" w:rsidRPr="00234B66" w:rsidRDefault="00521BEB" w:rsidP="00253225">
            <w:pPr>
              <w:pStyle w:val="Kopf8ptafz"/>
              <w:numPr>
                <w:ilvl w:val="0"/>
                <w:numId w:val="0"/>
              </w:numPr>
              <w:ind w:left="227"/>
            </w:pP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Wofür Sie das benötigen:</w:t>
            </w:r>
          </w:p>
          <w:p w:rsidR="00521BEB" w:rsidRDefault="00253225" w:rsidP="00521BEB">
            <w:pPr>
              <w:pStyle w:val="Kopf8ptafz"/>
            </w:pPr>
            <w:r>
              <w:t xml:space="preserve">Einhalten gesetzlicher Regelungen </w:t>
            </w:r>
            <w:r w:rsidR="00F714EA">
              <w:t>beim</w:t>
            </w:r>
            <w:r>
              <w:t xml:space="preserve"> Umgang mit Lebensmi</w:t>
            </w:r>
            <w:r>
              <w:t>t</w:t>
            </w:r>
            <w:r>
              <w:t>teln</w:t>
            </w: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Wie Sie Ihr Können prüfen können:</w:t>
            </w:r>
          </w:p>
          <w:p w:rsidR="00521BEB" w:rsidRPr="00234B66" w:rsidRDefault="00521BEB" w:rsidP="00253225">
            <w:pPr>
              <w:pStyle w:val="Kopf8ptafz"/>
              <w:numPr>
                <w:ilvl w:val="0"/>
                <w:numId w:val="0"/>
              </w:numPr>
              <w:ind w:left="227"/>
            </w:pPr>
          </w:p>
        </w:tc>
      </w:tr>
    </w:tbl>
    <w:p w:rsidR="00521BEB" w:rsidRDefault="00521BEB" w:rsidP="00521BEB">
      <w:pPr>
        <w:pStyle w:val="berschrift1"/>
      </w:pPr>
      <w:r>
        <w:rPr>
          <w:noProof/>
          <w:sz w:val="24"/>
        </w:rPr>
        <w:drawing>
          <wp:anchor distT="0" distB="0" distL="114300" distR="114300" simplePos="0" relativeHeight="252662784" behindDoc="0" locked="0" layoutInCell="0" allowOverlap="1" wp14:anchorId="562B5EBC" wp14:editId="58DE3460">
            <wp:simplePos x="0" y="0"/>
            <wp:positionH relativeFrom="rightMargin">
              <wp:posOffset>1100408</wp:posOffset>
            </wp:positionH>
            <wp:positionV relativeFrom="paragraph">
              <wp:posOffset>110983</wp:posOffset>
            </wp:positionV>
            <wp:extent cx="345440" cy="323850"/>
            <wp:effectExtent l="0" t="0" r="0" b="0"/>
            <wp:wrapNone/>
            <wp:docPr id="22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Lebensmittelinformationsverordnung (LMIV)</w:t>
      </w:r>
    </w:p>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521BEB" w:rsidRPr="008533A1" w:rsidTr="00521BEB">
        <w:tc>
          <w:tcPr>
            <w:tcW w:w="9639" w:type="dxa"/>
            <w:shd w:val="clear" w:color="auto" w:fill="auto"/>
          </w:tcPr>
          <w:p w:rsidR="00521BEB" w:rsidRPr="008533A1" w:rsidRDefault="00521BEB" w:rsidP="00521BEB">
            <w:pPr>
              <w:pStyle w:val="Textkrper"/>
            </w:pPr>
            <w:r w:rsidRPr="008533A1">
              <w:t>Die Lebensmittelinformationsverordnung schreibt vor, mindestens folgende Pflichtangaben auf einer Leben</w:t>
            </w:r>
            <w:r w:rsidRPr="008533A1">
              <w:t>s</w:t>
            </w:r>
            <w:r w:rsidRPr="008533A1">
              <w:t>mittelverpackung anzugeben:</w:t>
            </w:r>
          </w:p>
        </w:tc>
      </w:tr>
    </w:tbl>
    <w:p w:rsidR="00521BEB" w:rsidRPr="008533A1" w:rsidRDefault="00521BEB" w:rsidP="00253225">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3261"/>
        <w:gridCol w:w="6378"/>
      </w:tblGrid>
      <w:tr w:rsidR="00521BEB" w:rsidRPr="00A410C8" w:rsidTr="00521BEB">
        <w:tc>
          <w:tcPr>
            <w:tcW w:w="3261" w:type="dxa"/>
            <w:shd w:val="clear" w:color="auto" w:fill="D9D9D9" w:themeFill="background1" w:themeFillShade="D9"/>
          </w:tcPr>
          <w:p w:rsidR="00521BEB" w:rsidRPr="00A410C8" w:rsidRDefault="00521BEB" w:rsidP="00521BEB">
            <w:pPr>
              <w:pStyle w:val="TabelleKopflinks"/>
            </w:pPr>
            <w:r>
              <w:t>Pflichtangabe</w:t>
            </w:r>
          </w:p>
        </w:tc>
        <w:tc>
          <w:tcPr>
            <w:tcW w:w="6378" w:type="dxa"/>
            <w:shd w:val="clear" w:color="auto" w:fill="D9D9D9" w:themeFill="background1" w:themeFillShade="D9"/>
          </w:tcPr>
          <w:p w:rsidR="00521BEB" w:rsidRPr="00A410C8" w:rsidRDefault="00521BEB" w:rsidP="00521BEB">
            <w:pPr>
              <w:pStyle w:val="TabelleKopflinks"/>
            </w:pPr>
            <w:r>
              <w:t>Erklärung</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Pr="00CF1161" w:rsidRDefault="00521BEB" w:rsidP="00521BEB">
            <w:pPr>
              <w:pStyle w:val="Textkrper"/>
            </w:pPr>
          </w:p>
          <w:p w:rsidR="00521BEB"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Default="00521BEB" w:rsidP="00521BEB">
            <w:pPr>
              <w:pStyle w:val="Textkrper"/>
            </w:pPr>
          </w:p>
          <w:p w:rsidR="00521BEB" w:rsidRDefault="00521BEB" w:rsidP="00521BEB">
            <w:pPr>
              <w:pStyle w:val="Textkrper"/>
            </w:pPr>
          </w:p>
          <w:p w:rsidR="00521BEB" w:rsidRDefault="00521BEB" w:rsidP="00521BEB">
            <w:pPr>
              <w:pStyle w:val="Textkrper"/>
            </w:pPr>
          </w:p>
          <w:p w:rsidR="00521BEB" w:rsidRPr="00A410C8"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Default="00521BEB" w:rsidP="00521BEB">
            <w:pPr>
              <w:pStyle w:val="Textkrper"/>
            </w:pPr>
          </w:p>
          <w:p w:rsidR="00521BEB" w:rsidRDefault="00521BEB" w:rsidP="00521BEB">
            <w:pPr>
              <w:pStyle w:val="Textkrper"/>
            </w:pPr>
          </w:p>
          <w:p w:rsidR="00521BEB" w:rsidRDefault="00521BEB" w:rsidP="00521BEB">
            <w:pPr>
              <w:pStyle w:val="Textkrper"/>
            </w:pPr>
          </w:p>
          <w:p w:rsidR="00521BEB" w:rsidRPr="00A410C8" w:rsidRDefault="00521BEB" w:rsidP="00521BEB">
            <w:pPr>
              <w:pStyle w:val="Textkrper"/>
            </w:pP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p>
        </w:tc>
        <w:tc>
          <w:tcPr>
            <w:tcW w:w="6378" w:type="dxa"/>
          </w:tcPr>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p w:rsidR="00521BEB" w:rsidRPr="00CF1161" w:rsidRDefault="00521BEB" w:rsidP="00521BEB">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21BEB" w:rsidRPr="00B51DE9" w:rsidTr="00521BEB">
        <w:trPr>
          <w:trHeight w:val="523"/>
        </w:trPr>
        <w:tc>
          <w:tcPr>
            <w:tcW w:w="3119"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lastRenderedPageBreak/>
              <w:br w:type="page"/>
              <w:t>Lernfeld</w:t>
            </w:r>
          </w:p>
          <w:p w:rsidR="00521BEB" w:rsidRDefault="00521BEB" w:rsidP="00521BEB">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521BEB" w:rsidP="00521BEB">
            <w:pPr>
              <w:pStyle w:val="TabelleKopfmitte"/>
              <w:rPr>
                <w:rFonts w:eastAsia="Calibri"/>
              </w:rPr>
            </w:pPr>
            <w:r>
              <w:t>H</w:t>
            </w:r>
            <w:r w:rsidR="0039635F">
              <w:t>0</w:t>
            </w:r>
            <w:r>
              <w:t>3.02.03.01.02/03</w:t>
            </w:r>
          </w:p>
        </w:tc>
      </w:tr>
      <w:tr w:rsidR="00521BEB" w:rsidRPr="00B51DE9" w:rsidTr="00521BEB">
        <w:tc>
          <w:tcPr>
            <w:tcW w:w="7348" w:type="dxa"/>
            <w:gridSpan w:val="2"/>
            <w:tcBorders>
              <w:left w:val="single" w:sz="4" w:space="0" w:color="auto"/>
              <w:bottom w:val="single" w:sz="4" w:space="0" w:color="auto"/>
              <w:right w:val="single" w:sz="4" w:space="0" w:color="auto"/>
            </w:tcBorders>
            <w:hideMark/>
          </w:tcPr>
          <w:p w:rsidR="00521BEB" w:rsidRPr="004B658C" w:rsidRDefault="00521BEB" w:rsidP="00521BEB">
            <w:pPr>
              <w:pStyle w:val="Tabelle6pt"/>
            </w:pPr>
            <w:r>
              <w:t>Kompetenzbereiche:</w:t>
            </w:r>
          </w:p>
          <w:p w:rsidR="00521BEB" w:rsidRDefault="00521BEB" w:rsidP="00521BEB">
            <w:pPr>
              <w:pStyle w:val="Kopf8ptafz"/>
            </w:pPr>
            <w:r w:rsidRPr="00F05F1B">
              <w:t>Ich kann Rechtsvorschriften (</w:t>
            </w:r>
            <w:r>
              <w:t>LFGB</w:t>
            </w:r>
            <w:r w:rsidRPr="00F05F1B">
              <w:t>) berücksichtigen</w:t>
            </w:r>
            <w:r>
              <w:t>.</w:t>
            </w:r>
          </w:p>
          <w:p w:rsidR="00521BEB" w:rsidRDefault="00521BEB" w:rsidP="00521BEB">
            <w:pPr>
              <w:pStyle w:val="Kopf8ptafz"/>
            </w:pPr>
            <w:r w:rsidRPr="002A6DD9">
              <w:t>Ich kann Informations- und Kommunikationssysteme nutzen.</w:t>
            </w:r>
          </w:p>
          <w:p w:rsidR="00521BEB" w:rsidRPr="00523527" w:rsidRDefault="00521BEB" w:rsidP="00521BEB">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p w:rsidR="00521BEB" w:rsidRDefault="00521BEB" w:rsidP="00521BEB">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521BEB" w:rsidRDefault="00521BEB" w:rsidP="00521BEB">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1BEB" w:rsidRPr="00B51DE9" w:rsidTr="00521BEB">
              <w:trPr>
                <w:trHeight w:val="284"/>
              </w:trPr>
              <w:tc>
                <w:tcPr>
                  <w:tcW w:w="2090" w:type="dxa"/>
                  <w:shd w:val="clear" w:color="auto" w:fill="D9D9D9" w:themeFill="background1" w:themeFillShade="D9"/>
                </w:tcPr>
                <w:p w:rsidR="00521BEB" w:rsidRPr="00B51DE9" w:rsidRDefault="00521BEB" w:rsidP="00521BEB">
                  <w:pPr>
                    <w:pStyle w:val="TabelleKopfmitte"/>
                  </w:pPr>
                  <w:r w:rsidRPr="00B51DE9">
                    <w:t>L</w:t>
                  </w:r>
                  <w:r>
                    <w:t>ösung</w:t>
                  </w:r>
                </w:p>
              </w:tc>
            </w:tr>
          </w:tbl>
          <w:p w:rsidR="00521BEB" w:rsidRPr="00B51DE9" w:rsidRDefault="00521BEB" w:rsidP="00521BEB"/>
        </w:tc>
      </w:tr>
    </w:tbl>
    <w:p w:rsidR="00521BEB" w:rsidRDefault="00521BEB" w:rsidP="00521BEB">
      <w:pPr>
        <w:pStyle w:val="berschrift1"/>
      </w:pPr>
      <w:r w:rsidRPr="00CF1161">
        <w:rPr>
          <w:rFonts w:eastAsia="Calibri"/>
          <w:noProof/>
          <w:sz w:val="24"/>
        </w:rPr>
        <w:drawing>
          <wp:anchor distT="0" distB="0" distL="114300" distR="114300" simplePos="0" relativeHeight="252660736" behindDoc="0" locked="0" layoutInCell="0" allowOverlap="1" wp14:anchorId="5F8C3E29" wp14:editId="22398B54">
            <wp:simplePos x="0" y="0"/>
            <wp:positionH relativeFrom="rightMargin">
              <wp:posOffset>312420</wp:posOffset>
            </wp:positionH>
            <wp:positionV relativeFrom="paragraph">
              <wp:posOffset>55880</wp:posOffset>
            </wp:positionV>
            <wp:extent cx="345440" cy="323850"/>
            <wp:effectExtent l="0" t="0" r="0" b="0"/>
            <wp:wrapNone/>
            <wp:docPr id="221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1161">
        <w:rPr>
          <w:rFonts w:eastAsia="Calibri"/>
          <w:noProof/>
          <w:sz w:val="24"/>
        </w:rPr>
        <w:drawing>
          <wp:anchor distT="0" distB="0" distL="114300" distR="114300" simplePos="0" relativeHeight="252661760" behindDoc="0" locked="0" layoutInCell="0" allowOverlap="1" wp14:anchorId="14A2E697" wp14:editId="4874F6DD">
            <wp:simplePos x="0" y="0"/>
            <wp:positionH relativeFrom="rightMargin">
              <wp:posOffset>706120</wp:posOffset>
            </wp:positionH>
            <wp:positionV relativeFrom="paragraph">
              <wp:posOffset>62865</wp:posOffset>
            </wp:positionV>
            <wp:extent cx="345440" cy="323850"/>
            <wp:effectExtent l="0" t="0" r="0" b="0"/>
            <wp:wrapNone/>
            <wp:docPr id="22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63808" behindDoc="0" locked="0" layoutInCell="0" allowOverlap="1" wp14:anchorId="4A2F451D" wp14:editId="127B58A8">
            <wp:simplePos x="0" y="0"/>
            <wp:positionH relativeFrom="rightMargin">
              <wp:posOffset>1099820</wp:posOffset>
            </wp:positionH>
            <wp:positionV relativeFrom="paragraph">
              <wp:posOffset>67945</wp:posOffset>
            </wp:positionV>
            <wp:extent cx="345440" cy="323850"/>
            <wp:effectExtent l="0" t="0" r="0" b="0"/>
            <wp:wrapNone/>
            <wp:docPr id="22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Lebensmittelinformationsverordnung (LMIV)</w:t>
      </w:r>
    </w:p>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521BEB" w:rsidRPr="008533A1" w:rsidTr="00521BEB">
        <w:tc>
          <w:tcPr>
            <w:tcW w:w="9639" w:type="dxa"/>
            <w:shd w:val="clear" w:color="auto" w:fill="auto"/>
          </w:tcPr>
          <w:p w:rsidR="00521BEB" w:rsidRPr="008533A1" w:rsidRDefault="00521BEB" w:rsidP="00521BEB">
            <w:pPr>
              <w:pStyle w:val="Textkrper"/>
            </w:pPr>
            <w:r w:rsidRPr="008533A1">
              <w:t>Die Lebensmittelinformationsverordnung schreibt vor, mindestens folgende Pflichtangaben auf einer Leben</w:t>
            </w:r>
            <w:r w:rsidRPr="008533A1">
              <w:t>s</w:t>
            </w:r>
            <w:r w:rsidRPr="008533A1">
              <w:t>mittelverpackung anzugeben:</w:t>
            </w:r>
          </w:p>
        </w:tc>
      </w:tr>
    </w:tbl>
    <w:p w:rsidR="00521BEB" w:rsidRPr="008533A1" w:rsidRDefault="00521BEB" w:rsidP="00521BEB">
      <w:pPr>
        <w:pStyle w:val="Textkrpe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3261"/>
        <w:gridCol w:w="6378"/>
      </w:tblGrid>
      <w:tr w:rsidR="00521BEB" w:rsidRPr="00A410C8" w:rsidTr="00521BEB">
        <w:tc>
          <w:tcPr>
            <w:tcW w:w="3261" w:type="dxa"/>
            <w:shd w:val="clear" w:color="auto" w:fill="D9D9D9" w:themeFill="background1" w:themeFillShade="D9"/>
          </w:tcPr>
          <w:p w:rsidR="00521BEB" w:rsidRPr="00A410C8" w:rsidRDefault="00521BEB" w:rsidP="00521BEB">
            <w:pPr>
              <w:pStyle w:val="TabelleKopflinks"/>
            </w:pPr>
            <w:r>
              <w:t>Pflichtangabe</w:t>
            </w:r>
          </w:p>
        </w:tc>
        <w:tc>
          <w:tcPr>
            <w:tcW w:w="6378" w:type="dxa"/>
            <w:shd w:val="clear" w:color="auto" w:fill="D9D9D9" w:themeFill="background1" w:themeFillShade="D9"/>
          </w:tcPr>
          <w:p w:rsidR="00521BEB" w:rsidRPr="00A410C8" w:rsidRDefault="00521BEB" w:rsidP="00521BEB">
            <w:pPr>
              <w:pStyle w:val="TabelleKopflinks"/>
            </w:pPr>
            <w:r>
              <w:t>Erklärung</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r w:rsidRPr="008533A1">
              <w:rPr>
                <w:b/>
              </w:rPr>
              <w:t>Bezeichnung des Lebensmittels</w:t>
            </w:r>
          </w:p>
          <w:p w:rsidR="00521BEB" w:rsidRPr="008533A1" w:rsidRDefault="00521BEB" w:rsidP="00521BEB">
            <w:pPr>
              <w:pStyle w:val="Textkrper"/>
              <w:jc w:val="center"/>
              <w:rPr>
                <w:b/>
              </w:rPr>
            </w:pPr>
            <w:r w:rsidRPr="008533A1">
              <w:rPr>
                <w:b/>
              </w:rPr>
              <w:t>(Verkehrsbezeichnung)</w:t>
            </w:r>
          </w:p>
        </w:tc>
        <w:tc>
          <w:tcPr>
            <w:tcW w:w="6378" w:type="dxa"/>
          </w:tcPr>
          <w:p w:rsidR="00521BEB" w:rsidRPr="00B06431" w:rsidRDefault="00521BEB" w:rsidP="00521BEB">
            <w:pPr>
              <w:pStyle w:val="Kopf8pt"/>
              <w:numPr>
                <w:ilvl w:val="0"/>
                <w:numId w:val="36"/>
              </w:numPr>
              <w:spacing w:before="120" w:after="120"/>
              <w:ind w:left="714" w:hanging="357"/>
              <w:rPr>
                <w:sz w:val="20"/>
              </w:rPr>
            </w:pPr>
            <w:r w:rsidRPr="00B06431">
              <w:rPr>
                <w:b/>
                <w:sz w:val="20"/>
              </w:rPr>
              <w:t>eindeutige</w:t>
            </w:r>
            <w:r w:rsidRPr="00B06431">
              <w:rPr>
                <w:sz w:val="20"/>
              </w:rPr>
              <w:t xml:space="preserve"> Beschreibung </w:t>
            </w:r>
            <w:r>
              <w:rPr>
                <w:sz w:val="20"/>
              </w:rPr>
              <w:t>des</w:t>
            </w:r>
            <w:r w:rsidRPr="00B06431">
              <w:rPr>
                <w:sz w:val="20"/>
              </w:rPr>
              <w:t xml:space="preserve"> Lebensmittels</w:t>
            </w:r>
          </w:p>
          <w:p w:rsidR="00521BEB" w:rsidRPr="00A410C8" w:rsidRDefault="00521BEB" w:rsidP="00521BEB">
            <w:pPr>
              <w:pStyle w:val="Textkrper"/>
              <w:numPr>
                <w:ilvl w:val="0"/>
                <w:numId w:val="36"/>
              </w:numPr>
              <w:spacing w:after="120"/>
              <w:ind w:left="714" w:hanging="357"/>
            </w:pPr>
            <w:r w:rsidRPr="00B06431">
              <w:t xml:space="preserve">entspricht </w:t>
            </w:r>
            <w:r w:rsidRPr="00B06431">
              <w:rPr>
                <w:b/>
                <w:i/>
              </w:rPr>
              <w:t>nicht</w:t>
            </w:r>
            <w:r w:rsidRPr="00B06431">
              <w:t xml:space="preserve"> dem </w:t>
            </w:r>
            <w:r w:rsidRPr="00B06431">
              <w:rPr>
                <w:b/>
                <w:i/>
              </w:rPr>
              <w:t>Markennamen</w:t>
            </w:r>
            <w:r w:rsidRPr="00A410C8">
              <w:t xml:space="preserve"> </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r w:rsidRPr="008533A1">
              <w:rPr>
                <w:b/>
              </w:rPr>
              <w:t>Zutatenliste</w:t>
            </w:r>
          </w:p>
        </w:tc>
        <w:tc>
          <w:tcPr>
            <w:tcW w:w="6378" w:type="dxa"/>
          </w:tcPr>
          <w:p w:rsidR="00521BEB" w:rsidRPr="00B06431" w:rsidRDefault="00521BEB" w:rsidP="00521BEB">
            <w:pPr>
              <w:pStyle w:val="Kopf8pt"/>
              <w:numPr>
                <w:ilvl w:val="0"/>
                <w:numId w:val="39"/>
              </w:numPr>
              <w:spacing w:before="120" w:after="120"/>
              <w:rPr>
                <w:sz w:val="20"/>
              </w:rPr>
            </w:pPr>
            <w:r w:rsidRPr="00B06431">
              <w:rPr>
                <w:sz w:val="20"/>
              </w:rPr>
              <w:t>Auflistung aller Zutaten</w:t>
            </w:r>
          </w:p>
          <w:p w:rsidR="00521BEB" w:rsidRPr="00A410C8" w:rsidRDefault="00521BEB" w:rsidP="00521BEB">
            <w:pPr>
              <w:pStyle w:val="Textkrper"/>
              <w:numPr>
                <w:ilvl w:val="0"/>
                <w:numId w:val="39"/>
              </w:numPr>
              <w:spacing w:after="120"/>
            </w:pPr>
            <w:r w:rsidRPr="00B06431">
              <w:t xml:space="preserve">Reihenfolge nach </w:t>
            </w:r>
            <w:r w:rsidRPr="00B06431">
              <w:rPr>
                <w:b/>
              </w:rPr>
              <w:t>Mengenanteil</w:t>
            </w:r>
            <w:r w:rsidRPr="00B06431">
              <w:t>, beginnend bei der Hauptzutat</w:t>
            </w:r>
            <w:r w:rsidRPr="00A410C8">
              <w:t xml:space="preserve"> </w:t>
            </w:r>
          </w:p>
        </w:tc>
      </w:tr>
      <w:tr w:rsidR="00521BEB" w:rsidRPr="00A410C8" w:rsidTr="00521BEB">
        <w:tc>
          <w:tcPr>
            <w:tcW w:w="3261" w:type="dxa"/>
            <w:shd w:val="clear" w:color="auto" w:fill="auto"/>
            <w:vAlign w:val="center"/>
          </w:tcPr>
          <w:p w:rsidR="00521BEB" w:rsidRPr="008533A1" w:rsidRDefault="00A948CF" w:rsidP="00521BEB">
            <w:pPr>
              <w:pStyle w:val="Textkrper"/>
              <w:jc w:val="center"/>
              <w:rPr>
                <w:b/>
              </w:rPr>
            </w:pPr>
            <w:r>
              <w:rPr>
                <w:b/>
              </w:rPr>
              <w:t>Allergene/</w:t>
            </w:r>
            <w:proofErr w:type="spellStart"/>
            <w:r w:rsidR="00521BEB">
              <w:rPr>
                <w:b/>
              </w:rPr>
              <w:t>allergene</w:t>
            </w:r>
            <w:proofErr w:type="spellEnd"/>
            <w:r w:rsidR="00521BEB">
              <w:rPr>
                <w:b/>
              </w:rPr>
              <w:t xml:space="preserve"> Stoffe</w:t>
            </w:r>
          </w:p>
        </w:tc>
        <w:tc>
          <w:tcPr>
            <w:tcW w:w="6378" w:type="dxa"/>
          </w:tcPr>
          <w:p w:rsidR="00521BEB" w:rsidRPr="00B06431" w:rsidRDefault="00521BEB" w:rsidP="00521BEB">
            <w:pPr>
              <w:pStyle w:val="Textkrper"/>
              <w:spacing w:before="120" w:line="276" w:lineRule="auto"/>
            </w:pPr>
            <w:r w:rsidRPr="00B06431">
              <w:t>Stoffe, die Allergien oder Unve</w:t>
            </w:r>
            <w:r w:rsidR="00583FB8">
              <w:t>rträglichkeiten auslösen können</w:t>
            </w:r>
          </w:p>
          <w:p w:rsidR="00521BEB" w:rsidRPr="00B06431" w:rsidRDefault="00521BEB" w:rsidP="00521BEB">
            <w:pPr>
              <w:pStyle w:val="Textkrper"/>
              <w:spacing w:line="276" w:lineRule="auto"/>
            </w:pPr>
            <w:r>
              <w:t>z.</w:t>
            </w:r>
            <w:r w:rsidR="00583FB8">
              <w:t xml:space="preserve"> </w:t>
            </w:r>
            <w:r>
              <w:t>B.:</w:t>
            </w:r>
            <w:r w:rsidRPr="00B06431">
              <w:t xml:space="preserve"> Weizen, Eier, Erdnüsse, Lactose usw.</w:t>
            </w:r>
          </w:p>
          <w:p w:rsidR="00521BEB" w:rsidRPr="00A410C8" w:rsidRDefault="00521BEB" w:rsidP="00521BEB">
            <w:pPr>
              <w:pStyle w:val="Textkrper"/>
              <w:spacing w:after="120" w:line="276" w:lineRule="auto"/>
            </w:pPr>
            <w:r w:rsidRPr="00B06431">
              <w:t xml:space="preserve">Sie müssen in der Zutatenliste </w:t>
            </w:r>
            <w:r w:rsidRPr="00B06431">
              <w:rPr>
                <w:b/>
              </w:rPr>
              <w:t>hervorgehoben</w:t>
            </w:r>
            <w:r>
              <w:t xml:space="preserve"> werden.</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r>
              <w:rPr>
                <w:b/>
              </w:rPr>
              <w:t>Haltbarkeit</w:t>
            </w:r>
          </w:p>
        </w:tc>
        <w:tc>
          <w:tcPr>
            <w:tcW w:w="6378" w:type="dxa"/>
          </w:tcPr>
          <w:p w:rsidR="00521BEB" w:rsidRPr="00B06431" w:rsidRDefault="00521BEB" w:rsidP="00521BEB">
            <w:pPr>
              <w:pStyle w:val="Textkrper"/>
              <w:spacing w:before="120" w:line="276" w:lineRule="auto"/>
            </w:pPr>
            <w:r w:rsidRPr="00B06431">
              <w:rPr>
                <w:b/>
              </w:rPr>
              <w:t>Mindesthaltbarkeitsdatum (MHD)</w:t>
            </w:r>
            <w:r w:rsidRPr="00B06431">
              <w:t xml:space="preserve"> gibt an, wie lange ein Lebensmittel unter empfohlenen Aufbewahrungsbedingungen seine Eigenschaften mindestens behält.</w:t>
            </w:r>
          </w:p>
          <w:p w:rsidR="00521BEB" w:rsidRPr="00A410C8" w:rsidRDefault="00521BEB" w:rsidP="00521BEB">
            <w:pPr>
              <w:pStyle w:val="Textkrper"/>
              <w:spacing w:after="120" w:line="276" w:lineRule="auto"/>
            </w:pPr>
            <w:r w:rsidRPr="00B06431">
              <w:rPr>
                <w:b/>
              </w:rPr>
              <w:t>Verbrauchsdatum</w:t>
            </w:r>
            <w:r w:rsidRPr="00B06431">
              <w:t xml:space="preserve"> gibt an, bis wann das Lebensmittel verzehrt sein sol</w:t>
            </w:r>
            <w:r w:rsidRPr="00B06431">
              <w:t>l</w:t>
            </w:r>
            <w:r w:rsidRPr="00B06431">
              <w:t>te.</w:t>
            </w:r>
          </w:p>
        </w:tc>
      </w:tr>
      <w:tr w:rsidR="00521BEB" w:rsidRPr="00A410C8" w:rsidTr="00521BEB">
        <w:tc>
          <w:tcPr>
            <w:tcW w:w="3261" w:type="dxa"/>
            <w:shd w:val="clear" w:color="auto" w:fill="auto"/>
            <w:vAlign w:val="center"/>
          </w:tcPr>
          <w:p w:rsidR="00521BEB" w:rsidRPr="008533A1" w:rsidRDefault="00521BEB" w:rsidP="00521BEB">
            <w:pPr>
              <w:pStyle w:val="Kopf8pt"/>
              <w:spacing w:before="120"/>
              <w:jc w:val="center"/>
              <w:rPr>
                <w:b/>
                <w:sz w:val="22"/>
              </w:rPr>
            </w:pPr>
            <w:r w:rsidRPr="008533A1">
              <w:rPr>
                <w:b/>
                <w:sz w:val="22"/>
              </w:rPr>
              <w:t>Anschrift des</w:t>
            </w:r>
          </w:p>
          <w:p w:rsidR="00521BEB" w:rsidRPr="008533A1" w:rsidRDefault="00A948CF" w:rsidP="00521BEB">
            <w:pPr>
              <w:pStyle w:val="Textkrper"/>
              <w:jc w:val="center"/>
              <w:rPr>
                <w:b/>
              </w:rPr>
            </w:pPr>
            <w:r>
              <w:rPr>
                <w:b/>
                <w:sz w:val="22"/>
              </w:rPr>
              <w:t>Herstellers/</w:t>
            </w:r>
            <w:r w:rsidR="00521BEB" w:rsidRPr="008533A1">
              <w:rPr>
                <w:b/>
                <w:sz w:val="22"/>
              </w:rPr>
              <w:t>Verpackers</w:t>
            </w:r>
          </w:p>
        </w:tc>
        <w:tc>
          <w:tcPr>
            <w:tcW w:w="6378" w:type="dxa"/>
          </w:tcPr>
          <w:p w:rsidR="00521BEB" w:rsidRPr="00A410C8" w:rsidRDefault="00521BEB" w:rsidP="00521BEB">
            <w:pPr>
              <w:pStyle w:val="Textkrper"/>
              <w:spacing w:before="120" w:after="120" w:line="276" w:lineRule="auto"/>
            </w:pPr>
            <w:r w:rsidRPr="00B06431">
              <w:t xml:space="preserve">Name und Anschrift des Unternehmens, welches für das </w:t>
            </w:r>
            <w:r w:rsidR="00583FB8">
              <w:t>Lebensmittel verantwortlich ist</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r w:rsidRPr="008533A1">
              <w:rPr>
                <w:b/>
              </w:rPr>
              <w:t>Mengenangabe</w:t>
            </w:r>
          </w:p>
        </w:tc>
        <w:tc>
          <w:tcPr>
            <w:tcW w:w="6378" w:type="dxa"/>
          </w:tcPr>
          <w:p w:rsidR="00521BEB" w:rsidRPr="00A410C8" w:rsidRDefault="00521BEB" w:rsidP="00521BEB">
            <w:pPr>
              <w:pStyle w:val="Textkrper"/>
              <w:spacing w:before="120" w:after="120" w:line="276" w:lineRule="auto"/>
            </w:pPr>
            <w:r w:rsidRPr="00B06431">
              <w:t xml:space="preserve">Enthaltene Menge des Lebensmittels nach </w:t>
            </w:r>
            <w:r w:rsidRPr="00B06431">
              <w:rPr>
                <w:b/>
              </w:rPr>
              <w:t>Stückzahl, Gewicht</w:t>
            </w:r>
            <w:r w:rsidRPr="00B06431">
              <w:t xml:space="preserve"> (Gramm oder Kilogramm) oder </w:t>
            </w:r>
            <w:r w:rsidRPr="00B06431">
              <w:rPr>
                <w:b/>
              </w:rPr>
              <w:t>Volumen</w:t>
            </w:r>
            <w:r w:rsidRPr="00B06431">
              <w:t xml:space="preserve"> (Milliliter oder Liter)</w:t>
            </w:r>
          </w:p>
        </w:tc>
      </w:tr>
      <w:tr w:rsidR="00521BEB" w:rsidRPr="00A410C8" w:rsidTr="00521BEB">
        <w:tc>
          <w:tcPr>
            <w:tcW w:w="3261" w:type="dxa"/>
            <w:shd w:val="clear" w:color="auto" w:fill="auto"/>
            <w:vAlign w:val="center"/>
          </w:tcPr>
          <w:p w:rsidR="00521BEB" w:rsidRPr="008533A1" w:rsidRDefault="00521BEB" w:rsidP="00521BEB">
            <w:pPr>
              <w:pStyle w:val="Textkrper"/>
              <w:jc w:val="center"/>
              <w:rPr>
                <w:b/>
              </w:rPr>
            </w:pPr>
            <w:r>
              <w:rPr>
                <w:b/>
              </w:rPr>
              <w:t>Nährwertkennzeichnung</w:t>
            </w:r>
          </w:p>
        </w:tc>
        <w:tc>
          <w:tcPr>
            <w:tcW w:w="6378" w:type="dxa"/>
          </w:tcPr>
          <w:p w:rsidR="00521BEB" w:rsidRPr="00B06431" w:rsidRDefault="00583FB8" w:rsidP="00521BEB">
            <w:pPr>
              <w:pStyle w:val="Kopf8pt"/>
              <w:numPr>
                <w:ilvl w:val="0"/>
                <w:numId w:val="37"/>
              </w:numPr>
              <w:spacing w:before="120" w:line="276" w:lineRule="auto"/>
              <w:rPr>
                <w:sz w:val="20"/>
              </w:rPr>
            </w:pPr>
            <w:r>
              <w:rPr>
                <w:sz w:val="20"/>
              </w:rPr>
              <w:t>G</w:t>
            </w:r>
            <w:r w:rsidR="00521BEB" w:rsidRPr="00B06431">
              <w:rPr>
                <w:sz w:val="20"/>
              </w:rPr>
              <w:t xml:space="preserve">ibt Auskunft über den </w:t>
            </w:r>
            <w:r w:rsidR="00521BEB" w:rsidRPr="00B06431">
              <w:rPr>
                <w:b/>
                <w:sz w:val="20"/>
              </w:rPr>
              <w:t>Energiegehalt</w:t>
            </w:r>
            <w:r w:rsidR="00A948CF">
              <w:rPr>
                <w:sz w:val="20"/>
              </w:rPr>
              <w:t xml:space="preserve"> (kJ/</w:t>
            </w:r>
            <w:r w:rsidR="00521BEB" w:rsidRPr="00B06431">
              <w:rPr>
                <w:sz w:val="20"/>
              </w:rPr>
              <w:t xml:space="preserve">kcal) und enthaltene </w:t>
            </w:r>
            <w:r w:rsidR="00521BEB" w:rsidRPr="007B3F89">
              <w:rPr>
                <w:b/>
                <w:sz w:val="20"/>
              </w:rPr>
              <w:t>Nährstoffe</w:t>
            </w:r>
            <w:r w:rsidR="00521BEB" w:rsidRPr="00B06431">
              <w:rPr>
                <w:sz w:val="20"/>
              </w:rPr>
              <w:t xml:space="preserve"> pro 100 Gramm oder 100 Milliliter</w:t>
            </w:r>
            <w:r>
              <w:rPr>
                <w:sz w:val="20"/>
              </w:rPr>
              <w:t>.</w:t>
            </w:r>
          </w:p>
          <w:p w:rsidR="00521BEB" w:rsidRPr="00A410C8" w:rsidRDefault="00583FB8" w:rsidP="00521BEB">
            <w:pPr>
              <w:pStyle w:val="Textkrper"/>
              <w:numPr>
                <w:ilvl w:val="0"/>
                <w:numId w:val="37"/>
              </w:numPr>
              <w:spacing w:after="120"/>
            </w:pPr>
            <w:r>
              <w:t>Z</w:t>
            </w:r>
            <w:r w:rsidR="00521BEB" w:rsidRPr="00B06431">
              <w:t>usätzliche Angaben pro Portion sind zulässig</w:t>
            </w:r>
            <w:r>
              <w:t>.</w:t>
            </w:r>
          </w:p>
        </w:tc>
      </w:tr>
    </w:tbl>
    <w:p w:rsidR="00521BEB" w:rsidRDefault="00521BEB" w:rsidP="00521BEB">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521BEB" w:rsidRPr="00B51DE9" w:rsidTr="00521BEB">
        <w:trPr>
          <w:trHeight w:val="523"/>
        </w:trPr>
        <w:tc>
          <w:tcPr>
            <w:tcW w:w="1843" w:type="dxa"/>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lastRenderedPageBreak/>
              <w:br w:type="page"/>
              <w:t>Lernfeld</w:t>
            </w:r>
          </w:p>
          <w:p w:rsidR="00521BEB" w:rsidRDefault="00521BEB" w:rsidP="00521BEB">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521BEB" w:rsidRDefault="00521BEB" w:rsidP="00521BEB">
            <w:pPr>
              <w:pStyle w:val="Tabelle6pt"/>
              <w:rPr>
                <w:color w:val="000000"/>
              </w:rPr>
            </w:pPr>
            <w:r>
              <w:t>Titel</w:t>
            </w:r>
          </w:p>
          <w:p w:rsidR="00521BEB" w:rsidRDefault="00521BEB" w:rsidP="00521BEB">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521BEB" w:rsidRPr="004B658C" w:rsidRDefault="00521BEB" w:rsidP="00521BE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21BEB" w:rsidRDefault="00521BEB" w:rsidP="00521BEB">
            <w:pPr>
              <w:pStyle w:val="Tabelle6pt"/>
            </w:pPr>
          </w:p>
          <w:p w:rsidR="00521BEB" w:rsidRPr="00B51DE9" w:rsidRDefault="00521BEB" w:rsidP="00521BEB">
            <w:pPr>
              <w:pStyle w:val="TabelleKopfmitte"/>
              <w:rPr>
                <w:rFonts w:eastAsia="Calibri"/>
              </w:rPr>
            </w:pPr>
            <w:r>
              <w:rPr>
                <w:rFonts w:eastAsia="Calibri"/>
              </w:rPr>
              <w:t>H</w:t>
            </w:r>
            <w:r w:rsidR="0039635F">
              <w:rPr>
                <w:rFonts w:eastAsia="Calibri"/>
              </w:rPr>
              <w:t>0</w:t>
            </w:r>
            <w:r>
              <w:rPr>
                <w:rFonts w:eastAsia="Calibri"/>
              </w:rPr>
              <w:t>3.02.03.01.04</w:t>
            </w:r>
          </w:p>
        </w:tc>
      </w:tr>
      <w:tr w:rsidR="00521BEB" w:rsidRPr="00B51DE9" w:rsidTr="00521BEB">
        <w:tc>
          <w:tcPr>
            <w:tcW w:w="7348" w:type="dxa"/>
            <w:gridSpan w:val="3"/>
            <w:tcBorders>
              <w:left w:val="single" w:sz="4" w:space="0" w:color="auto"/>
              <w:bottom w:val="single" w:sz="4" w:space="0" w:color="auto"/>
              <w:right w:val="single" w:sz="4" w:space="0" w:color="auto"/>
            </w:tcBorders>
            <w:shd w:val="clear" w:color="auto" w:fill="auto"/>
            <w:hideMark/>
          </w:tcPr>
          <w:p w:rsidR="00521BEB" w:rsidRPr="004B658C" w:rsidRDefault="00521BEB" w:rsidP="00521BEB">
            <w:pPr>
              <w:pStyle w:val="Tabelle6pt"/>
            </w:pPr>
            <w:r>
              <w:t>Kompetenzbereiche:</w:t>
            </w:r>
          </w:p>
          <w:p w:rsidR="00521BEB" w:rsidRDefault="00521BEB" w:rsidP="00521BEB">
            <w:pPr>
              <w:pStyle w:val="Kopf8ptafz"/>
            </w:pPr>
            <w:r w:rsidRPr="00F05F1B">
              <w:t>Ich kann Rechtsvorschriften (</w:t>
            </w:r>
            <w:r>
              <w:t>LFGB</w:t>
            </w:r>
            <w:r w:rsidRPr="00F05F1B">
              <w:t>) berücksichtigen</w:t>
            </w:r>
            <w:r>
              <w:t>.</w:t>
            </w:r>
          </w:p>
          <w:p w:rsidR="00521BEB" w:rsidRDefault="00521BEB" w:rsidP="00521BEB">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tc>
        <w:tc>
          <w:tcPr>
            <w:tcW w:w="188" w:type="dxa"/>
            <w:vMerge/>
            <w:tcBorders>
              <w:left w:val="single" w:sz="4" w:space="0" w:color="auto"/>
              <w:bottom w:val="nil"/>
              <w:right w:val="nil"/>
            </w:tcBorders>
            <w:vAlign w:val="center"/>
            <w:hideMark/>
          </w:tcPr>
          <w:p w:rsidR="00521BEB" w:rsidRDefault="00521BEB" w:rsidP="00521BE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1BEB" w:rsidRPr="00B51DE9" w:rsidTr="00521BEB">
              <w:trPr>
                <w:trHeight w:val="284"/>
              </w:trPr>
              <w:tc>
                <w:tcPr>
                  <w:tcW w:w="2090" w:type="dxa"/>
                  <w:shd w:val="clear" w:color="auto" w:fill="auto"/>
                </w:tcPr>
                <w:p w:rsidR="00521BEB" w:rsidRPr="00B51DE9" w:rsidRDefault="00521BEB" w:rsidP="00521BEB">
                  <w:pPr>
                    <w:pStyle w:val="Textkrpermitte"/>
                  </w:pPr>
                  <w:proofErr w:type="spellStart"/>
                  <w:r w:rsidRPr="00B51DE9">
                    <w:t>LernPROJEKT</w:t>
                  </w:r>
                  <w:proofErr w:type="spellEnd"/>
                </w:p>
              </w:tc>
            </w:tr>
            <w:tr w:rsidR="00521BEB" w:rsidRPr="00B51DE9" w:rsidTr="00521BEB">
              <w:trPr>
                <w:trHeight w:val="284"/>
              </w:trPr>
              <w:tc>
                <w:tcPr>
                  <w:tcW w:w="2090" w:type="dxa"/>
                  <w:tcBorders>
                    <w:bottom w:val="single" w:sz="4" w:space="0" w:color="auto"/>
                  </w:tcBorders>
                  <w:shd w:val="clear" w:color="auto" w:fill="auto"/>
                </w:tcPr>
                <w:p w:rsidR="00521BEB" w:rsidRPr="00B51DE9" w:rsidRDefault="00521BEB" w:rsidP="00521BEB">
                  <w:pPr>
                    <w:pStyle w:val="Textkrpermitte"/>
                  </w:pPr>
                  <w:proofErr w:type="spellStart"/>
                  <w:r w:rsidRPr="00B51DE9">
                    <w:t>LernTHEMA</w:t>
                  </w:r>
                  <w:proofErr w:type="spellEnd"/>
                </w:p>
              </w:tc>
            </w:tr>
            <w:tr w:rsidR="00521BEB" w:rsidRPr="00B51DE9" w:rsidTr="00521BEB">
              <w:trPr>
                <w:trHeight w:val="284"/>
              </w:trPr>
              <w:tc>
                <w:tcPr>
                  <w:tcW w:w="2090" w:type="dxa"/>
                  <w:tcBorders>
                    <w:bottom w:val="nil"/>
                  </w:tcBorders>
                  <w:shd w:val="clear" w:color="auto" w:fill="D9D9D9" w:themeFill="background1" w:themeFillShade="D9"/>
                </w:tcPr>
                <w:p w:rsidR="00521BEB" w:rsidRPr="00B51DE9" w:rsidRDefault="00521BEB" w:rsidP="00521BEB">
                  <w:pPr>
                    <w:pStyle w:val="TabelleKopfmitte"/>
                  </w:pPr>
                  <w:proofErr w:type="spellStart"/>
                  <w:r w:rsidRPr="00B51DE9">
                    <w:t>LernSCHRITT</w:t>
                  </w:r>
                  <w:proofErr w:type="spellEnd"/>
                </w:p>
              </w:tc>
            </w:tr>
          </w:tbl>
          <w:p w:rsidR="00521BEB" w:rsidRPr="00B51DE9" w:rsidRDefault="00521BEB" w:rsidP="00521BEB"/>
        </w:tc>
      </w:tr>
      <w:tr w:rsidR="00521BEB" w:rsidRPr="00B51DE9" w:rsidTr="00521BEB">
        <w:trPr>
          <w:trHeight w:val="149"/>
        </w:trPr>
        <w:tc>
          <w:tcPr>
            <w:tcW w:w="7348" w:type="dxa"/>
            <w:gridSpan w:val="3"/>
            <w:tcBorders>
              <w:top w:val="single" w:sz="4" w:space="0" w:color="auto"/>
              <w:left w:val="nil"/>
              <w:right w:val="nil"/>
            </w:tcBorders>
          </w:tcPr>
          <w:p w:rsidR="00521BEB" w:rsidRPr="00B51DE9" w:rsidRDefault="00521BEB" w:rsidP="00521BEB"/>
        </w:tc>
        <w:tc>
          <w:tcPr>
            <w:tcW w:w="196" w:type="dxa"/>
            <w:gridSpan w:val="2"/>
            <w:tcBorders>
              <w:top w:val="nil"/>
              <w:left w:val="nil"/>
              <w:right w:val="nil"/>
            </w:tcBorders>
          </w:tcPr>
          <w:p w:rsidR="00521BEB" w:rsidRPr="00B51DE9" w:rsidRDefault="00521BEB" w:rsidP="00521BEB"/>
        </w:tc>
        <w:tc>
          <w:tcPr>
            <w:tcW w:w="2095" w:type="dxa"/>
            <w:tcBorders>
              <w:top w:val="single" w:sz="4" w:space="0" w:color="auto"/>
              <w:left w:val="nil"/>
              <w:right w:val="nil"/>
            </w:tcBorders>
          </w:tcPr>
          <w:p w:rsidR="00521BEB" w:rsidRPr="00B51DE9" w:rsidRDefault="00521BEB" w:rsidP="00521BEB"/>
        </w:tc>
      </w:tr>
      <w:tr w:rsidR="00521BEB" w:rsidRPr="00B51DE9" w:rsidTr="00521BEB">
        <w:trPr>
          <w:trHeight w:val="443"/>
        </w:trPr>
        <w:tc>
          <w:tcPr>
            <w:tcW w:w="4818" w:type="dxa"/>
            <w:gridSpan w:val="2"/>
            <w:vMerge w:val="restart"/>
            <w:tcBorders>
              <w:left w:val="single" w:sz="4" w:space="0" w:color="auto"/>
              <w:right w:val="single" w:sz="4" w:space="0" w:color="auto"/>
            </w:tcBorders>
          </w:tcPr>
          <w:p w:rsidR="00521BEB" w:rsidRPr="004B658C" w:rsidRDefault="00521BEB" w:rsidP="00521BEB">
            <w:pPr>
              <w:pStyle w:val="Tabelle6pt"/>
            </w:pPr>
            <w:r>
              <w:t>Kompetenzen:</w:t>
            </w:r>
          </w:p>
          <w:p w:rsidR="00521BEB" w:rsidRDefault="00521BEB" w:rsidP="00521BEB">
            <w:pPr>
              <w:pStyle w:val="Kopf8ptafz"/>
            </w:pPr>
            <w:r>
              <w:t>Ich kann die Pflichtkennzeichnung eines Lebensmittels laut LMIV aufzählen.</w:t>
            </w:r>
          </w:p>
          <w:p w:rsidR="00521BEB" w:rsidRDefault="00521BEB" w:rsidP="00521BEB">
            <w:pPr>
              <w:pStyle w:val="Kopf8ptafz"/>
            </w:pPr>
            <w:r>
              <w:t>Ich kann gezielt Informationen aus einem Text entnehmen und damit gezielt weiterarbeiten</w:t>
            </w:r>
            <w:r w:rsidR="00583FB8">
              <w:t>.</w:t>
            </w:r>
          </w:p>
          <w:p w:rsidR="00521BEB" w:rsidRDefault="00521BEB" w:rsidP="00521BEB">
            <w:pPr>
              <w:pStyle w:val="Kopf8ptafz"/>
              <w:rPr>
                <w:i/>
              </w:rPr>
            </w:pPr>
            <w:r>
              <w:rPr>
                <w:i/>
              </w:rPr>
              <w:t>Ich kann komplexe Aufgaben bearbeiten.</w:t>
            </w:r>
          </w:p>
          <w:p w:rsidR="00521BEB" w:rsidRDefault="00521BEB" w:rsidP="00521BEB">
            <w:pPr>
              <w:pStyle w:val="Kopf8ptafz"/>
            </w:pPr>
            <w:r>
              <w:rPr>
                <w:i/>
              </w:rPr>
              <w:t>Ich kann fachliche Inhalte anwenden.</w:t>
            </w:r>
          </w:p>
        </w:tc>
        <w:tc>
          <w:tcPr>
            <w:tcW w:w="4821" w:type="dxa"/>
            <w:gridSpan w:val="4"/>
            <w:tcBorders>
              <w:left w:val="single" w:sz="4" w:space="0" w:color="auto"/>
              <w:right w:val="single" w:sz="4" w:space="0" w:color="auto"/>
            </w:tcBorders>
          </w:tcPr>
          <w:p w:rsidR="00521BEB" w:rsidRDefault="00521BEB" w:rsidP="00521BEB">
            <w:pPr>
              <w:pStyle w:val="Tabelle6pt"/>
            </w:pPr>
            <w:r>
              <w:t>Was Sie schon können sollten:</w:t>
            </w:r>
          </w:p>
          <w:p w:rsidR="00521BEB" w:rsidRPr="00234B66" w:rsidRDefault="00521BEB" w:rsidP="00253225">
            <w:pPr>
              <w:pStyle w:val="Kopf8ptafz"/>
              <w:numPr>
                <w:ilvl w:val="0"/>
                <w:numId w:val="0"/>
              </w:numPr>
              <w:ind w:left="227"/>
            </w:pP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Wofür Sie das benötigen:</w:t>
            </w:r>
          </w:p>
          <w:p w:rsidR="00521BEB" w:rsidRDefault="00253225" w:rsidP="00521BEB">
            <w:pPr>
              <w:pStyle w:val="Kopf8ptafz"/>
            </w:pPr>
            <w:r>
              <w:t xml:space="preserve">Einhalten gesetzlicher Regelungen </w:t>
            </w:r>
            <w:r w:rsidR="00F714EA">
              <w:t>beim</w:t>
            </w:r>
            <w:r>
              <w:t xml:space="preserve"> Umgang mit Lebensmi</w:t>
            </w:r>
            <w:r>
              <w:t>t</w:t>
            </w:r>
            <w:r>
              <w:t>teln</w:t>
            </w:r>
          </w:p>
        </w:tc>
      </w:tr>
      <w:tr w:rsidR="00521BEB" w:rsidRPr="00B51DE9" w:rsidTr="00521BEB">
        <w:trPr>
          <w:trHeight w:val="443"/>
        </w:trPr>
        <w:tc>
          <w:tcPr>
            <w:tcW w:w="4818" w:type="dxa"/>
            <w:gridSpan w:val="2"/>
            <w:vMerge/>
            <w:tcBorders>
              <w:left w:val="single" w:sz="4" w:space="0" w:color="auto"/>
              <w:right w:val="single" w:sz="4" w:space="0" w:color="auto"/>
            </w:tcBorders>
          </w:tcPr>
          <w:p w:rsidR="00521BEB" w:rsidRDefault="00521BEB" w:rsidP="00521BEB">
            <w:pPr>
              <w:pStyle w:val="Tabelle6pt"/>
            </w:pPr>
          </w:p>
        </w:tc>
        <w:tc>
          <w:tcPr>
            <w:tcW w:w="4821" w:type="dxa"/>
            <w:gridSpan w:val="4"/>
            <w:tcBorders>
              <w:left w:val="single" w:sz="4" w:space="0" w:color="auto"/>
              <w:right w:val="single" w:sz="4" w:space="0" w:color="auto"/>
            </w:tcBorders>
          </w:tcPr>
          <w:p w:rsidR="00521BEB" w:rsidRDefault="00521BEB" w:rsidP="00521BEB">
            <w:pPr>
              <w:pStyle w:val="Tabelle6pt"/>
            </w:pPr>
            <w:r>
              <w:t>Wie Sie Ihr Können prüfen können:</w:t>
            </w:r>
          </w:p>
          <w:p w:rsidR="00521BEB" w:rsidRPr="00234B66" w:rsidRDefault="00521BEB" w:rsidP="00253225">
            <w:pPr>
              <w:pStyle w:val="Kopf8ptafz"/>
              <w:numPr>
                <w:ilvl w:val="0"/>
                <w:numId w:val="0"/>
              </w:numPr>
              <w:ind w:left="227"/>
            </w:pPr>
          </w:p>
        </w:tc>
      </w:tr>
    </w:tbl>
    <w:p w:rsidR="00521BEB" w:rsidRDefault="00521BEB" w:rsidP="008E7063">
      <w:pPr>
        <w:pStyle w:val="berschrift1"/>
        <w:rPr>
          <w:noProof/>
        </w:rPr>
      </w:pPr>
      <w:r w:rsidRPr="008E7063">
        <w:rPr>
          <w:noProof/>
        </w:rPr>
        <w:drawing>
          <wp:anchor distT="0" distB="0" distL="114300" distR="114300" simplePos="0" relativeHeight="252664832" behindDoc="0" locked="0" layoutInCell="0" allowOverlap="1" wp14:anchorId="2104E6D2" wp14:editId="5417CC32">
            <wp:simplePos x="0" y="0"/>
            <wp:positionH relativeFrom="rightMargin">
              <wp:posOffset>270510</wp:posOffset>
            </wp:positionH>
            <wp:positionV relativeFrom="paragraph">
              <wp:posOffset>77470</wp:posOffset>
            </wp:positionV>
            <wp:extent cx="349885" cy="320675"/>
            <wp:effectExtent l="0" t="0" r="0" b="3175"/>
            <wp:wrapNone/>
            <wp:docPr id="22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7063">
        <w:rPr>
          <w:noProof/>
        </w:rPr>
        <w:drawing>
          <wp:anchor distT="0" distB="0" distL="114300" distR="114300" simplePos="0" relativeHeight="252665856" behindDoc="0" locked="0" layoutInCell="0" allowOverlap="1" wp14:anchorId="30018610" wp14:editId="4580DCDE">
            <wp:simplePos x="0" y="0"/>
            <wp:positionH relativeFrom="rightMargin">
              <wp:posOffset>680085</wp:posOffset>
            </wp:positionH>
            <wp:positionV relativeFrom="paragraph">
              <wp:posOffset>84455</wp:posOffset>
            </wp:positionV>
            <wp:extent cx="349885" cy="320675"/>
            <wp:effectExtent l="0" t="0" r="0" b="3175"/>
            <wp:wrapNone/>
            <wp:docPr id="22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7063">
        <w:rPr>
          <w:noProof/>
        </w:rPr>
        <w:drawing>
          <wp:anchor distT="0" distB="0" distL="114300" distR="114300" simplePos="0" relativeHeight="252666880" behindDoc="0" locked="0" layoutInCell="0" allowOverlap="1" wp14:anchorId="7BA60E4E" wp14:editId="2C7FC87D">
            <wp:simplePos x="0" y="0"/>
            <wp:positionH relativeFrom="rightMargin">
              <wp:posOffset>1087120</wp:posOffset>
            </wp:positionH>
            <wp:positionV relativeFrom="paragraph">
              <wp:posOffset>84455</wp:posOffset>
            </wp:positionV>
            <wp:extent cx="348615" cy="320040"/>
            <wp:effectExtent l="0" t="0" r="0" b="3810"/>
            <wp:wrapNone/>
            <wp:docPr id="222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7063">
        <w:t>Lebensmittelinformationsverordnung</w:t>
      </w:r>
    </w:p>
    <w:p w:rsidR="0051375E" w:rsidRDefault="0051375E" w:rsidP="00015890">
      <w:pPr>
        <w:pStyle w:val="Textkrper"/>
      </w:pPr>
    </w:p>
    <w:p w:rsidR="0051375E" w:rsidRDefault="0051375E" w:rsidP="00015890">
      <w:pPr>
        <w:pStyle w:val="Textkrper"/>
      </w:pPr>
    </w:p>
    <w:p w:rsidR="0051375E" w:rsidRDefault="0051375E" w:rsidP="00015890">
      <w:pPr>
        <w:pStyle w:val="Textkrper"/>
      </w:pPr>
    </w:p>
    <w:p w:rsidR="0051375E" w:rsidRDefault="0051375E" w:rsidP="0051375E">
      <w:pPr>
        <w:pStyle w:val="Marginaliegrau"/>
        <w:framePr w:wrap="around" w:x="8780" w:y="6877"/>
      </w:pPr>
      <w:r>
        <w:t>Bild</w:t>
      </w:r>
    </w:p>
    <w:p w:rsidR="0051375E" w:rsidRDefault="0051375E" w:rsidP="0051375E">
      <w:pPr>
        <w:pStyle w:val="Marginaliegrau"/>
        <w:framePr w:wrap="around" w:x="8780" w:y="6877"/>
      </w:pPr>
      <w:r>
        <w:t>„</w:t>
      </w:r>
      <w:proofErr w:type="spellStart"/>
      <w:r w:rsidRPr="0051375E">
        <w:t>Theobroma</w:t>
      </w:r>
      <w:proofErr w:type="spellEnd"/>
      <w:r w:rsidRPr="0051375E">
        <w:t xml:space="preserve"> </w:t>
      </w:r>
      <w:proofErr w:type="spellStart"/>
      <w:r w:rsidRPr="0051375E">
        <w:t>cacao</w:t>
      </w:r>
      <w:proofErr w:type="spellEnd"/>
      <w:r w:rsidRPr="0051375E">
        <w:t xml:space="preserve"> - Kö</w:t>
      </w:r>
      <w:r w:rsidRPr="0051375E">
        <w:t>h</w:t>
      </w:r>
      <w:r w:rsidRPr="0051375E">
        <w:t>ler–s Medizinal-Pflanzen-137</w:t>
      </w:r>
      <w:r>
        <w:t>“,</w:t>
      </w:r>
    </w:p>
    <w:p w:rsidR="0051375E" w:rsidRDefault="0051375E" w:rsidP="0051375E">
      <w:pPr>
        <w:pStyle w:val="Marginaliegrau"/>
        <w:framePr w:wrap="around" w:x="8780" w:y="6877"/>
      </w:pPr>
    </w:p>
    <w:p w:rsidR="0051375E" w:rsidRDefault="00777C10" w:rsidP="0051375E">
      <w:pPr>
        <w:pStyle w:val="Marginaliegrau"/>
        <w:framePr w:wrap="around" w:x="8780" w:y="6877"/>
      </w:pPr>
      <w:hyperlink r:id="rId119" w:history="1">
        <w:r w:rsidR="0051375E" w:rsidRPr="00E250AF">
          <w:rPr>
            <w:rStyle w:val="Hyperlink"/>
          </w:rPr>
          <w:t>https://commons.wikimedia.org/wiki/File:Theobroma_cacao_-_K%C3%B6hler%E2%80%93s_Medizinal-Pflanzen-137.jpg</w:t>
        </w:r>
      </w:hyperlink>
    </w:p>
    <w:p w:rsidR="0051375E" w:rsidRDefault="0051375E" w:rsidP="0051375E">
      <w:pPr>
        <w:pStyle w:val="Marginaliegrau"/>
        <w:framePr w:wrap="around" w:x="8780" w:y="6877"/>
      </w:pPr>
      <w:r>
        <w:t>CC0</w:t>
      </w:r>
    </w:p>
    <w:p w:rsidR="0051375E" w:rsidRDefault="0051375E" w:rsidP="0051375E">
      <w:pPr>
        <w:pStyle w:val="Marginaliegrau"/>
        <w:framePr w:wrap="around" w:x="8780" w:y="6877"/>
      </w:pPr>
      <w:r>
        <w:t>[22.07.2016]</w:t>
      </w:r>
    </w:p>
    <w:p w:rsidR="0051375E" w:rsidRDefault="0051375E" w:rsidP="00015890">
      <w:pPr>
        <w:pStyle w:val="Textkrper"/>
      </w:pPr>
      <w:r>
        <w:rPr>
          <w:noProof/>
        </w:rPr>
        <w:drawing>
          <wp:anchor distT="0" distB="0" distL="114300" distR="114300" simplePos="0" relativeHeight="252807168" behindDoc="0" locked="0" layoutInCell="1" allowOverlap="1" wp14:anchorId="3D3B2A85" wp14:editId="21DAF241">
            <wp:simplePos x="0" y="0"/>
            <wp:positionH relativeFrom="column">
              <wp:posOffset>-956321</wp:posOffset>
            </wp:positionH>
            <wp:positionV relativeFrom="paragraph">
              <wp:posOffset>531177</wp:posOffset>
            </wp:positionV>
            <wp:extent cx="6375405" cy="4475315"/>
            <wp:effectExtent l="0" t="2223" r="4128" b="4127"/>
            <wp:wrapNone/>
            <wp:docPr id="2270" name="Grafik 2270" descr="J:\3-33\Allgemein\_BFPE\Lernmaterialien 2016\BK Hauswirtschaft\Bilder\Lebensmittel VO Blank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BK Hauswirtschaft\Bilder\Lebensmittel VO Blanko.png"/>
                    <pic:cNvPicPr>
                      <a:picLocks noChangeAspect="1" noChangeArrowheads="1"/>
                    </pic:cNvPicPr>
                  </pic:nvPicPr>
                  <pic:blipFill rotWithShape="1">
                    <a:blip r:embed="rId120">
                      <a:extLst>
                        <a:ext uri="{28A0092B-C50C-407E-A947-70E740481C1C}">
                          <a14:useLocalDpi xmlns:a14="http://schemas.microsoft.com/office/drawing/2010/main" val="0"/>
                        </a:ext>
                      </a:extLst>
                    </a:blip>
                    <a:srcRect l="7251" t="8935" b="4170"/>
                    <a:stretch/>
                  </pic:blipFill>
                  <pic:spPr bwMode="auto">
                    <a:xfrm rot="16200000">
                      <a:off x="0" y="0"/>
                      <a:ext cx="6375405" cy="44753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1375E" w:rsidRDefault="0051375E" w:rsidP="00015890">
      <w:pPr>
        <w:pStyle w:val="Textkrper"/>
        <w:sectPr w:rsidR="0051375E" w:rsidSect="00046423">
          <w:headerReference w:type="default" r:id="rId121"/>
          <w:footerReference w:type="default" r:id="rId122"/>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53A1A" w:rsidRPr="00B51DE9" w:rsidTr="006D5D1E">
        <w:trPr>
          <w:trHeight w:val="523"/>
        </w:trPr>
        <w:tc>
          <w:tcPr>
            <w:tcW w:w="3119" w:type="dxa"/>
            <w:tcBorders>
              <w:left w:val="single" w:sz="4" w:space="0" w:color="auto"/>
              <w:bottom w:val="single" w:sz="4" w:space="0" w:color="auto"/>
              <w:right w:val="single" w:sz="4" w:space="0" w:color="auto"/>
            </w:tcBorders>
            <w:shd w:val="clear" w:color="auto" w:fill="D9D9D9"/>
            <w:hideMark/>
          </w:tcPr>
          <w:p w:rsidR="00E53A1A" w:rsidRDefault="00E53A1A" w:rsidP="006D5D1E">
            <w:pPr>
              <w:pStyle w:val="Tabelle6pt"/>
              <w:rPr>
                <w:color w:val="000000"/>
              </w:rPr>
            </w:pPr>
            <w:r>
              <w:lastRenderedPageBreak/>
              <w:br w:type="page"/>
              <w:t>Lernfeld</w:t>
            </w:r>
          </w:p>
          <w:p w:rsidR="00E53A1A" w:rsidRDefault="00E53A1A" w:rsidP="006D5D1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E53A1A" w:rsidRDefault="00E53A1A" w:rsidP="006D5D1E">
            <w:pPr>
              <w:pStyle w:val="Tabelle6pt"/>
              <w:rPr>
                <w:color w:val="000000"/>
              </w:rPr>
            </w:pPr>
            <w:r>
              <w:t>Titel</w:t>
            </w:r>
          </w:p>
          <w:p w:rsidR="00E53A1A" w:rsidRDefault="00E53A1A"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E53A1A" w:rsidRPr="004B658C" w:rsidRDefault="00E53A1A"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3A1A" w:rsidRDefault="00E53A1A" w:rsidP="006D5D1E">
            <w:pPr>
              <w:pStyle w:val="Tabelle6pt"/>
            </w:pPr>
          </w:p>
          <w:p w:rsidR="00E53A1A" w:rsidRPr="00B51DE9" w:rsidRDefault="00E53A1A" w:rsidP="006D5D1E">
            <w:pPr>
              <w:pStyle w:val="TabelleKopfmitte"/>
              <w:rPr>
                <w:rFonts w:eastAsia="Calibri"/>
              </w:rPr>
            </w:pPr>
            <w:r>
              <w:t>H03.02.03.01.04</w:t>
            </w:r>
          </w:p>
        </w:tc>
      </w:tr>
      <w:tr w:rsidR="00E53A1A" w:rsidRPr="00B51DE9" w:rsidTr="006D5D1E">
        <w:tc>
          <w:tcPr>
            <w:tcW w:w="7348" w:type="dxa"/>
            <w:gridSpan w:val="2"/>
            <w:tcBorders>
              <w:left w:val="single" w:sz="4" w:space="0" w:color="auto"/>
              <w:bottom w:val="single" w:sz="4" w:space="0" w:color="auto"/>
              <w:right w:val="single" w:sz="4" w:space="0" w:color="auto"/>
            </w:tcBorders>
            <w:hideMark/>
          </w:tcPr>
          <w:p w:rsidR="00E53A1A" w:rsidRPr="004B658C" w:rsidRDefault="00E53A1A" w:rsidP="006D5D1E">
            <w:pPr>
              <w:pStyle w:val="Tabelle6pt"/>
            </w:pPr>
            <w:r>
              <w:t>Kompetenzbereiche:</w:t>
            </w:r>
          </w:p>
          <w:p w:rsidR="00E53A1A" w:rsidRDefault="00E53A1A" w:rsidP="006D5D1E">
            <w:pPr>
              <w:pStyle w:val="Kopf8ptafz"/>
            </w:pPr>
            <w:r w:rsidRPr="00F05F1B">
              <w:t>Ich kann Rechtsvorschriften (</w:t>
            </w:r>
            <w:r>
              <w:t>LFGB</w:t>
            </w:r>
            <w:r w:rsidRPr="00F05F1B">
              <w:t>) berücksichtigen</w:t>
            </w:r>
            <w:r>
              <w:t>.</w:t>
            </w:r>
          </w:p>
          <w:p w:rsidR="00E53A1A" w:rsidRDefault="00E53A1A" w:rsidP="006D5D1E">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583FB8">
              <w:rPr>
                <w:i/>
                <w:szCs w:val="16"/>
              </w:rPr>
              <w:t>.</w:t>
            </w:r>
          </w:p>
        </w:tc>
        <w:tc>
          <w:tcPr>
            <w:tcW w:w="188" w:type="dxa"/>
            <w:vMerge/>
            <w:tcBorders>
              <w:left w:val="single" w:sz="4" w:space="0" w:color="auto"/>
              <w:bottom w:val="nil"/>
              <w:right w:val="nil"/>
            </w:tcBorders>
            <w:vAlign w:val="center"/>
            <w:hideMark/>
          </w:tcPr>
          <w:p w:rsidR="00E53A1A" w:rsidRDefault="00E53A1A"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53A1A" w:rsidRPr="00B51DE9" w:rsidTr="006D5D1E">
              <w:trPr>
                <w:trHeight w:val="284"/>
              </w:trPr>
              <w:tc>
                <w:tcPr>
                  <w:tcW w:w="2090" w:type="dxa"/>
                  <w:shd w:val="clear" w:color="auto" w:fill="D9D9D9" w:themeFill="background1" w:themeFillShade="D9"/>
                </w:tcPr>
                <w:p w:rsidR="00E53A1A" w:rsidRPr="00B51DE9" w:rsidRDefault="00E53A1A" w:rsidP="006D5D1E">
                  <w:pPr>
                    <w:pStyle w:val="TabelleKopfmitte"/>
                  </w:pPr>
                  <w:r w:rsidRPr="00B51DE9">
                    <w:t>L</w:t>
                  </w:r>
                  <w:r>
                    <w:t>ösung</w:t>
                  </w:r>
                </w:p>
              </w:tc>
            </w:tr>
          </w:tbl>
          <w:p w:rsidR="00E53A1A" w:rsidRPr="00B51DE9" w:rsidRDefault="00E53A1A" w:rsidP="006D5D1E"/>
        </w:tc>
      </w:tr>
    </w:tbl>
    <w:p w:rsidR="00E53A1A" w:rsidRDefault="00CD17A2" w:rsidP="0051375E">
      <w:pPr>
        <w:pStyle w:val="berschrift1"/>
      </w:pPr>
      <w:r>
        <w:rPr>
          <w:noProof/>
          <w:sz w:val="24"/>
        </w:rPr>
        <w:drawing>
          <wp:anchor distT="0" distB="0" distL="114300" distR="114300" simplePos="0" relativeHeight="252672000" behindDoc="0" locked="0" layoutInCell="0" allowOverlap="1" wp14:anchorId="678C7B75" wp14:editId="13691B29">
            <wp:simplePos x="0" y="0"/>
            <wp:positionH relativeFrom="rightMargin">
              <wp:posOffset>1087120</wp:posOffset>
            </wp:positionH>
            <wp:positionV relativeFrom="paragraph">
              <wp:posOffset>22860</wp:posOffset>
            </wp:positionV>
            <wp:extent cx="348615" cy="320040"/>
            <wp:effectExtent l="0" t="0" r="0" b="3810"/>
            <wp:wrapNone/>
            <wp:docPr id="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70976" behindDoc="0" locked="0" layoutInCell="0" allowOverlap="1" wp14:anchorId="4243BDB3" wp14:editId="3BD152A5">
            <wp:simplePos x="0" y="0"/>
            <wp:positionH relativeFrom="rightMargin">
              <wp:posOffset>666115</wp:posOffset>
            </wp:positionH>
            <wp:positionV relativeFrom="paragraph">
              <wp:posOffset>22860</wp:posOffset>
            </wp:positionV>
            <wp:extent cx="349885" cy="320675"/>
            <wp:effectExtent l="0" t="0" r="0" b="3175"/>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69952" behindDoc="0" locked="0" layoutInCell="0" allowOverlap="1" wp14:anchorId="685C5CE1" wp14:editId="3A6414E1">
            <wp:simplePos x="0" y="0"/>
            <wp:positionH relativeFrom="rightMargin">
              <wp:posOffset>242570</wp:posOffset>
            </wp:positionH>
            <wp:positionV relativeFrom="paragraph">
              <wp:posOffset>23191</wp:posOffset>
            </wp:positionV>
            <wp:extent cx="349885" cy="320675"/>
            <wp:effectExtent l="0" t="0" r="0" b="3175"/>
            <wp:wrapNone/>
            <wp:docPr id="4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53A1A">
        <w:t>Lebensmittelinformationsverordnung</w:t>
      </w: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Textkrper"/>
      </w:pPr>
      <w:r>
        <w:rPr>
          <w:noProof/>
        </w:rPr>
        <w:drawing>
          <wp:anchor distT="0" distB="0" distL="114300" distR="114300" simplePos="0" relativeHeight="252809216" behindDoc="0" locked="0" layoutInCell="1" allowOverlap="1" wp14:anchorId="2C81E038" wp14:editId="0D838E14">
            <wp:simplePos x="0" y="0"/>
            <wp:positionH relativeFrom="column">
              <wp:posOffset>-1214120</wp:posOffset>
            </wp:positionH>
            <wp:positionV relativeFrom="paragraph">
              <wp:posOffset>31750</wp:posOffset>
            </wp:positionV>
            <wp:extent cx="7194550" cy="4882515"/>
            <wp:effectExtent l="0" t="6033" r="318" b="317"/>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ie2.PNG"/>
                    <pic:cNvPicPr/>
                  </pic:nvPicPr>
                  <pic:blipFill rotWithShape="1">
                    <a:blip r:embed="rId123">
                      <a:extLst>
                        <a:ext uri="{28A0092B-C50C-407E-A947-70E740481C1C}">
                          <a14:useLocalDpi xmlns:a14="http://schemas.microsoft.com/office/drawing/2010/main" val="0"/>
                        </a:ext>
                      </a:extLst>
                    </a:blip>
                    <a:srcRect l="4405" t="9505" b="3986"/>
                    <a:stretch/>
                  </pic:blipFill>
                  <pic:spPr bwMode="auto">
                    <a:xfrm rot="16200000">
                      <a:off x="0" y="0"/>
                      <a:ext cx="7194550" cy="48825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1375E" w:rsidRDefault="0051375E" w:rsidP="0051375E">
      <w:pPr>
        <w:pStyle w:val="Textkrper"/>
      </w:pPr>
    </w:p>
    <w:p w:rsidR="0051375E" w:rsidRDefault="0051375E" w:rsidP="0051375E">
      <w:pPr>
        <w:pStyle w:val="Textkrper"/>
      </w:pPr>
    </w:p>
    <w:p w:rsidR="0051375E" w:rsidRDefault="0051375E" w:rsidP="0051375E">
      <w:pPr>
        <w:pStyle w:val="Textkrper"/>
      </w:pPr>
    </w:p>
    <w:p w:rsidR="0051375E" w:rsidRDefault="0051375E" w:rsidP="0051375E">
      <w:pPr>
        <w:pStyle w:val="Marginaliegrau"/>
        <w:framePr w:wrap="around" w:x="8818" w:y="6165"/>
      </w:pPr>
      <w:r>
        <w:t>Bild</w:t>
      </w:r>
    </w:p>
    <w:p w:rsidR="0051375E" w:rsidRDefault="0051375E" w:rsidP="0051375E">
      <w:pPr>
        <w:pStyle w:val="Marginaliegrau"/>
        <w:framePr w:wrap="around" w:x="8818" w:y="6165"/>
      </w:pPr>
      <w:r>
        <w:t>„</w:t>
      </w:r>
      <w:proofErr w:type="spellStart"/>
      <w:r w:rsidRPr="0051375E">
        <w:t>Theobroma</w:t>
      </w:r>
      <w:proofErr w:type="spellEnd"/>
      <w:r w:rsidRPr="0051375E">
        <w:t xml:space="preserve"> </w:t>
      </w:r>
      <w:proofErr w:type="spellStart"/>
      <w:r w:rsidRPr="0051375E">
        <w:t>cacao</w:t>
      </w:r>
      <w:proofErr w:type="spellEnd"/>
      <w:r w:rsidRPr="0051375E">
        <w:t xml:space="preserve"> - Kö</w:t>
      </w:r>
      <w:r w:rsidRPr="0051375E">
        <w:t>h</w:t>
      </w:r>
      <w:r w:rsidRPr="0051375E">
        <w:t>ler–s Medizinal-Pflanzen-137</w:t>
      </w:r>
      <w:r>
        <w:t>“,</w:t>
      </w:r>
    </w:p>
    <w:p w:rsidR="0051375E" w:rsidRDefault="0051375E" w:rsidP="0051375E">
      <w:pPr>
        <w:pStyle w:val="Marginaliegrau"/>
        <w:framePr w:wrap="around" w:x="8818" w:y="6165"/>
      </w:pPr>
    </w:p>
    <w:p w:rsidR="0051375E" w:rsidRDefault="00777C10" w:rsidP="0051375E">
      <w:pPr>
        <w:pStyle w:val="Marginaliegrau"/>
        <w:framePr w:wrap="around" w:x="8818" w:y="6165"/>
      </w:pPr>
      <w:hyperlink r:id="rId124" w:history="1">
        <w:r w:rsidR="0051375E" w:rsidRPr="00E250AF">
          <w:rPr>
            <w:rStyle w:val="Hyperlink"/>
          </w:rPr>
          <w:t>https://commons.wikimedia.org/wiki/File:Theobroma_cacao_-_K%C3%B6hler%E2%80%93s_Medizinal-Pflanzen-137.jpg</w:t>
        </w:r>
      </w:hyperlink>
    </w:p>
    <w:p w:rsidR="0051375E" w:rsidRDefault="0051375E" w:rsidP="0051375E">
      <w:pPr>
        <w:pStyle w:val="Marginaliegrau"/>
        <w:framePr w:wrap="around" w:x="8818" w:y="6165"/>
      </w:pPr>
      <w:r>
        <w:t>CC0</w:t>
      </w:r>
    </w:p>
    <w:p w:rsidR="0051375E" w:rsidRDefault="0051375E" w:rsidP="0051375E">
      <w:pPr>
        <w:pStyle w:val="Marginaliegrau"/>
        <w:framePr w:wrap="around" w:x="8818" w:y="6165"/>
      </w:pPr>
      <w:r>
        <w:t>[22.07.2016]</w:t>
      </w:r>
    </w:p>
    <w:p w:rsidR="0051375E" w:rsidRPr="0051375E" w:rsidRDefault="0051375E" w:rsidP="0051375E">
      <w:pPr>
        <w:pStyle w:val="Textkrper"/>
        <w:sectPr w:rsidR="0051375E" w:rsidRPr="0051375E" w:rsidSect="00E53A1A">
          <w:headerReference w:type="default" r:id="rId125"/>
          <w:footerReference w:type="default" r:id="rId126"/>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r w:rsidR="00B80E87">
              <w:t xml:space="preserve"> – Übungen</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875BFB" w:rsidP="006D5D1E">
            <w:pPr>
              <w:pStyle w:val="TabelleKopfmitte"/>
              <w:rPr>
                <w:rFonts w:eastAsia="Calibri"/>
              </w:rPr>
            </w:pPr>
            <w:r>
              <w:rPr>
                <w:rFonts w:eastAsia="Calibri"/>
              </w:rPr>
              <w:t>H03</w:t>
            </w:r>
            <w:r w:rsidR="00760650">
              <w:rPr>
                <w:rFonts w:eastAsia="Calibri"/>
              </w:rPr>
              <w:t>.02.03.01.05</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die Pflichtkennzeichnung eines Lebensmittels laut LMIV aufzählen.</w:t>
            </w:r>
          </w:p>
          <w:p w:rsidR="00760650" w:rsidRDefault="00760650" w:rsidP="006D5D1E">
            <w:pPr>
              <w:pStyle w:val="Kopf8ptafz"/>
            </w:pPr>
            <w:r>
              <w:t>Ich kann die Bedeutung der Pflichtkennzeichnung laut LMIV begründen.</w:t>
            </w:r>
          </w:p>
          <w:p w:rsidR="00760650" w:rsidRDefault="00760650" w:rsidP="006D5D1E">
            <w:pPr>
              <w:pStyle w:val="Kopf8ptafz"/>
            </w:pPr>
            <w:r>
              <w:t>Ich kann Lebensmittelverpackungen auf korrekte Kennzeic</w:t>
            </w:r>
            <w:r>
              <w:t>h</w:t>
            </w:r>
            <w:r>
              <w:t>nung kontrollieren.</w:t>
            </w:r>
          </w:p>
          <w:p w:rsidR="00760650" w:rsidRDefault="00760650" w:rsidP="006D5D1E">
            <w:pPr>
              <w:pStyle w:val="Kopf8ptafz"/>
            </w:pPr>
            <w:r>
              <w:t>Ich kann gezielt Informationen aus einem Text entnehmen und damit gezielt weiterarbeiten</w:t>
            </w:r>
            <w:r w:rsidR="00583FB8">
              <w:t>.</w:t>
            </w:r>
          </w:p>
          <w:p w:rsidR="00760650" w:rsidRDefault="00760650" w:rsidP="006D5D1E">
            <w:pPr>
              <w:pStyle w:val="Kopf8ptafz"/>
              <w:rPr>
                <w:i/>
              </w:rPr>
            </w:pPr>
            <w:r>
              <w:rPr>
                <w:i/>
              </w:rPr>
              <w:t>Ich kann Arbeitsergebnisse festhalten.</w:t>
            </w:r>
          </w:p>
          <w:p w:rsidR="00760650" w:rsidRDefault="00760650" w:rsidP="006D5D1E">
            <w:pPr>
              <w:pStyle w:val="Kopf8ptafz"/>
              <w:rPr>
                <w:i/>
              </w:rPr>
            </w:pPr>
            <w:r>
              <w:rPr>
                <w:i/>
              </w:rPr>
              <w:t>Ich kann komplexe Aufgaben bearbeiten.</w:t>
            </w:r>
          </w:p>
          <w:p w:rsidR="00760650" w:rsidRDefault="00760650" w:rsidP="006D5D1E">
            <w:pPr>
              <w:pStyle w:val="Kopf8ptafz"/>
            </w:pPr>
            <w:r>
              <w:rPr>
                <w:i/>
              </w:rPr>
              <w:t>Ich kann fachliche Inhalte anwenden.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253225">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253225"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253225">
            <w:pPr>
              <w:pStyle w:val="Kopf8ptafz"/>
              <w:numPr>
                <w:ilvl w:val="0"/>
                <w:numId w:val="0"/>
              </w:numPr>
              <w:ind w:left="227"/>
            </w:pPr>
          </w:p>
        </w:tc>
      </w:tr>
    </w:tbl>
    <w:p w:rsidR="00760650" w:rsidRDefault="00760650" w:rsidP="00B80E87">
      <w:pPr>
        <w:pStyle w:val="berschrift3"/>
      </w:pPr>
      <w:r>
        <w:rPr>
          <w:noProof/>
          <w:sz w:val="24"/>
        </w:rPr>
        <w:drawing>
          <wp:anchor distT="0" distB="0" distL="114300" distR="114300" simplePos="0" relativeHeight="252710912" behindDoc="0" locked="0" layoutInCell="0" allowOverlap="1" wp14:anchorId="3F066CB3" wp14:editId="7484E9C3">
            <wp:simplePos x="0" y="0"/>
            <wp:positionH relativeFrom="rightMargin">
              <wp:posOffset>738505</wp:posOffset>
            </wp:positionH>
            <wp:positionV relativeFrom="paragraph">
              <wp:posOffset>77470</wp:posOffset>
            </wp:positionV>
            <wp:extent cx="345440" cy="323850"/>
            <wp:effectExtent l="0" t="0" r="0" b="0"/>
            <wp:wrapNone/>
            <wp:docPr id="1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11936" behindDoc="0" locked="0" layoutInCell="0" allowOverlap="1" wp14:anchorId="2A08DCC5" wp14:editId="310A3FDE">
            <wp:simplePos x="0" y="0"/>
            <wp:positionH relativeFrom="rightMargin">
              <wp:posOffset>1096645</wp:posOffset>
            </wp:positionH>
            <wp:positionV relativeFrom="paragraph">
              <wp:posOffset>77470</wp:posOffset>
            </wp:positionV>
            <wp:extent cx="345440" cy="323850"/>
            <wp:effectExtent l="0" t="0" r="0" b="0"/>
            <wp:wrapNone/>
            <wp:docPr id="1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83FB8">
        <w:t>Aufgabe 1</w:t>
      </w:r>
    </w:p>
    <w:p w:rsidR="00B80E87" w:rsidRDefault="00B80E87" w:rsidP="00B80E87">
      <w:r>
        <w:rPr>
          <w:noProof/>
          <w:sz w:val="24"/>
          <w:lang w:eastAsia="de-DE"/>
        </w:rPr>
        <w:drawing>
          <wp:anchor distT="0" distB="0" distL="114300" distR="114300" simplePos="0" relativeHeight="252788736" behindDoc="0" locked="0" layoutInCell="0" allowOverlap="1" wp14:anchorId="71BC34F5" wp14:editId="5C4896DC">
            <wp:simplePos x="0" y="0"/>
            <wp:positionH relativeFrom="rightMargin">
              <wp:posOffset>779780</wp:posOffset>
            </wp:positionH>
            <wp:positionV relativeFrom="paragraph">
              <wp:posOffset>141605</wp:posOffset>
            </wp:positionV>
            <wp:extent cx="658495" cy="323850"/>
            <wp:effectExtent l="0" t="0" r="8255" b="0"/>
            <wp:wrapNone/>
            <wp:docPr id="22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In folgendem Schwedenrätsel haben sich acht Begriffe zum Thema Lebensmittelken</w:t>
      </w:r>
      <w:r>
        <w:t>n</w:t>
      </w:r>
      <w:r>
        <w:t>zeichnung versteckt. Achtung: zwei Begriffe sind rückwärts angegeben. Suchen Sie waagrecht und senkrecht.</w:t>
      </w:r>
    </w:p>
    <w:p w:rsidR="00B80E87" w:rsidRPr="00B80E87" w:rsidRDefault="00B80E87" w:rsidP="00B80E87">
      <w:pPr>
        <w:pStyle w:val="AufgabeEbene2"/>
      </w:pPr>
      <w:r>
        <w:t>Markieren Sie die acht Begriffe!</w:t>
      </w:r>
    </w:p>
    <w:p w:rsidR="00760650" w:rsidRDefault="00760650" w:rsidP="00253225">
      <w:pPr>
        <w:pStyle w:val="Abstandszeile"/>
      </w:pPr>
    </w:p>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tbl>
            <w:tblPr>
              <w:tblStyle w:val="Tabellenraster"/>
              <w:tblW w:w="0" w:type="auto"/>
              <w:jc w:val="center"/>
              <w:tblLayout w:type="fixed"/>
              <w:tblLook w:val="04A0" w:firstRow="1" w:lastRow="0" w:firstColumn="1" w:lastColumn="0" w:noHBand="0" w:noVBand="1"/>
            </w:tblPr>
            <w:tblGrid>
              <w:gridCol w:w="355"/>
              <w:gridCol w:w="359"/>
              <w:gridCol w:w="358"/>
              <w:gridCol w:w="359"/>
              <w:gridCol w:w="354"/>
              <w:gridCol w:w="390"/>
              <w:gridCol w:w="358"/>
              <w:gridCol w:w="386"/>
              <w:gridCol w:w="383"/>
              <w:gridCol w:w="404"/>
              <w:gridCol w:w="405"/>
              <w:gridCol w:w="386"/>
              <w:gridCol w:w="389"/>
              <w:gridCol w:w="386"/>
              <w:gridCol w:w="391"/>
              <w:gridCol w:w="386"/>
              <w:gridCol w:w="432"/>
              <w:gridCol w:w="391"/>
              <w:gridCol w:w="401"/>
              <w:gridCol w:w="395"/>
              <w:gridCol w:w="404"/>
            </w:tblGrid>
            <w:tr w:rsidR="00760650" w:rsidTr="006D5D1E">
              <w:trPr>
                <w:jc w:val="center"/>
              </w:trPr>
              <w:tc>
                <w:tcPr>
                  <w:tcW w:w="355" w:type="dxa"/>
                </w:tcPr>
                <w:p w:rsidR="00760650" w:rsidRDefault="00760650" w:rsidP="006D5D1E">
                  <w:r>
                    <w:t>A</w:t>
                  </w:r>
                </w:p>
              </w:tc>
              <w:tc>
                <w:tcPr>
                  <w:tcW w:w="359" w:type="dxa"/>
                </w:tcPr>
                <w:p w:rsidR="00760650" w:rsidRDefault="00760650" w:rsidP="006D5D1E">
                  <w:r>
                    <w:t>L</w:t>
                  </w:r>
                </w:p>
              </w:tc>
              <w:tc>
                <w:tcPr>
                  <w:tcW w:w="358" w:type="dxa"/>
                </w:tcPr>
                <w:p w:rsidR="00760650" w:rsidRDefault="00760650" w:rsidP="006D5D1E">
                  <w:r>
                    <w:t>J</w:t>
                  </w:r>
                </w:p>
              </w:tc>
              <w:tc>
                <w:tcPr>
                  <w:tcW w:w="359" w:type="dxa"/>
                </w:tcPr>
                <w:p w:rsidR="00760650" w:rsidRDefault="00760650" w:rsidP="006D5D1E">
                  <w:r>
                    <w:t>K</w:t>
                  </w:r>
                </w:p>
              </w:tc>
              <w:tc>
                <w:tcPr>
                  <w:tcW w:w="354" w:type="dxa"/>
                </w:tcPr>
                <w:p w:rsidR="00760650" w:rsidRDefault="00760650" w:rsidP="006D5D1E">
                  <w:r>
                    <w:t>I</w:t>
                  </w:r>
                </w:p>
              </w:tc>
              <w:tc>
                <w:tcPr>
                  <w:tcW w:w="390" w:type="dxa"/>
                </w:tcPr>
                <w:p w:rsidR="00760650" w:rsidRDefault="00760650" w:rsidP="006D5D1E">
                  <w:r>
                    <w:t>O</w:t>
                  </w:r>
                </w:p>
              </w:tc>
              <w:tc>
                <w:tcPr>
                  <w:tcW w:w="358" w:type="dxa"/>
                </w:tcPr>
                <w:p w:rsidR="00760650" w:rsidRDefault="00760650" w:rsidP="006D5D1E">
                  <w:r>
                    <w:t>L</w:t>
                  </w:r>
                </w:p>
              </w:tc>
              <w:tc>
                <w:tcPr>
                  <w:tcW w:w="386" w:type="dxa"/>
                </w:tcPr>
                <w:p w:rsidR="00760650" w:rsidRDefault="00760650" w:rsidP="006D5D1E">
                  <w:r>
                    <w:t>D</w:t>
                  </w:r>
                </w:p>
              </w:tc>
              <w:tc>
                <w:tcPr>
                  <w:tcW w:w="383" w:type="dxa"/>
                </w:tcPr>
                <w:p w:rsidR="00760650" w:rsidRDefault="00760650" w:rsidP="006D5D1E">
                  <w:r>
                    <w:t>F</w:t>
                  </w:r>
                </w:p>
              </w:tc>
              <w:tc>
                <w:tcPr>
                  <w:tcW w:w="404" w:type="dxa"/>
                </w:tcPr>
                <w:p w:rsidR="00760650" w:rsidRDefault="00760650" w:rsidP="006D5D1E">
                  <w:r>
                    <w:t>V</w:t>
                  </w:r>
                </w:p>
              </w:tc>
              <w:tc>
                <w:tcPr>
                  <w:tcW w:w="405" w:type="dxa"/>
                </w:tcPr>
                <w:p w:rsidR="00760650" w:rsidRDefault="00760650" w:rsidP="006D5D1E">
                  <w:r>
                    <w:t>M</w:t>
                  </w:r>
                </w:p>
              </w:tc>
              <w:tc>
                <w:tcPr>
                  <w:tcW w:w="386" w:type="dxa"/>
                </w:tcPr>
                <w:p w:rsidR="00760650" w:rsidRDefault="00760650" w:rsidP="006D5D1E">
                  <w:r>
                    <w:t>F</w:t>
                  </w:r>
                </w:p>
              </w:tc>
              <w:tc>
                <w:tcPr>
                  <w:tcW w:w="389" w:type="dxa"/>
                </w:tcPr>
                <w:p w:rsidR="00760650" w:rsidRDefault="00760650" w:rsidP="006D5D1E">
                  <w:r>
                    <w:t>E</w:t>
                  </w:r>
                </w:p>
              </w:tc>
              <w:tc>
                <w:tcPr>
                  <w:tcW w:w="386" w:type="dxa"/>
                </w:tcPr>
                <w:p w:rsidR="00760650" w:rsidRDefault="00760650" w:rsidP="006D5D1E">
                  <w:r>
                    <w:t>S</w:t>
                  </w:r>
                </w:p>
              </w:tc>
              <w:tc>
                <w:tcPr>
                  <w:tcW w:w="391" w:type="dxa"/>
                </w:tcPr>
                <w:p w:rsidR="00760650" w:rsidRDefault="00760650" w:rsidP="006D5D1E">
                  <w:r>
                    <w:t>T</w:t>
                  </w:r>
                </w:p>
              </w:tc>
              <w:tc>
                <w:tcPr>
                  <w:tcW w:w="386" w:type="dxa"/>
                </w:tcPr>
                <w:p w:rsidR="00760650" w:rsidRDefault="00760650" w:rsidP="006D5D1E">
                  <w:r>
                    <w:t>F</w:t>
                  </w:r>
                </w:p>
              </w:tc>
              <w:tc>
                <w:tcPr>
                  <w:tcW w:w="432" w:type="dxa"/>
                </w:tcPr>
                <w:p w:rsidR="00760650" w:rsidRDefault="00760650" w:rsidP="006D5D1E">
                  <w:r>
                    <w:t>E</w:t>
                  </w:r>
                </w:p>
              </w:tc>
              <w:tc>
                <w:tcPr>
                  <w:tcW w:w="391" w:type="dxa"/>
                </w:tcPr>
                <w:p w:rsidR="00760650" w:rsidRDefault="00760650" w:rsidP="006D5D1E">
                  <w:r>
                    <w:t>W</w:t>
                  </w:r>
                </w:p>
              </w:tc>
              <w:tc>
                <w:tcPr>
                  <w:tcW w:w="401" w:type="dxa"/>
                </w:tcPr>
                <w:p w:rsidR="00760650" w:rsidRDefault="00760650" w:rsidP="006D5D1E">
                  <w:r>
                    <w:t>E</w:t>
                  </w:r>
                </w:p>
              </w:tc>
              <w:tc>
                <w:tcPr>
                  <w:tcW w:w="395" w:type="dxa"/>
                </w:tcPr>
                <w:p w:rsidR="00760650" w:rsidRDefault="00760650" w:rsidP="006D5D1E">
                  <w:r>
                    <w:t>G</w:t>
                  </w:r>
                </w:p>
              </w:tc>
              <w:tc>
                <w:tcPr>
                  <w:tcW w:w="404" w:type="dxa"/>
                </w:tcPr>
                <w:p w:rsidR="00760650" w:rsidRDefault="00760650" w:rsidP="006D5D1E">
                  <w:r>
                    <w:t>H</w:t>
                  </w:r>
                </w:p>
              </w:tc>
            </w:tr>
            <w:tr w:rsidR="00760650" w:rsidTr="006D5D1E">
              <w:trPr>
                <w:jc w:val="center"/>
              </w:trPr>
              <w:tc>
                <w:tcPr>
                  <w:tcW w:w="355" w:type="dxa"/>
                </w:tcPr>
                <w:p w:rsidR="00760650" w:rsidRDefault="00760650" w:rsidP="006D5D1E">
                  <w:r>
                    <w:t>W</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Z</w:t>
                  </w:r>
                </w:p>
              </w:tc>
              <w:tc>
                <w:tcPr>
                  <w:tcW w:w="390" w:type="dxa"/>
                </w:tcPr>
                <w:p w:rsidR="00760650" w:rsidRDefault="00760650" w:rsidP="006D5D1E">
                  <w:r>
                    <w:t>U</w:t>
                  </w:r>
                </w:p>
              </w:tc>
              <w:tc>
                <w:tcPr>
                  <w:tcW w:w="358" w:type="dxa"/>
                </w:tcPr>
                <w:p w:rsidR="00760650" w:rsidRDefault="00760650" w:rsidP="006D5D1E">
                  <w:r>
                    <w:t>I</w:t>
                  </w:r>
                </w:p>
              </w:tc>
              <w:tc>
                <w:tcPr>
                  <w:tcW w:w="386" w:type="dxa"/>
                </w:tcPr>
                <w:p w:rsidR="00760650" w:rsidRDefault="00760650" w:rsidP="006D5D1E">
                  <w:r>
                    <w:t>O</w:t>
                  </w:r>
                </w:p>
              </w:tc>
              <w:tc>
                <w:tcPr>
                  <w:tcW w:w="383" w:type="dxa"/>
                </w:tcPr>
                <w:p w:rsidR="00760650" w:rsidRDefault="00760650" w:rsidP="006D5D1E">
                  <w:r>
                    <w:t>P</w:t>
                  </w:r>
                </w:p>
              </w:tc>
              <w:tc>
                <w:tcPr>
                  <w:tcW w:w="404" w:type="dxa"/>
                </w:tcPr>
                <w:p w:rsidR="00760650" w:rsidRDefault="00760650" w:rsidP="006D5D1E">
                  <w:r>
                    <w:t>Ü</w:t>
                  </w:r>
                </w:p>
              </w:tc>
              <w:tc>
                <w:tcPr>
                  <w:tcW w:w="405" w:type="dxa"/>
                </w:tcPr>
                <w:p w:rsidR="00760650" w:rsidRDefault="00760650" w:rsidP="006D5D1E">
                  <w:r>
                    <w:t>E</w:t>
                  </w:r>
                </w:p>
              </w:tc>
              <w:tc>
                <w:tcPr>
                  <w:tcW w:w="386" w:type="dxa"/>
                </w:tcPr>
                <w:p w:rsidR="00760650" w:rsidRDefault="00760650" w:rsidP="006D5D1E">
                  <w:r>
                    <w:t>G</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K</w:t>
                  </w:r>
                </w:p>
              </w:tc>
              <w:tc>
                <w:tcPr>
                  <w:tcW w:w="386" w:type="dxa"/>
                </w:tcPr>
                <w:p w:rsidR="00760650" w:rsidRDefault="00760650" w:rsidP="006D5D1E">
                  <w:r>
                    <w:t>L</w:t>
                  </w:r>
                </w:p>
              </w:tc>
              <w:tc>
                <w:tcPr>
                  <w:tcW w:w="432" w:type="dxa"/>
                </w:tcPr>
                <w:p w:rsidR="00760650" w:rsidRDefault="00760650" w:rsidP="006D5D1E">
                  <w:r>
                    <w:t>T</w:t>
                  </w:r>
                </w:p>
              </w:tc>
              <w:tc>
                <w:tcPr>
                  <w:tcW w:w="391" w:type="dxa"/>
                </w:tcPr>
                <w:p w:rsidR="00760650" w:rsidRDefault="00760650" w:rsidP="006D5D1E">
                  <w:r>
                    <w:t>Q</w:t>
                  </w:r>
                </w:p>
              </w:tc>
              <w:tc>
                <w:tcPr>
                  <w:tcW w:w="401" w:type="dxa"/>
                </w:tcPr>
                <w:p w:rsidR="00760650" w:rsidRDefault="00760650" w:rsidP="006D5D1E">
                  <w:r>
                    <w:t>H</w:t>
                  </w:r>
                </w:p>
              </w:tc>
              <w:tc>
                <w:tcPr>
                  <w:tcW w:w="395" w:type="dxa"/>
                </w:tcPr>
                <w:p w:rsidR="00760650" w:rsidRDefault="00760650" w:rsidP="006D5D1E">
                  <w:r>
                    <w:t>A</w:t>
                  </w:r>
                </w:p>
              </w:tc>
              <w:tc>
                <w:tcPr>
                  <w:tcW w:w="404" w:type="dxa"/>
                </w:tcPr>
                <w:p w:rsidR="00760650" w:rsidRDefault="00760650" w:rsidP="006D5D1E">
                  <w:r>
                    <w:t>T</w:t>
                  </w:r>
                </w:p>
              </w:tc>
            </w:tr>
            <w:tr w:rsidR="00760650" w:rsidTr="006D5D1E">
              <w:trPr>
                <w:jc w:val="center"/>
              </w:trPr>
              <w:tc>
                <w:tcPr>
                  <w:tcW w:w="355" w:type="dxa"/>
                </w:tcPr>
                <w:p w:rsidR="00760650" w:rsidRDefault="00760650" w:rsidP="006D5D1E">
                  <w:r>
                    <w:t>G</w:t>
                  </w:r>
                </w:p>
              </w:tc>
              <w:tc>
                <w:tcPr>
                  <w:tcW w:w="359" w:type="dxa"/>
                </w:tcPr>
                <w:p w:rsidR="00760650" w:rsidRDefault="00760650" w:rsidP="006D5D1E">
                  <w:r>
                    <w:t>N</w:t>
                  </w:r>
                </w:p>
              </w:tc>
              <w:tc>
                <w:tcPr>
                  <w:tcW w:w="358" w:type="dxa"/>
                </w:tcPr>
                <w:p w:rsidR="00760650" w:rsidRDefault="00760650" w:rsidP="006D5D1E">
                  <w:r>
                    <w:t>U</w:t>
                  </w:r>
                </w:p>
              </w:tc>
              <w:tc>
                <w:tcPr>
                  <w:tcW w:w="359" w:type="dxa"/>
                </w:tcPr>
                <w:p w:rsidR="00760650" w:rsidRDefault="00760650" w:rsidP="006D5D1E">
                  <w:r>
                    <w:t>N</w:t>
                  </w:r>
                </w:p>
              </w:tc>
              <w:tc>
                <w:tcPr>
                  <w:tcW w:w="354" w:type="dxa"/>
                </w:tcPr>
                <w:p w:rsidR="00760650" w:rsidRDefault="00760650" w:rsidP="006D5D1E">
                  <w:r>
                    <w:t>H</w:t>
                  </w:r>
                </w:p>
              </w:tc>
              <w:tc>
                <w:tcPr>
                  <w:tcW w:w="390" w:type="dxa"/>
                </w:tcPr>
                <w:p w:rsidR="00760650" w:rsidRDefault="00760650" w:rsidP="006D5D1E">
                  <w:r>
                    <w:t>C</w:t>
                  </w:r>
                </w:p>
              </w:tc>
              <w:tc>
                <w:tcPr>
                  <w:tcW w:w="358" w:type="dxa"/>
                </w:tcPr>
                <w:p w:rsidR="00760650" w:rsidRDefault="00760650" w:rsidP="006D5D1E">
                  <w:r>
                    <w:t>I</w:t>
                  </w:r>
                </w:p>
              </w:tc>
              <w:tc>
                <w:tcPr>
                  <w:tcW w:w="386" w:type="dxa"/>
                </w:tcPr>
                <w:p w:rsidR="00760650" w:rsidRDefault="00760650" w:rsidP="006D5D1E">
                  <w:r>
                    <w:t>E</w:t>
                  </w:r>
                </w:p>
              </w:tc>
              <w:tc>
                <w:tcPr>
                  <w:tcW w:w="383" w:type="dxa"/>
                </w:tcPr>
                <w:p w:rsidR="00760650" w:rsidRDefault="00760650" w:rsidP="006D5D1E">
                  <w:r>
                    <w:t>Z</w:t>
                  </w:r>
                </w:p>
              </w:tc>
              <w:tc>
                <w:tcPr>
                  <w:tcW w:w="404" w:type="dxa"/>
                </w:tcPr>
                <w:p w:rsidR="00760650" w:rsidRDefault="00760650" w:rsidP="006D5D1E">
                  <w:r>
                    <w:t>N</w:t>
                  </w:r>
                </w:p>
              </w:tc>
              <w:tc>
                <w:tcPr>
                  <w:tcW w:w="405" w:type="dxa"/>
                </w:tcPr>
                <w:p w:rsidR="00760650" w:rsidRDefault="00760650" w:rsidP="006D5D1E">
                  <w:r>
                    <w:t>N</w:t>
                  </w:r>
                </w:p>
              </w:tc>
              <w:tc>
                <w:tcPr>
                  <w:tcW w:w="386" w:type="dxa"/>
                </w:tcPr>
                <w:p w:rsidR="00760650" w:rsidRDefault="00760650" w:rsidP="006D5D1E">
                  <w:r>
                    <w:t>E</w:t>
                  </w:r>
                </w:p>
              </w:tc>
              <w:tc>
                <w:tcPr>
                  <w:tcW w:w="389" w:type="dxa"/>
                </w:tcPr>
                <w:p w:rsidR="00760650" w:rsidRDefault="00760650" w:rsidP="006D5D1E">
                  <w:r>
                    <w:t>K</w:t>
                  </w:r>
                </w:p>
              </w:tc>
              <w:tc>
                <w:tcPr>
                  <w:tcW w:w="386" w:type="dxa"/>
                </w:tcPr>
                <w:p w:rsidR="00760650" w:rsidRDefault="00760650" w:rsidP="006D5D1E">
                  <w:r>
                    <w:t>T</w:t>
                  </w:r>
                </w:p>
              </w:tc>
              <w:tc>
                <w:tcPr>
                  <w:tcW w:w="391" w:type="dxa"/>
                </w:tcPr>
                <w:p w:rsidR="00760650" w:rsidRDefault="00760650" w:rsidP="006D5D1E">
                  <w:r>
                    <w:t>R</w:t>
                  </w:r>
                </w:p>
              </w:tc>
              <w:tc>
                <w:tcPr>
                  <w:tcW w:w="386" w:type="dxa"/>
                </w:tcPr>
                <w:p w:rsidR="00760650" w:rsidRDefault="00760650" w:rsidP="006D5D1E">
                  <w:r>
                    <w:t>E</w:t>
                  </w:r>
                </w:p>
              </w:tc>
              <w:tc>
                <w:tcPr>
                  <w:tcW w:w="432" w:type="dxa"/>
                </w:tcPr>
                <w:p w:rsidR="00760650" w:rsidRDefault="00760650" w:rsidP="006D5D1E">
                  <w:r>
                    <w:t>W</w:t>
                  </w:r>
                </w:p>
              </w:tc>
              <w:tc>
                <w:tcPr>
                  <w:tcW w:w="391" w:type="dxa"/>
                </w:tcPr>
                <w:p w:rsidR="00760650" w:rsidRDefault="00760650" w:rsidP="006D5D1E">
                  <w:r>
                    <w:t>R</w:t>
                  </w:r>
                </w:p>
              </w:tc>
              <w:tc>
                <w:tcPr>
                  <w:tcW w:w="401" w:type="dxa"/>
                </w:tcPr>
                <w:p w:rsidR="00760650" w:rsidRDefault="00760650" w:rsidP="006D5D1E">
                  <w:r>
                    <w:t>H</w:t>
                  </w:r>
                </w:p>
              </w:tc>
              <w:tc>
                <w:tcPr>
                  <w:tcW w:w="395" w:type="dxa"/>
                </w:tcPr>
                <w:p w:rsidR="00760650" w:rsidRDefault="00760650" w:rsidP="006D5D1E">
                  <w:r>
                    <w:t>Ä</w:t>
                  </w:r>
                </w:p>
              </w:tc>
              <w:tc>
                <w:tcPr>
                  <w:tcW w:w="404" w:type="dxa"/>
                </w:tcPr>
                <w:p w:rsidR="00760650" w:rsidRDefault="00760650" w:rsidP="006D5D1E">
                  <w:r>
                    <w:t>N</w:t>
                  </w:r>
                </w:p>
              </w:tc>
            </w:tr>
            <w:tr w:rsidR="00760650" w:rsidTr="006D5D1E">
              <w:trPr>
                <w:jc w:val="center"/>
              </w:trPr>
              <w:tc>
                <w:tcPr>
                  <w:tcW w:w="355" w:type="dxa"/>
                </w:tcPr>
                <w:p w:rsidR="00760650" w:rsidRDefault="00760650" w:rsidP="006D5D1E">
                  <w:r>
                    <w:t>P</w:t>
                  </w:r>
                </w:p>
              </w:tc>
              <w:tc>
                <w:tcPr>
                  <w:tcW w:w="359" w:type="dxa"/>
                </w:tcPr>
                <w:p w:rsidR="00760650" w:rsidRDefault="00760650" w:rsidP="006D5D1E">
                  <w:r>
                    <w:t>O</w:t>
                  </w:r>
                </w:p>
              </w:tc>
              <w:tc>
                <w:tcPr>
                  <w:tcW w:w="358" w:type="dxa"/>
                </w:tcPr>
                <w:p w:rsidR="00760650" w:rsidRDefault="00760650" w:rsidP="006D5D1E">
                  <w:r>
                    <w:t>I</w:t>
                  </w:r>
                </w:p>
              </w:tc>
              <w:tc>
                <w:tcPr>
                  <w:tcW w:w="359" w:type="dxa"/>
                </w:tcPr>
                <w:p w:rsidR="00760650" w:rsidRDefault="00760650" w:rsidP="006D5D1E">
                  <w:r>
                    <w:t>U</w:t>
                  </w:r>
                </w:p>
              </w:tc>
              <w:tc>
                <w:tcPr>
                  <w:tcW w:w="354" w:type="dxa"/>
                </w:tcPr>
                <w:p w:rsidR="00760650" w:rsidRDefault="00760650" w:rsidP="006D5D1E">
                  <w:r>
                    <w:t>Z</w:t>
                  </w:r>
                </w:p>
              </w:tc>
              <w:tc>
                <w:tcPr>
                  <w:tcW w:w="390" w:type="dxa"/>
                </w:tcPr>
                <w:p w:rsidR="00760650" w:rsidRDefault="00760650" w:rsidP="006D5D1E">
                  <w:r>
                    <w:t>T</w:t>
                  </w:r>
                </w:p>
              </w:tc>
              <w:tc>
                <w:tcPr>
                  <w:tcW w:w="358" w:type="dxa"/>
                </w:tcPr>
                <w:p w:rsidR="00760650" w:rsidRDefault="00760650" w:rsidP="006D5D1E">
                  <w:r>
                    <w:t>R</w:t>
                  </w:r>
                </w:p>
              </w:tc>
              <w:tc>
                <w:tcPr>
                  <w:tcW w:w="386" w:type="dxa"/>
                </w:tcPr>
                <w:p w:rsidR="00760650" w:rsidRDefault="00760650" w:rsidP="006D5D1E">
                  <w:r>
                    <w:t>R</w:t>
                  </w:r>
                </w:p>
              </w:tc>
              <w:tc>
                <w:tcPr>
                  <w:tcW w:w="383" w:type="dxa"/>
                </w:tcPr>
                <w:p w:rsidR="00760650" w:rsidRDefault="00760650" w:rsidP="006D5D1E">
                  <w:r>
                    <w:t>E</w:t>
                  </w:r>
                </w:p>
              </w:tc>
              <w:tc>
                <w:tcPr>
                  <w:tcW w:w="404" w:type="dxa"/>
                </w:tcPr>
                <w:p w:rsidR="00760650" w:rsidRDefault="00760650" w:rsidP="006D5D1E">
                  <w:r>
                    <w:t>W</w:t>
                  </w:r>
                </w:p>
              </w:tc>
              <w:tc>
                <w:tcPr>
                  <w:tcW w:w="405" w:type="dxa"/>
                </w:tcPr>
                <w:p w:rsidR="00760650" w:rsidRDefault="00760650" w:rsidP="006D5D1E">
                  <w:r>
                    <w:t>G</w:t>
                  </w:r>
                </w:p>
              </w:tc>
              <w:tc>
                <w:tcPr>
                  <w:tcW w:w="386" w:type="dxa"/>
                </w:tcPr>
                <w:p w:rsidR="00760650" w:rsidRDefault="00760650" w:rsidP="006D5D1E">
                  <w:r>
                    <w:t>Y</w:t>
                  </w:r>
                </w:p>
              </w:tc>
              <w:tc>
                <w:tcPr>
                  <w:tcW w:w="389" w:type="dxa"/>
                </w:tcPr>
                <w:p w:rsidR="00760650" w:rsidRDefault="00760650" w:rsidP="006D5D1E">
                  <w:r>
                    <w:t>D</w:t>
                  </w:r>
                </w:p>
              </w:tc>
              <w:tc>
                <w:tcPr>
                  <w:tcW w:w="386" w:type="dxa"/>
                </w:tcPr>
                <w:p w:rsidR="00760650" w:rsidRDefault="00760650" w:rsidP="006D5D1E">
                  <w:r>
                    <w:t>F</w:t>
                  </w:r>
                </w:p>
              </w:tc>
              <w:tc>
                <w:tcPr>
                  <w:tcW w:w="391" w:type="dxa"/>
                </w:tcPr>
                <w:p w:rsidR="00760650" w:rsidRDefault="00760650" w:rsidP="006D5D1E">
                  <w:r>
                    <w:t>G</w:t>
                  </w:r>
                </w:p>
              </w:tc>
              <w:tc>
                <w:tcPr>
                  <w:tcW w:w="386" w:type="dxa"/>
                </w:tcPr>
                <w:p w:rsidR="00760650" w:rsidRDefault="00760650" w:rsidP="006D5D1E">
                  <w:r>
                    <w:t>H</w:t>
                  </w:r>
                </w:p>
              </w:tc>
              <w:tc>
                <w:tcPr>
                  <w:tcW w:w="432" w:type="dxa"/>
                </w:tcPr>
                <w:p w:rsidR="00760650" w:rsidRDefault="00760650" w:rsidP="006D5D1E">
                  <w:r>
                    <w:t>K</w:t>
                  </w:r>
                </w:p>
              </w:tc>
              <w:tc>
                <w:tcPr>
                  <w:tcW w:w="391" w:type="dxa"/>
                </w:tcPr>
                <w:p w:rsidR="00760650" w:rsidRDefault="00760650" w:rsidP="006D5D1E">
                  <w:r>
                    <w:t>R</w:t>
                  </w:r>
                </w:p>
              </w:tc>
              <w:tc>
                <w:tcPr>
                  <w:tcW w:w="401" w:type="dxa"/>
                </w:tcPr>
                <w:p w:rsidR="00760650" w:rsidRDefault="00760650" w:rsidP="006D5D1E">
                  <w:r>
                    <w:t>E</w:t>
                  </w:r>
                </w:p>
              </w:tc>
              <w:tc>
                <w:tcPr>
                  <w:tcW w:w="395" w:type="dxa"/>
                </w:tcPr>
                <w:p w:rsidR="00760650" w:rsidRDefault="00760650" w:rsidP="006D5D1E">
                  <w:r>
                    <w:t>D</w:t>
                  </w:r>
                </w:p>
              </w:tc>
              <w:tc>
                <w:tcPr>
                  <w:tcW w:w="404" w:type="dxa"/>
                </w:tcPr>
                <w:p w:rsidR="00760650" w:rsidRDefault="00760650" w:rsidP="006D5D1E">
                  <w:r>
                    <w:t>N</w:t>
                  </w:r>
                </w:p>
              </w:tc>
            </w:tr>
            <w:tr w:rsidR="00760650" w:rsidTr="006D5D1E">
              <w:trPr>
                <w:jc w:val="center"/>
              </w:trPr>
              <w:tc>
                <w:tcPr>
                  <w:tcW w:w="355" w:type="dxa"/>
                </w:tcPr>
                <w:p w:rsidR="00760650" w:rsidRDefault="00760650" w:rsidP="006D5D1E">
                  <w:r>
                    <w:t>S</w:t>
                  </w:r>
                </w:p>
              </w:tc>
              <w:tc>
                <w:tcPr>
                  <w:tcW w:w="359" w:type="dxa"/>
                </w:tcPr>
                <w:p w:rsidR="00760650" w:rsidRDefault="00760650" w:rsidP="006D5D1E">
                  <w:r>
                    <w:t>D</w:t>
                  </w:r>
                </w:p>
              </w:tc>
              <w:tc>
                <w:tcPr>
                  <w:tcW w:w="358" w:type="dxa"/>
                </w:tcPr>
                <w:p w:rsidR="00760650" w:rsidRDefault="00760650" w:rsidP="006D5D1E">
                  <w:r>
                    <w:t>F</w:t>
                  </w:r>
                </w:p>
              </w:tc>
              <w:tc>
                <w:tcPr>
                  <w:tcW w:w="359" w:type="dxa"/>
                </w:tcPr>
                <w:p w:rsidR="00760650" w:rsidRDefault="00760650" w:rsidP="006D5D1E">
                  <w:r>
                    <w:t>G</w:t>
                  </w:r>
                </w:p>
              </w:tc>
              <w:tc>
                <w:tcPr>
                  <w:tcW w:w="354" w:type="dxa"/>
                </w:tcPr>
                <w:p w:rsidR="00760650" w:rsidRDefault="00760650" w:rsidP="006D5D1E">
                  <w:r>
                    <w:t>H</w:t>
                  </w:r>
                </w:p>
              </w:tc>
              <w:tc>
                <w:tcPr>
                  <w:tcW w:w="390" w:type="dxa"/>
                </w:tcPr>
                <w:p w:rsidR="00760650" w:rsidRDefault="00760650" w:rsidP="006D5D1E">
                  <w:r>
                    <w:t>Z</w:t>
                  </w:r>
                </w:p>
              </w:tc>
              <w:tc>
                <w:tcPr>
                  <w:tcW w:w="358" w:type="dxa"/>
                </w:tcPr>
                <w:p w:rsidR="00760650" w:rsidRDefault="00760650" w:rsidP="006D5D1E">
                  <w:r>
                    <w:t>U</w:t>
                  </w:r>
                </w:p>
              </w:tc>
              <w:tc>
                <w:tcPr>
                  <w:tcW w:w="386" w:type="dxa"/>
                </w:tcPr>
                <w:p w:rsidR="00760650" w:rsidRDefault="00760650" w:rsidP="006D5D1E">
                  <w:r>
                    <w:t>T</w:t>
                  </w:r>
                </w:p>
              </w:tc>
              <w:tc>
                <w:tcPr>
                  <w:tcW w:w="383" w:type="dxa"/>
                </w:tcPr>
                <w:p w:rsidR="00760650" w:rsidRDefault="00760650" w:rsidP="006D5D1E">
                  <w:r>
                    <w:t>A</w:t>
                  </w:r>
                </w:p>
              </w:tc>
              <w:tc>
                <w:tcPr>
                  <w:tcW w:w="404" w:type="dxa"/>
                </w:tcPr>
                <w:p w:rsidR="00760650" w:rsidRDefault="00760650" w:rsidP="006D5D1E">
                  <w:r>
                    <w:t>T</w:t>
                  </w:r>
                </w:p>
              </w:tc>
              <w:tc>
                <w:tcPr>
                  <w:tcW w:w="405" w:type="dxa"/>
                </w:tcPr>
                <w:p w:rsidR="00760650" w:rsidRDefault="00760650" w:rsidP="006D5D1E">
                  <w:r>
                    <w:t>E</w:t>
                  </w:r>
                </w:p>
              </w:tc>
              <w:tc>
                <w:tcPr>
                  <w:tcW w:w="386" w:type="dxa"/>
                </w:tcPr>
                <w:p w:rsidR="00760650" w:rsidRDefault="00760650" w:rsidP="006D5D1E">
                  <w:r>
                    <w:t>N</w:t>
                  </w:r>
                </w:p>
              </w:tc>
              <w:tc>
                <w:tcPr>
                  <w:tcW w:w="389" w:type="dxa"/>
                </w:tcPr>
                <w:p w:rsidR="00760650" w:rsidRDefault="00760650" w:rsidP="006D5D1E">
                  <w:r>
                    <w:t>L</w:t>
                  </w:r>
                </w:p>
              </w:tc>
              <w:tc>
                <w:tcPr>
                  <w:tcW w:w="386" w:type="dxa"/>
                </w:tcPr>
                <w:p w:rsidR="00760650" w:rsidRDefault="00760650" w:rsidP="006D5D1E">
                  <w:r>
                    <w:t>I</w:t>
                  </w:r>
                </w:p>
              </w:tc>
              <w:tc>
                <w:tcPr>
                  <w:tcW w:w="391" w:type="dxa"/>
                </w:tcPr>
                <w:p w:rsidR="00760650" w:rsidRDefault="00760650" w:rsidP="006D5D1E">
                  <w:r>
                    <w:t>S</w:t>
                  </w:r>
                </w:p>
              </w:tc>
              <w:tc>
                <w:tcPr>
                  <w:tcW w:w="386" w:type="dxa"/>
                </w:tcPr>
                <w:p w:rsidR="00760650" w:rsidRDefault="00760650" w:rsidP="006D5D1E">
                  <w:r>
                    <w:t>T</w:t>
                  </w:r>
                </w:p>
              </w:tc>
              <w:tc>
                <w:tcPr>
                  <w:tcW w:w="432" w:type="dxa"/>
                </w:tcPr>
                <w:p w:rsidR="00760650" w:rsidRDefault="00760650" w:rsidP="006D5D1E">
                  <w:r>
                    <w:t>E</w:t>
                  </w:r>
                </w:p>
              </w:tc>
              <w:tc>
                <w:tcPr>
                  <w:tcW w:w="391" w:type="dxa"/>
                </w:tcPr>
                <w:p w:rsidR="00760650" w:rsidRDefault="00760650" w:rsidP="006D5D1E">
                  <w:r>
                    <w:t>E</w:t>
                  </w:r>
                </w:p>
              </w:tc>
              <w:tc>
                <w:tcPr>
                  <w:tcW w:w="401" w:type="dxa"/>
                </w:tcPr>
                <w:p w:rsidR="00760650" w:rsidRDefault="00760650" w:rsidP="006D5D1E">
                  <w:r>
                    <w:t>R</w:t>
                  </w:r>
                </w:p>
              </w:tc>
              <w:tc>
                <w:tcPr>
                  <w:tcW w:w="395" w:type="dxa"/>
                </w:tcPr>
                <w:p w:rsidR="00760650" w:rsidRDefault="00760650" w:rsidP="006D5D1E">
                  <w:r>
                    <w:t>E</w:t>
                  </w:r>
                </w:p>
              </w:tc>
              <w:tc>
                <w:tcPr>
                  <w:tcW w:w="404" w:type="dxa"/>
                </w:tcPr>
                <w:p w:rsidR="00760650" w:rsidRDefault="00760650" w:rsidP="006D5D1E">
                  <w:r>
                    <w:t>G</w:t>
                  </w:r>
                </w:p>
              </w:tc>
            </w:tr>
            <w:tr w:rsidR="00760650" w:rsidTr="006D5D1E">
              <w:trPr>
                <w:jc w:val="center"/>
              </w:trPr>
              <w:tc>
                <w:tcPr>
                  <w:tcW w:w="355" w:type="dxa"/>
                </w:tcPr>
                <w:p w:rsidR="00760650" w:rsidRDefault="00760650" w:rsidP="006D5D1E">
                  <w:r>
                    <w:t>A</w:t>
                  </w:r>
                </w:p>
              </w:tc>
              <w:tc>
                <w:tcPr>
                  <w:tcW w:w="359" w:type="dxa"/>
                </w:tcPr>
                <w:p w:rsidR="00760650" w:rsidRDefault="00760650" w:rsidP="006D5D1E">
                  <w:r>
                    <w:t>W</w:t>
                  </w:r>
                </w:p>
              </w:tc>
              <w:tc>
                <w:tcPr>
                  <w:tcW w:w="358" w:type="dxa"/>
                </w:tcPr>
                <w:p w:rsidR="00760650" w:rsidRDefault="00760650" w:rsidP="006D5D1E">
                  <w:r>
                    <w:t>R</w:t>
                  </w:r>
                </w:p>
              </w:tc>
              <w:tc>
                <w:tcPr>
                  <w:tcW w:w="359" w:type="dxa"/>
                </w:tcPr>
                <w:p w:rsidR="00760650" w:rsidRDefault="00760650" w:rsidP="006D5D1E">
                  <w:r>
                    <w:t>B</w:t>
                  </w:r>
                </w:p>
              </w:tc>
              <w:tc>
                <w:tcPr>
                  <w:tcW w:w="354" w:type="dxa"/>
                </w:tcPr>
                <w:p w:rsidR="00760650" w:rsidRDefault="00760650" w:rsidP="006D5D1E">
                  <w:r>
                    <w:t>E</w:t>
                  </w:r>
                </w:p>
              </w:tc>
              <w:tc>
                <w:tcPr>
                  <w:tcW w:w="390" w:type="dxa"/>
                </w:tcPr>
                <w:p w:rsidR="00760650" w:rsidRDefault="00760650" w:rsidP="006D5D1E">
                  <w:r>
                    <w:t>Z</w:t>
                  </w:r>
                </w:p>
              </w:tc>
              <w:tc>
                <w:tcPr>
                  <w:tcW w:w="358" w:type="dxa"/>
                </w:tcPr>
                <w:p w:rsidR="00760650" w:rsidRDefault="00760650" w:rsidP="006D5D1E">
                  <w:r>
                    <w:t>E</w:t>
                  </w:r>
                </w:p>
              </w:tc>
              <w:tc>
                <w:tcPr>
                  <w:tcW w:w="386" w:type="dxa"/>
                </w:tcPr>
                <w:p w:rsidR="00760650" w:rsidRDefault="00760650" w:rsidP="006D5D1E">
                  <w:r>
                    <w:t>I</w:t>
                  </w:r>
                </w:p>
              </w:tc>
              <w:tc>
                <w:tcPr>
                  <w:tcW w:w="383" w:type="dxa"/>
                </w:tcPr>
                <w:p w:rsidR="00760650" w:rsidRDefault="00760650" w:rsidP="006D5D1E">
                  <w:r>
                    <w:t>C</w:t>
                  </w:r>
                </w:p>
              </w:tc>
              <w:tc>
                <w:tcPr>
                  <w:tcW w:w="404" w:type="dxa"/>
                </w:tcPr>
                <w:p w:rsidR="00760650" w:rsidRDefault="00760650" w:rsidP="006D5D1E">
                  <w:r>
                    <w:t>H</w:t>
                  </w:r>
                </w:p>
              </w:tc>
              <w:tc>
                <w:tcPr>
                  <w:tcW w:w="405" w:type="dxa"/>
                </w:tcPr>
                <w:p w:rsidR="00760650" w:rsidRDefault="00760650" w:rsidP="006D5D1E">
                  <w:r>
                    <w:t>N</w:t>
                  </w:r>
                </w:p>
              </w:tc>
              <w:tc>
                <w:tcPr>
                  <w:tcW w:w="386" w:type="dxa"/>
                </w:tcPr>
                <w:p w:rsidR="00760650" w:rsidRDefault="00760650" w:rsidP="006D5D1E">
                  <w:r>
                    <w:t>U</w:t>
                  </w:r>
                </w:p>
              </w:tc>
              <w:tc>
                <w:tcPr>
                  <w:tcW w:w="389" w:type="dxa"/>
                </w:tcPr>
                <w:p w:rsidR="00760650" w:rsidRDefault="00760650" w:rsidP="006D5D1E">
                  <w:r>
                    <w:t>N</w:t>
                  </w:r>
                </w:p>
              </w:tc>
              <w:tc>
                <w:tcPr>
                  <w:tcW w:w="386" w:type="dxa"/>
                </w:tcPr>
                <w:p w:rsidR="00760650" w:rsidRDefault="00760650" w:rsidP="006D5D1E">
                  <w:r>
                    <w:t>G</w:t>
                  </w:r>
                </w:p>
              </w:tc>
              <w:tc>
                <w:tcPr>
                  <w:tcW w:w="391" w:type="dxa"/>
                </w:tcPr>
                <w:p w:rsidR="00760650" w:rsidRDefault="00760650" w:rsidP="006D5D1E">
                  <w:r>
                    <w:t>P</w:t>
                  </w:r>
                </w:p>
              </w:tc>
              <w:tc>
                <w:tcPr>
                  <w:tcW w:w="386" w:type="dxa"/>
                </w:tcPr>
                <w:p w:rsidR="00760650" w:rsidRDefault="00760650" w:rsidP="006D5D1E">
                  <w:r>
                    <w:t>O</w:t>
                  </w:r>
                </w:p>
              </w:tc>
              <w:tc>
                <w:tcPr>
                  <w:tcW w:w="432" w:type="dxa"/>
                </w:tcPr>
                <w:p w:rsidR="00760650" w:rsidRDefault="00760650" w:rsidP="006D5D1E">
                  <w:r>
                    <w:t>U</w:t>
                  </w:r>
                </w:p>
              </w:tc>
              <w:tc>
                <w:tcPr>
                  <w:tcW w:w="391" w:type="dxa"/>
                </w:tcPr>
                <w:p w:rsidR="00760650" w:rsidRDefault="00760650" w:rsidP="006D5D1E">
                  <w:r>
                    <w:t>W</w:t>
                  </w:r>
                </w:p>
              </w:tc>
              <w:tc>
                <w:tcPr>
                  <w:tcW w:w="401" w:type="dxa"/>
                </w:tcPr>
                <w:p w:rsidR="00760650" w:rsidRDefault="00760650" w:rsidP="006D5D1E">
                  <w:r>
                    <w:t>S</w:t>
                  </w:r>
                </w:p>
              </w:tc>
              <w:tc>
                <w:tcPr>
                  <w:tcW w:w="395" w:type="dxa"/>
                </w:tcPr>
                <w:p w:rsidR="00760650" w:rsidRDefault="00760650" w:rsidP="006D5D1E">
                  <w:r>
                    <w:t>R</w:t>
                  </w:r>
                </w:p>
              </w:tc>
              <w:tc>
                <w:tcPr>
                  <w:tcW w:w="404" w:type="dxa"/>
                </w:tcPr>
                <w:p w:rsidR="00760650" w:rsidRDefault="00760650" w:rsidP="006D5D1E">
                  <w:r>
                    <w:t>T</w:t>
                  </w:r>
                </w:p>
              </w:tc>
            </w:tr>
            <w:tr w:rsidR="00760650" w:rsidTr="006D5D1E">
              <w:trPr>
                <w:jc w:val="center"/>
              </w:trPr>
              <w:tc>
                <w:tcPr>
                  <w:tcW w:w="355" w:type="dxa"/>
                </w:tcPr>
                <w:p w:rsidR="00760650" w:rsidRDefault="00760650" w:rsidP="006D5D1E">
                  <w:r>
                    <w:t>H</w:t>
                  </w:r>
                </w:p>
              </w:tc>
              <w:tc>
                <w:tcPr>
                  <w:tcW w:w="359" w:type="dxa"/>
                </w:tcPr>
                <w:p w:rsidR="00760650" w:rsidRDefault="00760650" w:rsidP="006D5D1E">
                  <w:r>
                    <w:t>J</w:t>
                  </w:r>
                </w:p>
              </w:tc>
              <w:tc>
                <w:tcPr>
                  <w:tcW w:w="358" w:type="dxa"/>
                </w:tcPr>
                <w:p w:rsidR="00760650" w:rsidRDefault="00760650" w:rsidP="006D5D1E">
                  <w:r>
                    <w:t>K</w:t>
                  </w:r>
                </w:p>
              </w:tc>
              <w:tc>
                <w:tcPr>
                  <w:tcW w:w="359" w:type="dxa"/>
                </w:tcPr>
                <w:p w:rsidR="00760650" w:rsidRDefault="00760650" w:rsidP="006D5D1E">
                  <w:r>
                    <w:t>L</w:t>
                  </w:r>
                </w:p>
              </w:tc>
              <w:tc>
                <w:tcPr>
                  <w:tcW w:w="354" w:type="dxa"/>
                </w:tcPr>
                <w:p w:rsidR="00760650" w:rsidRDefault="00760650" w:rsidP="006D5D1E">
                  <w:r>
                    <w:t>Ö</w:t>
                  </w:r>
                </w:p>
              </w:tc>
              <w:tc>
                <w:tcPr>
                  <w:tcW w:w="390" w:type="dxa"/>
                </w:tcPr>
                <w:p w:rsidR="00760650" w:rsidRDefault="00760650" w:rsidP="006D5D1E">
                  <w:r>
                    <w:t>O</w:t>
                  </w:r>
                </w:p>
              </w:tc>
              <w:tc>
                <w:tcPr>
                  <w:tcW w:w="358" w:type="dxa"/>
                </w:tcPr>
                <w:p w:rsidR="00760650" w:rsidRDefault="00760650" w:rsidP="006D5D1E">
                  <w:r>
                    <w:t>P</w:t>
                  </w:r>
                </w:p>
              </w:tc>
              <w:tc>
                <w:tcPr>
                  <w:tcW w:w="386" w:type="dxa"/>
                </w:tcPr>
                <w:p w:rsidR="00760650" w:rsidRDefault="00760650" w:rsidP="006D5D1E">
                  <w:r>
                    <w:t>T</w:t>
                  </w:r>
                </w:p>
              </w:tc>
              <w:tc>
                <w:tcPr>
                  <w:tcW w:w="383" w:type="dxa"/>
                </w:tcPr>
                <w:p w:rsidR="00760650" w:rsidRDefault="00760650" w:rsidP="006D5D1E">
                  <w:r>
                    <w:t>R</w:t>
                  </w:r>
                </w:p>
              </w:tc>
              <w:tc>
                <w:tcPr>
                  <w:tcW w:w="404" w:type="dxa"/>
                </w:tcPr>
                <w:p w:rsidR="00760650" w:rsidRDefault="00760650" w:rsidP="006D5D1E">
                  <w:r>
                    <w:t>W</w:t>
                  </w:r>
                </w:p>
              </w:tc>
              <w:tc>
                <w:tcPr>
                  <w:tcW w:w="405" w:type="dxa"/>
                </w:tcPr>
                <w:p w:rsidR="00760650" w:rsidRDefault="00760650" w:rsidP="006D5D1E">
                  <w:r>
                    <w:t>A</w:t>
                  </w:r>
                </w:p>
              </w:tc>
              <w:tc>
                <w:tcPr>
                  <w:tcW w:w="386" w:type="dxa"/>
                </w:tcPr>
                <w:p w:rsidR="00760650" w:rsidRDefault="00760650" w:rsidP="006D5D1E">
                  <w:r>
                    <w:t>N</w:t>
                  </w:r>
                </w:p>
              </w:tc>
              <w:tc>
                <w:tcPr>
                  <w:tcW w:w="389" w:type="dxa"/>
                </w:tcPr>
                <w:p w:rsidR="00760650" w:rsidRDefault="00760650" w:rsidP="006D5D1E">
                  <w:r>
                    <w:t>S</w:t>
                  </w:r>
                </w:p>
              </w:tc>
              <w:tc>
                <w:tcPr>
                  <w:tcW w:w="386" w:type="dxa"/>
                </w:tcPr>
                <w:p w:rsidR="00760650" w:rsidRDefault="00760650" w:rsidP="006D5D1E">
                  <w:r>
                    <w:t>C</w:t>
                  </w:r>
                </w:p>
              </w:tc>
              <w:tc>
                <w:tcPr>
                  <w:tcW w:w="391" w:type="dxa"/>
                </w:tcPr>
                <w:p w:rsidR="00760650" w:rsidRDefault="00760650" w:rsidP="006D5D1E">
                  <w:r>
                    <w:t>H</w:t>
                  </w:r>
                </w:p>
              </w:tc>
              <w:tc>
                <w:tcPr>
                  <w:tcW w:w="386" w:type="dxa"/>
                </w:tcPr>
                <w:p w:rsidR="00760650" w:rsidRDefault="00760650" w:rsidP="006D5D1E">
                  <w:r>
                    <w:t>R</w:t>
                  </w:r>
                </w:p>
              </w:tc>
              <w:tc>
                <w:tcPr>
                  <w:tcW w:w="432" w:type="dxa"/>
                </w:tcPr>
                <w:p w:rsidR="00760650" w:rsidRDefault="00760650" w:rsidP="006D5D1E">
                  <w:r>
                    <w:t>I</w:t>
                  </w:r>
                </w:p>
              </w:tc>
              <w:tc>
                <w:tcPr>
                  <w:tcW w:w="391" w:type="dxa"/>
                </w:tcPr>
                <w:p w:rsidR="00760650" w:rsidRDefault="00760650" w:rsidP="006D5D1E">
                  <w:r>
                    <w:t>F</w:t>
                  </w:r>
                </w:p>
              </w:tc>
              <w:tc>
                <w:tcPr>
                  <w:tcW w:w="401" w:type="dxa"/>
                </w:tcPr>
                <w:p w:rsidR="00760650" w:rsidRDefault="00760650" w:rsidP="006D5D1E">
                  <w:r>
                    <w:t>T</w:t>
                  </w:r>
                </w:p>
              </w:tc>
              <w:tc>
                <w:tcPr>
                  <w:tcW w:w="395" w:type="dxa"/>
                </w:tcPr>
                <w:p w:rsidR="00760650" w:rsidRDefault="00760650" w:rsidP="006D5D1E">
                  <w:r>
                    <w:t>H</w:t>
                  </w:r>
                </w:p>
              </w:tc>
              <w:tc>
                <w:tcPr>
                  <w:tcW w:w="404" w:type="dxa"/>
                </w:tcPr>
                <w:p w:rsidR="00760650" w:rsidRDefault="00760650" w:rsidP="006D5D1E">
                  <w:r>
                    <w:t>J</w:t>
                  </w:r>
                </w:p>
              </w:tc>
            </w:tr>
            <w:tr w:rsidR="00760650" w:rsidTr="006D5D1E">
              <w:trPr>
                <w:jc w:val="center"/>
              </w:trPr>
              <w:tc>
                <w:tcPr>
                  <w:tcW w:w="355" w:type="dxa"/>
                </w:tcPr>
                <w:p w:rsidR="00760650" w:rsidRDefault="00760650" w:rsidP="006D5D1E">
                  <w:r>
                    <w:t>W</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Z</w:t>
                  </w:r>
                </w:p>
              </w:tc>
              <w:tc>
                <w:tcPr>
                  <w:tcW w:w="390" w:type="dxa"/>
                </w:tcPr>
                <w:p w:rsidR="00760650" w:rsidRDefault="00760650" w:rsidP="006D5D1E">
                  <w:r>
                    <w:t>U</w:t>
                  </w:r>
                </w:p>
              </w:tc>
              <w:tc>
                <w:tcPr>
                  <w:tcW w:w="358" w:type="dxa"/>
                </w:tcPr>
                <w:p w:rsidR="00760650" w:rsidRDefault="00760650" w:rsidP="006D5D1E">
                  <w:r>
                    <w:t>I</w:t>
                  </w:r>
                </w:p>
              </w:tc>
              <w:tc>
                <w:tcPr>
                  <w:tcW w:w="386" w:type="dxa"/>
                </w:tcPr>
                <w:p w:rsidR="00760650" w:rsidRDefault="00760650" w:rsidP="006D5D1E">
                  <w:r>
                    <w:t>O</w:t>
                  </w:r>
                </w:p>
              </w:tc>
              <w:tc>
                <w:tcPr>
                  <w:tcW w:w="383" w:type="dxa"/>
                </w:tcPr>
                <w:p w:rsidR="00760650" w:rsidRDefault="00760650" w:rsidP="006D5D1E">
                  <w:r>
                    <w:t>P</w:t>
                  </w:r>
                </w:p>
              </w:tc>
              <w:tc>
                <w:tcPr>
                  <w:tcW w:w="404" w:type="dxa"/>
                </w:tcPr>
                <w:p w:rsidR="00760650" w:rsidRDefault="00760650" w:rsidP="006D5D1E">
                  <w:r>
                    <w:t>Ü</w:t>
                  </w:r>
                </w:p>
              </w:tc>
              <w:tc>
                <w:tcPr>
                  <w:tcW w:w="405" w:type="dxa"/>
                </w:tcPr>
                <w:p w:rsidR="00760650" w:rsidRDefault="00760650" w:rsidP="006D5D1E">
                  <w:r>
                    <w:t>N</w:t>
                  </w:r>
                </w:p>
              </w:tc>
              <w:tc>
                <w:tcPr>
                  <w:tcW w:w="386" w:type="dxa"/>
                </w:tcPr>
                <w:p w:rsidR="00760650" w:rsidRDefault="00760650" w:rsidP="006D5D1E">
                  <w:r>
                    <w:t>R</w:t>
                  </w:r>
                </w:p>
              </w:tc>
              <w:tc>
                <w:tcPr>
                  <w:tcW w:w="389" w:type="dxa"/>
                </w:tcPr>
                <w:p w:rsidR="00760650" w:rsidRDefault="00760650" w:rsidP="006D5D1E">
                  <w:r>
                    <w:t>F</w:t>
                  </w:r>
                </w:p>
              </w:tc>
              <w:tc>
                <w:tcPr>
                  <w:tcW w:w="386" w:type="dxa"/>
                </w:tcPr>
                <w:p w:rsidR="00760650" w:rsidRDefault="00760650" w:rsidP="006D5D1E">
                  <w:r>
                    <w:t>G</w:t>
                  </w:r>
                </w:p>
              </w:tc>
              <w:tc>
                <w:tcPr>
                  <w:tcW w:w="391" w:type="dxa"/>
                </w:tcPr>
                <w:p w:rsidR="00760650" w:rsidRDefault="00760650" w:rsidP="006D5D1E">
                  <w:r>
                    <w:t>T</w:t>
                  </w:r>
                </w:p>
              </w:tc>
              <w:tc>
                <w:tcPr>
                  <w:tcW w:w="386" w:type="dxa"/>
                </w:tcPr>
                <w:p w:rsidR="00760650" w:rsidRDefault="00760650" w:rsidP="006D5D1E">
                  <w:r>
                    <w:t>Z</w:t>
                  </w:r>
                </w:p>
              </w:tc>
              <w:tc>
                <w:tcPr>
                  <w:tcW w:w="432" w:type="dxa"/>
                </w:tcPr>
                <w:p w:rsidR="00760650" w:rsidRDefault="00760650" w:rsidP="006D5D1E">
                  <w:r>
                    <w:t>U</w:t>
                  </w:r>
                </w:p>
              </w:tc>
              <w:tc>
                <w:tcPr>
                  <w:tcW w:w="391" w:type="dxa"/>
                </w:tcPr>
                <w:p w:rsidR="00760650" w:rsidRDefault="00760650" w:rsidP="006D5D1E">
                  <w:r>
                    <w:t>I</w:t>
                  </w:r>
                </w:p>
              </w:tc>
              <w:tc>
                <w:tcPr>
                  <w:tcW w:w="401" w:type="dxa"/>
                </w:tcPr>
                <w:p w:rsidR="00760650" w:rsidRDefault="00760650" w:rsidP="006D5D1E">
                  <w:r>
                    <w:t>E</w:t>
                  </w:r>
                </w:p>
              </w:tc>
              <w:tc>
                <w:tcPr>
                  <w:tcW w:w="395" w:type="dxa"/>
                </w:tcPr>
                <w:p w:rsidR="00760650" w:rsidRDefault="00760650" w:rsidP="006D5D1E">
                  <w:r>
                    <w:t>L</w:t>
                  </w:r>
                </w:p>
              </w:tc>
              <w:tc>
                <w:tcPr>
                  <w:tcW w:w="404" w:type="dxa"/>
                </w:tcPr>
                <w:p w:rsidR="00760650" w:rsidRDefault="00760650" w:rsidP="006D5D1E">
                  <w:r>
                    <w:t>K</w:t>
                  </w:r>
                </w:p>
              </w:tc>
            </w:tr>
            <w:tr w:rsidR="00760650" w:rsidTr="006D5D1E">
              <w:trPr>
                <w:jc w:val="center"/>
              </w:trPr>
              <w:tc>
                <w:tcPr>
                  <w:tcW w:w="355" w:type="dxa"/>
                </w:tcPr>
                <w:p w:rsidR="00760650" w:rsidRDefault="00760650" w:rsidP="006D5D1E">
                  <w:r>
                    <w:t>Y</w:t>
                  </w:r>
                </w:p>
              </w:tc>
              <w:tc>
                <w:tcPr>
                  <w:tcW w:w="359" w:type="dxa"/>
                </w:tcPr>
                <w:p w:rsidR="00760650" w:rsidRDefault="00760650" w:rsidP="006D5D1E">
                  <w:r>
                    <w:t>X</w:t>
                  </w:r>
                </w:p>
              </w:tc>
              <w:tc>
                <w:tcPr>
                  <w:tcW w:w="358" w:type="dxa"/>
                </w:tcPr>
                <w:p w:rsidR="00760650" w:rsidRDefault="00760650" w:rsidP="006D5D1E">
                  <w:r>
                    <w:t>C</w:t>
                  </w:r>
                </w:p>
              </w:tc>
              <w:tc>
                <w:tcPr>
                  <w:tcW w:w="359" w:type="dxa"/>
                </w:tcPr>
                <w:p w:rsidR="00760650" w:rsidRDefault="00760650" w:rsidP="006D5D1E">
                  <w:r>
                    <w:t>V</w:t>
                  </w:r>
                </w:p>
              </w:tc>
              <w:tc>
                <w:tcPr>
                  <w:tcW w:w="354" w:type="dxa"/>
                </w:tcPr>
                <w:p w:rsidR="00760650" w:rsidRDefault="00760650" w:rsidP="006D5D1E">
                  <w:r>
                    <w:t>B</w:t>
                  </w:r>
                </w:p>
              </w:tc>
              <w:tc>
                <w:tcPr>
                  <w:tcW w:w="390" w:type="dxa"/>
                </w:tcPr>
                <w:p w:rsidR="00760650" w:rsidRDefault="00760650" w:rsidP="006D5D1E">
                  <w:r>
                    <w:t>E</w:t>
                  </w:r>
                </w:p>
              </w:tc>
              <w:tc>
                <w:tcPr>
                  <w:tcW w:w="358" w:type="dxa"/>
                </w:tcPr>
                <w:p w:rsidR="00760650" w:rsidRDefault="00760650" w:rsidP="006D5D1E">
                  <w:r>
                    <w:t>R</w:t>
                  </w:r>
                </w:p>
              </w:tc>
              <w:tc>
                <w:tcPr>
                  <w:tcW w:w="386" w:type="dxa"/>
                </w:tcPr>
                <w:p w:rsidR="00760650" w:rsidRDefault="00760650" w:rsidP="006D5D1E">
                  <w:r>
                    <w:t>T</w:t>
                  </w:r>
                </w:p>
              </w:tc>
              <w:tc>
                <w:tcPr>
                  <w:tcW w:w="383" w:type="dxa"/>
                </w:tcPr>
                <w:p w:rsidR="00760650" w:rsidRDefault="00760650" w:rsidP="006D5D1E">
                  <w:r>
                    <w:t>Z</w:t>
                  </w:r>
                </w:p>
              </w:tc>
              <w:tc>
                <w:tcPr>
                  <w:tcW w:w="404" w:type="dxa"/>
                </w:tcPr>
                <w:p w:rsidR="00760650" w:rsidRDefault="00760650" w:rsidP="006D5D1E">
                  <w:r>
                    <w:t>U</w:t>
                  </w:r>
                </w:p>
              </w:tc>
              <w:tc>
                <w:tcPr>
                  <w:tcW w:w="405" w:type="dxa"/>
                </w:tcPr>
                <w:p w:rsidR="00760650" w:rsidRDefault="00760650" w:rsidP="006D5D1E">
                  <w:r>
                    <w:t>G</w:t>
                  </w:r>
                </w:p>
              </w:tc>
              <w:tc>
                <w:tcPr>
                  <w:tcW w:w="386" w:type="dxa"/>
                </w:tcPr>
                <w:p w:rsidR="00760650" w:rsidRDefault="00760650" w:rsidP="006D5D1E">
                  <w:r>
                    <w:t>E</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K</w:t>
                  </w:r>
                </w:p>
              </w:tc>
              <w:tc>
                <w:tcPr>
                  <w:tcW w:w="386" w:type="dxa"/>
                </w:tcPr>
                <w:p w:rsidR="00760650" w:rsidRDefault="00760650" w:rsidP="006D5D1E">
                  <w:r>
                    <w:t>L</w:t>
                  </w:r>
                </w:p>
              </w:tc>
              <w:tc>
                <w:tcPr>
                  <w:tcW w:w="432" w:type="dxa"/>
                </w:tcPr>
                <w:p w:rsidR="00760650" w:rsidRDefault="00760650" w:rsidP="006D5D1E">
                  <w:r>
                    <w:t>O</w:t>
                  </w:r>
                </w:p>
              </w:tc>
              <w:tc>
                <w:tcPr>
                  <w:tcW w:w="391" w:type="dxa"/>
                </w:tcPr>
                <w:p w:rsidR="00760650" w:rsidRDefault="00760650" w:rsidP="006D5D1E">
                  <w:r>
                    <w:t>A</w:t>
                  </w:r>
                </w:p>
              </w:tc>
              <w:tc>
                <w:tcPr>
                  <w:tcW w:w="401" w:type="dxa"/>
                </w:tcPr>
                <w:p w:rsidR="00760650" w:rsidRDefault="00760650" w:rsidP="006D5D1E">
                  <w:r>
                    <w:t>L</w:t>
                  </w:r>
                </w:p>
              </w:tc>
              <w:tc>
                <w:tcPr>
                  <w:tcW w:w="395" w:type="dxa"/>
                </w:tcPr>
                <w:p w:rsidR="00760650" w:rsidRDefault="00760650" w:rsidP="006D5D1E">
                  <w:r>
                    <w:t>L</w:t>
                  </w:r>
                </w:p>
              </w:tc>
              <w:tc>
                <w:tcPr>
                  <w:tcW w:w="404" w:type="dxa"/>
                </w:tcPr>
                <w:p w:rsidR="00760650" w:rsidRDefault="00760650" w:rsidP="006D5D1E">
                  <w:r>
                    <w:t>K</w:t>
                  </w:r>
                </w:p>
              </w:tc>
            </w:tr>
            <w:tr w:rsidR="00760650" w:rsidTr="006D5D1E">
              <w:trPr>
                <w:jc w:val="center"/>
              </w:trPr>
              <w:tc>
                <w:tcPr>
                  <w:tcW w:w="355" w:type="dxa"/>
                </w:tcPr>
                <w:p w:rsidR="00760650" w:rsidRDefault="00760650" w:rsidP="006D5D1E">
                  <w:r>
                    <w:t>Ö</w:t>
                  </w:r>
                </w:p>
              </w:tc>
              <w:tc>
                <w:tcPr>
                  <w:tcW w:w="359" w:type="dxa"/>
                </w:tcPr>
                <w:p w:rsidR="00760650" w:rsidRDefault="00760650" w:rsidP="006D5D1E">
                  <w:r>
                    <w:t>B</w:t>
                  </w:r>
                </w:p>
              </w:tc>
              <w:tc>
                <w:tcPr>
                  <w:tcW w:w="358" w:type="dxa"/>
                </w:tcPr>
                <w:p w:rsidR="00760650" w:rsidRDefault="00760650" w:rsidP="006D5D1E">
                  <w:r>
                    <w:t>E</w:t>
                  </w:r>
                </w:p>
              </w:tc>
              <w:tc>
                <w:tcPr>
                  <w:tcW w:w="359" w:type="dxa"/>
                </w:tcPr>
                <w:p w:rsidR="00760650" w:rsidRDefault="00760650" w:rsidP="006D5D1E">
                  <w:r>
                    <w:t>N</w:t>
                  </w:r>
                </w:p>
              </w:tc>
              <w:tc>
                <w:tcPr>
                  <w:tcW w:w="354" w:type="dxa"/>
                </w:tcPr>
                <w:p w:rsidR="00760650" w:rsidRDefault="00760650" w:rsidP="006D5D1E">
                  <w:r>
                    <w:t>E</w:t>
                  </w:r>
                </w:p>
              </w:tc>
              <w:tc>
                <w:tcPr>
                  <w:tcW w:w="390" w:type="dxa"/>
                </w:tcPr>
                <w:p w:rsidR="00760650" w:rsidRDefault="00760650" w:rsidP="006D5D1E">
                  <w:r>
                    <w:t>G</w:t>
                  </w:r>
                </w:p>
              </w:tc>
              <w:tc>
                <w:tcPr>
                  <w:tcW w:w="358" w:type="dxa"/>
                </w:tcPr>
                <w:p w:rsidR="00760650" w:rsidRDefault="00760650" w:rsidP="006D5D1E">
                  <w:r>
                    <w:t>R</w:t>
                  </w:r>
                </w:p>
              </w:tc>
              <w:tc>
                <w:tcPr>
                  <w:tcW w:w="386" w:type="dxa"/>
                </w:tcPr>
                <w:p w:rsidR="00760650" w:rsidRDefault="00760650" w:rsidP="006D5D1E">
                  <w:r>
                    <w:t>E</w:t>
                  </w:r>
                </w:p>
              </w:tc>
              <w:tc>
                <w:tcPr>
                  <w:tcW w:w="383" w:type="dxa"/>
                </w:tcPr>
                <w:p w:rsidR="00760650" w:rsidRDefault="00760650" w:rsidP="006D5D1E">
                  <w:r>
                    <w:t>L</w:t>
                  </w:r>
                </w:p>
              </w:tc>
              <w:tc>
                <w:tcPr>
                  <w:tcW w:w="404" w:type="dxa"/>
                </w:tcPr>
                <w:p w:rsidR="00760650" w:rsidRDefault="00760650" w:rsidP="006D5D1E">
                  <w:r>
                    <w:t>L</w:t>
                  </w:r>
                </w:p>
              </w:tc>
              <w:tc>
                <w:tcPr>
                  <w:tcW w:w="405" w:type="dxa"/>
                </w:tcPr>
                <w:p w:rsidR="00760650" w:rsidRDefault="00760650" w:rsidP="006D5D1E">
                  <w:r>
                    <w:t>A</w:t>
                  </w:r>
                </w:p>
              </w:tc>
              <w:tc>
                <w:tcPr>
                  <w:tcW w:w="386" w:type="dxa"/>
                </w:tcPr>
                <w:p w:rsidR="00760650" w:rsidRDefault="00760650" w:rsidP="006D5D1E">
                  <w:r>
                    <w:t>D</w:t>
                  </w:r>
                </w:p>
              </w:tc>
              <w:tc>
                <w:tcPr>
                  <w:tcW w:w="389" w:type="dxa"/>
                </w:tcPr>
                <w:p w:rsidR="00760650" w:rsidRDefault="00760650" w:rsidP="006D5D1E">
                  <w:r>
                    <w:t>W</w:t>
                  </w:r>
                </w:p>
              </w:tc>
              <w:tc>
                <w:tcPr>
                  <w:tcW w:w="386" w:type="dxa"/>
                </w:tcPr>
                <w:p w:rsidR="00760650" w:rsidRDefault="00760650" w:rsidP="006D5D1E">
                  <w:r>
                    <w:t>E</w:t>
                  </w:r>
                </w:p>
              </w:tc>
              <w:tc>
                <w:tcPr>
                  <w:tcW w:w="391" w:type="dxa"/>
                </w:tcPr>
                <w:p w:rsidR="00760650" w:rsidRDefault="00760650" w:rsidP="006D5D1E">
                  <w:r>
                    <w:t>R</w:t>
                  </w:r>
                </w:p>
              </w:tc>
              <w:tc>
                <w:tcPr>
                  <w:tcW w:w="386" w:type="dxa"/>
                </w:tcPr>
                <w:p w:rsidR="00760650" w:rsidRDefault="00760650" w:rsidP="006D5D1E">
                  <w:r>
                    <w:t>T</w:t>
                  </w:r>
                </w:p>
              </w:tc>
              <w:tc>
                <w:tcPr>
                  <w:tcW w:w="432" w:type="dxa"/>
                </w:tcPr>
                <w:p w:rsidR="00760650" w:rsidRDefault="00760650" w:rsidP="006D5D1E">
                  <w:r>
                    <w:t>Z</w:t>
                  </w:r>
                </w:p>
              </w:tc>
              <w:tc>
                <w:tcPr>
                  <w:tcW w:w="391" w:type="dxa"/>
                </w:tcPr>
                <w:p w:rsidR="00760650" w:rsidRDefault="00760650" w:rsidP="006D5D1E">
                  <w:r>
                    <w:t>U</w:t>
                  </w:r>
                </w:p>
              </w:tc>
              <w:tc>
                <w:tcPr>
                  <w:tcW w:w="401" w:type="dxa"/>
                </w:tcPr>
                <w:p w:rsidR="00760650" w:rsidRDefault="00760650" w:rsidP="006D5D1E">
                  <w:r>
                    <w:t>L</w:t>
                  </w:r>
                </w:p>
              </w:tc>
              <w:tc>
                <w:tcPr>
                  <w:tcW w:w="395" w:type="dxa"/>
                </w:tcPr>
                <w:p w:rsidR="00760650" w:rsidRDefault="00760650" w:rsidP="006D5D1E">
                  <w:r>
                    <w:t>S</w:t>
                  </w:r>
                </w:p>
              </w:tc>
              <w:tc>
                <w:tcPr>
                  <w:tcW w:w="404" w:type="dxa"/>
                </w:tcPr>
                <w:p w:rsidR="00760650" w:rsidRDefault="00760650" w:rsidP="006D5D1E">
                  <w:r>
                    <w:t>A</w:t>
                  </w:r>
                </w:p>
              </w:tc>
            </w:tr>
            <w:tr w:rsidR="00760650" w:rsidTr="006D5D1E">
              <w:trPr>
                <w:jc w:val="center"/>
              </w:trPr>
              <w:tc>
                <w:tcPr>
                  <w:tcW w:w="355" w:type="dxa"/>
                </w:tcPr>
                <w:p w:rsidR="00760650" w:rsidRDefault="00760650" w:rsidP="006D5D1E">
                  <w:r>
                    <w:t>D</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G</w:t>
                  </w:r>
                </w:p>
              </w:tc>
              <w:tc>
                <w:tcPr>
                  <w:tcW w:w="390" w:type="dxa"/>
                </w:tcPr>
                <w:p w:rsidR="00760650" w:rsidRDefault="00760650" w:rsidP="006D5D1E">
                  <w:r>
                    <w:t>H</w:t>
                  </w:r>
                </w:p>
              </w:tc>
              <w:tc>
                <w:tcPr>
                  <w:tcW w:w="358" w:type="dxa"/>
                </w:tcPr>
                <w:p w:rsidR="00760650" w:rsidRDefault="00760650" w:rsidP="006D5D1E">
                  <w:r>
                    <w:t>Z</w:t>
                  </w:r>
                </w:p>
              </w:tc>
              <w:tc>
                <w:tcPr>
                  <w:tcW w:w="386" w:type="dxa"/>
                </w:tcPr>
                <w:p w:rsidR="00760650" w:rsidRDefault="00760650" w:rsidP="006D5D1E">
                  <w:r>
                    <w:t>U</w:t>
                  </w:r>
                </w:p>
              </w:tc>
              <w:tc>
                <w:tcPr>
                  <w:tcW w:w="383" w:type="dxa"/>
                </w:tcPr>
                <w:p w:rsidR="00760650" w:rsidRDefault="00760650" w:rsidP="006D5D1E">
                  <w:r>
                    <w:t>I</w:t>
                  </w:r>
                </w:p>
              </w:tc>
              <w:tc>
                <w:tcPr>
                  <w:tcW w:w="404" w:type="dxa"/>
                </w:tcPr>
                <w:p w:rsidR="00760650" w:rsidRDefault="00760650" w:rsidP="006D5D1E">
                  <w:r>
                    <w:t>S</w:t>
                  </w:r>
                </w:p>
              </w:tc>
              <w:tc>
                <w:tcPr>
                  <w:tcW w:w="405" w:type="dxa"/>
                </w:tcPr>
                <w:p w:rsidR="00760650" w:rsidRDefault="00760650" w:rsidP="006D5D1E">
                  <w:r>
                    <w:t>B</w:t>
                  </w:r>
                </w:p>
              </w:tc>
              <w:tc>
                <w:tcPr>
                  <w:tcW w:w="386" w:type="dxa"/>
                </w:tcPr>
                <w:p w:rsidR="00760650" w:rsidRDefault="00760650" w:rsidP="006D5D1E">
                  <w:r>
                    <w:t>G</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U</w:t>
                  </w:r>
                </w:p>
              </w:tc>
              <w:tc>
                <w:tcPr>
                  <w:tcW w:w="386" w:type="dxa"/>
                </w:tcPr>
                <w:p w:rsidR="00760650" w:rsidRDefault="00760650" w:rsidP="006D5D1E">
                  <w:r>
                    <w:t>I</w:t>
                  </w:r>
                </w:p>
              </w:tc>
              <w:tc>
                <w:tcPr>
                  <w:tcW w:w="432" w:type="dxa"/>
                </w:tcPr>
                <w:p w:rsidR="00760650" w:rsidRDefault="00760650" w:rsidP="006D5D1E">
                  <w:r>
                    <w:t>K</w:t>
                  </w:r>
                </w:p>
              </w:tc>
              <w:tc>
                <w:tcPr>
                  <w:tcW w:w="391" w:type="dxa"/>
                </w:tcPr>
                <w:p w:rsidR="00760650" w:rsidRDefault="00760650" w:rsidP="006D5D1E">
                  <w:r>
                    <w:t>L</w:t>
                  </w:r>
                </w:p>
              </w:tc>
              <w:tc>
                <w:tcPr>
                  <w:tcW w:w="401" w:type="dxa"/>
                </w:tcPr>
                <w:p w:rsidR="00760650" w:rsidRDefault="00760650" w:rsidP="006D5D1E">
                  <w:r>
                    <w:t>E</w:t>
                  </w:r>
                </w:p>
              </w:tc>
              <w:tc>
                <w:tcPr>
                  <w:tcW w:w="395" w:type="dxa"/>
                </w:tcPr>
                <w:p w:rsidR="00760650" w:rsidRDefault="00760650" w:rsidP="006D5D1E">
                  <w:r>
                    <w:t>D</w:t>
                  </w:r>
                </w:p>
              </w:tc>
              <w:tc>
                <w:tcPr>
                  <w:tcW w:w="404" w:type="dxa"/>
                </w:tcPr>
                <w:p w:rsidR="00760650" w:rsidRDefault="00760650" w:rsidP="006D5D1E">
                  <w:r>
                    <w:t>E</w:t>
                  </w:r>
                </w:p>
              </w:tc>
            </w:tr>
            <w:tr w:rsidR="00760650" w:rsidTr="006D5D1E">
              <w:trPr>
                <w:jc w:val="center"/>
              </w:trPr>
              <w:tc>
                <w:tcPr>
                  <w:tcW w:w="355" w:type="dxa"/>
                </w:tcPr>
                <w:p w:rsidR="00760650" w:rsidRDefault="00760650" w:rsidP="006D5D1E">
                  <w:r>
                    <w:t>D</w:t>
                  </w:r>
                </w:p>
              </w:tc>
              <w:tc>
                <w:tcPr>
                  <w:tcW w:w="359" w:type="dxa"/>
                </w:tcPr>
                <w:p w:rsidR="00760650" w:rsidRDefault="00760650" w:rsidP="006D5D1E">
                  <w:r>
                    <w:t>F</w:t>
                  </w:r>
                </w:p>
              </w:tc>
              <w:tc>
                <w:tcPr>
                  <w:tcW w:w="358" w:type="dxa"/>
                </w:tcPr>
                <w:p w:rsidR="00760650" w:rsidRDefault="00760650" w:rsidP="006D5D1E">
                  <w:r>
                    <w:t>H</w:t>
                  </w:r>
                </w:p>
              </w:tc>
              <w:tc>
                <w:tcPr>
                  <w:tcW w:w="359" w:type="dxa"/>
                </w:tcPr>
                <w:p w:rsidR="00760650" w:rsidRDefault="00760650" w:rsidP="006D5D1E">
                  <w:r>
                    <w:t>A</w:t>
                  </w:r>
                </w:p>
              </w:tc>
              <w:tc>
                <w:tcPr>
                  <w:tcW w:w="354" w:type="dxa"/>
                </w:tcPr>
                <w:p w:rsidR="00760650" w:rsidRDefault="00760650" w:rsidP="006D5D1E">
                  <w:r>
                    <w:t>L</w:t>
                  </w:r>
                </w:p>
              </w:tc>
              <w:tc>
                <w:tcPr>
                  <w:tcW w:w="390" w:type="dxa"/>
                </w:tcPr>
                <w:p w:rsidR="00760650" w:rsidRDefault="00760650" w:rsidP="006D5D1E">
                  <w:r>
                    <w:t>T</w:t>
                  </w:r>
                </w:p>
              </w:tc>
              <w:tc>
                <w:tcPr>
                  <w:tcW w:w="358" w:type="dxa"/>
                </w:tcPr>
                <w:p w:rsidR="00760650" w:rsidRDefault="00760650" w:rsidP="006D5D1E">
                  <w:r>
                    <w:t>B</w:t>
                  </w:r>
                </w:p>
              </w:tc>
              <w:tc>
                <w:tcPr>
                  <w:tcW w:w="386" w:type="dxa"/>
                </w:tcPr>
                <w:p w:rsidR="00760650" w:rsidRDefault="00760650" w:rsidP="006D5D1E">
                  <w:r>
                    <w:t>A</w:t>
                  </w:r>
                </w:p>
              </w:tc>
              <w:tc>
                <w:tcPr>
                  <w:tcW w:w="383" w:type="dxa"/>
                </w:tcPr>
                <w:p w:rsidR="00760650" w:rsidRDefault="00760650" w:rsidP="006D5D1E">
                  <w:r>
                    <w:t>R</w:t>
                  </w:r>
                </w:p>
              </w:tc>
              <w:tc>
                <w:tcPr>
                  <w:tcW w:w="404" w:type="dxa"/>
                </w:tcPr>
                <w:p w:rsidR="00760650" w:rsidRDefault="00760650" w:rsidP="006D5D1E">
                  <w:r>
                    <w:t>K</w:t>
                  </w:r>
                </w:p>
              </w:tc>
              <w:tc>
                <w:tcPr>
                  <w:tcW w:w="405" w:type="dxa"/>
                </w:tcPr>
                <w:p w:rsidR="00760650" w:rsidRDefault="00760650" w:rsidP="006D5D1E">
                  <w:r>
                    <w:t>E</w:t>
                  </w:r>
                </w:p>
              </w:tc>
              <w:tc>
                <w:tcPr>
                  <w:tcW w:w="386" w:type="dxa"/>
                </w:tcPr>
                <w:p w:rsidR="00760650" w:rsidRDefault="00760650" w:rsidP="006D5D1E">
                  <w:r>
                    <w:t>I</w:t>
                  </w:r>
                </w:p>
              </w:tc>
              <w:tc>
                <w:tcPr>
                  <w:tcW w:w="389" w:type="dxa"/>
                </w:tcPr>
                <w:p w:rsidR="00760650" w:rsidRDefault="00760650" w:rsidP="006D5D1E">
                  <w:r>
                    <w:t>T</w:t>
                  </w:r>
                </w:p>
              </w:tc>
              <w:tc>
                <w:tcPr>
                  <w:tcW w:w="386" w:type="dxa"/>
                </w:tcPr>
                <w:p w:rsidR="00760650" w:rsidRDefault="00760650" w:rsidP="006D5D1E">
                  <w:r>
                    <w:t>F</w:t>
                  </w:r>
                </w:p>
              </w:tc>
              <w:tc>
                <w:tcPr>
                  <w:tcW w:w="391" w:type="dxa"/>
                </w:tcPr>
                <w:p w:rsidR="00760650" w:rsidRDefault="00760650" w:rsidP="006D5D1E">
                  <w:r>
                    <w:t>G</w:t>
                  </w:r>
                </w:p>
              </w:tc>
              <w:tc>
                <w:tcPr>
                  <w:tcW w:w="386" w:type="dxa"/>
                </w:tcPr>
                <w:p w:rsidR="00760650" w:rsidRDefault="00760650" w:rsidP="006D5D1E">
                  <w:r>
                    <w:t>H</w:t>
                  </w:r>
                </w:p>
              </w:tc>
              <w:tc>
                <w:tcPr>
                  <w:tcW w:w="432" w:type="dxa"/>
                </w:tcPr>
                <w:p w:rsidR="00760650" w:rsidRDefault="00760650" w:rsidP="006D5D1E">
                  <w:r>
                    <w:t>J</w:t>
                  </w:r>
                </w:p>
              </w:tc>
              <w:tc>
                <w:tcPr>
                  <w:tcW w:w="391" w:type="dxa"/>
                </w:tcPr>
                <w:p w:rsidR="00760650" w:rsidRDefault="00760650" w:rsidP="006D5D1E">
                  <w:r>
                    <w:t>K</w:t>
                  </w:r>
                </w:p>
              </w:tc>
              <w:tc>
                <w:tcPr>
                  <w:tcW w:w="401" w:type="dxa"/>
                </w:tcPr>
                <w:p w:rsidR="00760650" w:rsidRDefault="00760650" w:rsidP="006D5D1E">
                  <w:r>
                    <w:t>R</w:t>
                  </w:r>
                </w:p>
              </w:tc>
              <w:tc>
                <w:tcPr>
                  <w:tcW w:w="395" w:type="dxa"/>
                </w:tcPr>
                <w:p w:rsidR="00760650" w:rsidRDefault="00760650" w:rsidP="006D5D1E">
                  <w:r>
                    <w:t>C</w:t>
                  </w:r>
                </w:p>
              </w:tc>
              <w:tc>
                <w:tcPr>
                  <w:tcW w:w="404" w:type="dxa"/>
                </w:tcPr>
                <w:p w:rsidR="00760650" w:rsidRDefault="00760650" w:rsidP="006D5D1E">
                  <w:r>
                    <w:t>V</w:t>
                  </w:r>
                </w:p>
              </w:tc>
            </w:tr>
          </w:tbl>
          <w:p w:rsidR="00760650" w:rsidRPr="00A410C8" w:rsidRDefault="00760650" w:rsidP="006D5D1E">
            <w:pPr>
              <w:pStyle w:val="Textkrper"/>
              <w:jc w:val="center"/>
            </w:pPr>
          </w:p>
        </w:tc>
      </w:tr>
    </w:tbl>
    <w:p w:rsidR="00760650" w:rsidRDefault="00760650" w:rsidP="00253225">
      <w:pPr>
        <w:pStyle w:val="Abstandszeile"/>
      </w:pPr>
    </w:p>
    <w:p w:rsidR="00760650" w:rsidRDefault="00B80E87" w:rsidP="00B80E87">
      <w:pPr>
        <w:pStyle w:val="AufgabeEbene2"/>
      </w:pPr>
      <w:r>
        <w:t>Ordnen Sie die acht Begriffe folgenden Aussagen zu.</w:t>
      </w:r>
    </w:p>
    <w:p w:rsidR="00B80E87" w:rsidRPr="00B80E87" w:rsidRDefault="00B80E87" w:rsidP="00B80E87">
      <w:pPr>
        <w:pStyle w:val="Abstandszeile"/>
      </w:pPr>
    </w:p>
    <w:tbl>
      <w:tblPr>
        <w:tblStyle w:val="Tabellenraster"/>
        <w:tblW w:w="9639" w:type="dxa"/>
        <w:tblInd w:w="108" w:type="dxa"/>
        <w:tblLook w:val="04A0" w:firstRow="1" w:lastRow="0" w:firstColumn="1" w:lastColumn="0" w:noHBand="0" w:noVBand="1"/>
      </w:tblPr>
      <w:tblGrid>
        <w:gridCol w:w="2694"/>
        <w:gridCol w:w="6945"/>
      </w:tblGrid>
      <w:tr w:rsidR="00760650" w:rsidTr="002B4ACB">
        <w:tc>
          <w:tcPr>
            <w:tcW w:w="2694" w:type="dxa"/>
          </w:tcPr>
          <w:p w:rsidR="00760650" w:rsidRDefault="00760650" w:rsidP="006D5D1E">
            <w:r>
              <w:t>Begriffe</w:t>
            </w:r>
          </w:p>
        </w:tc>
        <w:tc>
          <w:tcPr>
            <w:tcW w:w="6945" w:type="dxa"/>
          </w:tcPr>
          <w:p w:rsidR="00760650" w:rsidRDefault="00760650" w:rsidP="006D5D1E">
            <w:r>
              <w:t>Aussagen</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weiß, wie viel in der Packung enthalten ist</w:t>
            </w:r>
          </w:p>
          <w:p w:rsidR="00760650" w:rsidRDefault="00760650" w:rsidP="00760650">
            <w:pPr>
              <w:pStyle w:val="Listenabsatz"/>
              <w:numPr>
                <w:ilvl w:val="0"/>
                <w:numId w:val="41"/>
              </w:numPr>
            </w:pPr>
            <w:r>
              <w:t xml:space="preserve">damit man verschiedene Packungen gut miteinander vergleichen kann </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weiß, welche Nährstoffe im Lebensmittel enthalten sind</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bei Fragen oder Beschwerden weiß</w:t>
            </w:r>
            <w:r w:rsidR="00583FB8">
              <w:t>,</w:t>
            </w:r>
            <w:r>
              <w:t xml:space="preserve"> an wen man sich we</w:t>
            </w:r>
            <w:r>
              <w:t>n</w:t>
            </w:r>
            <w:r>
              <w:t>den kann</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weiß, welche Zutaten im Lebensmittel enthalten sind</w:t>
            </w:r>
          </w:p>
          <w:p w:rsidR="00760650" w:rsidRDefault="00760650" w:rsidP="00760650">
            <w:pPr>
              <w:pStyle w:val="Listenabsatz"/>
              <w:numPr>
                <w:ilvl w:val="0"/>
                <w:numId w:val="41"/>
              </w:numPr>
            </w:pPr>
            <w:r>
              <w:t>damit man weiß, welche Zutat in der größten</w:t>
            </w:r>
            <w:r w:rsidR="008F60A5">
              <w:t>/</w:t>
            </w:r>
            <w:r>
              <w:t>kleinsten Menge im L</w:t>
            </w:r>
            <w:r>
              <w:t>e</w:t>
            </w:r>
            <w:r>
              <w:t xml:space="preserve">bensmittel enthalten ist </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weiß, was in der Packung ist</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ein Allergiker weiß, ob das Produkt für ihn geeignet ist</w:t>
            </w:r>
          </w:p>
        </w:tc>
      </w:tr>
      <w:tr w:rsidR="00760650" w:rsidTr="002B4ACB">
        <w:tc>
          <w:tcPr>
            <w:tcW w:w="2694" w:type="dxa"/>
          </w:tcPr>
          <w:p w:rsidR="00760650" w:rsidRDefault="00760650" w:rsidP="006D5D1E"/>
        </w:tc>
        <w:tc>
          <w:tcPr>
            <w:tcW w:w="6945" w:type="dxa"/>
          </w:tcPr>
          <w:p w:rsidR="00760650" w:rsidRDefault="00760650" w:rsidP="00760650">
            <w:pPr>
              <w:pStyle w:val="Listenabsatz"/>
              <w:numPr>
                <w:ilvl w:val="0"/>
                <w:numId w:val="41"/>
              </w:numPr>
            </w:pPr>
            <w:r>
              <w:t>damit man weiß, wie lange das Lebensmittel bei richtiger Lagerung mindestens haltbar ist</w:t>
            </w:r>
          </w:p>
        </w:tc>
      </w:tr>
    </w:tbl>
    <w:p w:rsidR="00253225" w:rsidRDefault="00253225">
      <w:pPr>
        <w:spacing w:line="240" w:lineRule="exact"/>
      </w:pPr>
      <w:r>
        <w:br w:type="page"/>
      </w:r>
    </w:p>
    <w:p w:rsidR="00760650" w:rsidRDefault="00760650" w:rsidP="00B80E87">
      <w:pPr>
        <w:pStyle w:val="berschrift3"/>
      </w:pPr>
      <w:r>
        <w:lastRenderedPageBreak/>
        <w:t>Aufgabe 2</w:t>
      </w:r>
    </w:p>
    <w:p w:rsidR="00760650" w:rsidRDefault="00760650" w:rsidP="00760650">
      <w:r>
        <w:t>Arbeiten Sie im Tandem:</w:t>
      </w:r>
    </w:p>
    <w:p w:rsidR="00760650" w:rsidRDefault="00760650" w:rsidP="00B80E87">
      <w:pPr>
        <w:pStyle w:val="AufgabeEbene2"/>
        <w:numPr>
          <w:ilvl w:val="1"/>
          <w:numId w:val="53"/>
        </w:numPr>
      </w:pPr>
      <w:r>
        <w:t>Wählen Sie jeweils eine der ausliegenden Lebensmittelpackungen aus und prüfen Sie, ob die Pflichtangaben auf der Packung aufgedruckt sind.</w:t>
      </w:r>
    </w:p>
    <w:p w:rsidR="00760650" w:rsidRDefault="00760650" w:rsidP="00B80E87">
      <w:pPr>
        <w:pStyle w:val="AufgabeEbene2"/>
      </w:pPr>
      <w:r>
        <w:t xml:space="preserve">Stellen Sie sich gegenseitig Ihre Lebensmittelpackung vor. Tauschen Sie sich mit </w:t>
      </w:r>
      <w:r w:rsidR="002B4ACB">
        <w:t>Ihrer Tandempartnerin/</w:t>
      </w:r>
      <w:r>
        <w:t>Ihrem Tandempartner aus.</w:t>
      </w:r>
    </w:p>
    <w:p w:rsidR="00760650" w:rsidRDefault="00760650" w:rsidP="00760650">
      <w:pPr>
        <w:spacing w:after="160" w:line="259" w:lineRule="auto"/>
        <w:ind w:left="1080"/>
      </w:pPr>
    </w:p>
    <w:p w:rsidR="00760650" w:rsidRDefault="00760650" w:rsidP="00B80E87">
      <w:pPr>
        <w:pStyle w:val="berschrift3"/>
      </w:pPr>
      <w:r>
        <w:t>Aufgabe 3</w:t>
      </w:r>
    </w:p>
    <w:p w:rsidR="00760650" w:rsidRDefault="00760650" w:rsidP="00760650">
      <w:r>
        <w:t>Folgende Zutatenliste ist gegeben:</w:t>
      </w:r>
    </w:p>
    <w:p w:rsidR="00760650" w:rsidRDefault="00760650" w:rsidP="00760650"/>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7513"/>
      </w:tblGrid>
      <w:tr w:rsidR="00760650" w:rsidRPr="00A410C8" w:rsidTr="006D5D1E">
        <w:tc>
          <w:tcPr>
            <w:tcW w:w="7513" w:type="dxa"/>
            <w:shd w:val="clear" w:color="auto" w:fill="auto"/>
          </w:tcPr>
          <w:p w:rsidR="00760650" w:rsidRPr="00A410C8" w:rsidRDefault="00760650" w:rsidP="006D5D1E">
            <w:pPr>
              <w:pStyle w:val="Textkrper"/>
            </w:pPr>
            <w:r w:rsidRPr="0074448C">
              <w:t xml:space="preserve">Margarine, </w:t>
            </w:r>
            <w:r w:rsidRPr="0074448C">
              <w:rPr>
                <w:b/>
                <w:i/>
              </w:rPr>
              <w:t>Weizenmehl</w:t>
            </w:r>
            <w:r w:rsidRPr="0074448C">
              <w:t xml:space="preserve">, Zucker, Vollmilchschokolade, </w:t>
            </w:r>
            <w:r w:rsidRPr="0074448C">
              <w:rPr>
                <w:b/>
                <w:i/>
              </w:rPr>
              <w:t>Eier</w:t>
            </w:r>
            <w:r w:rsidRPr="0074448C">
              <w:t xml:space="preserve">, </w:t>
            </w:r>
            <w:r w:rsidRPr="0074448C">
              <w:rPr>
                <w:b/>
                <w:i/>
              </w:rPr>
              <w:t>Milch</w:t>
            </w:r>
            <w:r w:rsidRPr="0074448C">
              <w:t>, Backpulver, Salz</w:t>
            </w:r>
          </w:p>
        </w:tc>
      </w:tr>
    </w:tbl>
    <w:p w:rsidR="00760650" w:rsidRDefault="00760650" w:rsidP="00760650"/>
    <w:p w:rsidR="00760650" w:rsidRDefault="00760650" w:rsidP="00760650"/>
    <w:p w:rsidR="00760650" w:rsidRDefault="00760650" w:rsidP="00760650">
      <w:pPr>
        <w:tabs>
          <w:tab w:val="left" w:pos="7371"/>
        </w:tabs>
      </w:pPr>
      <w:r>
        <w:t xml:space="preserve">Welche Zutat ist am häufigsten im  Lebensmittel? </w:t>
      </w:r>
      <w:r w:rsidRPr="00A477CE">
        <w:rPr>
          <w:u w:val="dotDash"/>
        </w:rPr>
        <w:tab/>
      </w:r>
    </w:p>
    <w:p w:rsidR="00760650" w:rsidRDefault="00760650" w:rsidP="00760650">
      <w:pPr>
        <w:tabs>
          <w:tab w:val="left" w:pos="7371"/>
        </w:tabs>
      </w:pPr>
    </w:p>
    <w:p w:rsidR="00760650" w:rsidRDefault="00760650" w:rsidP="00760650">
      <w:pPr>
        <w:tabs>
          <w:tab w:val="left" w:pos="7371"/>
        </w:tabs>
      </w:pPr>
      <w:r>
        <w:t xml:space="preserve">Welche Zutat ist am geringsten im Lebensmittel? </w:t>
      </w:r>
      <w:r w:rsidRPr="00A477CE">
        <w:rPr>
          <w:u w:val="dotDash"/>
        </w:rPr>
        <w:tab/>
      </w:r>
    </w:p>
    <w:p w:rsidR="00760650" w:rsidRDefault="00760650" w:rsidP="00760650"/>
    <w:p w:rsidR="00760650" w:rsidRDefault="00760650" w:rsidP="00760650">
      <w:pPr>
        <w:spacing w:line="360" w:lineRule="auto"/>
      </w:pPr>
      <w:r>
        <w:t xml:space="preserve">Handelt es sich bei obiger Zutatenliste um </w:t>
      </w:r>
    </w:p>
    <w:p w:rsidR="00760650" w:rsidRDefault="00760650" w:rsidP="00760650">
      <w:pPr>
        <w:pStyle w:val="Listenabsatz"/>
        <w:numPr>
          <w:ilvl w:val="0"/>
          <w:numId w:val="43"/>
        </w:numPr>
        <w:spacing w:line="360" w:lineRule="auto"/>
      </w:pPr>
      <w:r>
        <w:t>Gummibärchen</w:t>
      </w:r>
      <w:r w:rsidR="00F714EA">
        <w:t>?</w:t>
      </w:r>
    </w:p>
    <w:p w:rsidR="00760650" w:rsidRDefault="00760650" w:rsidP="00760650">
      <w:pPr>
        <w:pStyle w:val="Listenabsatz"/>
        <w:numPr>
          <w:ilvl w:val="0"/>
          <w:numId w:val="43"/>
        </w:numPr>
        <w:spacing w:line="360" w:lineRule="auto"/>
      </w:pPr>
      <w:r>
        <w:t>Schokoladenkuchen</w:t>
      </w:r>
      <w:r w:rsidR="00F714EA">
        <w:t>?</w:t>
      </w:r>
    </w:p>
    <w:p w:rsidR="00760650" w:rsidRDefault="00760650" w:rsidP="00760650">
      <w:pPr>
        <w:pStyle w:val="Listenabsatz"/>
        <w:numPr>
          <w:ilvl w:val="0"/>
          <w:numId w:val="43"/>
        </w:numPr>
        <w:spacing w:line="360" w:lineRule="auto"/>
      </w:pPr>
      <w:r>
        <w:t xml:space="preserve">Schokoladenquark </w:t>
      </w:r>
      <w:r w:rsidR="00F714EA">
        <w:t>?</w:t>
      </w:r>
    </w:p>
    <w:p w:rsidR="00760650" w:rsidRDefault="00760650" w:rsidP="00760650"/>
    <w:p w:rsidR="00760650" w:rsidRDefault="00760650" w:rsidP="00760650">
      <w:r>
        <w:t xml:space="preserve">Bei welchen Allergien darf dieses Lebensmittel nicht verzehrt werden? </w:t>
      </w:r>
    </w:p>
    <w:p w:rsidR="00760650" w:rsidRPr="00A477CE" w:rsidRDefault="00760650" w:rsidP="00760650">
      <w:pPr>
        <w:pStyle w:val="Kopf8pt"/>
        <w:tabs>
          <w:tab w:val="left" w:pos="7370"/>
        </w:tabs>
        <w:spacing w:before="120"/>
        <w:rPr>
          <w:u w:val="dotDash"/>
        </w:rPr>
      </w:pPr>
      <w:r w:rsidRPr="00A477CE">
        <w:rPr>
          <w:u w:val="dotDash"/>
        </w:rPr>
        <w:tab/>
      </w:r>
    </w:p>
    <w:p w:rsidR="00760650" w:rsidRDefault="00760650" w:rsidP="00760650">
      <w:pPr>
        <w:pStyle w:val="Kopf8pt"/>
        <w:spacing w:before="120"/>
      </w:pPr>
    </w:p>
    <w:p w:rsidR="00760650" w:rsidRDefault="00760650" w:rsidP="0076065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60650" w:rsidRPr="00B51DE9" w:rsidTr="006D5D1E">
        <w:trPr>
          <w:trHeight w:val="523"/>
        </w:trPr>
        <w:tc>
          <w:tcPr>
            <w:tcW w:w="311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r w:rsidR="00B80E87">
              <w:t xml:space="preserve"> – Übungen</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875BFB" w:rsidP="006D5D1E">
            <w:pPr>
              <w:pStyle w:val="TabelleKopfmitte"/>
              <w:rPr>
                <w:rFonts w:eastAsia="Calibri"/>
              </w:rPr>
            </w:pPr>
            <w:r>
              <w:rPr>
                <w:rFonts w:eastAsia="Calibri"/>
              </w:rPr>
              <w:t>H03</w:t>
            </w:r>
            <w:r w:rsidR="00760650">
              <w:rPr>
                <w:rFonts w:eastAsia="Calibri"/>
              </w:rPr>
              <w:t>.02.03.01.05</w:t>
            </w:r>
          </w:p>
        </w:tc>
      </w:tr>
      <w:tr w:rsidR="00760650" w:rsidRPr="00B51DE9" w:rsidTr="006D5D1E">
        <w:tc>
          <w:tcPr>
            <w:tcW w:w="7348" w:type="dxa"/>
            <w:gridSpan w:val="2"/>
            <w:tcBorders>
              <w:left w:val="single" w:sz="4" w:space="0" w:color="auto"/>
              <w:bottom w:val="single" w:sz="4" w:space="0" w:color="auto"/>
              <w:right w:val="single" w:sz="4" w:space="0" w:color="auto"/>
            </w:tcBorders>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D9D9D9" w:themeFill="background1" w:themeFillShade="D9"/>
                </w:tcPr>
                <w:p w:rsidR="00760650" w:rsidRPr="00B51DE9" w:rsidRDefault="00760650" w:rsidP="006D5D1E">
                  <w:pPr>
                    <w:pStyle w:val="TabelleKopfmitte"/>
                  </w:pPr>
                  <w:r w:rsidRPr="00B51DE9">
                    <w:t>L</w:t>
                  </w:r>
                  <w:r>
                    <w:t>ösung</w:t>
                  </w:r>
                </w:p>
              </w:tc>
            </w:tr>
          </w:tbl>
          <w:p w:rsidR="00760650" w:rsidRPr="00B51DE9" w:rsidRDefault="00760650" w:rsidP="006D5D1E"/>
        </w:tc>
      </w:tr>
    </w:tbl>
    <w:p w:rsidR="00760650" w:rsidRDefault="00760650" w:rsidP="00B80E87">
      <w:pPr>
        <w:pStyle w:val="berschrift3"/>
      </w:pPr>
      <w:r>
        <w:rPr>
          <w:noProof/>
          <w:sz w:val="24"/>
        </w:rPr>
        <w:drawing>
          <wp:anchor distT="0" distB="0" distL="114300" distR="114300" simplePos="0" relativeHeight="252712960" behindDoc="0" locked="0" layoutInCell="0" allowOverlap="1" wp14:anchorId="04E4ED18" wp14:editId="5D6858FB">
            <wp:simplePos x="0" y="0"/>
            <wp:positionH relativeFrom="rightMargin">
              <wp:posOffset>727520</wp:posOffset>
            </wp:positionH>
            <wp:positionV relativeFrom="paragraph">
              <wp:posOffset>77470</wp:posOffset>
            </wp:positionV>
            <wp:extent cx="345440" cy="323850"/>
            <wp:effectExtent l="0" t="0" r="0" b="0"/>
            <wp:wrapNone/>
            <wp:docPr id="1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13984" behindDoc="0" locked="0" layoutInCell="0" allowOverlap="1" wp14:anchorId="072A75EB" wp14:editId="02FA7EF5">
            <wp:simplePos x="0" y="0"/>
            <wp:positionH relativeFrom="rightMargin">
              <wp:posOffset>1096645</wp:posOffset>
            </wp:positionH>
            <wp:positionV relativeFrom="paragraph">
              <wp:posOffset>77470</wp:posOffset>
            </wp:positionV>
            <wp:extent cx="345440" cy="323850"/>
            <wp:effectExtent l="0" t="0" r="0" b="0"/>
            <wp:wrapNone/>
            <wp:docPr id="1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 1:</w:t>
      </w:r>
    </w:p>
    <w:p w:rsidR="00760650" w:rsidRDefault="00760650" w:rsidP="00760650">
      <w:pPr>
        <w:pStyle w:val="Kopf8pt"/>
        <w:spacing w:before="120"/>
      </w:pPr>
    </w:p>
    <w:tbl>
      <w:tblPr>
        <w:tblStyle w:val="Tabellenraster"/>
        <w:tblW w:w="95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531"/>
      </w:tblGrid>
      <w:tr w:rsidR="00760650" w:rsidRPr="00A410C8" w:rsidTr="006D5D1E">
        <w:tc>
          <w:tcPr>
            <w:tcW w:w="9531" w:type="dxa"/>
            <w:shd w:val="clear" w:color="auto" w:fill="auto"/>
          </w:tcPr>
          <w:tbl>
            <w:tblPr>
              <w:tblStyle w:val="Tabellenraster"/>
              <w:tblW w:w="0" w:type="auto"/>
              <w:tblLayout w:type="fixed"/>
              <w:tblLook w:val="04A0" w:firstRow="1" w:lastRow="0" w:firstColumn="1" w:lastColumn="0" w:noHBand="0" w:noVBand="1"/>
            </w:tblPr>
            <w:tblGrid>
              <w:gridCol w:w="355"/>
              <w:gridCol w:w="359"/>
              <w:gridCol w:w="358"/>
              <w:gridCol w:w="359"/>
              <w:gridCol w:w="354"/>
              <w:gridCol w:w="390"/>
              <w:gridCol w:w="358"/>
              <w:gridCol w:w="386"/>
              <w:gridCol w:w="383"/>
              <w:gridCol w:w="404"/>
              <w:gridCol w:w="405"/>
              <w:gridCol w:w="386"/>
              <w:gridCol w:w="389"/>
              <w:gridCol w:w="386"/>
              <w:gridCol w:w="391"/>
              <w:gridCol w:w="386"/>
              <w:gridCol w:w="432"/>
              <w:gridCol w:w="391"/>
              <w:gridCol w:w="401"/>
              <w:gridCol w:w="395"/>
              <w:gridCol w:w="404"/>
            </w:tblGrid>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M</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E</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r>
                    <w:t>G</w:t>
                  </w:r>
                </w:p>
              </w:tc>
              <w:tc>
                <w:tcPr>
                  <w:tcW w:w="359" w:type="dxa"/>
                </w:tcPr>
                <w:p w:rsidR="00760650" w:rsidRDefault="00760650" w:rsidP="006D5D1E">
                  <w:r>
                    <w:t>N</w:t>
                  </w:r>
                </w:p>
              </w:tc>
              <w:tc>
                <w:tcPr>
                  <w:tcW w:w="358" w:type="dxa"/>
                </w:tcPr>
                <w:p w:rsidR="00760650" w:rsidRDefault="00760650" w:rsidP="006D5D1E">
                  <w:r>
                    <w:t>U</w:t>
                  </w:r>
                </w:p>
              </w:tc>
              <w:tc>
                <w:tcPr>
                  <w:tcW w:w="359" w:type="dxa"/>
                </w:tcPr>
                <w:p w:rsidR="00760650" w:rsidRDefault="00760650" w:rsidP="006D5D1E">
                  <w:r>
                    <w:t>N</w:t>
                  </w:r>
                </w:p>
              </w:tc>
              <w:tc>
                <w:tcPr>
                  <w:tcW w:w="354" w:type="dxa"/>
                </w:tcPr>
                <w:p w:rsidR="00760650" w:rsidRDefault="00760650" w:rsidP="006D5D1E">
                  <w:r>
                    <w:t>H</w:t>
                  </w:r>
                </w:p>
              </w:tc>
              <w:tc>
                <w:tcPr>
                  <w:tcW w:w="390" w:type="dxa"/>
                </w:tcPr>
                <w:p w:rsidR="00760650" w:rsidRDefault="00760650" w:rsidP="006D5D1E">
                  <w:r>
                    <w:t>C</w:t>
                  </w:r>
                </w:p>
              </w:tc>
              <w:tc>
                <w:tcPr>
                  <w:tcW w:w="358" w:type="dxa"/>
                </w:tcPr>
                <w:p w:rsidR="00760650" w:rsidRDefault="00760650" w:rsidP="006D5D1E">
                  <w:r>
                    <w:t>I</w:t>
                  </w:r>
                </w:p>
              </w:tc>
              <w:tc>
                <w:tcPr>
                  <w:tcW w:w="386" w:type="dxa"/>
                </w:tcPr>
                <w:p w:rsidR="00760650" w:rsidRDefault="00760650" w:rsidP="006D5D1E">
                  <w:r>
                    <w:t>E</w:t>
                  </w:r>
                </w:p>
              </w:tc>
              <w:tc>
                <w:tcPr>
                  <w:tcW w:w="383" w:type="dxa"/>
                </w:tcPr>
                <w:p w:rsidR="00760650" w:rsidRDefault="00760650" w:rsidP="006D5D1E">
                  <w:r>
                    <w:t>Z</w:t>
                  </w:r>
                </w:p>
              </w:tc>
              <w:tc>
                <w:tcPr>
                  <w:tcW w:w="404" w:type="dxa"/>
                </w:tcPr>
                <w:p w:rsidR="00760650" w:rsidRDefault="00760650" w:rsidP="006D5D1E">
                  <w:r>
                    <w:t>N</w:t>
                  </w:r>
                </w:p>
              </w:tc>
              <w:tc>
                <w:tcPr>
                  <w:tcW w:w="405" w:type="dxa"/>
                </w:tcPr>
                <w:p w:rsidR="00760650" w:rsidRDefault="00760650" w:rsidP="006D5D1E">
                  <w:r>
                    <w:t>N</w:t>
                  </w:r>
                </w:p>
              </w:tc>
              <w:tc>
                <w:tcPr>
                  <w:tcW w:w="386" w:type="dxa"/>
                </w:tcPr>
                <w:p w:rsidR="00760650" w:rsidRDefault="00760650" w:rsidP="006D5D1E">
                  <w:r>
                    <w:t>E</w:t>
                  </w:r>
                </w:p>
              </w:tc>
              <w:tc>
                <w:tcPr>
                  <w:tcW w:w="389" w:type="dxa"/>
                </w:tcPr>
                <w:p w:rsidR="00760650" w:rsidRDefault="00760650" w:rsidP="006D5D1E">
                  <w:r>
                    <w:t>K</w:t>
                  </w:r>
                </w:p>
              </w:tc>
              <w:tc>
                <w:tcPr>
                  <w:tcW w:w="386" w:type="dxa"/>
                </w:tcPr>
                <w:p w:rsidR="00760650" w:rsidRDefault="00760650" w:rsidP="006D5D1E">
                  <w:r>
                    <w:t>T</w:t>
                  </w:r>
                </w:p>
              </w:tc>
              <w:tc>
                <w:tcPr>
                  <w:tcW w:w="391" w:type="dxa"/>
                </w:tcPr>
                <w:p w:rsidR="00760650" w:rsidRDefault="00760650" w:rsidP="006D5D1E">
                  <w:r>
                    <w:t>R</w:t>
                  </w:r>
                </w:p>
              </w:tc>
              <w:tc>
                <w:tcPr>
                  <w:tcW w:w="386" w:type="dxa"/>
                </w:tcPr>
                <w:p w:rsidR="00760650" w:rsidRDefault="00760650" w:rsidP="006D5D1E">
                  <w:r>
                    <w:t>E</w:t>
                  </w:r>
                </w:p>
              </w:tc>
              <w:tc>
                <w:tcPr>
                  <w:tcW w:w="432" w:type="dxa"/>
                </w:tcPr>
                <w:p w:rsidR="00760650" w:rsidRDefault="00760650" w:rsidP="006D5D1E">
                  <w:r>
                    <w:t>W</w:t>
                  </w:r>
                </w:p>
              </w:tc>
              <w:tc>
                <w:tcPr>
                  <w:tcW w:w="391" w:type="dxa"/>
                </w:tcPr>
                <w:p w:rsidR="00760650" w:rsidRDefault="00760650" w:rsidP="006D5D1E">
                  <w:r>
                    <w:t>R</w:t>
                  </w:r>
                </w:p>
              </w:tc>
              <w:tc>
                <w:tcPr>
                  <w:tcW w:w="401" w:type="dxa"/>
                </w:tcPr>
                <w:p w:rsidR="00760650" w:rsidRDefault="00760650" w:rsidP="006D5D1E">
                  <w:r>
                    <w:t>H</w:t>
                  </w:r>
                </w:p>
              </w:tc>
              <w:tc>
                <w:tcPr>
                  <w:tcW w:w="395" w:type="dxa"/>
                </w:tcPr>
                <w:p w:rsidR="00760650" w:rsidRDefault="00760650" w:rsidP="006D5D1E">
                  <w:r>
                    <w:t>Ä</w:t>
                  </w:r>
                </w:p>
              </w:tc>
              <w:tc>
                <w:tcPr>
                  <w:tcW w:w="404" w:type="dxa"/>
                </w:tcPr>
                <w:p w:rsidR="00760650" w:rsidRDefault="00760650" w:rsidP="006D5D1E">
                  <w:r>
                    <w:t>N</w:t>
                  </w:r>
                </w:p>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G</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r>
                    <w:t>Z</w:t>
                  </w:r>
                </w:p>
              </w:tc>
              <w:tc>
                <w:tcPr>
                  <w:tcW w:w="358" w:type="dxa"/>
                </w:tcPr>
                <w:p w:rsidR="00760650" w:rsidRDefault="00760650" w:rsidP="006D5D1E">
                  <w:r>
                    <w:t>U</w:t>
                  </w:r>
                </w:p>
              </w:tc>
              <w:tc>
                <w:tcPr>
                  <w:tcW w:w="386" w:type="dxa"/>
                </w:tcPr>
                <w:p w:rsidR="00760650" w:rsidRDefault="00760650" w:rsidP="006D5D1E">
                  <w:r>
                    <w:t>T</w:t>
                  </w:r>
                </w:p>
              </w:tc>
              <w:tc>
                <w:tcPr>
                  <w:tcW w:w="383" w:type="dxa"/>
                </w:tcPr>
                <w:p w:rsidR="00760650" w:rsidRDefault="00760650" w:rsidP="006D5D1E">
                  <w:r>
                    <w:t>A</w:t>
                  </w:r>
                </w:p>
              </w:tc>
              <w:tc>
                <w:tcPr>
                  <w:tcW w:w="404" w:type="dxa"/>
                </w:tcPr>
                <w:p w:rsidR="00760650" w:rsidRDefault="00760650" w:rsidP="006D5D1E">
                  <w:r>
                    <w:t>T</w:t>
                  </w:r>
                </w:p>
              </w:tc>
              <w:tc>
                <w:tcPr>
                  <w:tcW w:w="405" w:type="dxa"/>
                </w:tcPr>
                <w:p w:rsidR="00760650" w:rsidRDefault="00760650" w:rsidP="006D5D1E">
                  <w:r>
                    <w:t>E</w:t>
                  </w:r>
                </w:p>
              </w:tc>
              <w:tc>
                <w:tcPr>
                  <w:tcW w:w="386" w:type="dxa"/>
                </w:tcPr>
                <w:p w:rsidR="00760650" w:rsidRDefault="00760650" w:rsidP="006D5D1E">
                  <w:r>
                    <w:t>N</w:t>
                  </w:r>
                </w:p>
              </w:tc>
              <w:tc>
                <w:tcPr>
                  <w:tcW w:w="389" w:type="dxa"/>
                </w:tcPr>
                <w:p w:rsidR="00760650" w:rsidRDefault="00760650" w:rsidP="006D5D1E">
                  <w:r>
                    <w:t>L</w:t>
                  </w:r>
                </w:p>
              </w:tc>
              <w:tc>
                <w:tcPr>
                  <w:tcW w:w="386" w:type="dxa"/>
                </w:tcPr>
                <w:p w:rsidR="00760650" w:rsidRDefault="00760650" w:rsidP="006D5D1E">
                  <w:r>
                    <w:t>I</w:t>
                  </w:r>
                </w:p>
              </w:tc>
              <w:tc>
                <w:tcPr>
                  <w:tcW w:w="391" w:type="dxa"/>
                </w:tcPr>
                <w:p w:rsidR="00760650" w:rsidRDefault="00760650" w:rsidP="006D5D1E">
                  <w:r>
                    <w:t>S</w:t>
                  </w:r>
                </w:p>
              </w:tc>
              <w:tc>
                <w:tcPr>
                  <w:tcW w:w="386" w:type="dxa"/>
                </w:tcPr>
                <w:p w:rsidR="00760650" w:rsidRDefault="00760650" w:rsidP="006D5D1E">
                  <w:r>
                    <w:t>T</w:t>
                  </w:r>
                </w:p>
              </w:tc>
              <w:tc>
                <w:tcPr>
                  <w:tcW w:w="432" w:type="dxa"/>
                </w:tcPr>
                <w:p w:rsidR="00760650" w:rsidRDefault="00760650" w:rsidP="006D5D1E">
                  <w:r>
                    <w:t>E</w:t>
                  </w:r>
                </w:p>
              </w:tc>
              <w:tc>
                <w:tcPr>
                  <w:tcW w:w="391" w:type="dxa"/>
                </w:tcPr>
                <w:p w:rsidR="00760650" w:rsidRDefault="00760650" w:rsidP="006D5D1E"/>
              </w:tc>
              <w:tc>
                <w:tcPr>
                  <w:tcW w:w="401" w:type="dxa"/>
                </w:tcPr>
                <w:p w:rsidR="00760650" w:rsidRDefault="00760650" w:rsidP="006D5D1E">
                  <w:r>
                    <w:t>R</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r>
                    <w:t>B</w:t>
                  </w:r>
                </w:p>
              </w:tc>
              <w:tc>
                <w:tcPr>
                  <w:tcW w:w="354" w:type="dxa"/>
                </w:tcPr>
                <w:p w:rsidR="00760650" w:rsidRDefault="00760650" w:rsidP="006D5D1E">
                  <w:r>
                    <w:t>E</w:t>
                  </w:r>
                </w:p>
              </w:tc>
              <w:tc>
                <w:tcPr>
                  <w:tcW w:w="390" w:type="dxa"/>
                </w:tcPr>
                <w:p w:rsidR="00760650" w:rsidRDefault="00760650" w:rsidP="006D5D1E">
                  <w:r>
                    <w:t>Z</w:t>
                  </w:r>
                </w:p>
              </w:tc>
              <w:tc>
                <w:tcPr>
                  <w:tcW w:w="358" w:type="dxa"/>
                </w:tcPr>
                <w:p w:rsidR="00760650" w:rsidRDefault="00760650" w:rsidP="006D5D1E">
                  <w:r>
                    <w:t>E</w:t>
                  </w:r>
                </w:p>
              </w:tc>
              <w:tc>
                <w:tcPr>
                  <w:tcW w:w="386" w:type="dxa"/>
                </w:tcPr>
                <w:p w:rsidR="00760650" w:rsidRDefault="00760650" w:rsidP="006D5D1E">
                  <w:r>
                    <w:t>I</w:t>
                  </w:r>
                </w:p>
              </w:tc>
              <w:tc>
                <w:tcPr>
                  <w:tcW w:w="383" w:type="dxa"/>
                </w:tcPr>
                <w:p w:rsidR="00760650" w:rsidRDefault="00760650" w:rsidP="006D5D1E">
                  <w:r>
                    <w:t>C</w:t>
                  </w:r>
                </w:p>
              </w:tc>
              <w:tc>
                <w:tcPr>
                  <w:tcW w:w="404" w:type="dxa"/>
                </w:tcPr>
                <w:p w:rsidR="00760650" w:rsidRDefault="00760650" w:rsidP="006D5D1E">
                  <w:r>
                    <w:t>H</w:t>
                  </w:r>
                </w:p>
              </w:tc>
              <w:tc>
                <w:tcPr>
                  <w:tcW w:w="405" w:type="dxa"/>
                </w:tcPr>
                <w:p w:rsidR="00760650" w:rsidRDefault="00760650" w:rsidP="006D5D1E">
                  <w:r>
                    <w:t>N</w:t>
                  </w:r>
                </w:p>
              </w:tc>
              <w:tc>
                <w:tcPr>
                  <w:tcW w:w="386" w:type="dxa"/>
                </w:tcPr>
                <w:p w:rsidR="00760650" w:rsidRDefault="00760650" w:rsidP="006D5D1E">
                  <w:r>
                    <w:t>U</w:t>
                  </w:r>
                </w:p>
              </w:tc>
              <w:tc>
                <w:tcPr>
                  <w:tcW w:w="389" w:type="dxa"/>
                </w:tcPr>
                <w:p w:rsidR="00760650" w:rsidRDefault="00760650" w:rsidP="006D5D1E">
                  <w:r>
                    <w:t>N</w:t>
                  </w:r>
                </w:p>
              </w:tc>
              <w:tc>
                <w:tcPr>
                  <w:tcW w:w="386" w:type="dxa"/>
                </w:tcPr>
                <w:p w:rsidR="00760650" w:rsidRDefault="00760650" w:rsidP="006D5D1E">
                  <w:r>
                    <w:t>G</w:t>
                  </w:r>
                </w:p>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S</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A</w:t>
                  </w:r>
                </w:p>
              </w:tc>
              <w:tc>
                <w:tcPr>
                  <w:tcW w:w="386" w:type="dxa"/>
                </w:tcPr>
                <w:p w:rsidR="00760650" w:rsidRDefault="00760650" w:rsidP="006D5D1E">
                  <w:r>
                    <w:t>N</w:t>
                  </w:r>
                </w:p>
              </w:tc>
              <w:tc>
                <w:tcPr>
                  <w:tcW w:w="389" w:type="dxa"/>
                </w:tcPr>
                <w:p w:rsidR="00760650" w:rsidRDefault="00760650" w:rsidP="006D5D1E">
                  <w:r>
                    <w:t>S</w:t>
                  </w:r>
                </w:p>
              </w:tc>
              <w:tc>
                <w:tcPr>
                  <w:tcW w:w="386" w:type="dxa"/>
                </w:tcPr>
                <w:p w:rsidR="00760650" w:rsidRDefault="00760650" w:rsidP="006D5D1E">
                  <w:r>
                    <w:t>C</w:t>
                  </w:r>
                </w:p>
              </w:tc>
              <w:tc>
                <w:tcPr>
                  <w:tcW w:w="391" w:type="dxa"/>
                </w:tcPr>
                <w:p w:rsidR="00760650" w:rsidRDefault="00760650" w:rsidP="006D5D1E">
                  <w:r>
                    <w:t>H</w:t>
                  </w:r>
                </w:p>
              </w:tc>
              <w:tc>
                <w:tcPr>
                  <w:tcW w:w="386" w:type="dxa"/>
                </w:tcPr>
                <w:p w:rsidR="00760650" w:rsidRDefault="00760650" w:rsidP="006D5D1E">
                  <w:r>
                    <w:t>R</w:t>
                  </w:r>
                </w:p>
              </w:tc>
              <w:tc>
                <w:tcPr>
                  <w:tcW w:w="432" w:type="dxa"/>
                </w:tcPr>
                <w:p w:rsidR="00760650" w:rsidRDefault="00760650" w:rsidP="006D5D1E">
                  <w:r>
                    <w:t>I</w:t>
                  </w:r>
                </w:p>
              </w:tc>
              <w:tc>
                <w:tcPr>
                  <w:tcW w:w="391" w:type="dxa"/>
                </w:tcPr>
                <w:p w:rsidR="00760650" w:rsidRDefault="00760650" w:rsidP="006D5D1E">
                  <w:r>
                    <w:t>F</w:t>
                  </w:r>
                </w:p>
              </w:tc>
              <w:tc>
                <w:tcPr>
                  <w:tcW w:w="401" w:type="dxa"/>
                </w:tcPr>
                <w:p w:rsidR="00760650" w:rsidRDefault="00760650" w:rsidP="006D5D1E">
                  <w:r>
                    <w:t>T</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N</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G</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L</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r>
                    <w:t>E</w:t>
                  </w:r>
                </w:p>
              </w:tc>
              <w:tc>
                <w:tcPr>
                  <w:tcW w:w="359" w:type="dxa"/>
                </w:tcPr>
                <w:p w:rsidR="00760650" w:rsidRDefault="00760650" w:rsidP="006D5D1E">
                  <w:r>
                    <w:t>N</w:t>
                  </w:r>
                </w:p>
              </w:tc>
              <w:tc>
                <w:tcPr>
                  <w:tcW w:w="354" w:type="dxa"/>
                </w:tcPr>
                <w:p w:rsidR="00760650" w:rsidRDefault="00760650" w:rsidP="006D5D1E">
                  <w:r>
                    <w:t>E</w:t>
                  </w:r>
                </w:p>
              </w:tc>
              <w:tc>
                <w:tcPr>
                  <w:tcW w:w="390" w:type="dxa"/>
                </w:tcPr>
                <w:p w:rsidR="00760650" w:rsidRDefault="00760650" w:rsidP="006D5D1E">
                  <w:r>
                    <w:t>G</w:t>
                  </w:r>
                </w:p>
              </w:tc>
              <w:tc>
                <w:tcPr>
                  <w:tcW w:w="358" w:type="dxa"/>
                </w:tcPr>
                <w:p w:rsidR="00760650" w:rsidRDefault="00760650" w:rsidP="006D5D1E">
                  <w:r>
                    <w:t>R</w:t>
                  </w:r>
                </w:p>
              </w:tc>
              <w:tc>
                <w:tcPr>
                  <w:tcW w:w="386" w:type="dxa"/>
                </w:tcPr>
                <w:p w:rsidR="00760650" w:rsidRDefault="00760650" w:rsidP="006D5D1E">
                  <w:r>
                    <w:t>E</w:t>
                  </w:r>
                </w:p>
              </w:tc>
              <w:tc>
                <w:tcPr>
                  <w:tcW w:w="383" w:type="dxa"/>
                </w:tcPr>
                <w:p w:rsidR="00760650" w:rsidRDefault="00760650" w:rsidP="006D5D1E">
                  <w:r>
                    <w:t>L</w:t>
                  </w:r>
                </w:p>
              </w:tc>
              <w:tc>
                <w:tcPr>
                  <w:tcW w:w="404" w:type="dxa"/>
                </w:tcPr>
                <w:p w:rsidR="00760650" w:rsidRDefault="00760650" w:rsidP="006D5D1E">
                  <w:r>
                    <w:t>L</w:t>
                  </w:r>
                </w:p>
              </w:tc>
              <w:tc>
                <w:tcPr>
                  <w:tcW w:w="405" w:type="dxa"/>
                </w:tcPr>
                <w:p w:rsidR="00760650" w:rsidRDefault="00760650" w:rsidP="006D5D1E">
                  <w:r>
                    <w:t>A</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L</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B</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r>
                    <w:t>H</w:t>
                  </w:r>
                </w:p>
              </w:tc>
              <w:tc>
                <w:tcPr>
                  <w:tcW w:w="359" w:type="dxa"/>
                </w:tcPr>
                <w:p w:rsidR="00760650" w:rsidRDefault="00760650" w:rsidP="006D5D1E">
                  <w:r>
                    <w:t>A</w:t>
                  </w:r>
                </w:p>
              </w:tc>
              <w:tc>
                <w:tcPr>
                  <w:tcW w:w="354" w:type="dxa"/>
                </w:tcPr>
                <w:p w:rsidR="00760650" w:rsidRDefault="00760650" w:rsidP="006D5D1E">
                  <w:r>
                    <w:t>L</w:t>
                  </w:r>
                </w:p>
              </w:tc>
              <w:tc>
                <w:tcPr>
                  <w:tcW w:w="390" w:type="dxa"/>
                </w:tcPr>
                <w:p w:rsidR="00760650" w:rsidRDefault="00760650" w:rsidP="006D5D1E">
                  <w:r>
                    <w:t>T</w:t>
                  </w:r>
                </w:p>
              </w:tc>
              <w:tc>
                <w:tcPr>
                  <w:tcW w:w="358" w:type="dxa"/>
                </w:tcPr>
                <w:p w:rsidR="00760650" w:rsidRDefault="00760650" w:rsidP="006D5D1E">
                  <w:r>
                    <w:t>B</w:t>
                  </w:r>
                </w:p>
              </w:tc>
              <w:tc>
                <w:tcPr>
                  <w:tcW w:w="386" w:type="dxa"/>
                </w:tcPr>
                <w:p w:rsidR="00760650" w:rsidRDefault="00760650" w:rsidP="006D5D1E">
                  <w:r>
                    <w:t>A</w:t>
                  </w:r>
                </w:p>
              </w:tc>
              <w:tc>
                <w:tcPr>
                  <w:tcW w:w="383" w:type="dxa"/>
                </w:tcPr>
                <w:p w:rsidR="00760650" w:rsidRDefault="00760650" w:rsidP="006D5D1E">
                  <w:r>
                    <w:t>R</w:t>
                  </w:r>
                </w:p>
              </w:tc>
              <w:tc>
                <w:tcPr>
                  <w:tcW w:w="404" w:type="dxa"/>
                </w:tcPr>
                <w:p w:rsidR="00760650" w:rsidRDefault="00760650" w:rsidP="006D5D1E">
                  <w:r>
                    <w:t>K</w:t>
                  </w:r>
                </w:p>
              </w:tc>
              <w:tc>
                <w:tcPr>
                  <w:tcW w:w="405" w:type="dxa"/>
                </w:tcPr>
                <w:p w:rsidR="00760650" w:rsidRDefault="00760650" w:rsidP="006D5D1E">
                  <w:r>
                    <w:t>E</w:t>
                  </w:r>
                </w:p>
              </w:tc>
              <w:tc>
                <w:tcPr>
                  <w:tcW w:w="386" w:type="dxa"/>
                </w:tcPr>
                <w:p w:rsidR="00760650" w:rsidRDefault="00760650" w:rsidP="006D5D1E">
                  <w:r>
                    <w:t>I</w:t>
                  </w:r>
                </w:p>
              </w:tc>
              <w:tc>
                <w:tcPr>
                  <w:tcW w:w="389" w:type="dxa"/>
                </w:tcPr>
                <w:p w:rsidR="00760650" w:rsidRDefault="00760650" w:rsidP="006D5D1E">
                  <w:r>
                    <w:t>T</w:t>
                  </w:r>
                </w:p>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R</w:t>
                  </w:r>
                </w:p>
              </w:tc>
              <w:tc>
                <w:tcPr>
                  <w:tcW w:w="395" w:type="dxa"/>
                </w:tcPr>
                <w:p w:rsidR="00760650" w:rsidRDefault="00760650" w:rsidP="006D5D1E"/>
              </w:tc>
              <w:tc>
                <w:tcPr>
                  <w:tcW w:w="404" w:type="dxa"/>
                </w:tcPr>
                <w:p w:rsidR="00760650" w:rsidRDefault="00760650" w:rsidP="006D5D1E"/>
              </w:tc>
            </w:tr>
          </w:tbl>
          <w:p w:rsidR="00760650" w:rsidRPr="00A410C8" w:rsidRDefault="00760650" w:rsidP="006D5D1E">
            <w:pPr>
              <w:pStyle w:val="Textkrper"/>
              <w:jc w:val="center"/>
            </w:pPr>
          </w:p>
        </w:tc>
      </w:tr>
    </w:tbl>
    <w:p w:rsidR="00760650" w:rsidRDefault="00760650" w:rsidP="00760650">
      <w:pPr>
        <w:pStyle w:val="Kopf8pt"/>
        <w:spacing w:before="120"/>
      </w:pPr>
    </w:p>
    <w:tbl>
      <w:tblPr>
        <w:tblStyle w:val="Tabellenraster"/>
        <w:tblW w:w="9498" w:type="dxa"/>
        <w:tblInd w:w="108" w:type="dxa"/>
        <w:tblLook w:val="04A0" w:firstRow="1" w:lastRow="0" w:firstColumn="1" w:lastColumn="0" w:noHBand="0" w:noVBand="1"/>
      </w:tblPr>
      <w:tblGrid>
        <w:gridCol w:w="2977"/>
        <w:gridCol w:w="6521"/>
      </w:tblGrid>
      <w:tr w:rsidR="00760650" w:rsidTr="006D5D1E">
        <w:tc>
          <w:tcPr>
            <w:tcW w:w="2977" w:type="dxa"/>
          </w:tcPr>
          <w:p w:rsidR="00760650" w:rsidRDefault="00760650" w:rsidP="006D5D1E">
            <w:r>
              <w:t>Begriffe</w:t>
            </w:r>
          </w:p>
        </w:tc>
        <w:tc>
          <w:tcPr>
            <w:tcW w:w="6521" w:type="dxa"/>
          </w:tcPr>
          <w:p w:rsidR="00760650" w:rsidRDefault="00760650" w:rsidP="006D5D1E">
            <w:r>
              <w:t>Aussagen</w:t>
            </w:r>
          </w:p>
        </w:tc>
      </w:tr>
      <w:tr w:rsidR="00760650" w:rsidTr="006D5D1E">
        <w:tc>
          <w:tcPr>
            <w:tcW w:w="2977" w:type="dxa"/>
          </w:tcPr>
          <w:p w:rsidR="00760650" w:rsidRDefault="00760650" w:rsidP="006D5D1E">
            <w:r>
              <w:t>Mengenangabe</w:t>
            </w:r>
          </w:p>
        </w:tc>
        <w:tc>
          <w:tcPr>
            <w:tcW w:w="6521" w:type="dxa"/>
          </w:tcPr>
          <w:p w:rsidR="00760650" w:rsidRDefault="00760650" w:rsidP="00760650">
            <w:pPr>
              <w:pStyle w:val="Listenabsatz"/>
              <w:numPr>
                <w:ilvl w:val="0"/>
                <w:numId w:val="41"/>
              </w:numPr>
            </w:pPr>
            <w:r>
              <w:t>damit man weiß, wie viel in der Packung enthalten ist</w:t>
            </w:r>
          </w:p>
          <w:p w:rsidR="00760650" w:rsidRDefault="00760650" w:rsidP="00760650">
            <w:pPr>
              <w:pStyle w:val="Listenabsatz"/>
              <w:numPr>
                <w:ilvl w:val="0"/>
                <w:numId w:val="41"/>
              </w:numPr>
            </w:pPr>
            <w:r>
              <w:t xml:space="preserve">damit man verschiedene Packungen gut miteinander vergleichen kann </w:t>
            </w:r>
          </w:p>
        </w:tc>
      </w:tr>
      <w:tr w:rsidR="00760650" w:rsidTr="006D5D1E">
        <w:tc>
          <w:tcPr>
            <w:tcW w:w="2977" w:type="dxa"/>
          </w:tcPr>
          <w:p w:rsidR="00760650" w:rsidRDefault="00760650" w:rsidP="006D5D1E">
            <w:r>
              <w:t>Nährwertkennzeichnung</w:t>
            </w:r>
          </w:p>
        </w:tc>
        <w:tc>
          <w:tcPr>
            <w:tcW w:w="6521" w:type="dxa"/>
          </w:tcPr>
          <w:p w:rsidR="00760650" w:rsidRDefault="00760650" w:rsidP="00760650">
            <w:pPr>
              <w:pStyle w:val="Listenabsatz"/>
              <w:numPr>
                <w:ilvl w:val="0"/>
                <w:numId w:val="41"/>
              </w:numPr>
            </w:pPr>
            <w:r>
              <w:t>damit man weiß, welche Nährstoffe im Lebensmittel enthalten sind</w:t>
            </w:r>
          </w:p>
        </w:tc>
      </w:tr>
      <w:tr w:rsidR="00760650" w:rsidTr="006D5D1E">
        <w:tc>
          <w:tcPr>
            <w:tcW w:w="2977" w:type="dxa"/>
          </w:tcPr>
          <w:p w:rsidR="00760650" w:rsidRDefault="00760650" w:rsidP="006D5D1E">
            <w:r>
              <w:t>Anschrift Hersteller</w:t>
            </w:r>
          </w:p>
        </w:tc>
        <w:tc>
          <w:tcPr>
            <w:tcW w:w="6521" w:type="dxa"/>
          </w:tcPr>
          <w:p w:rsidR="00760650" w:rsidRDefault="00760650" w:rsidP="00760650">
            <w:pPr>
              <w:pStyle w:val="Listenabsatz"/>
              <w:numPr>
                <w:ilvl w:val="0"/>
                <w:numId w:val="41"/>
              </w:numPr>
            </w:pPr>
            <w:r>
              <w:t>damit man bei Fragen oder Beschwerden weiß</w:t>
            </w:r>
            <w:r w:rsidR="00B80E87">
              <w:t>,</w:t>
            </w:r>
            <w:r>
              <w:t xml:space="preserve"> an wen man sich wenden kann</w:t>
            </w:r>
          </w:p>
        </w:tc>
      </w:tr>
      <w:tr w:rsidR="00760650" w:rsidTr="006D5D1E">
        <w:tc>
          <w:tcPr>
            <w:tcW w:w="2977" w:type="dxa"/>
          </w:tcPr>
          <w:p w:rsidR="00760650" w:rsidRDefault="00760650" w:rsidP="006D5D1E">
            <w:r>
              <w:t>Zutatenliste</w:t>
            </w:r>
          </w:p>
        </w:tc>
        <w:tc>
          <w:tcPr>
            <w:tcW w:w="6521" w:type="dxa"/>
          </w:tcPr>
          <w:p w:rsidR="00760650" w:rsidRDefault="00760650" w:rsidP="00760650">
            <w:pPr>
              <w:pStyle w:val="Listenabsatz"/>
              <w:numPr>
                <w:ilvl w:val="0"/>
                <w:numId w:val="41"/>
              </w:numPr>
            </w:pPr>
            <w:r>
              <w:t>damit man weiß, welche Zutaten im Lebensmittel enthalten sind</w:t>
            </w:r>
          </w:p>
          <w:p w:rsidR="00760650" w:rsidRDefault="00760650" w:rsidP="00760650">
            <w:pPr>
              <w:pStyle w:val="Listenabsatz"/>
              <w:numPr>
                <w:ilvl w:val="0"/>
                <w:numId w:val="41"/>
              </w:numPr>
            </w:pPr>
            <w:r>
              <w:t>damit man weiß</w:t>
            </w:r>
            <w:r w:rsidR="008F60A5">
              <w:t>, welche Zutat in der größten/</w:t>
            </w:r>
            <w:r>
              <w:t xml:space="preserve">kleinsten Menge im Lebensmittel enthalten ist </w:t>
            </w:r>
          </w:p>
        </w:tc>
      </w:tr>
      <w:tr w:rsidR="00760650" w:rsidTr="006D5D1E">
        <w:tc>
          <w:tcPr>
            <w:tcW w:w="2977" w:type="dxa"/>
          </w:tcPr>
          <w:p w:rsidR="00760650" w:rsidRDefault="00760650" w:rsidP="006D5D1E">
            <w:r>
              <w:t>Bezeichnung</w:t>
            </w:r>
          </w:p>
        </w:tc>
        <w:tc>
          <w:tcPr>
            <w:tcW w:w="6521" w:type="dxa"/>
          </w:tcPr>
          <w:p w:rsidR="00760650" w:rsidRDefault="00760650" w:rsidP="00760650">
            <w:pPr>
              <w:pStyle w:val="Listenabsatz"/>
              <w:numPr>
                <w:ilvl w:val="0"/>
                <w:numId w:val="41"/>
              </w:numPr>
            </w:pPr>
            <w:r>
              <w:t>damit man weiß, was in der Packung ist</w:t>
            </w:r>
          </w:p>
        </w:tc>
      </w:tr>
      <w:tr w:rsidR="00760650" w:rsidTr="006D5D1E">
        <w:tc>
          <w:tcPr>
            <w:tcW w:w="2977" w:type="dxa"/>
          </w:tcPr>
          <w:p w:rsidR="00760650" w:rsidRDefault="00760650" w:rsidP="006D5D1E">
            <w:r>
              <w:t>Allergene</w:t>
            </w:r>
          </w:p>
        </w:tc>
        <w:tc>
          <w:tcPr>
            <w:tcW w:w="6521" w:type="dxa"/>
          </w:tcPr>
          <w:p w:rsidR="00760650" w:rsidRDefault="00760650" w:rsidP="00760650">
            <w:pPr>
              <w:pStyle w:val="Listenabsatz"/>
              <w:numPr>
                <w:ilvl w:val="0"/>
                <w:numId w:val="41"/>
              </w:numPr>
            </w:pPr>
            <w:r>
              <w:t>damit ein Allergiker weiß, ob das Produkt für ihn geeignet ist</w:t>
            </w:r>
          </w:p>
        </w:tc>
      </w:tr>
      <w:tr w:rsidR="00760650" w:rsidTr="006D5D1E">
        <w:tc>
          <w:tcPr>
            <w:tcW w:w="2977" w:type="dxa"/>
          </w:tcPr>
          <w:p w:rsidR="00760650" w:rsidRDefault="00760650" w:rsidP="006D5D1E">
            <w:r>
              <w:t>Haltbarkeit</w:t>
            </w:r>
          </w:p>
        </w:tc>
        <w:tc>
          <w:tcPr>
            <w:tcW w:w="6521" w:type="dxa"/>
          </w:tcPr>
          <w:p w:rsidR="00760650" w:rsidRDefault="00760650" w:rsidP="00760650">
            <w:pPr>
              <w:pStyle w:val="Listenabsatz"/>
              <w:numPr>
                <w:ilvl w:val="0"/>
                <w:numId w:val="41"/>
              </w:numPr>
            </w:pPr>
            <w:r>
              <w:t>damit man weiß, wie lange das Lebensmittel bei richtiger Lag</w:t>
            </w:r>
            <w:r>
              <w:t>e</w:t>
            </w:r>
            <w:r>
              <w:t>rung mindestens haltbar ist</w:t>
            </w:r>
          </w:p>
        </w:tc>
      </w:tr>
    </w:tbl>
    <w:p w:rsidR="00760650" w:rsidRDefault="00760650" w:rsidP="00760650">
      <w:pPr>
        <w:spacing w:line="240" w:lineRule="exact"/>
        <w:rPr>
          <w:rFonts w:eastAsia="Times New Roman" w:cs="Times New Roman"/>
          <w:sz w:val="16"/>
        </w:rPr>
      </w:pPr>
      <w:r>
        <w:br w:type="page"/>
      </w:r>
    </w:p>
    <w:p w:rsidR="00760650" w:rsidRDefault="00760650" w:rsidP="00B80E87">
      <w:pPr>
        <w:pStyle w:val="berschrift3"/>
      </w:pPr>
      <w:r>
        <w:lastRenderedPageBreak/>
        <w:t>Aufgabe 2</w:t>
      </w:r>
    </w:p>
    <w:p w:rsidR="00760650" w:rsidRDefault="00760650" w:rsidP="00760650">
      <w:r>
        <w:t>Arbeiten Sie im Tandem:</w:t>
      </w:r>
    </w:p>
    <w:p w:rsidR="00760650" w:rsidRDefault="00760650" w:rsidP="00760650">
      <w:pPr>
        <w:spacing w:after="160" w:line="259" w:lineRule="auto"/>
        <w:ind w:left="1080"/>
      </w:pPr>
    </w:p>
    <w:p w:rsidR="00760650" w:rsidRDefault="00760650" w:rsidP="00760650">
      <w:pPr>
        <w:spacing w:after="160" w:line="259" w:lineRule="auto"/>
        <w:ind w:left="1080"/>
      </w:pPr>
      <w:r>
        <w:t>Lösung</w:t>
      </w:r>
      <w:r w:rsidR="0022067B">
        <w:t>en der Schülerinnen und Schüler</w:t>
      </w:r>
    </w:p>
    <w:p w:rsidR="00760650" w:rsidRDefault="00760650" w:rsidP="00760650">
      <w:pPr>
        <w:spacing w:after="160" w:line="259" w:lineRule="auto"/>
        <w:ind w:left="1080"/>
      </w:pPr>
    </w:p>
    <w:p w:rsidR="00760650" w:rsidRDefault="00760650" w:rsidP="00B80E87">
      <w:pPr>
        <w:pStyle w:val="berschrift3"/>
      </w:pPr>
      <w:r>
        <w:t>Aufgabe 3</w:t>
      </w:r>
    </w:p>
    <w:p w:rsidR="00760650" w:rsidRDefault="00760650" w:rsidP="00760650">
      <w:r>
        <w:t>Folgende Zutatenliste ist gegeben:</w:t>
      </w:r>
    </w:p>
    <w:p w:rsidR="00760650" w:rsidRDefault="00760650" w:rsidP="00760650"/>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7513"/>
      </w:tblGrid>
      <w:tr w:rsidR="00760650" w:rsidRPr="00A410C8" w:rsidTr="006D5D1E">
        <w:tc>
          <w:tcPr>
            <w:tcW w:w="7513" w:type="dxa"/>
            <w:shd w:val="clear" w:color="auto" w:fill="auto"/>
          </w:tcPr>
          <w:p w:rsidR="00760650" w:rsidRPr="00A410C8" w:rsidRDefault="00760650" w:rsidP="006D5D1E">
            <w:pPr>
              <w:pStyle w:val="Textkrper"/>
            </w:pPr>
            <w:r w:rsidRPr="0074448C">
              <w:t xml:space="preserve">Margarine, </w:t>
            </w:r>
            <w:r w:rsidRPr="0074448C">
              <w:rPr>
                <w:b/>
                <w:i/>
              </w:rPr>
              <w:t>Weizenmehl</w:t>
            </w:r>
            <w:r w:rsidRPr="0074448C">
              <w:t xml:space="preserve">, Zucker, Vollmilchschokolade, </w:t>
            </w:r>
            <w:r w:rsidRPr="0074448C">
              <w:rPr>
                <w:b/>
                <w:i/>
              </w:rPr>
              <w:t>Eier</w:t>
            </w:r>
            <w:r w:rsidRPr="0074448C">
              <w:t xml:space="preserve">, </w:t>
            </w:r>
            <w:r w:rsidRPr="0074448C">
              <w:rPr>
                <w:b/>
                <w:i/>
              </w:rPr>
              <w:t>Milch</w:t>
            </w:r>
            <w:r w:rsidRPr="0074448C">
              <w:t>, Backpulver, Salz</w:t>
            </w:r>
          </w:p>
        </w:tc>
      </w:tr>
    </w:tbl>
    <w:p w:rsidR="00760650" w:rsidRDefault="00760650" w:rsidP="00760650"/>
    <w:p w:rsidR="00760650" w:rsidRDefault="00760650" w:rsidP="00760650"/>
    <w:p w:rsidR="00760650" w:rsidRDefault="00760650" w:rsidP="00760650">
      <w:pPr>
        <w:tabs>
          <w:tab w:val="left" w:pos="7371"/>
        </w:tabs>
      </w:pPr>
      <w:r>
        <w:t xml:space="preserve">Welche Zutat ist am häufigsten im  Lebensmittel? </w:t>
      </w:r>
      <w:r>
        <w:rPr>
          <w:u w:val="dotDash"/>
        </w:rPr>
        <w:t>Margarine</w:t>
      </w:r>
    </w:p>
    <w:p w:rsidR="00760650" w:rsidRDefault="00760650" w:rsidP="00760650">
      <w:pPr>
        <w:tabs>
          <w:tab w:val="left" w:pos="7371"/>
        </w:tabs>
      </w:pPr>
    </w:p>
    <w:p w:rsidR="00760650" w:rsidRDefault="00760650" w:rsidP="00760650">
      <w:pPr>
        <w:tabs>
          <w:tab w:val="left" w:pos="7371"/>
        </w:tabs>
      </w:pPr>
      <w:r>
        <w:t xml:space="preserve">Welche Zutat ist am geringsten in Lebensmittel? </w:t>
      </w:r>
      <w:r>
        <w:rPr>
          <w:u w:val="dotDash"/>
        </w:rPr>
        <w:t>Salz</w:t>
      </w:r>
    </w:p>
    <w:p w:rsidR="00760650" w:rsidRDefault="00760650" w:rsidP="00760650"/>
    <w:p w:rsidR="00760650" w:rsidRDefault="00760650" w:rsidP="00760650">
      <w:pPr>
        <w:spacing w:line="360" w:lineRule="auto"/>
      </w:pPr>
      <w:r>
        <w:t xml:space="preserve">Handelt es sich bei obiger Zutatenliste um </w:t>
      </w:r>
    </w:p>
    <w:p w:rsidR="00760650" w:rsidRDefault="00760650" w:rsidP="00760650">
      <w:pPr>
        <w:pStyle w:val="Listenabsatz"/>
        <w:numPr>
          <w:ilvl w:val="0"/>
          <w:numId w:val="43"/>
        </w:numPr>
        <w:spacing w:line="360" w:lineRule="auto"/>
      </w:pPr>
      <w:r>
        <w:t>Gummibärchen</w:t>
      </w:r>
      <w:r w:rsidR="00F714EA">
        <w:t>?</w:t>
      </w:r>
    </w:p>
    <w:p w:rsidR="00760650" w:rsidRDefault="00760650" w:rsidP="00760650">
      <w:pPr>
        <w:pStyle w:val="Listenabsatz"/>
        <w:numPr>
          <w:ilvl w:val="0"/>
          <w:numId w:val="44"/>
        </w:numPr>
        <w:spacing w:line="360" w:lineRule="auto"/>
      </w:pPr>
      <w:r>
        <w:t>Schokoladenkuchen</w:t>
      </w:r>
      <w:r w:rsidR="00F714EA">
        <w:t>?</w:t>
      </w:r>
    </w:p>
    <w:p w:rsidR="00760650" w:rsidRDefault="00760650" w:rsidP="00760650">
      <w:pPr>
        <w:pStyle w:val="Listenabsatz"/>
        <w:numPr>
          <w:ilvl w:val="0"/>
          <w:numId w:val="43"/>
        </w:numPr>
        <w:spacing w:line="360" w:lineRule="auto"/>
      </w:pPr>
      <w:r>
        <w:t>Schokoladenquark</w:t>
      </w:r>
      <w:r w:rsidR="00F714EA">
        <w:t>?</w:t>
      </w:r>
    </w:p>
    <w:p w:rsidR="00760650" w:rsidRDefault="00760650" w:rsidP="00760650"/>
    <w:p w:rsidR="00760650" w:rsidRDefault="00760650" w:rsidP="00760650">
      <w:r>
        <w:t xml:space="preserve">Bei welchen Allergien darf dieses Lebensmittel nicht verzehrt werden? </w:t>
      </w:r>
    </w:p>
    <w:p w:rsidR="00760650" w:rsidRDefault="00760650" w:rsidP="00760650"/>
    <w:p w:rsidR="00760650" w:rsidRPr="00A477CE" w:rsidRDefault="00760650" w:rsidP="00760650">
      <w:pPr>
        <w:pStyle w:val="Textkrper"/>
        <w:rPr>
          <w:u w:val="dotDash"/>
        </w:rPr>
      </w:pPr>
      <w:r w:rsidRPr="00A477CE">
        <w:rPr>
          <w:u w:val="dotDash"/>
        </w:rPr>
        <w:t>Weizenmehlallergie (</w:t>
      </w:r>
      <w:proofErr w:type="spellStart"/>
      <w:r w:rsidRPr="00A477CE">
        <w:rPr>
          <w:u w:val="dotDash"/>
        </w:rPr>
        <w:t>Glutenunverträglichkeit</w:t>
      </w:r>
      <w:proofErr w:type="spellEnd"/>
      <w:r w:rsidRPr="00A477CE">
        <w:rPr>
          <w:u w:val="dotDash"/>
        </w:rPr>
        <w:t>), Allergie gegen Eier, Allergie gegen Milch (Milcheiweiß oder Milchzucker)</w:t>
      </w:r>
    </w:p>
    <w:p w:rsidR="00760650" w:rsidRDefault="00760650" w:rsidP="00760650">
      <w:pPr>
        <w:pStyle w:val="Kopf8pt"/>
        <w:spacing w:before="120"/>
      </w:pPr>
    </w:p>
    <w:p w:rsidR="00760650" w:rsidRDefault="00760650" w:rsidP="0076065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r w:rsidR="00B80E87">
              <w:t xml:space="preserve"> – Übungen</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1E244C">
              <w:rPr>
                <w:rFonts w:eastAsia="Calibri"/>
              </w:rPr>
              <w:t>0</w:t>
            </w:r>
            <w:r>
              <w:rPr>
                <w:rFonts w:eastAsia="Calibri"/>
              </w:rPr>
              <w:t>3.02.03.01.06</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die Pflichtkennzeichnung eines Lebensmittels laut LMIV aufzählen.</w:t>
            </w:r>
          </w:p>
          <w:p w:rsidR="00760650" w:rsidRDefault="00760650" w:rsidP="006D5D1E">
            <w:pPr>
              <w:pStyle w:val="Kopf8ptafz"/>
            </w:pPr>
            <w:r>
              <w:t>Ich kann die Bedeutung der Pflichtkennzeichnung laut LMIV begründen.</w:t>
            </w:r>
          </w:p>
          <w:p w:rsidR="00760650" w:rsidRDefault="00760650" w:rsidP="006D5D1E">
            <w:pPr>
              <w:pStyle w:val="Kopf8ptafz"/>
            </w:pPr>
            <w:r>
              <w:t>Ich kann Lebensmittelverpackungen auf korrekte Kennzeic</w:t>
            </w:r>
            <w:r>
              <w:t>h</w:t>
            </w:r>
            <w:r>
              <w:t>nung kontrollieren.</w:t>
            </w:r>
          </w:p>
          <w:p w:rsidR="00760650" w:rsidRDefault="00760650" w:rsidP="006D5D1E">
            <w:pPr>
              <w:pStyle w:val="Kopf8ptafz"/>
            </w:pPr>
            <w:r>
              <w:t>Ich kann gezielt Informationen aus einem Text entnehmen und damit gezielt weiterarbeiten</w:t>
            </w:r>
            <w:r w:rsidR="00B80E87">
              <w:t>.</w:t>
            </w:r>
          </w:p>
          <w:p w:rsidR="00760650" w:rsidRDefault="00760650" w:rsidP="006D5D1E">
            <w:pPr>
              <w:pStyle w:val="Kopf8ptafz"/>
              <w:rPr>
                <w:i/>
              </w:rPr>
            </w:pPr>
            <w:r>
              <w:rPr>
                <w:i/>
              </w:rPr>
              <w:t>Ich kann Arbeitsergebnisse festhalten.</w:t>
            </w:r>
          </w:p>
          <w:p w:rsidR="00760650" w:rsidRDefault="00760650" w:rsidP="006D5D1E">
            <w:pPr>
              <w:pStyle w:val="Kopf8ptafz"/>
              <w:rPr>
                <w:i/>
              </w:rPr>
            </w:pPr>
            <w:r>
              <w:rPr>
                <w:i/>
              </w:rPr>
              <w:t>Ich kann komplexe Aufgaben bearbeiten.</w:t>
            </w:r>
          </w:p>
          <w:p w:rsidR="00760650" w:rsidRDefault="00760650" w:rsidP="006D5D1E">
            <w:pPr>
              <w:pStyle w:val="Kopf8ptafz"/>
            </w:pPr>
            <w:r>
              <w:rPr>
                <w:i/>
              </w:rPr>
              <w:t>Ich kann fachliche Inhalte anwenden.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253225">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253225"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253225">
            <w:pPr>
              <w:pStyle w:val="Kopf8ptafz"/>
              <w:numPr>
                <w:ilvl w:val="0"/>
                <w:numId w:val="0"/>
              </w:numPr>
              <w:ind w:left="227"/>
            </w:pPr>
          </w:p>
        </w:tc>
      </w:tr>
    </w:tbl>
    <w:p w:rsidR="00B80E87" w:rsidRDefault="00CD17A2" w:rsidP="00B80E87">
      <w:pPr>
        <w:pStyle w:val="berschrift1"/>
      </w:pPr>
      <w:r>
        <w:rPr>
          <w:noProof/>
          <w:sz w:val="24"/>
        </w:rPr>
        <w:drawing>
          <wp:anchor distT="0" distB="0" distL="114300" distR="114300" simplePos="0" relativeHeight="252786688" behindDoc="0" locked="0" layoutInCell="0" allowOverlap="1" wp14:anchorId="0203DEEF" wp14:editId="698C2354">
            <wp:simplePos x="0" y="0"/>
            <wp:positionH relativeFrom="rightMargin">
              <wp:posOffset>340360</wp:posOffset>
            </wp:positionH>
            <wp:positionV relativeFrom="paragraph">
              <wp:posOffset>111125</wp:posOffset>
            </wp:positionV>
            <wp:extent cx="658495" cy="323850"/>
            <wp:effectExtent l="0" t="0" r="8255" b="0"/>
            <wp:wrapNone/>
            <wp:docPr id="226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076AEA">
        <w:rPr>
          <w:noProof/>
          <w:sz w:val="24"/>
        </w:rPr>
        <w:drawing>
          <wp:anchor distT="0" distB="0" distL="114300" distR="114300" simplePos="0" relativeHeight="252715008" behindDoc="0" locked="0" layoutInCell="0" allowOverlap="1" wp14:anchorId="403449AD" wp14:editId="30FB3B81">
            <wp:simplePos x="0" y="0"/>
            <wp:positionH relativeFrom="rightMargin">
              <wp:posOffset>1090103</wp:posOffset>
            </wp:positionH>
            <wp:positionV relativeFrom="paragraph">
              <wp:posOffset>85060</wp:posOffset>
            </wp:positionV>
            <wp:extent cx="345440" cy="323850"/>
            <wp:effectExtent l="0" t="0" r="0" b="0"/>
            <wp:wrapNone/>
            <wp:docPr id="1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0E87">
        <w:t>Aufgabe 1</w:t>
      </w:r>
    </w:p>
    <w:p w:rsidR="00760650" w:rsidRDefault="00B80E87" w:rsidP="00B80E87">
      <w:r>
        <w:t>In folgendem Schwedenrätsel haben sich acht Begriffe zum Thema Lebensmittelken</w:t>
      </w:r>
      <w:r>
        <w:t>n</w:t>
      </w:r>
      <w:r>
        <w:t>zeichnung versteckt. Achtung: zwei Begriffe sind rückwärts angegeben. Suchen Sie waagrecht und senkrecht. Markieren Sie die acht Begriffe!</w:t>
      </w:r>
    </w:p>
    <w:p w:rsidR="00B80E87" w:rsidRDefault="00B80E87" w:rsidP="00253225">
      <w:pPr>
        <w:pStyle w:val="Abstandszeile"/>
      </w:pPr>
    </w:p>
    <w:p w:rsidR="00B80E87" w:rsidRDefault="00B80E87" w:rsidP="00253225">
      <w:pPr>
        <w:pStyle w:val="Abstandszeile"/>
      </w:pPr>
    </w:p>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tbl>
            <w:tblPr>
              <w:tblStyle w:val="Tabellenraster"/>
              <w:tblW w:w="0" w:type="auto"/>
              <w:jc w:val="center"/>
              <w:tblLayout w:type="fixed"/>
              <w:tblLook w:val="04A0" w:firstRow="1" w:lastRow="0" w:firstColumn="1" w:lastColumn="0" w:noHBand="0" w:noVBand="1"/>
            </w:tblPr>
            <w:tblGrid>
              <w:gridCol w:w="355"/>
              <w:gridCol w:w="359"/>
              <w:gridCol w:w="358"/>
              <w:gridCol w:w="359"/>
              <w:gridCol w:w="354"/>
              <w:gridCol w:w="390"/>
              <w:gridCol w:w="358"/>
              <w:gridCol w:w="386"/>
              <w:gridCol w:w="383"/>
              <w:gridCol w:w="404"/>
              <w:gridCol w:w="405"/>
              <w:gridCol w:w="386"/>
              <w:gridCol w:w="389"/>
              <w:gridCol w:w="386"/>
              <w:gridCol w:w="391"/>
              <w:gridCol w:w="386"/>
              <w:gridCol w:w="432"/>
              <w:gridCol w:w="391"/>
              <w:gridCol w:w="401"/>
              <w:gridCol w:w="395"/>
              <w:gridCol w:w="404"/>
            </w:tblGrid>
            <w:tr w:rsidR="00760650" w:rsidTr="006D5D1E">
              <w:trPr>
                <w:jc w:val="center"/>
              </w:trPr>
              <w:tc>
                <w:tcPr>
                  <w:tcW w:w="355" w:type="dxa"/>
                </w:tcPr>
                <w:p w:rsidR="00760650" w:rsidRDefault="00760650" w:rsidP="006D5D1E">
                  <w:r>
                    <w:t>A</w:t>
                  </w:r>
                </w:p>
              </w:tc>
              <w:tc>
                <w:tcPr>
                  <w:tcW w:w="359" w:type="dxa"/>
                </w:tcPr>
                <w:p w:rsidR="00760650" w:rsidRDefault="00760650" w:rsidP="006D5D1E">
                  <w:r>
                    <w:t>L</w:t>
                  </w:r>
                </w:p>
              </w:tc>
              <w:tc>
                <w:tcPr>
                  <w:tcW w:w="358" w:type="dxa"/>
                </w:tcPr>
                <w:p w:rsidR="00760650" w:rsidRDefault="00760650" w:rsidP="006D5D1E">
                  <w:r>
                    <w:t>J</w:t>
                  </w:r>
                </w:p>
              </w:tc>
              <w:tc>
                <w:tcPr>
                  <w:tcW w:w="359" w:type="dxa"/>
                </w:tcPr>
                <w:p w:rsidR="00760650" w:rsidRDefault="00760650" w:rsidP="006D5D1E">
                  <w:r>
                    <w:t>K</w:t>
                  </w:r>
                </w:p>
              </w:tc>
              <w:tc>
                <w:tcPr>
                  <w:tcW w:w="354" w:type="dxa"/>
                </w:tcPr>
                <w:p w:rsidR="00760650" w:rsidRDefault="00760650" w:rsidP="006D5D1E">
                  <w:r>
                    <w:t>I</w:t>
                  </w:r>
                </w:p>
              </w:tc>
              <w:tc>
                <w:tcPr>
                  <w:tcW w:w="390" w:type="dxa"/>
                </w:tcPr>
                <w:p w:rsidR="00760650" w:rsidRDefault="00760650" w:rsidP="006D5D1E">
                  <w:r>
                    <w:t>O</w:t>
                  </w:r>
                </w:p>
              </w:tc>
              <w:tc>
                <w:tcPr>
                  <w:tcW w:w="358" w:type="dxa"/>
                </w:tcPr>
                <w:p w:rsidR="00760650" w:rsidRDefault="00760650" w:rsidP="006D5D1E">
                  <w:r>
                    <w:t>L</w:t>
                  </w:r>
                </w:p>
              </w:tc>
              <w:tc>
                <w:tcPr>
                  <w:tcW w:w="386" w:type="dxa"/>
                </w:tcPr>
                <w:p w:rsidR="00760650" w:rsidRDefault="00760650" w:rsidP="006D5D1E">
                  <w:r>
                    <w:t>D</w:t>
                  </w:r>
                </w:p>
              </w:tc>
              <w:tc>
                <w:tcPr>
                  <w:tcW w:w="383" w:type="dxa"/>
                </w:tcPr>
                <w:p w:rsidR="00760650" w:rsidRDefault="00760650" w:rsidP="006D5D1E">
                  <w:r>
                    <w:t>F</w:t>
                  </w:r>
                </w:p>
              </w:tc>
              <w:tc>
                <w:tcPr>
                  <w:tcW w:w="404" w:type="dxa"/>
                </w:tcPr>
                <w:p w:rsidR="00760650" w:rsidRDefault="00760650" w:rsidP="006D5D1E">
                  <w:r>
                    <w:t>V</w:t>
                  </w:r>
                </w:p>
              </w:tc>
              <w:tc>
                <w:tcPr>
                  <w:tcW w:w="405" w:type="dxa"/>
                </w:tcPr>
                <w:p w:rsidR="00760650" w:rsidRDefault="00760650" w:rsidP="006D5D1E">
                  <w:r>
                    <w:t>M</w:t>
                  </w:r>
                </w:p>
              </w:tc>
              <w:tc>
                <w:tcPr>
                  <w:tcW w:w="386" w:type="dxa"/>
                </w:tcPr>
                <w:p w:rsidR="00760650" w:rsidRDefault="00760650" w:rsidP="006D5D1E">
                  <w:r>
                    <w:t>F</w:t>
                  </w:r>
                </w:p>
              </w:tc>
              <w:tc>
                <w:tcPr>
                  <w:tcW w:w="389" w:type="dxa"/>
                </w:tcPr>
                <w:p w:rsidR="00760650" w:rsidRDefault="00760650" w:rsidP="006D5D1E">
                  <w:r>
                    <w:t>E</w:t>
                  </w:r>
                </w:p>
              </w:tc>
              <w:tc>
                <w:tcPr>
                  <w:tcW w:w="386" w:type="dxa"/>
                </w:tcPr>
                <w:p w:rsidR="00760650" w:rsidRDefault="00760650" w:rsidP="006D5D1E">
                  <w:r>
                    <w:t>S</w:t>
                  </w:r>
                </w:p>
              </w:tc>
              <w:tc>
                <w:tcPr>
                  <w:tcW w:w="391" w:type="dxa"/>
                </w:tcPr>
                <w:p w:rsidR="00760650" w:rsidRDefault="00760650" w:rsidP="006D5D1E">
                  <w:r>
                    <w:t>T</w:t>
                  </w:r>
                </w:p>
              </w:tc>
              <w:tc>
                <w:tcPr>
                  <w:tcW w:w="386" w:type="dxa"/>
                </w:tcPr>
                <w:p w:rsidR="00760650" w:rsidRDefault="00760650" w:rsidP="006D5D1E">
                  <w:r>
                    <w:t>F</w:t>
                  </w:r>
                </w:p>
              </w:tc>
              <w:tc>
                <w:tcPr>
                  <w:tcW w:w="432" w:type="dxa"/>
                </w:tcPr>
                <w:p w:rsidR="00760650" w:rsidRDefault="00760650" w:rsidP="006D5D1E">
                  <w:r>
                    <w:t>E</w:t>
                  </w:r>
                </w:p>
              </w:tc>
              <w:tc>
                <w:tcPr>
                  <w:tcW w:w="391" w:type="dxa"/>
                </w:tcPr>
                <w:p w:rsidR="00760650" w:rsidRDefault="00760650" w:rsidP="006D5D1E">
                  <w:r>
                    <w:t>W</w:t>
                  </w:r>
                </w:p>
              </w:tc>
              <w:tc>
                <w:tcPr>
                  <w:tcW w:w="401" w:type="dxa"/>
                </w:tcPr>
                <w:p w:rsidR="00760650" w:rsidRDefault="00760650" w:rsidP="006D5D1E">
                  <w:r>
                    <w:t>E</w:t>
                  </w:r>
                </w:p>
              </w:tc>
              <w:tc>
                <w:tcPr>
                  <w:tcW w:w="395" w:type="dxa"/>
                </w:tcPr>
                <w:p w:rsidR="00760650" w:rsidRDefault="00760650" w:rsidP="006D5D1E">
                  <w:r>
                    <w:t>G</w:t>
                  </w:r>
                </w:p>
              </w:tc>
              <w:tc>
                <w:tcPr>
                  <w:tcW w:w="404" w:type="dxa"/>
                </w:tcPr>
                <w:p w:rsidR="00760650" w:rsidRDefault="00760650" w:rsidP="006D5D1E">
                  <w:r>
                    <w:t>H</w:t>
                  </w:r>
                </w:p>
              </w:tc>
            </w:tr>
            <w:tr w:rsidR="00760650" w:rsidTr="006D5D1E">
              <w:trPr>
                <w:jc w:val="center"/>
              </w:trPr>
              <w:tc>
                <w:tcPr>
                  <w:tcW w:w="355" w:type="dxa"/>
                </w:tcPr>
                <w:p w:rsidR="00760650" w:rsidRDefault="00760650" w:rsidP="006D5D1E">
                  <w:r>
                    <w:t>W</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Z</w:t>
                  </w:r>
                </w:p>
              </w:tc>
              <w:tc>
                <w:tcPr>
                  <w:tcW w:w="390" w:type="dxa"/>
                </w:tcPr>
                <w:p w:rsidR="00760650" w:rsidRDefault="00760650" w:rsidP="006D5D1E">
                  <w:r>
                    <w:t>U</w:t>
                  </w:r>
                </w:p>
              </w:tc>
              <w:tc>
                <w:tcPr>
                  <w:tcW w:w="358" w:type="dxa"/>
                </w:tcPr>
                <w:p w:rsidR="00760650" w:rsidRDefault="00760650" w:rsidP="006D5D1E">
                  <w:r>
                    <w:t>I</w:t>
                  </w:r>
                </w:p>
              </w:tc>
              <w:tc>
                <w:tcPr>
                  <w:tcW w:w="386" w:type="dxa"/>
                </w:tcPr>
                <w:p w:rsidR="00760650" w:rsidRDefault="00760650" w:rsidP="006D5D1E">
                  <w:r>
                    <w:t>O</w:t>
                  </w:r>
                </w:p>
              </w:tc>
              <w:tc>
                <w:tcPr>
                  <w:tcW w:w="383" w:type="dxa"/>
                </w:tcPr>
                <w:p w:rsidR="00760650" w:rsidRDefault="00760650" w:rsidP="006D5D1E">
                  <w:r>
                    <w:t>P</w:t>
                  </w:r>
                </w:p>
              </w:tc>
              <w:tc>
                <w:tcPr>
                  <w:tcW w:w="404" w:type="dxa"/>
                </w:tcPr>
                <w:p w:rsidR="00760650" w:rsidRDefault="00760650" w:rsidP="006D5D1E">
                  <w:r>
                    <w:t>Ü</w:t>
                  </w:r>
                </w:p>
              </w:tc>
              <w:tc>
                <w:tcPr>
                  <w:tcW w:w="405" w:type="dxa"/>
                </w:tcPr>
                <w:p w:rsidR="00760650" w:rsidRDefault="00760650" w:rsidP="006D5D1E">
                  <w:r>
                    <w:t>E</w:t>
                  </w:r>
                </w:p>
              </w:tc>
              <w:tc>
                <w:tcPr>
                  <w:tcW w:w="386" w:type="dxa"/>
                </w:tcPr>
                <w:p w:rsidR="00760650" w:rsidRDefault="00760650" w:rsidP="006D5D1E">
                  <w:r>
                    <w:t>G</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K</w:t>
                  </w:r>
                </w:p>
              </w:tc>
              <w:tc>
                <w:tcPr>
                  <w:tcW w:w="386" w:type="dxa"/>
                </w:tcPr>
                <w:p w:rsidR="00760650" w:rsidRDefault="00760650" w:rsidP="006D5D1E">
                  <w:r>
                    <w:t>L</w:t>
                  </w:r>
                </w:p>
              </w:tc>
              <w:tc>
                <w:tcPr>
                  <w:tcW w:w="432" w:type="dxa"/>
                </w:tcPr>
                <w:p w:rsidR="00760650" w:rsidRDefault="00760650" w:rsidP="006D5D1E">
                  <w:r>
                    <w:t>T</w:t>
                  </w:r>
                </w:p>
              </w:tc>
              <w:tc>
                <w:tcPr>
                  <w:tcW w:w="391" w:type="dxa"/>
                </w:tcPr>
                <w:p w:rsidR="00760650" w:rsidRDefault="00760650" w:rsidP="006D5D1E">
                  <w:r>
                    <w:t>Q</w:t>
                  </w:r>
                </w:p>
              </w:tc>
              <w:tc>
                <w:tcPr>
                  <w:tcW w:w="401" w:type="dxa"/>
                </w:tcPr>
                <w:p w:rsidR="00760650" w:rsidRDefault="00760650" w:rsidP="006D5D1E">
                  <w:r>
                    <w:t>H</w:t>
                  </w:r>
                </w:p>
              </w:tc>
              <w:tc>
                <w:tcPr>
                  <w:tcW w:w="395" w:type="dxa"/>
                </w:tcPr>
                <w:p w:rsidR="00760650" w:rsidRDefault="00760650" w:rsidP="006D5D1E">
                  <w:r>
                    <w:t>A</w:t>
                  </w:r>
                </w:p>
              </w:tc>
              <w:tc>
                <w:tcPr>
                  <w:tcW w:w="404" w:type="dxa"/>
                </w:tcPr>
                <w:p w:rsidR="00760650" w:rsidRDefault="00760650" w:rsidP="006D5D1E">
                  <w:r>
                    <w:t>T</w:t>
                  </w:r>
                </w:p>
              </w:tc>
            </w:tr>
            <w:tr w:rsidR="00760650" w:rsidTr="006D5D1E">
              <w:trPr>
                <w:jc w:val="center"/>
              </w:trPr>
              <w:tc>
                <w:tcPr>
                  <w:tcW w:w="355" w:type="dxa"/>
                </w:tcPr>
                <w:p w:rsidR="00760650" w:rsidRDefault="00760650" w:rsidP="006D5D1E">
                  <w:r>
                    <w:t>G</w:t>
                  </w:r>
                </w:p>
              </w:tc>
              <w:tc>
                <w:tcPr>
                  <w:tcW w:w="359" w:type="dxa"/>
                </w:tcPr>
                <w:p w:rsidR="00760650" w:rsidRDefault="00760650" w:rsidP="006D5D1E">
                  <w:r>
                    <w:t>N</w:t>
                  </w:r>
                </w:p>
              </w:tc>
              <w:tc>
                <w:tcPr>
                  <w:tcW w:w="358" w:type="dxa"/>
                </w:tcPr>
                <w:p w:rsidR="00760650" w:rsidRDefault="00760650" w:rsidP="006D5D1E">
                  <w:r>
                    <w:t>U</w:t>
                  </w:r>
                </w:p>
              </w:tc>
              <w:tc>
                <w:tcPr>
                  <w:tcW w:w="359" w:type="dxa"/>
                </w:tcPr>
                <w:p w:rsidR="00760650" w:rsidRDefault="00760650" w:rsidP="006D5D1E">
                  <w:r>
                    <w:t>N</w:t>
                  </w:r>
                </w:p>
              </w:tc>
              <w:tc>
                <w:tcPr>
                  <w:tcW w:w="354" w:type="dxa"/>
                </w:tcPr>
                <w:p w:rsidR="00760650" w:rsidRDefault="00760650" w:rsidP="006D5D1E">
                  <w:r>
                    <w:t>H</w:t>
                  </w:r>
                </w:p>
              </w:tc>
              <w:tc>
                <w:tcPr>
                  <w:tcW w:w="390" w:type="dxa"/>
                </w:tcPr>
                <w:p w:rsidR="00760650" w:rsidRDefault="00760650" w:rsidP="006D5D1E">
                  <w:r>
                    <w:t>C</w:t>
                  </w:r>
                </w:p>
              </w:tc>
              <w:tc>
                <w:tcPr>
                  <w:tcW w:w="358" w:type="dxa"/>
                </w:tcPr>
                <w:p w:rsidR="00760650" w:rsidRDefault="00760650" w:rsidP="006D5D1E">
                  <w:r>
                    <w:t>I</w:t>
                  </w:r>
                </w:p>
              </w:tc>
              <w:tc>
                <w:tcPr>
                  <w:tcW w:w="386" w:type="dxa"/>
                </w:tcPr>
                <w:p w:rsidR="00760650" w:rsidRDefault="00760650" w:rsidP="006D5D1E">
                  <w:r>
                    <w:t>E</w:t>
                  </w:r>
                </w:p>
              </w:tc>
              <w:tc>
                <w:tcPr>
                  <w:tcW w:w="383" w:type="dxa"/>
                </w:tcPr>
                <w:p w:rsidR="00760650" w:rsidRDefault="00760650" w:rsidP="006D5D1E">
                  <w:r>
                    <w:t>Z</w:t>
                  </w:r>
                </w:p>
              </w:tc>
              <w:tc>
                <w:tcPr>
                  <w:tcW w:w="404" w:type="dxa"/>
                </w:tcPr>
                <w:p w:rsidR="00760650" w:rsidRDefault="00760650" w:rsidP="006D5D1E">
                  <w:r>
                    <w:t>N</w:t>
                  </w:r>
                </w:p>
              </w:tc>
              <w:tc>
                <w:tcPr>
                  <w:tcW w:w="405" w:type="dxa"/>
                </w:tcPr>
                <w:p w:rsidR="00760650" w:rsidRDefault="00760650" w:rsidP="006D5D1E">
                  <w:r>
                    <w:t>N</w:t>
                  </w:r>
                </w:p>
              </w:tc>
              <w:tc>
                <w:tcPr>
                  <w:tcW w:w="386" w:type="dxa"/>
                </w:tcPr>
                <w:p w:rsidR="00760650" w:rsidRDefault="00760650" w:rsidP="006D5D1E">
                  <w:r>
                    <w:t>E</w:t>
                  </w:r>
                </w:p>
              </w:tc>
              <w:tc>
                <w:tcPr>
                  <w:tcW w:w="389" w:type="dxa"/>
                </w:tcPr>
                <w:p w:rsidR="00760650" w:rsidRDefault="00760650" w:rsidP="006D5D1E">
                  <w:r>
                    <w:t>K</w:t>
                  </w:r>
                </w:p>
              </w:tc>
              <w:tc>
                <w:tcPr>
                  <w:tcW w:w="386" w:type="dxa"/>
                </w:tcPr>
                <w:p w:rsidR="00760650" w:rsidRDefault="00760650" w:rsidP="006D5D1E">
                  <w:r>
                    <w:t>T</w:t>
                  </w:r>
                </w:p>
              </w:tc>
              <w:tc>
                <w:tcPr>
                  <w:tcW w:w="391" w:type="dxa"/>
                </w:tcPr>
                <w:p w:rsidR="00760650" w:rsidRDefault="00760650" w:rsidP="006D5D1E">
                  <w:r>
                    <w:t>R</w:t>
                  </w:r>
                </w:p>
              </w:tc>
              <w:tc>
                <w:tcPr>
                  <w:tcW w:w="386" w:type="dxa"/>
                </w:tcPr>
                <w:p w:rsidR="00760650" w:rsidRDefault="00760650" w:rsidP="006D5D1E">
                  <w:r>
                    <w:t>E</w:t>
                  </w:r>
                </w:p>
              </w:tc>
              <w:tc>
                <w:tcPr>
                  <w:tcW w:w="432" w:type="dxa"/>
                </w:tcPr>
                <w:p w:rsidR="00760650" w:rsidRDefault="00760650" w:rsidP="006D5D1E">
                  <w:r>
                    <w:t>W</w:t>
                  </w:r>
                </w:p>
              </w:tc>
              <w:tc>
                <w:tcPr>
                  <w:tcW w:w="391" w:type="dxa"/>
                </w:tcPr>
                <w:p w:rsidR="00760650" w:rsidRDefault="00760650" w:rsidP="006D5D1E">
                  <w:r>
                    <w:t>R</w:t>
                  </w:r>
                </w:p>
              </w:tc>
              <w:tc>
                <w:tcPr>
                  <w:tcW w:w="401" w:type="dxa"/>
                </w:tcPr>
                <w:p w:rsidR="00760650" w:rsidRDefault="00760650" w:rsidP="006D5D1E">
                  <w:r>
                    <w:t>H</w:t>
                  </w:r>
                </w:p>
              </w:tc>
              <w:tc>
                <w:tcPr>
                  <w:tcW w:w="395" w:type="dxa"/>
                </w:tcPr>
                <w:p w:rsidR="00760650" w:rsidRDefault="00760650" w:rsidP="006D5D1E">
                  <w:r>
                    <w:t>Ä</w:t>
                  </w:r>
                </w:p>
              </w:tc>
              <w:tc>
                <w:tcPr>
                  <w:tcW w:w="404" w:type="dxa"/>
                </w:tcPr>
                <w:p w:rsidR="00760650" w:rsidRDefault="00760650" w:rsidP="006D5D1E">
                  <w:r>
                    <w:t>N</w:t>
                  </w:r>
                </w:p>
              </w:tc>
            </w:tr>
            <w:tr w:rsidR="00760650" w:rsidTr="006D5D1E">
              <w:trPr>
                <w:jc w:val="center"/>
              </w:trPr>
              <w:tc>
                <w:tcPr>
                  <w:tcW w:w="355" w:type="dxa"/>
                </w:tcPr>
                <w:p w:rsidR="00760650" w:rsidRDefault="00760650" w:rsidP="006D5D1E">
                  <w:r>
                    <w:t>P</w:t>
                  </w:r>
                </w:p>
              </w:tc>
              <w:tc>
                <w:tcPr>
                  <w:tcW w:w="359" w:type="dxa"/>
                </w:tcPr>
                <w:p w:rsidR="00760650" w:rsidRDefault="00760650" w:rsidP="006D5D1E">
                  <w:r>
                    <w:t>O</w:t>
                  </w:r>
                </w:p>
              </w:tc>
              <w:tc>
                <w:tcPr>
                  <w:tcW w:w="358" w:type="dxa"/>
                </w:tcPr>
                <w:p w:rsidR="00760650" w:rsidRDefault="00760650" w:rsidP="006D5D1E">
                  <w:r>
                    <w:t>I</w:t>
                  </w:r>
                </w:p>
              </w:tc>
              <w:tc>
                <w:tcPr>
                  <w:tcW w:w="359" w:type="dxa"/>
                </w:tcPr>
                <w:p w:rsidR="00760650" w:rsidRDefault="00760650" w:rsidP="006D5D1E">
                  <w:r>
                    <w:t>U</w:t>
                  </w:r>
                </w:p>
              </w:tc>
              <w:tc>
                <w:tcPr>
                  <w:tcW w:w="354" w:type="dxa"/>
                </w:tcPr>
                <w:p w:rsidR="00760650" w:rsidRDefault="00760650" w:rsidP="006D5D1E">
                  <w:r>
                    <w:t>Z</w:t>
                  </w:r>
                </w:p>
              </w:tc>
              <w:tc>
                <w:tcPr>
                  <w:tcW w:w="390" w:type="dxa"/>
                </w:tcPr>
                <w:p w:rsidR="00760650" w:rsidRDefault="00760650" w:rsidP="006D5D1E">
                  <w:r>
                    <w:t>T</w:t>
                  </w:r>
                </w:p>
              </w:tc>
              <w:tc>
                <w:tcPr>
                  <w:tcW w:w="358" w:type="dxa"/>
                </w:tcPr>
                <w:p w:rsidR="00760650" w:rsidRDefault="00760650" w:rsidP="006D5D1E">
                  <w:r>
                    <w:t>R</w:t>
                  </w:r>
                </w:p>
              </w:tc>
              <w:tc>
                <w:tcPr>
                  <w:tcW w:w="386" w:type="dxa"/>
                </w:tcPr>
                <w:p w:rsidR="00760650" w:rsidRDefault="00760650" w:rsidP="006D5D1E">
                  <w:r>
                    <w:t>R</w:t>
                  </w:r>
                </w:p>
              </w:tc>
              <w:tc>
                <w:tcPr>
                  <w:tcW w:w="383" w:type="dxa"/>
                </w:tcPr>
                <w:p w:rsidR="00760650" w:rsidRDefault="00760650" w:rsidP="006D5D1E">
                  <w:r>
                    <w:t>E</w:t>
                  </w:r>
                </w:p>
              </w:tc>
              <w:tc>
                <w:tcPr>
                  <w:tcW w:w="404" w:type="dxa"/>
                </w:tcPr>
                <w:p w:rsidR="00760650" w:rsidRDefault="00760650" w:rsidP="006D5D1E">
                  <w:r>
                    <w:t>W</w:t>
                  </w:r>
                </w:p>
              </w:tc>
              <w:tc>
                <w:tcPr>
                  <w:tcW w:w="405" w:type="dxa"/>
                </w:tcPr>
                <w:p w:rsidR="00760650" w:rsidRDefault="00760650" w:rsidP="006D5D1E">
                  <w:r>
                    <w:t>G</w:t>
                  </w:r>
                </w:p>
              </w:tc>
              <w:tc>
                <w:tcPr>
                  <w:tcW w:w="386" w:type="dxa"/>
                </w:tcPr>
                <w:p w:rsidR="00760650" w:rsidRDefault="00760650" w:rsidP="006D5D1E">
                  <w:r>
                    <w:t>Y</w:t>
                  </w:r>
                </w:p>
              </w:tc>
              <w:tc>
                <w:tcPr>
                  <w:tcW w:w="389" w:type="dxa"/>
                </w:tcPr>
                <w:p w:rsidR="00760650" w:rsidRDefault="00760650" w:rsidP="006D5D1E">
                  <w:r>
                    <w:t>D</w:t>
                  </w:r>
                </w:p>
              </w:tc>
              <w:tc>
                <w:tcPr>
                  <w:tcW w:w="386" w:type="dxa"/>
                </w:tcPr>
                <w:p w:rsidR="00760650" w:rsidRDefault="00760650" w:rsidP="006D5D1E">
                  <w:r>
                    <w:t>F</w:t>
                  </w:r>
                </w:p>
              </w:tc>
              <w:tc>
                <w:tcPr>
                  <w:tcW w:w="391" w:type="dxa"/>
                </w:tcPr>
                <w:p w:rsidR="00760650" w:rsidRDefault="00760650" w:rsidP="006D5D1E">
                  <w:r>
                    <w:t>G</w:t>
                  </w:r>
                </w:p>
              </w:tc>
              <w:tc>
                <w:tcPr>
                  <w:tcW w:w="386" w:type="dxa"/>
                </w:tcPr>
                <w:p w:rsidR="00760650" w:rsidRDefault="00760650" w:rsidP="006D5D1E">
                  <w:r>
                    <w:t>H</w:t>
                  </w:r>
                </w:p>
              </w:tc>
              <w:tc>
                <w:tcPr>
                  <w:tcW w:w="432" w:type="dxa"/>
                </w:tcPr>
                <w:p w:rsidR="00760650" w:rsidRDefault="00760650" w:rsidP="006D5D1E">
                  <w:r>
                    <w:t>K</w:t>
                  </w:r>
                </w:p>
              </w:tc>
              <w:tc>
                <w:tcPr>
                  <w:tcW w:w="391" w:type="dxa"/>
                </w:tcPr>
                <w:p w:rsidR="00760650" w:rsidRDefault="00760650" w:rsidP="006D5D1E">
                  <w:r>
                    <w:t>R</w:t>
                  </w:r>
                </w:p>
              </w:tc>
              <w:tc>
                <w:tcPr>
                  <w:tcW w:w="401" w:type="dxa"/>
                </w:tcPr>
                <w:p w:rsidR="00760650" w:rsidRDefault="00760650" w:rsidP="006D5D1E">
                  <w:r>
                    <w:t>E</w:t>
                  </w:r>
                </w:p>
              </w:tc>
              <w:tc>
                <w:tcPr>
                  <w:tcW w:w="395" w:type="dxa"/>
                </w:tcPr>
                <w:p w:rsidR="00760650" w:rsidRDefault="00760650" w:rsidP="006D5D1E">
                  <w:r>
                    <w:t>D</w:t>
                  </w:r>
                </w:p>
              </w:tc>
              <w:tc>
                <w:tcPr>
                  <w:tcW w:w="404" w:type="dxa"/>
                </w:tcPr>
                <w:p w:rsidR="00760650" w:rsidRDefault="00760650" w:rsidP="006D5D1E">
                  <w:r>
                    <w:t>N</w:t>
                  </w:r>
                </w:p>
              </w:tc>
            </w:tr>
            <w:tr w:rsidR="00760650" w:rsidTr="006D5D1E">
              <w:trPr>
                <w:jc w:val="center"/>
              </w:trPr>
              <w:tc>
                <w:tcPr>
                  <w:tcW w:w="355" w:type="dxa"/>
                </w:tcPr>
                <w:p w:rsidR="00760650" w:rsidRDefault="00760650" w:rsidP="006D5D1E">
                  <w:r>
                    <w:t>S</w:t>
                  </w:r>
                </w:p>
              </w:tc>
              <w:tc>
                <w:tcPr>
                  <w:tcW w:w="359" w:type="dxa"/>
                </w:tcPr>
                <w:p w:rsidR="00760650" w:rsidRDefault="00760650" w:rsidP="006D5D1E">
                  <w:r>
                    <w:t>D</w:t>
                  </w:r>
                </w:p>
              </w:tc>
              <w:tc>
                <w:tcPr>
                  <w:tcW w:w="358" w:type="dxa"/>
                </w:tcPr>
                <w:p w:rsidR="00760650" w:rsidRDefault="00760650" w:rsidP="006D5D1E">
                  <w:r>
                    <w:t>F</w:t>
                  </w:r>
                </w:p>
              </w:tc>
              <w:tc>
                <w:tcPr>
                  <w:tcW w:w="359" w:type="dxa"/>
                </w:tcPr>
                <w:p w:rsidR="00760650" w:rsidRDefault="00760650" w:rsidP="006D5D1E">
                  <w:r>
                    <w:t>G</w:t>
                  </w:r>
                </w:p>
              </w:tc>
              <w:tc>
                <w:tcPr>
                  <w:tcW w:w="354" w:type="dxa"/>
                </w:tcPr>
                <w:p w:rsidR="00760650" w:rsidRDefault="00760650" w:rsidP="006D5D1E">
                  <w:r>
                    <w:t>H</w:t>
                  </w:r>
                </w:p>
              </w:tc>
              <w:tc>
                <w:tcPr>
                  <w:tcW w:w="390" w:type="dxa"/>
                </w:tcPr>
                <w:p w:rsidR="00760650" w:rsidRDefault="00760650" w:rsidP="006D5D1E">
                  <w:r>
                    <w:t>Z</w:t>
                  </w:r>
                </w:p>
              </w:tc>
              <w:tc>
                <w:tcPr>
                  <w:tcW w:w="358" w:type="dxa"/>
                </w:tcPr>
                <w:p w:rsidR="00760650" w:rsidRDefault="00760650" w:rsidP="006D5D1E">
                  <w:r>
                    <w:t>U</w:t>
                  </w:r>
                </w:p>
              </w:tc>
              <w:tc>
                <w:tcPr>
                  <w:tcW w:w="386" w:type="dxa"/>
                </w:tcPr>
                <w:p w:rsidR="00760650" w:rsidRDefault="00760650" w:rsidP="006D5D1E">
                  <w:r>
                    <w:t>T</w:t>
                  </w:r>
                </w:p>
              </w:tc>
              <w:tc>
                <w:tcPr>
                  <w:tcW w:w="383" w:type="dxa"/>
                </w:tcPr>
                <w:p w:rsidR="00760650" w:rsidRDefault="00760650" w:rsidP="006D5D1E">
                  <w:r>
                    <w:t>A</w:t>
                  </w:r>
                </w:p>
              </w:tc>
              <w:tc>
                <w:tcPr>
                  <w:tcW w:w="404" w:type="dxa"/>
                </w:tcPr>
                <w:p w:rsidR="00760650" w:rsidRDefault="00760650" w:rsidP="006D5D1E">
                  <w:r>
                    <w:t>T</w:t>
                  </w:r>
                </w:p>
              </w:tc>
              <w:tc>
                <w:tcPr>
                  <w:tcW w:w="405" w:type="dxa"/>
                </w:tcPr>
                <w:p w:rsidR="00760650" w:rsidRDefault="00760650" w:rsidP="006D5D1E">
                  <w:r>
                    <w:t>E</w:t>
                  </w:r>
                </w:p>
              </w:tc>
              <w:tc>
                <w:tcPr>
                  <w:tcW w:w="386" w:type="dxa"/>
                </w:tcPr>
                <w:p w:rsidR="00760650" w:rsidRDefault="00760650" w:rsidP="006D5D1E">
                  <w:r>
                    <w:t>N</w:t>
                  </w:r>
                </w:p>
              </w:tc>
              <w:tc>
                <w:tcPr>
                  <w:tcW w:w="389" w:type="dxa"/>
                </w:tcPr>
                <w:p w:rsidR="00760650" w:rsidRDefault="00760650" w:rsidP="006D5D1E">
                  <w:r>
                    <w:t>L</w:t>
                  </w:r>
                </w:p>
              </w:tc>
              <w:tc>
                <w:tcPr>
                  <w:tcW w:w="386" w:type="dxa"/>
                </w:tcPr>
                <w:p w:rsidR="00760650" w:rsidRDefault="00760650" w:rsidP="006D5D1E">
                  <w:r>
                    <w:t>I</w:t>
                  </w:r>
                </w:p>
              </w:tc>
              <w:tc>
                <w:tcPr>
                  <w:tcW w:w="391" w:type="dxa"/>
                </w:tcPr>
                <w:p w:rsidR="00760650" w:rsidRDefault="00760650" w:rsidP="006D5D1E">
                  <w:r>
                    <w:t>S</w:t>
                  </w:r>
                </w:p>
              </w:tc>
              <w:tc>
                <w:tcPr>
                  <w:tcW w:w="386" w:type="dxa"/>
                </w:tcPr>
                <w:p w:rsidR="00760650" w:rsidRDefault="00760650" w:rsidP="006D5D1E">
                  <w:r>
                    <w:t>T</w:t>
                  </w:r>
                </w:p>
              </w:tc>
              <w:tc>
                <w:tcPr>
                  <w:tcW w:w="432" w:type="dxa"/>
                </w:tcPr>
                <w:p w:rsidR="00760650" w:rsidRDefault="00760650" w:rsidP="006D5D1E">
                  <w:r>
                    <w:t>E</w:t>
                  </w:r>
                </w:p>
              </w:tc>
              <w:tc>
                <w:tcPr>
                  <w:tcW w:w="391" w:type="dxa"/>
                </w:tcPr>
                <w:p w:rsidR="00760650" w:rsidRDefault="00760650" w:rsidP="006D5D1E">
                  <w:r>
                    <w:t>E</w:t>
                  </w:r>
                </w:p>
              </w:tc>
              <w:tc>
                <w:tcPr>
                  <w:tcW w:w="401" w:type="dxa"/>
                </w:tcPr>
                <w:p w:rsidR="00760650" w:rsidRDefault="00760650" w:rsidP="006D5D1E">
                  <w:r>
                    <w:t>R</w:t>
                  </w:r>
                </w:p>
              </w:tc>
              <w:tc>
                <w:tcPr>
                  <w:tcW w:w="395" w:type="dxa"/>
                </w:tcPr>
                <w:p w:rsidR="00760650" w:rsidRDefault="00760650" w:rsidP="006D5D1E">
                  <w:r>
                    <w:t>E</w:t>
                  </w:r>
                </w:p>
              </w:tc>
              <w:tc>
                <w:tcPr>
                  <w:tcW w:w="404" w:type="dxa"/>
                </w:tcPr>
                <w:p w:rsidR="00760650" w:rsidRDefault="00760650" w:rsidP="006D5D1E">
                  <w:r>
                    <w:t>G</w:t>
                  </w:r>
                </w:p>
              </w:tc>
            </w:tr>
            <w:tr w:rsidR="00760650" w:rsidTr="006D5D1E">
              <w:trPr>
                <w:jc w:val="center"/>
              </w:trPr>
              <w:tc>
                <w:tcPr>
                  <w:tcW w:w="355" w:type="dxa"/>
                </w:tcPr>
                <w:p w:rsidR="00760650" w:rsidRDefault="00760650" w:rsidP="006D5D1E">
                  <w:r>
                    <w:t>A</w:t>
                  </w:r>
                </w:p>
              </w:tc>
              <w:tc>
                <w:tcPr>
                  <w:tcW w:w="359" w:type="dxa"/>
                </w:tcPr>
                <w:p w:rsidR="00760650" w:rsidRDefault="00760650" w:rsidP="006D5D1E">
                  <w:r>
                    <w:t>W</w:t>
                  </w:r>
                </w:p>
              </w:tc>
              <w:tc>
                <w:tcPr>
                  <w:tcW w:w="358" w:type="dxa"/>
                </w:tcPr>
                <w:p w:rsidR="00760650" w:rsidRDefault="00760650" w:rsidP="006D5D1E">
                  <w:r>
                    <w:t>R</w:t>
                  </w:r>
                </w:p>
              </w:tc>
              <w:tc>
                <w:tcPr>
                  <w:tcW w:w="359" w:type="dxa"/>
                </w:tcPr>
                <w:p w:rsidR="00760650" w:rsidRDefault="00760650" w:rsidP="006D5D1E">
                  <w:r>
                    <w:t>B</w:t>
                  </w:r>
                </w:p>
              </w:tc>
              <w:tc>
                <w:tcPr>
                  <w:tcW w:w="354" w:type="dxa"/>
                </w:tcPr>
                <w:p w:rsidR="00760650" w:rsidRDefault="00760650" w:rsidP="006D5D1E">
                  <w:r>
                    <w:t>E</w:t>
                  </w:r>
                </w:p>
              </w:tc>
              <w:tc>
                <w:tcPr>
                  <w:tcW w:w="390" w:type="dxa"/>
                </w:tcPr>
                <w:p w:rsidR="00760650" w:rsidRDefault="00760650" w:rsidP="006D5D1E">
                  <w:r>
                    <w:t>Z</w:t>
                  </w:r>
                </w:p>
              </w:tc>
              <w:tc>
                <w:tcPr>
                  <w:tcW w:w="358" w:type="dxa"/>
                </w:tcPr>
                <w:p w:rsidR="00760650" w:rsidRDefault="00760650" w:rsidP="006D5D1E">
                  <w:r>
                    <w:t>E</w:t>
                  </w:r>
                </w:p>
              </w:tc>
              <w:tc>
                <w:tcPr>
                  <w:tcW w:w="386" w:type="dxa"/>
                </w:tcPr>
                <w:p w:rsidR="00760650" w:rsidRDefault="00760650" w:rsidP="006D5D1E">
                  <w:r>
                    <w:t>I</w:t>
                  </w:r>
                </w:p>
              </w:tc>
              <w:tc>
                <w:tcPr>
                  <w:tcW w:w="383" w:type="dxa"/>
                </w:tcPr>
                <w:p w:rsidR="00760650" w:rsidRDefault="00760650" w:rsidP="006D5D1E">
                  <w:r>
                    <w:t>C</w:t>
                  </w:r>
                </w:p>
              </w:tc>
              <w:tc>
                <w:tcPr>
                  <w:tcW w:w="404" w:type="dxa"/>
                </w:tcPr>
                <w:p w:rsidR="00760650" w:rsidRDefault="00760650" w:rsidP="006D5D1E">
                  <w:r>
                    <w:t>H</w:t>
                  </w:r>
                </w:p>
              </w:tc>
              <w:tc>
                <w:tcPr>
                  <w:tcW w:w="405" w:type="dxa"/>
                </w:tcPr>
                <w:p w:rsidR="00760650" w:rsidRDefault="00760650" w:rsidP="006D5D1E">
                  <w:r>
                    <w:t>N</w:t>
                  </w:r>
                </w:p>
              </w:tc>
              <w:tc>
                <w:tcPr>
                  <w:tcW w:w="386" w:type="dxa"/>
                </w:tcPr>
                <w:p w:rsidR="00760650" w:rsidRDefault="00760650" w:rsidP="006D5D1E">
                  <w:r>
                    <w:t>U</w:t>
                  </w:r>
                </w:p>
              </w:tc>
              <w:tc>
                <w:tcPr>
                  <w:tcW w:w="389" w:type="dxa"/>
                </w:tcPr>
                <w:p w:rsidR="00760650" w:rsidRDefault="00760650" w:rsidP="006D5D1E">
                  <w:r>
                    <w:t>N</w:t>
                  </w:r>
                </w:p>
              </w:tc>
              <w:tc>
                <w:tcPr>
                  <w:tcW w:w="386" w:type="dxa"/>
                </w:tcPr>
                <w:p w:rsidR="00760650" w:rsidRDefault="00760650" w:rsidP="006D5D1E">
                  <w:r>
                    <w:t>G</w:t>
                  </w:r>
                </w:p>
              </w:tc>
              <w:tc>
                <w:tcPr>
                  <w:tcW w:w="391" w:type="dxa"/>
                </w:tcPr>
                <w:p w:rsidR="00760650" w:rsidRDefault="00760650" w:rsidP="006D5D1E">
                  <w:r>
                    <w:t>P</w:t>
                  </w:r>
                </w:p>
              </w:tc>
              <w:tc>
                <w:tcPr>
                  <w:tcW w:w="386" w:type="dxa"/>
                </w:tcPr>
                <w:p w:rsidR="00760650" w:rsidRDefault="00760650" w:rsidP="006D5D1E">
                  <w:r>
                    <w:t>O</w:t>
                  </w:r>
                </w:p>
              </w:tc>
              <w:tc>
                <w:tcPr>
                  <w:tcW w:w="432" w:type="dxa"/>
                </w:tcPr>
                <w:p w:rsidR="00760650" w:rsidRDefault="00760650" w:rsidP="006D5D1E">
                  <w:r>
                    <w:t>U</w:t>
                  </w:r>
                </w:p>
              </w:tc>
              <w:tc>
                <w:tcPr>
                  <w:tcW w:w="391" w:type="dxa"/>
                </w:tcPr>
                <w:p w:rsidR="00760650" w:rsidRDefault="00760650" w:rsidP="006D5D1E">
                  <w:r>
                    <w:t>W</w:t>
                  </w:r>
                </w:p>
              </w:tc>
              <w:tc>
                <w:tcPr>
                  <w:tcW w:w="401" w:type="dxa"/>
                </w:tcPr>
                <w:p w:rsidR="00760650" w:rsidRDefault="00760650" w:rsidP="006D5D1E">
                  <w:r>
                    <w:t>S</w:t>
                  </w:r>
                </w:p>
              </w:tc>
              <w:tc>
                <w:tcPr>
                  <w:tcW w:w="395" w:type="dxa"/>
                </w:tcPr>
                <w:p w:rsidR="00760650" w:rsidRDefault="00760650" w:rsidP="006D5D1E">
                  <w:r>
                    <w:t>R</w:t>
                  </w:r>
                </w:p>
              </w:tc>
              <w:tc>
                <w:tcPr>
                  <w:tcW w:w="404" w:type="dxa"/>
                </w:tcPr>
                <w:p w:rsidR="00760650" w:rsidRDefault="00760650" w:rsidP="006D5D1E">
                  <w:r>
                    <w:t>T</w:t>
                  </w:r>
                </w:p>
              </w:tc>
            </w:tr>
            <w:tr w:rsidR="00760650" w:rsidTr="006D5D1E">
              <w:trPr>
                <w:jc w:val="center"/>
              </w:trPr>
              <w:tc>
                <w:tcPr>
                  <w:tcW w:w="355" w:type="dxa"/>
                </w:tcPr>
                <w:p w:rsidR="00760650" w:rsidRDefault="00760650" w:rsidP="006D5D1E">
                  <w:r>
                    <w:t>H</w:t>
                  </w:r>
                </w:p>
              </w:tc>
              <w:tc>
                <w:tcPr>
                  <w:tcW w:w="359" w:type="dxa"/>
                </w:tcPr>
                <w:p w:rsidR="00760650" w:rsidRDefault="00760650" w:rsidP="006D5D1E">
                  <w:r>
                    <w:t>J</w:t>
                  </w:r>
                </w:p>
              </w:tc>
              <w:tc>
                <w:tcPr>
                  <w:tcW w:w="358" w:type="dxa"/>
                </w:tcPr>
                <w:p w:rsidR="00760650" w:rsidRDefault="00760650" w:rsidP="006D5D1E">
                  <w:r>
                    <w:t>K</w:t>
                  </w:r>
                </w:p>
              </w:tc>
              <w:tc>
                <w:tcPr>
                  <w:tcW w:w="359" w:type="dxa"/>
                </w:tcPr>
                <w:p w:rsidR="00760650" w:rsidRDefault="00760650" w:rsidP="006D5D1E">
                  <w:r>
                    <w:t>L</w:t>
                  </w:r>
                </w:p>
              </w:tc>
              <w:tc>
                <w:tcPr>
                  <w:tcW w:w="354" w:type="dxa"/>
                </w:tcPr>
                <w:p w:rsidR="00760650" w:rsidRDefault="00760650" w:rsidP="006D5D1E">
                  <w:r>
                    <w:t>Ö</w:t>
                  </w:r>
                </w:p>
              </w:tc>
              <w:tc>
                <w:tcPr>
                  <w:tcW w:w="390" w:type="dxa"/>
                </w:tcPr>
                <w:p w:rsidR="00760650" w:rsidRDefault="00760650" w:rsidP="006D5D1E">
                  <w:r>
                    <w:t>O</w:t>
                  </w:r>
                </w:p>
              </w:tc>
              <w:tc>
                <w:tcPr>
                  <w:tcW w:w="358" w:type="dxa"/>
                </w:tcPr>
                <w:p w:rsidR="00760650" w:rsidRDefault="00760650" w:rsidP="006D5D1E">
                  <w:r>
                    <w:t>P</w:t>
                  </w:r>
                </w:p>
              </w:tc>
              <w:tc>
                <w:tcPr>
                  <w:tcW w:w="386" w:type="dxa"/>
                </w:tcPr>
                <w:p w:rsidR="00760650" w:rsidRDefault="00760650" w:rsidP="006D5D1E">
                  <w:r>
                    <w:t>T</w:t>
                  </w:r>
                </w:p>
              </w:tc>
              <w:tc>
                <w:tcPr>
                  <w:tcW w:w="383" w:type="dxa"/>
                </w:tcPr>
                <w:p w:rsidR="00760650" w:rsidRDefault="00760650" w:rsidP="006D5D1E">
                  <w:r>
                    <w:t>R</w:t>
                  </w:r>
                </w:p>
              </w:tc>
              <w:tc>
                <w:tcPr>
                  <w:tcW w:w="404" w:type="dxa"/>
                </w:tcPr>
                <w:p w:rsidR="00760650" w:rsidRDefault="00760650" w:rsidP="006D5D1E">
                  <w:r>
                    <w:t>W</w:t>
                  </w:r>
                </w:p>
              </w:tc>
              <w:tc>
                <w:tcPr>
                  <w:tcW w:w="405" w:type="dxa"/>
                </w:tcPr>
                <w:p w:rsidR="00760650" w:rsidRDefault="00760650" w:rsidP="006D5D1E">
                  <w:r>
                    <w:t>A</w:t>
                  </w:r>
                </w:p>
              </w:tc>
              <w:tc>
                <w:tcPr>
                  <w:tcW w:w="386" w:type="dxa"/>
                </w:tcPr>
                <w:p w:rsidR="00760650" w:rsidRDefault="00760650" w:rsidP="006D5D1E">
                  <w:r>
                    <w:t>N</w:t>
                  </w:r>
                </w:p>
              </w:tc>
              <w:tc>
                <w:tcPr>
                  <w:tcW w:w="389" w:type="dxa"/>
                </w:tcPr>
                <w:p w:rsidR="00760650" w:rsidRDefault="00760650" w:rsidP="006D5D1E">
                  <w:r>
                    <w:t>S</w:t>
                  </w:r>
                </w:p>
              </w:tc>
              <w:tc>
                <w:tcPr>
                  <w:tcW w:w="386" w:type="dxa"/>
                </w:tcPr>
                <w:p w:rsidR="00760650" w:rsidRDefault="00760650" w:rsidP="006D5D1E">
                  <w:r>
                    <w:t>C</w:t>
                  </w:r>
                </w:p>
              </w:tc>
              <w:tc>
                <w:tcPr>
                  <w:tcW w:w="391" w:type="dxa"/>
                </w:tcPr>
                <w:p w:rsidR="00760650" w:rsidRDefault="00760650" w:rsidP="006D5D1E">
                  <w:r>
                    <w:t>H</w:t>
                  </w:r>
                </w:p>
              </w:tc>
              <w:tc>
                <w:tcPr>
                  <w:tcW w:w="386" w:type="dxa"/>
                </w:tcPr>
                <w:p w:rsidR="00760650" w:rsidRDefault="00760650" w:rsidP="006D5D1E">
                  <w:r>
                    <w:t>R</w:t>
                  </w:r>
                </w:p>
              </w:tc>
              <w:tc>
                <w:tcPr>
                  <w:tcW w:w="432" w:type="dxa"/>
                </w:tcPr>
                <w:p w:rsidR="00760650" w:rsidRDefault="00760650" w:rsidP="006D5D1E">
                  <w:r>
                    <w:t>I</w:t>
                  </w:r>
                </w:p>
              </w:tc>
              <w:tc>
                <w:tcPr>
                  <w:tcW w:w="391" w:type="dxa"/>
                </w:tcPr>
                <w:p w:rsidR="00760650" w:rsidRDefault="00760650" w:rsidP="006D5D1E">
                  <w:r>
                    <w:t>F</w:t>
                  </w:r>
                </w:p>
              </w:tc>
              <w:tc>
                <w:tcPr>
                  <w:tcW w:w="401" w:type="dxa"/>
                </w:tcPr>
                <w:p w:rsidR="00760650" w:rsidRDefault="00760650" w:rsidP="006D5D1E">
                  <w:r>
                    <w:t>T</w:t>
                  </w:r>
                </w:p>
              </w:tc>
              <w:tc>
                <w:tcPr>
                  <w:tcW w:w="395" w:type="dxa"/>
                </w:tcPr>
                <w:p w:rsidR="00760650" w:rsidRDefault="00760650" w:rsidP="006D5D1E">
                  <w:r>
                    <w:t>H</w:t>
                  </w:r>
                </w:p>
              </w:tc>
              <w:tc>
                <w:tcPr>
                  <w:tcW w:w="404" w:type="dxa"/>
                </w:tcPr>
                <w:p w:rsidR="00760650" w:rsidRDefault="00760650" w:rsidP="006D5D1E">
                  <w:r>
                    <w:t>J</w:t>
                  </w:r>
                </w:p>
              </w:tc>
            </w:tr>
            <w:tr w:rsidR="00760650" w:rsidTr="006D5D1E">
              <w:trPr>
                <w:jc w:val="center"/>
              </w:trPr>
              <w:tc>
                <w:tcPr>
                  <w:tcW w:w="355" w:type="dxa"/>
                </w:tcPr>
                <w:p w:rsidR="00760650" w:rsidRDefault="00760650" w:rsidP="006D5D1E">
                  <w:r>
                    <w:t>W</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Z</w:t>
                  </w:r>
                </w:p>
              </w:tc>
              <w:tc>
                <w:tcPr>
                  <w:tcW w:w="390" w:type="dxa"/>
                </w:tcPr>
                <w:p w:rsidR="00760650" w:rsidRDefault="00760650" w:rsidP="006D5D1E">
                  <w:r>
                    <w:t>U</w:t>
                  </w:r>
                </w:p>
              </w:tc>
              <w:tc>
                <w:tcPr>
                  <w:tcW w:w="358" w:type="dxa"/>
                </w:tcPr>
                <w:p w:rsidR="00760650" w:rsidRDefault="00760650" w:rsidP="006D5D1E">
                  <w:r>
                    <w:t>I</w:t>
                  </w:r>
                </w:p>
              </w:tc>
              <w:tc>
                <w:tcPr>
                  <w:tcW w:w="386" w:type="dxa"/>
                </w:tcPr>
                <w:p w:rsidR="00760650" w:rsidRDefault="00760650" w:rsidP="006D5D1E">
                  <w:r>
                    <w:t>O</w:t>
                  </w:r>
                </w:p>
              </w:tc>
              <w:tc>
                <w:tcPr>
                  <w:tcW w:w="383" w:type="dxa"/>
                </w:tcPr>
                <w:p w:rsidR="00760650" w:rsidRDefault="00760650" w:rsidP="006D5D1E">
                  <w:r>
                    <w:t>P</w:t>
                  </w:r>
                </w:p>
              </w:tc>
              <w:tc>
                <w:tcPr>
                  <w:tcW w:w="404" w:type="dxa"/>
                </w:tcPr>
                <w:p w:rsidR="00760650" w:rsidRDefault="00760650" w:rsidP="006D5D1E">
                  <w:r>
                    <w:t>Ü</w:t>
                  </w:r>
                </w:p>
              </w:tc>
              <w:tc>
                <w:tcPr>
                  <w:tcW w:w="405" w:type="dxa"/>
                </w:tcPr>
                <w:p w:rsidR="00760650" w:rsidRDefault="00760650" w:rsidP="006D5D1E">
                  <w:r>
                    <w:t>N</w:t>
                  </w:r>
                </w:p>
              </w:tc>
              <w:tc>
                <w:tcPr>
                  <w:tcW w:w="386" w:type="dxa"/>
                </w:tcPr>
                <w:p w:rsidR="00760650" w:rsidRDefault="00760650" w:rsidP="006D5D1E">
                  <w:r>
                    <w:t>R</w:t>
                  </w:r>
                </w:p>
              </w:tc>
              <w:tc>
                <w:tcPr>
                  <w:tcW w:w="389" w:type="dxa"/>
                </w:tcPr>
                <w:p w:rsidR="00760650" w:rsidRDefault="00760650" w:rsidP="006D5D1E">
                  <w:r>
                    <w:t>F</w:t>
                  </w:r>
                </w:p>
              </w:tc>
              <w:tc>
                <w:tcPr>
                  <w:tcW w:w="386" w:type="dxa"/>
                </w:tcPr>
                <w:p w:rsidR="00760650" w:rsidRDefault="00760650" w:rsidP="006D5D1E">
                  <w:r>
                    <w:t>G</w:t>
                  </w:r>
                </w:p>
              </w:tc>
              <w:tc>
                <w:tcPr>
                  <w:tcW w:w="391" w:type="dxa"/>
                </w:tcPr>
                <w:p w:rsidR="00760650" w:rsidRDefault="00760650" w:rsidP="006D5D1E">
                  <w:r>
                    <w:t>T</w:t>
                  </w:r>
                </w:p>
              </w:tc>
              <w:tc>
                <w:tcPr>
                  <w:tcW w:w="386" w:type="dxa"/>
                </w:tcPr>
                <w:p w:rsidR="00760650" w:rsidRDefault="00760650" w:rsidP="006D5D1E">
                  <w:r>
                    <w:t>Z</w:t>
                  </w:r>
                </w:p>
              </w:tc>
              <w:tc>
                <w:tcPr>
                  <w:tcW w:w="432" w:type="dxa"/>
                </w:tcPr>
                <w:p w:rsidR="00760650" w:rsidRDefault="00760650" w:rsidP="006D5D1E">
                  <w:r>
                    <w:t>U</w:t>
                  </w:r>
                </w:p>
              </w:tc>
              <w:tc>
                <w:tcPr>
                  <w:tcW w:w="391" w:type="dxa"/>
                </w:tcPr>
                <w:p w:rsidR="00760650" w:rsidRDefault="00760650" w:rsidP="006D5D1E">
                  <w:r>
                    <w:t>I</w:t>
                  </w:r>
                </w:p>
              </w:tc>
              <w:tc>
                <w:tcPr>
                  <w:tcW w:w="401" w:type="dxa"/>
                </w:tcPr>
                <w:p w:rsidR="00760650" w:rsidRDefault="00760650" w:rsidP="006D5D1E">
                  <w:r>
                    <w:t>E</w:t>
                  </w:r>
                </w:p>
              </w:tc>
              <w:tc>
                <w:tcPr>
                  <w:tcW w:w="395" w:type="dxa"/>
                </w:tcPr>
                <w:p w:rsidR="00760650" w:rsidRDefault="00760650" w:rsidP="006D5D1E">
                  <w:r>
                    <w:t>L</w:t>
                  </w:r>
                </w:p>
              </w:tc>
              <w:tc>
                <w:tcPr>
                  <w:tcW w:w="404" w:type="dxa"/>
                </w:tcPr>
                <w:p w:rsidR="00760650" w:rsidRDefault="00760650" w:rsidP="006D5D1E">
                  <w:r>
                    <w:t>K</w:t>
                  </w:r>
                </w:p>
              </w:tc>
            </w:tr>
            <w:tr w:rsidR="00760650" w:rsidTr="006D5D1E">
              <w:trPr>
                <w:jc w:val="center"/>
              </w:trPr>
              <w:tc>
                <w:tcPr>
                  <w:tcW w:w="355" w:type="dxa"/>
                </w:tcPr>
                <w:p w:rsidR="00760650" w:rsidRDefault="00760650" w:rsidP="006D5D1E">
                  <w:r>
                    <w:t>Y</w:t>
                  </w:r>
                </w:p>
              </w:tc>
              <w:tc>
                <w:tcPr>
                  <w:tcW w:w="359" w:type="dxa"/>
                </w:tcPr>
                <w:p w:rsidR="00760650" w:rsidRDefault="00760650" w:rsidP="006D5D1E">
                  <w:r>
                    <w:t>X</w:t>
                  </w:r>
                </w:p>
              </w:tc>
              <w:tc>
                <w:tcPr>
                  <w:tcW w:w="358" w:type="dxa"/>
                </w:tcPr>
                <w:p w:rsidR="00760650" w:rsidRDefault="00760650" w:rsidP="006D5D1E">
                  <w:r>
                    <w:t>C</w:t>
                  </w:r>
                </w:p>
              </w:tc>
              <w:tc>
                <w:tcPr>
                  <w:tcW w:w="359" w:type="dxa"/>
                </w:tcPr>
                <w:p w:rsidR="00760650" w:rsidRDefault="00760650" w:rsidP="006D5D1E">
                  <w:r>
                    <w:t>V</w:t>
                  </w:r>
                </w:p>
              </w:tc>
              <w:tc>
                <w:tcPr>
                  <w:tcW w:w="354" w:type="dxa"/>
                </w:tcPr>
                <w:p w:rsidR="00760650" w:rsidRDefault="00760650" w:rsidP="006D5D1E">
                  <w:r>
                    <w:t>B</w:t>
                  </w:r>
                </w:p>
              </w:tc>
              <w:tc>
                <w:tcPr>
                  <w:tcW w:w="390" w:type="dxa"/>
                </w:tcPr>
                <w:p w:rsidR="00760650" w:rsidRDefault="00760650" w:rsidP="006D5D1E">
                  <w:r>
                    <w:t>E</w:t>
                  </w:r>
                </w:p>
              </w:tc>
              <w:tc>
                <w:tcPr>
                  <w:tcW w:w="358" w:type="dxa"/>
                </w:tcPr>
                <w:p w:rsidR="00760650" w:rsidRDefault="00760650" w:rsidP="006D5D1E">
                  <w:r>
                    <w:t>R</w:t>
                  </w:r>
                </w:p>
              </w:tc>
              <w:tc>
                <w:tcPr>
                  <w:tcW w:w="386" w:type="dxa"/>
                </w:tcPr>
                <w:p w:rsidR="00760650" w:rsidRDefault="00760650" w:rsidP="006D5D1E">
                  <w:r>
                    <w:t>T</w:t>
                  </w:r>
                </w:p>
              </w:tc>
              <w:tc>
                <w:tcPr>
                  <w:tcW w:w="383" w:type="dxa"/>
                </w:tcPr>
                <w:p w:rsidR="00760650" w:rsidRDefault="00760650" w:rsidP="006D5D1E">
                  <w:r>
                    <w:t>Z</w:t>
                  </w:r>
                </w:p>
              </w:tc>
              <w:tc>
                <w:tcPr>
                  <w:tcW w:w="404" w:type="dxa"/>
                </w:tcPr>
                <w:p w:rsidR="00760650" w:rsidRDefault="00760650" w:rsidP="006D5D1E">
                  <w:r>
                    <w:t>U</w:t>
                  </w:r>
                </w:p>
              </w:tc>
              <w:tc>
                <w:tcPr>
                  <w:tcW w:w="405" w:type="dxa"/>
                </w:tcPr>
                <w:p w:rsidR="00760650" w:rsidRDefault="00760650" w:rsidP="006D5D1E">
                  <w:r>
                    <w:t>G</w:t>
                  </w:r>
                </w:p>
              </w:tc>
              <w:tc>
                <w:tcPr>
                  <w:tcW w:w="386" w:type="dxa"/>
                </w:tcPr>
                <w:p w:rsidR="00760650" w:rsidRDefault="00760650" w:rsidP="006D5D1E">
                  <w:r>
                    <w:t>E</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K</w:t>
                  </w:r>
                </w:p>
              </w:tc>
              <w:tc>
                <w:tcPr>
                  <w:tcW w:w="386" w:type="dxa"/>
                </w:tcPr>
                <w:p w:rsidR="00760650" w:rsidRDefault="00760650" w:rsidP="006D5D1E">
                  <w:r>
                    <w:t>L</w:t>
                  </w:r>
                </w:p>
              </w:tc>
              <w:tc>
                <w:tcPr>
                  <w:tcW w:w="432" w:type="dxa"/>
                </w:tcPr>
                <w:p w:rsidR="00760650" w:rsidRDefault="00760650" w:rsidP="006D5D1E">
                  <w:r>
                    <w:t>O</w:t>
                  </w:r>
                </w:p>
              </w:tc>
              <w:tc>
                <w:tcPr>
                  <w:tcW w:w="391" w:type="dxa"/>
                </w:tcPr>
                <w:p w:rsidR="00760650" w:rsidRDefault="00760650" w:rsidP="006D5D1E">
                  <w:r>
                    <w:t>A</w:t>
                  </w:r>
                </w:p>
              </w:tc>
              <w:tc>
                <w:tcPr>
                  <w:tcW w:w="401" w:type="dxa"/>
                </w:tcPr>
                <w:p w:rsidR="00760650" w:rsidRDefault="00760650" w:rsidP="006D5D1E">
                  <w:r>
                    <w:t>L</w:t>
                  </w:r>
                </w:p>
              </w:tc>
              <w:tc>
                <w:tcPr>
                  <w:tcW w:w="395" w:type="dxa"/>
                </w:tcPr>
                <w:p w:rsidR="00760650" w:rsidRDefault="00760650" w:rsidP="006D5D1E">
                  <w:r>
                    <w:t>L</w:t>
                  </w:r>
                </w:p>
              </w:tc>
              <w:tc>
                <w:tcPr>
                  <w:tcW w:w="404" w:type="dxa"/>
                </w:tcPr>
                <w:p w:rsidR="00760650" w:rsidRDefault="00760650" w:rsidP="006D5D1E">
                  <w:r>
                    <w:t>K</w:t>
                  </w:r>
                </w:p>
              </w:tc>
            </w:tr>
            <w:tr w:rsidR="00760650" w:rsidTr="006D5D1E">
              <w:trPr>
                <w:jc w:val="center"/>
              </w:trPr>
              <w:tc>
                <w:tcPr>
                  <w:tcW w:w="355" w:type="dxa"/>
                </w:tcPr>
                <w:p w:rsidR="00760650" w:rsidRDefault="00760650" w:rsidP="006D5D1E">
                  <w:r>
                    <w:t>Ö</w:t>
                  </w:r>
                </w:p>
              </w:tc>
              <w:tc>
                <w:tcPr>
                  <w:tcW w:w="359" w:type="dxa"/>
                </w:tcPr>
                <w:p w:rsidR="00760650" w:rsidRDefault="00760650" w:rsidP="006D5D1E">
                  <w:r>
                    <w:t>B</w:t>
                  </w:r>
                </w:p>
              </w:tc>
              <w:tc>
                <w:tcPr>
                  <w:tcW w:w="358" w:type="dxa"/>
                </w:tcPr>
                <w:p w:rsidR="00760650" w:rsidRDefault="00760650" w:rsidP="006D5D1E">
                  <w:r>
                    <w:t>E</w:t>
                  </w:r>
                </w:p>
              </w:tc>
              <w:tc>
                <w:tcPr>
                  <w:tcW w:w="359" w:type="dxa"/>
                </w:tcPr>
                <w:p w:rsidR="00760650" w:rsidRDefault="00760650" w:rsidP="006D5D1E">
                  <w:r>
                    <w:t>N</w:t>
                  </w:r>
                </w:p>
              </w:tc>
              <w:tc>
                <w:tcPr>
                  <w:tcW w:w="354" w:type="dxa"/>
                </w:tcPr>
                <w:p w:rsidR="00760650" w:rsidRDefault="00760650" w:rsidP="006D5D1E">
                  <w:r>
                    <w:t>E</w:t>
                  </w:r>
                </w:p>
              </w:tc>
              <w:tc>
                <w:tcPr>
                  <w:tcW w:w="390" w:type="dxa"/>
                </w:tcPr>
                <w:p w:rsidR="00760650" w:rsidRDefault="00760650" w:rsidP="006D5D1E">
                  <w:r>
                    <w:t>G</w:t>
                  </w:r>
                </w:p>
              </w:tc>
              <w:tc>
                <w:tcPr>
                  <w:tcW w:w="358" w:type="dxa"/>
                </w:tcPr>
                <w:p w:rsidR="00760650" w:rsidRDefault="00760650" w:rsidP="006D5D1E">
                  <w:r>
                    <w:t>R</w:t>
                  </w:r>
                </w:p>
              </w:tc>
              <w:tc>
                <w:tcPr>
                  <w:tcW w:w="386" w:type="dxa"/>
                </w:tcPr>
                <w:p w:rsidR="00760650" w:rsidRDefault="00760650" w:rsidP="006D5D1E">
                  <w:r>
                    <w:t>E</w:t>
                  </w:r>
                </w:p>
              </w:tc>
              <w:tc>
                <w:tcPr>
                  <w:tcW w:w="383" w:type="dxa"/>
                </w:tcPr>
                <w:p w:rsidR="00760650" w:rsidRDefault="00760650" w:rsidP="006D5D1E">
                  <w:r>
                    <w:t>L</w:t>
                  </w:r>
                </w:p>
              </w:tc>
              <w:tc>
                <w:tcPr>
                  <w:tcW w:w="404" w:type="dxa"/>
                </w:tcPr>
                <w:p w:rsidR="00760650" w:rsidRDefault="00760650" w:rsidP="006D5D1E">
                  <w:r>
                    <w:t>L</w:t>
                  </w:r>
                </w:p>
              </w:tc>
              <w:tc>
                <w:tcPr>
                  <w:tcW w:w="405" w:type="dxa"/>
                </w:tcPr>
                <w:p w:rsidR="00760650" w:rsidRDefault="00760650" w:rsidP="006D5D1E">
                  <w:r>
                    <w:t>A</w:t>
                  </w:r>
                </w:p>
              </w:tc>
              <w:tc>
                <w:tcPr>
                  <w:tcW w:w="386" w:type="dxa"/>
                </w:tcPr>
                <w:p w:rsidR="00760650" w:rsidRDefault="00760650" w:rsidP="006D5D1E">
                  <w:r>
                    <w:t>D</w:t>
                  </w:r>
                </w:p>
              </w:tc>
              <w:tc>
                <w:tcPr>
                  <w:tcW w:w="389" w:type="dxa"/>
                </w:tcPr>
                <w:p w:rsidR="00760650" w:rsidRDefault="00760650" w:rsidP="006D5D1E">
                  <w:r>
                    <w:t>W</w:t>
                  </w:r>
                </w:p>
              </w:tc>
              <w:tc>
                <w:tcPr>
                  <w:tcW w:w="386" w:type="dxa"/>
                </w:tcPr>
                <w:p w:rsidR="00760650" w:rsidRDefault="00760650" w:rsidP="006D5D1E">
                  <w:r>
                    <w:t>E</w:t>
                  </w:r>
                </w:p>
              </w:tc>
              <w:tc>
                <w:tcPr>
                  <w:tcW w:w="391" w:type="dxa"/>
                </w:tcPr>
                <w:p w:rsidR="00760650" w:rsidRDefault="00760650" w:rsidP="006D5D1E">
                  <w:r>
                    <w:t>R</w:t>
                  </w:r>
                </w:p>
              </w:tc>
              <w:tc>
                <w:tcPr>
                  <w:tcW w:w="386" w:type="dxa"/>
                </w:tcPr>
                <w:p w:rsidR="00760650" w:rsidRDefault="00760650" w:rsidP="006D5D1E">
                  <w:r>
                    <w:t>T</w:t>
                  </w:r>
                </w:p>
              </w:tc>
              <w:tc>
                <w:tcPr>
                  <w:tcW w:w="432" w:type="dxa"/>
                </w:tcPr>
                <w:p w:rsidR="00760650" w:rsidRDefault="00760650" w:rsidP="006D5D1E">
                  <w:r>
                    <w:t>Z</w:t>
                  </w:r>
                </w:p>
              </w:tc>
              <w:tc>
                <w:tcPr>
                  <w:tcW w:w="391" w:type="dxa"/>
                </w:tcPr>
                <w:p w:rsidR="00760650" w:rsidRDefault="00760650" w:rsidP="006D5D1E">
                  <w:r>
                    <w:t>U</w:t>
                  </w:r>
                </w:p>
              </w:tc>
              <w:tc>
                <w:tcPr>
                  <w:tcW w:w="401" w:type="dxa"/>
                </w:tcPr>
                <w:p w:rsidR="00760650" w:rsidRDefault="00760650" w:rsidP="006D5D1E">
                  <w:r>
                    <w:t>L</w:t>
                  </w:r>
                </w:p>
              </w:tc>
              <w:tc>
                <w:tcPr>
                  <w:tcW w:w="395" w:type="dxa"/>
                </w:tcPr>
                <w:p w:rsidR="00760650" w:rsidRDefault="00760650" w:rsidP="006D5D1E">
                  <w:r>
                    <w:t>S</w:t>
                  </w:r>
                </w:p>
              </w:tc>
              <w:tc>
                <w:tcPr>
                  <w:tcW w:w="404" w:type="dxa"/>
                </w:tcPr>
                <w:p w:rsidR="00760650" w:rsidRDefault="00760650" w:rsidP="006D5D1E">
                  <w:r>
                    <w:t>A</w:t>
                  </w:r>
                </w:p>
              </w:tc>
            </w:tr>
            <w:tr w:rsidR="00760650" w:rsidTr="006D5D1E">
              <w:trPr>
                <w:jc w:val="center"/>
              </w:trPr>
              <w:tc>
                <w:tcPr>
                  <w:tcW w:w="355" w:type="dxa"/>
                </w:tcPr>
                <w:p w:rsidR="00760650" w:rsidRDefault="00760650" w:rsidP="006D5D1E">
                  <w:r>
                    <w:t>D</w:t>
                  </w:r>
                </w:p>
              </w:tc>
              <w:tc>
                <w:tcPr>
                  <w:tcW w:w="359" w:type="dxa"/>
                </w:tcPr>
                <w:p w:rsidR="00760650" w:rsidRDefault="00760650" w:rsidP="006D5D1E">
                  <w:r>
                    <w:t>E</w:t>
                  </w:r>
                </w:p>
              </w:tc>
              <w:tc>
                <w:tcPr>
                  <w:tcW w:w="358" w:type="dxa"/>
                </w:tcPr>
                <w:p w:rsidR="00760650" w:rsidRDefault="00760650" w:rsidP="006D5D1E">
                  <w:r>
                    <w:t>R</w:t>
                  </w:r>
                </w:p>
              </w:tc>
              <w:tc>
                <w:tcPr>
                  <w:tcW w:w="359" w:type="dxa"/>
                </w:tcPr>
                <w:p w:rsidR="00760650" w:rsidRDefault="00760650" w:rsidP="006D5D1E">
                  <w:r>
                    <w:t>T</w:t>
                  </w:r>
                </w:p>
              </w:tc>
              <w:tc>
                <w:tcPr>
                  <w:tcW w:w="354" w:type="dxa"/>
                </w:tcPr>
                <w:p w:rsidR="00760650" w:rsidRDefault="00760650" w:rsidP="006D5D1E">
                  <w:r>
                    <w:t>G</w:t>
                  </w:r>
                </w:p>
              </w:tc>
              <w:tc>
                <w:tcPr>
                  <w:tcW w:w="390" w:type="dxa"/>
                </w:tcPr>
                <w:p w:rsidR="00760650" w:rsidRDefault="00760650" w:rsidP="006D5D1E">
                  <w:r>
                    <w:t>H</w:t>
                  </w:r>
                </w:p>
              </w:tc>
              <w:tc>
                <w:tcPr>
                  <w:tcW w:w="358" w:type="dxa"/>
                </w:tcPr>
                <w:p w:rsidR="00760650" w:rsidRDefault="00760650" w:rsidP="006D5D1E">
                  <w:r>
                    <w:t>Z</w:t>
                  </w:r>
                </w:p>
              </w:tc>
              <w:tc>
                <w:tcPr>
                  <w:tcW w:w="386" w:type="dxa"/>
                </w:tcPr>
                <w:p w:rsidR="00760650" w:rsidRDefault="00760650" w:rsidP="006D5D1E">
                  <w:r>
                    <w:t>U</w:t>
                  </w:r>
                </w:p>
              </w:tc>
              <w:tc>
                <w:tcPr>
                  <w:tcW w:w="383" w:type="dxa"/>
                </w:tcPr>
                <w:p w:rsidR="00760650" w:rsidRDefault="00760650" w:rsidP="006D5D1E">
                  <w:r>
                    <w:t>I</w:t>
                  </w:r>
                </w:p>
              </w:tc>
              <w:tc>
                <w:tcPr>
                  <w:tcW w:w="404" w:type="dxa"/>
                </w:tcPr>
                <w:p w:rsidR="00760650" w:rsidRDefault="00760650" w:rsidP="006D5D1E">
                  <w:r>
                    <w:t>S</w:t>
                  </w:r>
                </w:p>
              </w:tc>
              <w:tc>
                <w:tcPr>
                  <w:tcW w:w="405" w:type="dxa"/>
                </w:tcPr>
                <w:p w:rsidR="00760650" w:rsidRDefault="00760650" w:rsidP="006D5D1E">
                  <w:r>
                    <w:t>B</w:t>
                  </w:r>
                </w:p>
              </w:tc>
              <w:tc>
                <w:tcPr>
                  <w:tcW w:w="386" w:type="dxa"/>
                </w:tcPr>
                <w:p w:rsidR="00760650" w:rsidRDefault="00760650" w:rsidP="006D5D1E">
                  <w:r>
                    <w:t>G</w:t>
                  </w:r>
                </w:p>
              </w:tc>
              <w:tc>
                <w:tcPr>
                  <w:tcW w:w="389" w:type="dxa"/>
                </w:tcPr>
                <w:p w:rsidR="00760650" w:rsidRDefault="00760650" w:rsidP="006D5D1E">
                  <w:r>
                    <w:t>H</w:t>
                  </w:r>
                </w:p>
              </w:tc>
              <w:tc>
                <w:tcPr>
                  <w:tcW w:w="386" w:type="dxa"/>
                </w:tcPr>
                <w:p w:rsidR="00760650" w:rsidRDefault="00760650" w:rsidP="006D5D1E">
                  <w:r>
                    <w:t>J</w:t>
                  </w:r>
                </w:p>
              </w:tc>
              <w:tc>
                <w:tcPr>
                  <w:tcW w:w="391" w:type="dxa"/>
                </w:tcPr>
                <w:p w:rsidR="00760650" w:rsidRDefault="00760650" w:rsidP="006D5D1E">
                  <w:r>
                    <w:t>U</w:t>
                  </w:r>
                </w:p>
              </w:tc>
              <w:tc>
                <w:tcPr>
                  <w:tcW w:w="386" w:type="dxa"/>
                </w:tcPr>
                <w:p w:rsidR="00760650" w:rsidRDefault="00760650" w:rsidP="006D5D1E">
                  <w:r>
                    <w:t>I</w:t>
                  </w:r>
                </w:p>
              </w:tc>
              <w:tc>
                <w:tcPr>
                  <w:tcW w:w="432" w:type="dxa"/>
                </w:tcPr>
                <w:p w:rsidR="00760650" w:rsidRDefault="00760650" w:rsidP="006D5D1E">
                  <w:r>
                    <w:t>K</w:t>
                  </w:r>
                </w:p>
              </w:tc>
              <w:tc>
                <w:tcPr>
                  <w:tcW w:w="391" w:type="dxa"/>
                </w:tcPr>
                <w:p w:rsidR="00760650" w:rsidRDefault="00760650" w:rsidP="006D5D1E">
                  <w:r>
                    <w:t>L</w:t>
                  </w:r>
                </w:p>
              </w:tc>
              <w:tc>
                <w:tcPr>
                  <w:tcW w:w="401" w:type="dxa"/>
                </w:tcPr>
                <w:p w:rsidR="00760650" w:rsidRDefault="00760650" w:rsidP="006D5D1E">
                  <w:r>
                    <w:t>E</w:t>
                  </w:r>
                </w:p>
              </w:tc>
              <w:tc>
                <w:tcPr>
                  <w:tcW w:w="395" w:type="dxa"/>
                </w:tcPr>
                <w:p w:rsidR="00760650" w:rsidRDefault="00760650" w:rsidP="006D5D1E">
                  <w:r>
                    <w:t>D</w:t>
                  </w:r>
                </w:p>
              </w:tc>
              <w:tc>
                <w:tcPr>
                  <w:tcW w:w="404" w:type="dxa"/>
                </w:tcPr>
                <w:p w:rsidR="00760650" w:rsidRDefault="00760650" w:rsidP="006D5D1E">
                  <w:r>
                    <w:t>E</w:t>
                  </w:r>
                </w:p>
              </w:tc>
            </w:tr>
            <w:tr w:rsidR="00760650" w:rsidTr="006D5D1E">
              <w:trPr>
                <w:jc w:val="center"/>
              </w:trPr>
              <w:tc>
                <w:tcPr>
                  <w:tcW w:w="355" w:type="dxa"/>
                </w:tcPr>
                <w:p w:rsidR="00760650" w:rsidRDefault="00760650" w:rsidP="006D5D1E">
                  <w:r>
                    <w:t>D</w:t>
                  </w:r>
                </w:p>
              </w:tc>
              <w:tc>
                <w:tcPr>
                  <w:tcW w:w="359" w:type="dxa"/>
                </w:tcPr>
                <w:p w:rsidR="00760650" w:rsidRDefault="00760650" w:rsidP="006D5D1E">
                  <w:r>
                    <w:t>F</w:t>
                  </w:r>
                </w:p>
              </w:tc>
              <w:tc>
                <w:tcPr>
                  <w:tcW w:w="358" w:type="dxa"/>
                </w:tcPr>
                <w:p w:rsidR="00760650" w:rsidRDefault="00760650" w:rsidP="006D5D1E">
                  <w:r>
                    <w:t>H</w:t>
                  </w:r>
                </w:p>
              </w:tc>
              <w:tc>
                <w:tcPr>
                  <w:tcW w:w="359" w:type="dxa"/>
                </w:tcPr>
                <w:p w:rsidR="00760650" w:rsidRDefault="00760650" w:rsidP="006D5D1E">
                  <w:r>
                    <w:t>A</w:t>
                  </w:r>
                </w:p>
              </w:tc>
              <w:tc>
                <w:tcPr>
                  <w:tcW w:w="354" w:type="dxa"/>
                </w:tcPr>
                <w:p w:rsidR="00760650" w:rsidRDefault="00760650" w:rsidP="006D5D1E">
                  <w:r>
                    <w:t>L</w:t>
                  </w:r>
                </w:p>
              </w:tc>
              <w:tc>
                <w:tcPr>
                  <w:tcW w:w="390" w:type="dxa"/>
                </w:tcPr>
                <w:p w:rsidR="00760650" w:rsidRDefault="00760650" w:rsidP="006D5D1E">
                  <w:r>
                    <w:t>T</w:t>
                  </w:r>
                </w:p>
              </w:tc>
              <w:tc>
                <w:tcPr>
                  <w:tcW w:w="358" w:type="dxa"/>
                </w:tcPr>
                <w:p w:rsidR="00760650" w:rsidRDefault="00760650" w:rsidP="006D5D1E">
                  <w:r>
                    <w:t>B</w:t>
                  </w:r>
                </w:p>
              </w:tc>
              <w:tc>
                <w:tcPr>
                  <w:tcW w:w="386" w:type="dxa"/>
                </w:tcPr>
                <w:p w:rsidR="00760650" w:rsidRDefault="00760650" w:rsidP="006D5D1E">
                  <w:r>
                    <w:t>A</w:t>
                  </w:r>
                </w:p>
              </w:tc>
              <w:tc>
                <w:tcPr>
                  <w:tcW w:w="383" w:type="dxa"/>
                </w:tcPr>
                <w:p w:rsidR="00760650" w:rsidRDefault="00760650" w:rsidP="006D5D1E">
                  <w:r>
                    <w:t>R</w:t>
                  </w:r>
                </w:p>
              </w:tc>
              <w:tc>
                <w:tcPr>
                  <w:tcW w:w="404" w:type="dxa"/>
                </w:tcPr>
                <w:p w:rsidR="00760650" w:rsidRDefault="00760650" w:rsidP="006D5D1E">
                  <w:r>
                    <w:t>K</w:t>
                  </w:r>
                </w:p>
              </w:tc>
              <w:tc>
                <w:tcPr>
                  <w:tcW w:w="405" w:type="dxa"/>
                </w:tcPr>
                <w:p w:rsidR="00760650" w:rsidRDefault="00760650" w:rsidP="006D5D1E">
                  <w:r>
                    <w:t>E</w:t>
                  </w:r>
                </w:p>
              </w:tc>
              <w:tc>
                <w:tcPr>
                  <w:tcW w:w="386" w:type="dxa"/>
                </w:tcPr>
                <w:p w:rsidR="00760650" w:rsidRDefault="00760650" w:rsidP="006D5D1E">
                  <w:r>
                    <w:t>I</w:t>
                  </w:r>
                </w:p>
              </w:tc>
              <w:tc>
                <w:tcPr>
                  <w:tcW w:w="389" w:type="dxa"/>
                </w:tcPr>
                <w:p w:rsidR="00760650" w:rsidRDefault="00760650" w:rsidP="006D5D1E">
                  <w:r>
                    <w:t>T</w:t>
                  </w:r>
                </w:p>
              </w:tc>
              <w:tc>
                <w:tcPr>
                  <w:tcW w:w="386" w:type="dxa"/>
                </w:tcPr>
                <w:p w:rsidR="00760650" w:rsidRDefault="00760650" w:rsidP="006D5D1E">
                  <w:r>
                    <w:t>F</w:t>
                  </w:r>
                </w:p>
              </w:tc>
              <w:tc>
                <w:tcPr>
                  <w:tcW w:w="391" w:type="dxa"/>
                </w:tcPr>
                <w:p w:rsidR="00760650" w:rsidRDefault="00760650" w:rsidP="006D5D1E">
                  <w:r>
                    <w:t>G</w:t>
                  </w:r>
                </w:p>
              </w:tc>
              <w:tc>
                <w:tcPr>
                  <w:tcW w:w="386" w:type="dxa"/>
                </w:tcPr>
                <w:p w:rsidR="00760650" w:rsidRDefault="00760650" w:rsidP="006D5D1E">
                  <w:r>
                    <w:t>H</w:t>
                  </w:r>
                </w:p>
              </w:tc>
              <w:tc>
                <w:tcPr>
                  <w:tcW w:w="432" w:type="dxa"/>
                </w:tcPr>
                <w:p w:rsidR="00760650" w:rsidRDefault="00760650" w:rsidP="006D5D1E">
                  <w:r>
                    <w:t>J</w:t>
                  </w:r>
                </w:p>
              </w:tc>
              <w:tc>
                <w:tcPr>
                  <w:tcW w:w="391" w:type="dxa"/>
                </w:tcPr>
                <w:p w:rsidR="00760650" w:rsidRDefault="00760650" w:rsidP="006D5D1E">
                  <w:r>
                    <w:t>K</w:t>
                  </w:r>
                </w:p>
              </w:tc>
              <w:tc>
                <w:tcPr>
                  <w:tcW w:w="401" w:type="dxa"/>
                </w:tcPr>
                <w:p w:rsidR="00760650" w:rsidRDefault="00760650" w:rsidP="006D5D1E">
                  <w:r>
                    <w:t>R</w:t>
                  </w:r>
                </w:p>
              </w:tc>
              <w:tc>
                <w:tcPr>
                  <w:tcW w:w="395" w:type="dxa"/>
                </w:tcPr>
                <w:p w:rsidR="00760650" w:rsidRDefault="00760650" w:rsidP="006D5D1E">
                  <w:r>
                    <w:t>C</w:t>
                  </w:r>
                </w:p>
              </w:tc>
              <w:tc>
                <w:tcPr>
                  <w:tcW w:w="404" w:type="dxa"/>
                </w:tcPr>
                <w:p w:rsidR="00760650" w:rsidRDefault="00760650" w:rsidP="006D5D1E">
                  <w:r>
                    <w:t>V</w:t>
                  </w:r>
                </w:p>
              </w:tc>
            </w:tr>
          </w:tbl>
          <w:p w:rsidR="00760650" w:rsidRPr="00A410C8" w:rsidRDefault="00760650" w:rsidP="006D5D1E">
            <w:pPr>
              <w:pStyle w:val="Textkrper"/>
              <w:jc w:val="center"/>
            </w:pPr>
          </w:p>
        </w:tc>
      </w:tr>
    </w:tbl>
    <w:p w:rsidR="002B4ACB" w:rsidRDefault="002B4ACB">
      <w:pPr>
        <w:spacing w:line="240" w:lineRule="exact"/>
        <w:rPr>
          <w:sz w:val="16"/>
          <w:lang w:eastAsia="de-DE"/>
        </w:rPr>
      </w:pPr>
      <w:r>
        <w:br w:type="page"/>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Pr="00A410C8" w:rsidRDefault="00760650" w:rsidP="006D5D1E">
            <w:r>
              <w:lastRenderedPageBreak/>
              <w:t>Listen Sie die acht Begriffe auf und begründen Sie jeweils, warum der Gesetzgeber diese Angaben verpflichtend vorschreibt.</w:t>
            </w:r>
          </w:p>
        </w:tc>
      </w:tr>
    </w:tbl>
    <w:p w:rsidR="00760650" w:rsidRDefault="00760650" w:rsidP="00253225">
      <w:pPr>
        <w:pStyle w:val="Abstandszeile"/>
      </w:pPr>
    </w:p>
    <w:tbl>
      <w:tblPr>
        <w:tblStyle w:val="Tabellenraster"/>
        <w:tblW w:w="9639" w:type="dxa"/>
        <w:tblInd w:w="108" w:type="dxa"/>
        <w:tblLook w:val="04A0" w:firstRow="1" w:lastRow="0" w:firstColumn="1" w:lastColumn="0" w:noHBand="0" w:noVBand="1"/>
      </w:tblPr>
      <w:tblGrid>
        <w:gridCol w:w="2977"/>
        <w:gridCol w:w="6662"/>
      </w:tblGrid>
      <w:tr w:rsidR="00760650" w:rsidTr="006D5D1E">
        <w:tc>
          <w:tcPr>
            <w:tcW w:w="2977" w:type="dxa"/>
          </w:tcPr>
          <w:p w:rsidR="00760650" w:rsidRDefault="00760650" w:rsidP="006D5D1E">
            <w:r>
              <w:t>Begriffe</w:t>
            </w:r>
          </w:p>
        </w:tc>
        <w:tc>
          <w:tcPr>
            <w:tcW w:w="6662" w:type="dxa"/>
          </w:tcPr>
          <w:p w:rsidR="00760650" w:rsidRDefault="00760650" w:rsidP="006D5D1E">
            <w:r>
              <w:t>Begründung</w:t>
            </w: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r w:rsidR="00760650" w:rsidTr="006D5D1E">
        <w:tc>
          <w:tcPr>
            <w:tcW w:w="2977" w:type="dxa"/>
          </w:tcPr>
          <w:p w:rsidR="00760650" w:rsidRDefault="00760650" w:rsidP="006D5D1E"/>
        </w:tc>
        <w:tc>
          <w:tcPr>
            <w:tcW w:w="6662" w:type="dxa"/>
          </w:tcPr>
          <w:p w:rsidR="00760650" w:rsidRDefault="00760650" w:rsidP="006D5D1E">
            <w:pPr>
              <w:ind w:left="360"/>
            </w:pPr>
          </w:p>
          <w:p w:rsidR="00760650" w:rsidRPr="00076AEA" w:rsidRDefault="00760650" w:rsidP="006D5D1E">
            <w:pPr>
              <w:ind w:left="360"/>
            </w:pPr>
          </w:p>
        </w:tc>
      </w:tr>
    </w:tbl>
    <w:p w:rsidR="00253225" w:rsidRDefault="00253225">
      <w:pPr>
        <w:spacing w:line="240" w:lineRule="exact"/>
      </w:pPr>
    </w:p>
    <w:p w:rsidR="00760650" w:rsidRDefault="00760650" w:rsidP="00B80E87">
      <w:pPr>
        <w:pStyle w:val="berschrift3"/>
      </w:pPr>
      <w:r>
        <w:t>Aufgabe 2</w:t>
      </w:r>
    </w:p>
    <w:p w:rsidR="00760650" w:rsidRDefault="00760650" w:rsidP="00760650">
      <w:r>
        <w:t>Arbeiten Sie im Tandem:</w:t>
      </w:r>
    </w:p>
    <w:p w:rsidR="00760650" w:rsidRDefault="00760650" w:rsidP="00760650">
      <w:pPr>
        <w:pStyle w:val="Listenabsatz"/>
        <w:numPr>
          <w:ilvl w:val="0"/>
          <w:numId w:val="46"/>
        </w:numPr>
        <w:spacing w:after="160" w:line="259" w:lineRule="auto"/>
      </w:pPr>
      <w:r>
        <w:t>Wählen Sie jeweils eine der ausliegenden Lebensmittelpackungen aus und pr</w:t>
      </w:r>
      <w:r>
        <w:t>ü</w:t>
      </w:r>
      <w:r>
        <w:t>fen Sie, ob die Pflichtangaben auf der Packung aufgedruckt sind.</w:t>
      </w:r>
    </w:p>
    <w:p w:rsidR="00760650" w:rsidRDefault="00760650" w:rsidP="00760650">
      <w:pPr>
        <w:pStyle w:val="Listenabsatz"/>
        <w:numPr>
          <w:ilvl w:val="0"/>
          <w:numId w:val="46"/>
        </w:numPr>
        <w:spacing w:after="160" w:line="259" w:lineRule="auto"/>
      </w:pPr>
      <w:r>
        <w:t xml:space="preserve">Stellen Sie sich gegenseitig Ihre Lebensmittelpackung vor. Tauschen Sie sich mit </w:t>
      </w:r>
      <w:r w:rsidR="00CC2A36">
        <w:t xml:space="preserve">Ihrer Tandempartnerin oder </w:t>
      </w:r>
      <w:r>
        <w:t>Ihrem Tandempartner aus.</w:t>
      </w:r>
    </w:p>
    <w:p w:rsidR="00760650" w:rsidRDefault="00760650" w:rsidP="00B80E87">
      <w:pPr>
        <w:spacing w:after="160" w:line="259" w:lineRule="auto"/>
      </w:pPr>
    </w:p>
    <w:p w:rsidR="00760650" w:rsidRDefault="00760650" w:rsidP="00B80E87">
      <w:pPr>
        <w:pStyle w:val="berschrift3"/>
      </w:pPr>
      <w:r>
        <w:t>Aufgabe 3</w:t>
      </w:r>
    </w:p>
    <w:p w:rsidR="00760650" w:rsidRDefault="00760650" w:rsidP="00760650">
      <w:r>
        <w:t>Folgende Zutatenliste ist gegeben:</w:t>
      </w:r>
    </w:p>
    <w:p w:rsidR="00760650" w:rsidRDefault="00760650" w:rsidP="00760650"/>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7513"/>
      </w:tblGrid>
      <w:tr w:rsidR="00760650" w:rsidRPr="00A410C8" w:rsidTr="006D5D1E">
        <w:tc>
          <w:tcPr>
            <w:tcW w:w="7513" w:type="dxa"/>
            <w:shd w:val="clear" w:color="auto" w:fill="auto"/>
          </w:tcPr>
          <w:p w:rsidR="00760650" w:rsidRPr="00A410C8" w:rsidRDefault="00760650" w:rsidP="006D5D1E">
            <w:pPr>
              <w:pStyle w:val="Textkrper"/>
            </w:pPr>
            <w:r w:rsidRPr="0074448C">
              <w:t xml:space="preserve">Margarine, </w:t>
            </w:r>
            <w:r w:rsidRPr="00076AEA">
              <w:t>Weizenmehl</w:t>
            </w:r>
            <w:r w:rsidRPr="0074448C">
              <w:t xml:space="preserve">, Zucker, Vollmilchschokolade, </w:t>
            </w:r>
            <w:r w:rsidRPr="00076AEA">
              <w:t>Eier, Milch</w:t>
            </w:r>
            <w:r w:rsidRPr="0074448C">
              <w:t>, Backpulver, Salz</w:t>
            </w:r>
          </w:p>
        </w:tc>
      </w:tr>
    </w:tbl>
    <w:p w:rsidR="00760650" w:rsidRDefault="00760650" w:rsidP="00760650"/>
    <w:p w:rsidR="00760650" w:rsidRDefault="00760650" w:rsidP="00760650"/>
    <w:p w:rsidR="00760650" w:rsidRDefault="00760650" w:rsidP="00760650">
      <w:pPr>
        <w:tabs>
          <w:tab w:val="left" w:pos="7371"/>
        </w:tabs>
      </w:pPr>
      <w:r>
        <w:t xml:space="preserve">Welche Zutat ist am häufigsten im  Lebensmittel? </w:t>
      </w:r>
      <w:r w:rsidRPr="00A477CE">
        <w:rPr>
          <w:u w:val="dotDash"/>
        </w:rPr>
        <w:tab/>
      </w:r>
    </w:p>
    <w:p w:rsidR="00760650" w:rsidRDefault="00760650" w:rsidP="00760650">
      <w:pPr>
        <w:tabs>
          <w:tab w:val="left" w:pos="7371"/>
        </w:tabs>
      </w:pPr>
    </w:p>
    <w:p w:rsidR="00760650" w:rsidRDefault="00760650" w:rsidP="00760650">
      <w:pPr>
        <w:tabs>
          <w:tab w:val="left" w:pos="7371"/>
        </w:tabs>
      </w:pPr>
      <w:r>
        <w:t xml:space="preserve">Welche Zutat ist am geringsten in Lebensmittel? </w:t>
      </w:r>
      <w:r w:rsidRPr="00A477CE">
        <w:rPr>
          <w:u w:val="dotDash"/>
        </w:rPr>
        <w:tab/>
      </w:r>
    </w:p>
    <w:p w:rsidR="00760650" w:rsidRDefault="00760650" w:rsidP="00760650"/>
    <w:p w:rsidR="00760650" w:rsidRDefault="00760650" w:rsidP="00760650">
      <w:pPr>
        <w:spacing w:line="360" w:lineRule="auto"/>
      </w:pPr>
      <w:r>
        <w:t>Welche Fehler sind in der Darstellung der Zutatenliste gemacht worden?</w:t>
      </w:r>
    </w:p>
    <w:p w:rsidR="00760650" w:rsidRDefault="00760650" w:rsidP="00760650">
      <w:pPr>
        <w:spacing w:line="360" w:lineRule="auto"/>
      </w:pPr>
    </w:p>
    <w:p w:rsidR="00760650" w:rsidRDefault="00760650" w:rsidP="00760650">
      <w:pPr>
        <w:spacing w:line="360" w:lineRule="auto"/>
      </w:pPr>
    </w:p>
    <w:p w:rsidR="00760650" w:rsidRDefault="00760650" w:rsidP="00760650">
      <w:pPr>
        <w:spacing w:line="360" w:lineRule="auto"/>
      </w:pPr>
      <w:r>
        <w:t xml:space="preserve">Handelt es sich bei obiger Zutatenliste um </w:t>
      </w:r>
    </w:p>
    <w:p w:rsidR="00760650" w:rsidRDefault="00760650" w:rsidP="00760650">
      <w:pPr>
        <w:pStyle w:val="Listenabsatz"/>
        <w:numPr>
          <w:ilvl w:val="0"/>
          <w:numId w:val="43"/>
        </w:numPr>
        <w:spacing w:line="360" w:lineRule="auto"/>
      </w:pPr>
      <w:r>
        <w:t>Gummibärchen</w:t>
      </w:r>
      <w:r w:rsidR="00F714EA">
        <w:t>?</w:t>
      </w:r>
    </w:p>
    <w:p w:rsidR="00760650" w:rsidRDefault="00760650" w:rsidP="00760650">
      <w:pPr>
        <w:pStyle w:val="Listenabsatz"/>
        <w:numPr>
          <w:ilvl w:val="0"/>
          <w:numId w:val="43"/>
        </w:numPr>
        <w:spacing w:line="360" w:lineRule="auto"/>
      </w:pPr>
      <w:r>
        <w:t>Schokoladenkuchen</w:t>
      </w:r>
      <w:r w:rsidR="00F714EA">
        <w:t>?</w:t>
      </w:r>
    </w:p>
    <w:p w:rsidR="00760650" w:rsidRDefault="00760650" w:rsidP="00760650">
      <w:pPr>
        <w:pStyle w:val="Listenabsatz"/>
        <w:numPr>
          <w:ilvl w:val="0"/>
          <w:numId w:val="43"/>
        </w:numPr>
        <w:spacing w:line="360" w:lineRule="auto"/>
      </w:pPr>
      <w:r>
        <w:t>Schokoladenquark</w:t>
      </w:r>
      <w:r w:rsidR="00F714EA">
        <w:t>?</w:t>
      </w:r>
      <w:r>
        <w:t xml:space="preserve"> </w:t>
      </w:r>
    </w:p>
    <w:p w:rsidR="00760650" w:rsidRDefault="00760650" w:rsidP="00760650">
      <w:r>
        <w:t>Begründen Sie Ihre Zuordnung:</w:t>
      </w:r>
    </w:p>
    <w:p w:rsidR="00760650" w:rsidRDefault="00760650" w:rsidP="00760650"/>
    <w:p w:rsidR="00760650" w:rsidRDefault="00760650" w:rsidP="00760650"/>
    <w:p w:rsidR="00760650" w:rsidRDefault="00760650" w:rsidP="00760650">
      <w:r>
        <w:t xml:space="preserve">Bei welchen Allergien darf dieses Lebensmittel nicht verzehrt werden? </w:t>
      </w:r>
    </w:p>
    <w:p w:rsidR="00760650" w:rsidRDefault="00760650" w:rsidP="00874CF1">
      <w:pPr>
        <w:pStyle w:val="Kopf8pt"/>
        <w:tabs>
          <w:tab w:val="left" w:pos="7370"/>
        </w:tabs>
        <w:spacing w:before="120"/>
      </w:pPr>
      <w:r w:rsidRPr="00A477CE">
        <w:rPr>
          <w:u w:val="dotDash"/>
        </w:rPr>
        <w:tab/>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60650" w:rsidRPr="00B51DE9" w:rsidTr="006D5D1E">
        <w:trPr>
          <w:trHeight w:val="523"/>
        </w:trPr>
        <w:tc>
          <w:tcPr>
            <w:tcW w:w="311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r w:rsidR="00874CF1">
              <w:t xml:space="preserve"> – Übungen</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3.02.03.01.05</w:t>
            </w:r>
          </w:p>
        </w:tc>
      </w:tr>
      <w:tr w:rsidR="00760650" w:rsidRPr="00B51DE9" w:rsidTr="006D5D1E">
        <w:tc>
          <w:tcPr>
            <w:tcW w:w="7348" w:type="dxa"/>
            <w:gridSpan w:val="2"/>
            <w:tcBorders>
              <w:left w:val="single" w:sz="4" w:space="0" w:color="auto"/>
              <w:bottom w:val="single" w:sz="4" w:space="0" w:color="auto"/>
              <w:right w:val="single" w:sz="4" w:space="0" w:color="auto"/>
            </w:tcBorders>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D9D9D9" w:themeFill="background1" w:themeFillShade="D9"/>
                </w:tcPr>
                <w:p w:rsidR="00760650" w:rsidRPr="00B51DE9" w:rsidRDefault="00760650" w:rsidP="006D5D1E">
                  <w:pPr>
                    <w:pStyle w:val="TabelleKopfmitte"/>
                  </w:pPr>
                  <w:r w:rsidRPr="00B51DE9">
                    <w:t>L</w:t>
                  </w:r>
                  <w:r>
                    <w:t>ösung</w:t>
                  </w:r>
                </w:p>
              </w:tc>
            </w:tr>
          </w:tbl>
          <w:p w:rsidR="00760650" w:rsidRPr="00B51DE9" w:rsidRDefault="00760650" w:rsidP="006D5D1E"/>
        </w:tc>
      </w:tr>
    </w:tbl>
    <w:p w:rsidR="00760650" w:rsidRDefault="00760650" w:rsidP="00874CF1">
      <w:pPr>
        <w:pStyle w:val="berschrift3"/>
      </w:pPr>
      <w:r w:rsidRPr="00076AEA">
        <w:rPr>
          <w:noProof/>
          <w:sz w:val="24"/>
        </w:rPr>
        <w:drawing>
          <wp:anchor distT="0" distB="0" distL="114300" distR="114300" simplePos="0" relativeHeight="252716032" behindDoc="0" locked="0" layoutInCell="0" allowOverlap="1" wp14:anchorId="18D65CA4" wp14:editId="72ACB380">
            <wp:simplePos x="0" y="0"/>
            <wp:positionH relativeFrom="rightMargin">
              <wp:posOffset>1090103</wp:posOffset>
            </wp:positionH>
            <wp:positionV relativeFrom="paragraph">
              <wp:posOffset>77972</wp:posOffset>
            </wp:positionV>
            <wp:extent cx="345440" cy="323850"/>
            <wp:effectExtent l="0" t="0" r="0" b="0"/>
            <wp:wrapNone/>
            <wp:docPr id="1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 1:</w:t>
      </w:r>
    </w:p>
    <w:p w:rsidR="00760650" w:rsidRDefault="00760650" w:rsidP="00760650">
      <w:pPr>
        <w:pStyle w:val="Kopf8pt"/>
        <w:spacing w:before="120"/>
      </w:pPr>
    </w:p>
    <w:tbl>
      <w:tblPr>
        <w:tblStyle w:val="Tabellenraster"/>
        <w:tblW w:w="95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531"/>
      </w:tblGrid>
      <w:tr w:rsidR="00760650" w:rsidRPr="00A410C8" w:rsidTr="006D5D1E">
        <w:tc>
          <w:tcPr>
            <w:tcW w:w="9531" w:type="dxa"/>
            <w:shd w:val="clear" w:color="auto" w:fill="auto"/>
          </w:tcPr>
          <w:tbl>
            <w:tblPr>
              <w:tblStyle w:val="Tabellenraster"/>
              <w:tblW w:w="0" w:type="auto"/>
              <w:tblLayout w:type="fixed"/>
              <w:tblLook w:val="04A0" w:firstRow="1" w:lastRow="0" w:firstColumn="1" w:lastColumn="0" w:noHBand="0" w:noVBand="1"/>
            </w:tblPr>
            <w:tblGrid>
              <w:gridCol w:w="355"/>
              <w:gridCol w:w="359"/>
              <w:gridCol w:w="358"/>
              <w:gridCol w:w="359"/>
              <w:gridCol w:w="354"/>
              <w:gridCol w:w="390"/>
              <w:gridCol w:w="358"/>
              <w:gridCol w:w="386"/>
              <w:gridCol w:w="383"/>
              <w:gridCol w:w="404"/>
              <w:gridCol w:w="405"/>
              <w:gridCol w:w="386"/>
              <w:gridCol w:w="389"/>
              <w:gridCol w:w="386"/>
              <w:gridCol w:w="391"/>
              <w:gridCol w:w="386"/>
              <w:gridCol w:w="432"/>
              <w:gridCol w:w="391"/>
              <w:gridCol w:w="401"/>
              <w:gridCol w:w="395"/>
              <w:gridCol w:w="404"/>
            </w:tblGrid>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M</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E</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r>
                    <w:t>G</w:t>
                  </w:r>
                </w:p>
              </w:tc>
              <w:tc>
                <w:tcPr>
                  <w:tcW w:w="359" w:type="dxa"/>
                </w:tcPr>
                <w:p w:rsidR="00760650" w:rsidRDefault="00760650" w:rsidP="006D5D1E">
                  <w:r>
                    <w:t>N</w:t>
                  </w:r>
                </w:p>
              </w:tc>
              <w:tc>
                <w:tcPr>
                  <w:tcW w:w="358" w:type="dxa"/>
                </w:tcPr>
                <w:p w:rsidR="00760650" w:rsidRDefault="00760650" w:rsidP="006D5D1E">
                  <w:r>
                    <w:t>U</w:t>
                  </w:r>
                </w:p>
              </w:tc>
              <w:tc>
                <w:tcPr>
                  <w:tcW w:w="359" w:type="dxa"/>
                </w:tcPr>
                <w:p w:rsidR="00760650" w:rsidRDefault="00760650" w:rsidP="006D5D1E">
                  <w:r>
                    <w:t>N</w:t>
                  </w:r>
                </w:p>
              </w:tc>
              <w:tc>
                <w:tcPr>
                  <w:tcW w:w="354" w:type="dxa"/>
                </w:tcPr>
                <w:p w:rsidR="00760650" w:rsidRDefault="00760650" w:rsidP="006D5D1E">
                  <w:r>
                    <w:t>H</w:t>
                  </w:r>
                </w:p>
              </w:tc>
              <w:tc>
                <w:tcPr>
                  <w:tcW w:w="390" w:type="dxa"/>
                </w:tcPr>
                <w:p w:rsidR="00760650" w:rsidRDefault="00760650" w:rsidP="006D5D1E">
                  <w:r>
                    <w:t>C</w:t>
                  </w:r>
                </w:p>
              </w:tc>
              <w:tc>
                <w:tcPr>
                  <w:tcW w:w="358" w:type="dxa"/>
                </w:tcPr>
                <w:p w:rsidR="00760650" w:rsidRDefault="00760650" w:rsidP="006D5D1E">
                  <w:r>
                    <w:t>I</w:t>
                  </w:r>
                </w:p>
              </w:tc>
              <w:tc>
                <w:tcPr>
                  <w:tcW w:w="386" w:type="dxa"/>
                </w:tcPr>
                <w:p w:rsidR="00760650" w:rsidRDefault="00760650" w:rsidP="006D5D1E">
                  <w:r>
                    <w:t>E</w:t>
                  </w:r>
                </w:p>
              </w:tc>
              <w:tc>
                <w:tcPr>
                  <w:tcW w:w="383" w:type="dxa"/>
                </w:tcPr>
                <w:p w:rsidR="00760650" w:rsidRDefault="00760650" w:rsidP="006D5D1E">
                  <w:r>
                    <w:t>Z</w:t>
                  </w:r>
                </w:p>
              </w:tc>
              <w:tc>
                <w:tcPr>
                  <w:tcW w:w="404" w:type="dxa"/>
                </w:tcPr>
                <w:p w:rsidR="00760650" w:rsidRDefault="00760650" w:rsidP="006D5D1E">
                  <w:r>
                    <w:t>N</w:t>
                  </w:r>
                </w:p>
              </w:tc>
              <w:tc>
                <w:tcPr>
                  <w:tcW w:w="405" w:type="dxa"/>
                </w:tcPr>
                <w:p w:rsidR="00760650" w:rsidRDefault="00760650" w:rsidP="006D5D1E">
                  <w:r>
                    <w:t>N</w:t>
                  </w:r>
                </w:p>
              </w:tc>
              <w:tc>
                <w:tcPr>
                  <w:tcW w:w="386" w:type="dxa"/>
                </w:tcPr>
                <w:p w:rsidR="00760650" w:rsidRDefault="00760650" w:rsidP="006D5D1E">
                  <w:r>
                    <w:t>E</w:t>
                  </w:r>
                </w:p>
              </w:tc>
              <w:tc>
                <w:tcPr>
                  <w:tcW w:w="389" w:type="dxa"/>
                </w:tcPr>
                <w:p w:rsidR="00760650" w:rsidRDefault="00760650" w:rsidP="006D5D1E">
                  <w:r>
                    <w:t>K</w:t>
                  </w:r>
                </w:p>
              </w:tc>
              <w:tc>
                <w:tcPr>
                  <w:tcW w:w="386" w:type="dxa"/>
                </w:tcPr>
                <w:p w:rsidR="00760650" w:rsidRDefault="00760650" w:rsidP="006D5D1E">
                  <w:r>
                    <w:t>T</w:t>
                  </w:r>
                </w:p>
              </w:tc>
              <w:tc>
                <w:tcPr>
                  <w:tcW w:w="391" w:type="dxa"/>
                </w:tcPr>
                <w:p w:rsidR="00760650" w:rsidRDefault="00760650" w:rsidP="006D5D1E">
                  <w:r>
                    <w:t>R</w:t>
                  </w:r>
                </w:p>
              </w:tc>
              <w:tc>
                <w:tcPr>
                  <w:tcW w:w="386" w:type="dxa"/>
                </w:tcPr>
                <w:p w:rsidR="00760650" w:rsidRDefault="00760650" w:rsidP="006D5D1E">
                  <w:r>
                    <w:t>E</w:t>
                  </w:r>
                </w:p>
              </w:tc>
              <w:tc>
                <w:tcPr>
                  <w:tcW w:w="432" w:type="dxa"/>
                </w:tcPr>
                <w:p w:rsidR="00760650" w:rsidRDefault="00760650" w:rsidP="006D5D1E">
                  <w:r>
                    <w:t>W</w:t>
                  </w:r>
                </w:p>
              </w:tc>
              <w:tc>
                <w:tcPr>
                  <w:tcW w:w="391" w:type="dxa"/>
                </w:tcPr>
                <w:p w:rsidR="00760650" w:rsidRDefault="00760650" w:rsidP="006D5D1E">
                  <w:r>
                    <w:t>R</w:t>
                  </w:r>
                </w:p>
              </w:tc>
              <w:tc>
                <w:tcPr>
                  <w:tcW w:w="401" w:type="dxa"/>
                </w:tcPr>
                <w:p w:rsidR="00760650" w:rsidRDefault="00760650" w:rsidP="006D5D1E">
                  <w:r>
                    <w:t>H</w:t>
                  </w:r>
                </w:p>
              </w:tc>
              <w:tc>
                <w:tcPr>
                  <w:tcW w:w="395" w:type="dxa"/>
                </w:tcPr>
                <w:p w:rsidR="00760650" w:rsidRDefault="00760650" w:rsidP="006D5D1E">
                  <w:r>
                    <w:t>Ä</w:t>
                  </w:r>
                </w:p>
              </w:tc>
              <w:tc>
                <w:tcPr>
                  <w:tcW w:w="404" w:type="dxa"/>
                </w:tcPr>
                <w:p w:rsidR="00760650" w:rsidRDefault="00760650" w:rsidP="006D5D1E">
                  <w:r>
                    <w:t>N</w:t>
                  </w:r>
                </w:p>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G</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r>
                    <w:t>Z</w:t>
                  </w:r>
                </w:p>
              </w:tc>
              <w:tc>
                <w:tcPr>
                  <w:tcW w:w="358" w:type="dxa"/>
                </w:tcPr>
                <w:p w:rsidR="00760650" w:rsidRDefault="00760650" w:rsidP="006D5D1E">
                  <w:r>
                    <w:t>U</w:t>
                  </w:r>
                </w:p>
              </w:tc>
              <w:tc>
                <w:tcPr>
                  <w:tcW w:w="386" w:type="dxa"/>
                </w:tcPr>
                <w:p w:rsidR="00760650" w:rsidRDefault="00760650" w:rsidP="006D5D1E">
                  <w:r>
                    <w:t>T</w:t>
                  </w:r>
                </w:p>
              </w:tc>
              <w:tc>
                <w:tcPr>
                  <w:tcW w:w="383" w:type="dxa"/>
                </w:tcPr>
                <w:p w:rsidR="00760650" w:rsidRDefault="00760650" w:rsidP="006D5D1E">
                  <w:r>
                    <w:t>A</w:t>
                  </w:r>
                </w:p>
              </w:tc>
              <w:tc>
                <w:tcPr>
                  <w:tcW w:w="404" w:type="dxa"/>
                </w:tcPr>
                <w:p w:rsidR="00760650" w:rsidRDefault="00760650" w:rsidP="006D5D1E">
                  <w:r>
                    <w:t>T</w:t>
                  </w:r>
                </w:p>
              </w:tc>
              <w:tc>
                <w:tcPr>
                  <w:tcW w:w="405" w:type="dxa"/>
                </w:tcPr>
                <w:p w:rsidR="00760650" w:rsidRDefault="00760650" w:rsidP="006D5D1E">
                  <w:r>
                    <w:t>E</w:t>
                  </w:r>
                </w:p>
              </w:tc>
              <w:tc>
                <w:tcPr>
                  <w:tcW w:w="386" w:type="dxa"/>
                </w:tcPr>
                <w:p w:rsidR="00760650" w:rsidRDefault="00760650" w:rsidP="006D5D1E">
                  <w:r>
                    <w:t>N</w:t>
                  </w:r>
                </w:p>
              </w:tc>
              <w:tc>
                <w:tcPr>
                  <w:tcW w:w="389" w:type="dxa"/>
                </w:tcPr>
                <w:p w:rsidR="00760650" w:rsidRDefault="00760650" w:rsidP="006D5D1E">
                  <w:r>
                    <w:t>L</w:t>
                  </w:r>
                </w:p>
              </w:tc>
              <w:tc>
                <w:tcPr>
                  <w:tcW w:w="386" w:type="dxa"/>
                </w:tcPr>
                <w:p w:rsidR="00760650" w:rsidRDefault="00760650" w:rsidP="006D5D1E">
                  <w:r>
                    <w:t>I</w:t>
                  </w:r>
                </w:p>
              </w:tc>
              <w:tc>
                <w:tcPr>
                  <w:tcW w:w="391" w:type="dxa"/>
                </w:tcPr>
                <w:p w:rsidR="00760650" w:rsidRDefault="00760650" w:rsidP="006D5D1E">
                  <w:r>
                    <w:t>S</w:t>
                  </w:r>
                </w:p>
              </w:tc>
              <w:tc>
                <w:tcPr>
                  <w:tcW w:w="386" w:type="dxa"/>
                </w:tcPr>
                <w:p w:rsidR="00760650" w:rsidRDefault="00760650" w:rsidP="006D5D1E">
                  <w:r>
                    <w:t>T</w:t>
                  </w:r>
                </w:p>
              </w:tc>
              <w:tc>
                <w:tcPr>
                  <w:tcW w:w="432" w:type="dxa"/>
                </w:tcPr>
                <w:p w:rsidR="00760650" w:rsidRDefault="00760650" w:rsidP="006D5D1E">
                  <w:r>
                    <w:t>E</w:t>
                  </w:r>
                </w:p>
              </w:tc>
              <w:tc>
                <w:tcPr>
                  <w:tcW w:w="391" w:type="dxa"/>
                </w:tcPr>
                <w:p w:rsidR="00760650" w:rsidRDefault="00760650" w:rsidP="006D5D1E"/>
              </w:tc>
              <w:tc>
                <w:tcPr>
                  <w:tcW w:w="401" w:type="dxa"/>
                </w:tcPr>
                <w:p w:rsidR="00760650" w:rsidRDefault="00760650" w:rsidP="006D5D1E">
                  <w:r>
                    <w:t>R</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r>
                    <w:t>B</w:t>
                  </w:r>
                </w:p>
              </w:tc>
              <w:tc>
                <w:tcPr>
                  <w:tcW w:w="354" w:type="dxa"/>
                </w:tcPr>
                <w:p w:rsidR="00760650" w:rsidRDefault="00760650" w:rsidP="006D5D1E">
                  <w:r>
                    <w:t>E</w:t>
                  </w:r>
                </w:p>
              </w:tc>
              <w:tc>
                <w:tcPr>
                  <w:tcW w:w="390" w:type="dxa"/>
                </w:tcPr>
                <w:p w:rsidR="00760650" w:rsidRDefault="00760650" w:rsidP="006D5D1E">
                  <w:r>
                    <w:t>Z</w:t>
                  </w:r>
                </w:p>
              </w:tc>
              <w:tc>
                <w:tcPr>
                  <w:tcW w:w="358" w:type="dxa"/>
                </w:tcPr>
                <w:p w:rsidR="00760650" w:rsidRDefault="00760650" w:rsidP="006D5D1E">
                  <w:r>
                    <w:t>E</w:t>
                  </w:r>
                </w:p>
              </w:tc>
              <w:tc>
                <w:tcPr>
                  <w:tcW w:w="386" w:type="dxa"/>
                </w:tcPr>
                <w:p w:rsidR="00760650" w:rsidRDefault="00760650" w:rsidP="006D5D1E">
                  <w:r>
                    <w:t>I</w:t>
                  </w:r>
                </w:p>
              </w:tc>
              <w:tc>
                <w:tcPr>
                  <w:tcW w:w="383" w:type="dxa"/>
                </w:tcPr>
                <w:p w:rsidR="00760650" w:rsidRDefault="00760650" w:rsidP="006D5D1E">
                  <w:r>
                    <w:t>C</w:t>
                  </w:r>
                </w:p>
              </w:tc>
              <w:tc>
                <w:tcPr>
                  <w:tcW w:w="404" w:type="dxa"/>
                </w:tcPr>
                <w:p w:rsidR="00760650" w:rsidRDefault="00760650" w:rsidP="006D5D1E">
                  <w:r>
                    <w:t>H</w:t>
                  </w:r>
                </w:p>
              </w:tc>
              <w:tc>
                <w:tcPr>
                  <w:tcW w:w="405" w:type="dxa"/>
                </w:tcPr>
                <w:p w:rsidR="00760650" w:rsidRDefault="00760650" w:rsidP="006D5D1E">
                  <w:r>
                    <w:t>N</w:t>
                  </w:r>
                </w:p>
              </w:tc>
              <w:tc>
                <w:tcPr>
                  <w:tcW w:w="386" w:type="dxa"/>
                </w:tcPr>
                <w:p w:rsidR="00760650" w:rsidRDefault="00760650" w:rsidP="006D5D1E">
                  <w:r>
                    <w:t>U</w:t>
                  </w:r>
                </w:p>
              </w:tc>
              <w:tc>
                <w:tcPr>
                  <w:tcW w:w="389" w:type="dxa"/>
                </w:tcPr>
                <w:p w:rsidR="00760650" w:rsidRDefault="00760650" w:rsidP="006D5D1E">
                  <w:r>
                    <w:t>N</w:t>
                  </w:r>
                </w:p>
              </w:tc>
              <w:tc>
                <w:tcPr>
                  <w:tcW w:w="386" w:type="dxa"/>
                </w:tcPr>
                <w:p w:rsidR="00760650" w:rsidRDefault="00760650" w:rsidP="006D5D1E">
                  <w:r>
                    <w:t>G</w:t>
                  </w:r>
                </w:p>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S</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A</w:t>
                  </w:r>
                </w:p>
              </w:tc>
              <w:tc>
                <w:tcPr>
                  <w:tcW w:w="386" w:type="dxa"/>
                </w:tcPr>
                <w:p w:rsidR="00760650" w:rsidRDefault="00760650" w:rsidP="006D5D1E">
                  <w:r>
                    <w:t>N</w:t>
                  </w:r>
                </w:p>
              </w:tc>
              <w:tc>
                <w:tcPr>
                  <w:tcW w:w="389" w:type="dxa"/>
                </w:tcPr>
                <w:p w:rsidR="00760650" w:rsidRDefault="00760650" w:rsidP="006D5D1E">
                  <w:r>
                    <w:t>S</w:t>
                  </w:r>
                </w:p>
              </w:tc>
              <w:tc>
                <w:tcPr>
                  <w:tcW w:w="386" w:type="dxa"/>
                </w:tcPr>
                <w:p w:rsidR="00760650" w:rsidRDefault="00760650" w:rsidP="006D5D1E">
                  <w:r>
                    <w:t>C</w:t>
                  </w:r>
                </w:p>
              </w:tc>
              <w:tc>
                <w:tcPr>
                  <w:tcW w:w="391" w:type="dxa"/>
                </w:tcPr>
                <w:p w:rsidR="00760650" w:rsidRDefault="00760650" w:rsidP="006D5D1E">
                  <w:r>
                    <w:t>H</w:t>
                  </w:r>
                </w:p>
              </w:tc>
              <w:tc>
                <w:tcPr>
                  <w:tcW w:w="386" w:type="dxa"/>
                </w:tcPr>
                <w:p w:rsidR="00760650" w:rsidRDefault="00760650" w:rsidP="006D5D1E">
                  <w:r>
                    <w:t>R</w:t>
                  </w:r>
                </w:p>
              </w:tc>
              <w:tc>
                <w:tcPr>
                  <w:tcW w:w="432" w:type="dxa"/>
                </w:tcPr>
                <w:p w:rsidR="00760650" w:rsidRDefault="00760650" w:rsidP="006D5D1E">
                  <w:r>
                    <w:t>I</w:t>
                  </w:r>
                </w:p>
              </w:tc>
              <w:tc>
                <w:tcPr>
                  <w:tcW w:w="391" w:type="dxa"/>
                </w:tcPr>
                <w:p w:rsidR="00760650" w:rsidRDefault="00760650" w:rsidP="006D5D1E">
                  <w:r>
                    <w:t>F</w:t>
                  </w:r>
                </w:p>
              </w:tc>
              <w:tc>
                <w:tcPr>
                  <w:tcW w:w="401" w:type="dxa"/>
                </w:tcPr>
                <w:p w:rsidR="00760650" w:rsidRDefault="00760650" w:rsidP="006D5D1E">
                  <w:r>
                    <w:t>T</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N</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G</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L</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r>
                    <w:t>E</w:t>
                  </w:r>
                </w:p>
              </w:tc>
              <w:tc>
                <w:tcPr>
                  <w:tcW w:w="359" w:type="dxa"/>
                </w:tcPr>
                <w:p w:rsidR="00760650" w:rsidRDefault="00760650" w:rsidP="006D5D1E">
                  <w:r>
                    <w:t>N</w:t>
                  </w:r>
                </w:p>
              </w:tc>
              <w:tc>
                <w:tcPr>
                  <w:tcW w:w="354" w:type="dxa"/>
                </w:tcPr>
                <w:p w:rsidR="00760650" w:rsidRDefault="00760650" w:rsidP="006D5D1E">
                  <w:r>
                    <w:t>E</w:t>
                  </w:r>
                </w:p>
              </w:tc>
              <w:tc>
                <w:tcPr>
                  <w:tcW w:w="390" w:type="dxa"/>
                </w:tcPr>
                <w:p w:rsidR="00760650" w:rsidRDefault="00760650" w:rsidP="006D5D1E">
                  <w:r>
                    <w:t>G</w:t>
                  </w:r>
                </w:p>
              </w:tc>
              <w:tc>
                <w:tcPr>
                  <w:tcW w:w="358" w:type="dxa"/>
                </w:tcPr>
                <w:p w:rsidR="00760650" w:rsidRDefault="00760650" w:rsidP="006D5D1E">
                  <w:r>
                    <w:t>R</w:t>
                  </w:r>
                </w:p>
              </w:tc>
              <w:tc>
                <w:tcPr>
                  <w:tcW w:w="386" w:type="dxa"/>
                </w:tcPr>
                <w:p w:rsidR="00760650" w:rsidRDefault="00760650" w:rsidP="006D5D1E">
                  <w:r>
                    <w:t>E</w:t>
                  </w:r>
                </w:p>
              </w:tc>
              <w:tc>
                <w:tcPr>
                  <w:tcW w:w="383" w:type="dxa"/>
                </w:tcPr>
                <w:p w:rsidR="00760650" w:rsidRDefault="00760650" w:rsidP="006D5D1E">
                  <w:r>
                    <w:t>L</w:t>
                  </w:r>
                </w:p>
              </w:tc>
              <w:tc>
                <w:tcPr>
                  <w:tcW w:w="404" w:type="dxa"/>
                </w:tcPr>
                <w:p w:rsidR="00760650" w:rsidRDefault="00760650" w:rsidP="006D5D1E">
                  <w:r>
                    <w:t>L</w:t>
                  </w:r>
                </w:p>
              </w:tc>
              <w:tc>
                <w:tcPr>
                  <w:tcW w:w="405" w:type="dxa"/>
                </w:tcPr>
                <w:p w:rsidR="00760650" w:rsidRDefault="00760650" w:rsidP="006D5D1E">
                  <w:r>
                    <w:t>A</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L</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tc>
              <w:tc>
                <w:tcPr>
                  <w:tcW w:w="359" w:type="dxa"/>
                </w:tcPr>
                <w:p w:rsidR="00760650" w:rsidRDefault="00760650" w:rsidP="006D5D1E"/>
              </w:tc>
              <w:tc>
                <w:tcPr>
                  <w:tcW w:w="354" w:type="dxa"/>
                </w:tcPr>
                <w:p w:rsidR="00760650" w:rsidRDefault="00760650" w:rsidP="006D5D1E"/>
              </w:tc>
              <w:tc>
                <w:tcPr>
                  <w:tcW w:w="390" w:type="dxa"/>
                </w:tcPr>
                <w:p w:rsidR="00760650" w:rsidRDefault="00760650" w:rsidP="006D5D1E"/>
              </w:tc>
              <w:tc>
                <w:tcPr>
                  <w:tcW w:w="358" w:type="dxa"/>
                </w:tcPr>
                <w:p w:rsidR="00760650" w:rsidRDefault="00760650" w:rsidP="006D5D1E"/>
              </w:tc>
              <w:tc>
                <w:tcPr>
                  <w:tcW w:w="386" w:type="dxa"/>
                </w:tcPr>
                <w:p w:rsidR="00760650" w:rsidRDefault="00760650" w:rsidP="006D5D1E"/>
              </w:tc>
              <w:tc>
                <w:tcPr>
                  <w:tcW w:w="383" w:type="dxa"/>
                </w:tcPr>
                <w:p w:rsidR="00760650" w:rsidRDefault="00760650" w:rsidP="006D5D1E"/>
              </w:tc>
              <w:tc>
                <w:tcPr>
                  <w:tcW w:w="404" w:type="dxa"/>
                </w:tcPr>
                <w:p w:rsidR="00760650" w:rsidRDefault="00760650" w:rsidP="006D5D1E"/>
              </w:tc>
              <w:tc>
                <w:tcPr>
                  <w:tcW w:w="405" w:type="dxa"/>
                </w:tcPr>
                <w:p w:rsidR="00760650" w:rsidRDefault="00760650" w:rsidP="006D5D1E">
                  <w:r>
                    <w:t>B</w:t>
                  </w:r>
                </w:p>
              </w:tc>
              <w:tc>
                <w:tcPr>
                  <w:tcW w:w="386" w:type="dxa"/>
                </w:tcPr>
                <w:p w:rsidR="00760650" w:rsidRDefault="00760650" w:rsidP="006D5D1E"/>
              </w:tc>
              <w:tc>
                <w:tcPr>
                  <w:tcW w:w="389" w:type="dxa"/>
                </w:tcPr>
                <w:p w:rsidR="00760650" w:rsidRDefault="00760650" w:rsidP="006D5D1E"/>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E</w:t>
                  </w:r>
                </w:p>
              </w:tc>
              <w:tc>
                <w:tcPr>
                  <w:tcW w:w="395" w:type="dxa"/>
                </w:tcPr>
                <w:p w:rsidR="00760650" w:rsidRDefault="00760650" w:rsidP="006D5D1E"/>
              </w:tc>
              <w:tc>
                <w:tcPr>
                  <w:tcW w:w="404" w:type="dxa"/>
                </w:tcPr>
                <w:p w:rsidR="00760650" w:rsidRDefault="00760650" w:rsidP="006D5D1E"/>
              </w:tc>
            </w:tr>
            <w:tr w:rsidR="00760650" w:rsidTr="006D5D1E">
              <w:tc>
                <w:tcPr>
                  <w:tcW w:w="355" w:type="dxa"/>
                </w:tcPr>
                <w:p w:rsidR="00760650" w:rsidRDefault="00760650" w:rsidP="006D5D1E"/>
              </w:tc>
              <w:tc>
                <w:tcPr>
                  <w:tcW w:w="359" w:type="dxa"/>
                </w:tcPr>
                <w:p w:rsidR="00760650" w:rsidRDefault="00760650" w:rsidP="006D5D1E"/>
              </w:tc>
              <w:tc>
                <w:tcPr>
                  <w:tcW w:w="358" w:type="dxa"/>
                </w:tcPr>
                <w:p w:rsidR="00760650" w:rsidRDefault="00760650" w:rsidP="006D5D1E">
                  <w:r>
                    <w:t>H</w:t>
                  </w:r>
                </w:p>
              </w:tc>
              <w:tc>
                <w:tcPr>
                  <w:tcW w:w="359" w:type="dxa"/>
                </w:tcPr>
                <w:p w:rsidR="00760650" w:rsidRDefault="00760650" w:rsidP="006D5D1E">
                  <w:r>
                    <w:t>A</w:t>
                  </w:r>
                </w:p>
              </w:tc>
              <w:tc>
                <w:tcPr>
                  <w:tcW w:w="354" w:type="dxa"/>
                </w:tcPr>
                <w:p w:rsidR="00760650" w:rsidRDefault="00760650" w:rsidP="006D5D1E">
                  <w:r>
                    <w:t>L</w:t>
                  </w:r>
                </w:p>
              </w:tc>
              <w:tc>
                <w:tcPr>
                  <w:tcW w:w="390" w:type="dxa"/>
                </w:tcPr>
                <w:p w:rsidR="00760650" w:rsidRDefault="00760650" w:rsidP="006D5D1E">
                  <w:r>
                    <w:t>T</w:t>
                  </w:r>
                </w:p>
              </w:tc>
              <w:tc>
                <w:tcPr>
                  <w:tcW w:w="358" w:type="dxa"/>
                </w:tcPr>
                <w:p w:rsidR="00760650" w:rsidRDefault="00760650" w:rsidP="006D5D1E">
                  <w:r>
                    <w:t>B</w:t>
                  </w:r>
                </w:p>
              </w:tc>
              <w:tc>
                <w:tcPr>
                  <w:tcW w:w="386" w:type="dxa"/>
                </w:tcPr>
                <w:p w:rsidR="00760650" w:rsidRDefault="00760650" w:rsidP="006D5D1E">
                  <w:r>
                    <w:t>A</w:t>
                  </w:r>
                </w:p>
              </w:tc>
              <w:tc>
                <w:tcPr>
                  <w:tcW w:w="383" w:type="dxa"/>
                </w:tcPr>
                <w:p w:rsidR="00760650" w:rsidRDefault="00760650" w:rsidP="006D5D1E">
                  <w:r>
                    <w:t>R</w:t>
                  </w:r>
                </w:p>
              </w:tc>
              <w:tc>
                <w:tcPr>
                  <w:tcW w:w="404" w:type="dxa"/>
                </w:tcPr>
                <w:p w:rsidR="00760650" w:rsidRDefault="00760650" w:rsidP="006D5D1E">
                  <w:r>
                    <w:t>K</w:t>
                  </w:r>
                </w:p>
              </w:tc>
              <w:tc>
                <w:tcPr>
                  <w:tcW w:w="405" w:type="dxa"/>
                </w:tcPr>
                <w:p w:rsidR="00760650" w:rsidRDefault="00760650" w:rsidP="006D5D1E">
                  <w:r>
                    <w:t>E</w:t>
                  </w:r>
                </w:p>
              </w:tc>
              <w:tc>
                <w:tcPr>
                  <w:tcW w:w="386" w:type="dxa"/>
                </w:tcPr>
                <w:p w:rsidR="00760650" w:rsidRDefault="00760650" w:rsidP="006D5D1E">
                  <w:r>
                    <w:t>I</w:t>
                  </w:r>
                </w:p>
              </w:tc>
              <w:tc>
                <w:tcPr>
                  <w:tcW w:w="389" w:type="dxa"/>
                </w:tcPr>
                <w:p w:rsidR="00760650" w:rsidRDefault="00760650" w:rsidP="006D5D1E">
                  <w:r>
                    <w:t>T</w:t>
                  </w:r>
                </w:p>
              </w:tc>
              <w:tc>
                <w:tcPr>
                  <w:tcW w:w="386" w:type="dxa"/>
                </w:tcPr>
                <w:p w:rsidR="00760650" w:rsidRDefault="00760650" w:rsidP="006D5D1E"/>
              </w:tc>
              <w:tc>
                <w:tcPr>
                  <w:tcW w:w="391" w:type="dxa"/>
                </w:tcPr>
                <w:p w:rsidR="00760650" w:rsidRDefault="00760650" w:rsidP="006D5D1E"/>
              </w:tc>
              <w:tc>
                <w:tcPr>
                  <w:tcW w:w="386" w:type="dxa"/>
                </w:tcPr>
                <w:p w:rsidR="00760650" w:rsidRDefault="00760650" w:rsidP="006D5D1E"/>
              </w:tc>
              <w:tc>
                <w:tcPr>
                  <w:tcW w:w="432" w:type="dxa"/>
                </w:tcPr>
                <w:p w:rsidR="00760650" w:rsidRDefault="00760650" w:rsidP="006D5D1E"/>
              </w:tc>
              <w:tc>
                <w:tcPr>
                  <w:tcW w:w="391" w:type="dxa"/>
                </w:tcPr>
                <w:p w:rsidR="00760650" w:rsidRDefault="00760650" w:rsidP="006D5D1E"/>
              </w:tc>
              <w:tc>
                <w:tcPr>
                  <w:tcW w:w="401" w:type="dxa"/>
                </w:tcPr>
                <w:p w:rsidR="00760650" w:rsidRDefault="00760650" w:rsidP="006D5D1E">
                  <w:r>
                    <w:t>R</w:t>
                  </w:r>
                </w:p>
              </w:tc>
              <w:tc>
                <w:tcPr>
                  <w:tcW w:w="395" w:type="dxa"/>
                </w:tcPr>
                <w:p w:rsidR="00760650" w:rsidRDefault="00760650" w:rsidP="006D5D1E"/>
              </w:tc>
              <w:tc>
                <w:tcPr>
                  <w:tcW w:w="404" w:type="dxa"/>
                </w:tcPr>
                <w:p w:rsidR="00760650" w:rsidRDefault="00760650" w:rsidP="006D5D1E"/>
              </w:tc>
            </w:tr>
          </w:tbl>
          <w:p w:rsidR="00760650" w:rsidRPr="00A410C8" w:rsidRDefault="00760650" w:rsidP="006D5D1E">
            <w:pPr>
              <w:pStyle w:val="Textkrper"/>
              <w:jc w:val="center"/>
            </w:pPr>
          </w:p>
        </w:tc>
      </w:tr>
    </w:tbl>
    <w:p w:rsidR="00760650" w:rsidRDefault="00760650" w:rsidP="00760650">
      <w:pPr>
        <w:pStyle w:val="Kopf8pt"/>
        <w:spacing w:before="120"/>
      </w:pPr>
    </w:p>
    <w:tbl>
      <w:tblPr>
        <w:tblStyle w:val="Tabellenraster"/>
        <w:tblW w:w="9498" w:type="dxa"/>
        <w:tblInd w:w="108" w:type="dxa"/>
        <w:tblLook w:val="04A0" w:firstRow="1" w:lastRow="0" w:firstColumn="1" w:lastColumn="0" w:noHBand="0" w:noVBand="1"/>
      </w:tblPr>
      <w:tblGrid>
        <w:gridCol w:w="2977"/>
        <w:gridCol w:w="6521"/>
      </w:tblGrid>
      <w:tr w:rsidR="00760650" w:rsidTr="006D5D1E">
        <w:tc>
          <w:tcPr>
            <w:tcW w:w="2977" w:type="dxa"/>
          </w:tcPr>
          <w:p w:rsidR="00760650" w:rsidRDefault="00760650" w:rsidP="006D5D1E">
            <w:r>
              <w:t>Begriffe</w:t>
            </w:r>
          </w:p>
        </w:tc>
        <w:tc>
          <w:tcPr>
            <w:tcW w:w="6521" w:type="dxa"/>
          </w:tcPr>
          <w:p w:rsidR="00760650" w:rsidRDefault="00760650" w:rsidP="006D5D1E">
            <w:r>
              <w:t>Aussagen</w:t>
            </w:r>
          </w:p>
        </w:tc>
      </w:tr>
      <w:tr w:rsidR="00760650" w:rsidTr="006D5D1E">
        <w:tc>
          <w:tcPr>
            <w:tcW w:w="2977" w:type="dxa"/>
          </w:tcPr>
          <w:p w:rsidR="00760650" w:rsidRDefault="00760650" w:rsidP="006D5D1E">
            <w:r>
              <w:t>Mengenangabe</w:t>
            </w:r>
          </w:p>
        </w:tc>
        <w:tc>
          <w:tcPr>
            <w:tcW w:w="6521" w:type="dxa"/>
          </w:tcPr>
          <w:p w:rsidR="00760650" w:rsidRDefault="00760650" w:rsidP="00760650">
            <w:pPr>
              <w:pStyle w:val="Listenabsatz"/>
              <w:numPr>
                <w:ilvl w:val="0"/>
                <w:numId w:val="41"/>
              </w:numPr>
            </w:pPr>
            <w:r>
              <w:t>damit man weiß, wie viel in der Packung enthalten ist</w:t>
            </w:r>
          </w:p>
          <w:p w:rsidR="00760650" w:rsidRDefault="00760650" w:rsidP="00760650">
            <w:pPr>
              <w:pStyle w:val="Listenabsatz"/>
              <w:numPr>
                <w:ilvl w:val="0"/>
                <w:numId w:val="41"/>
              </w:numPr>
            </w:pPr>
            <w:r>
              <w:t xml:space="preserve">damit man verschiedene Packungen gut miteinander vergleichen kann </w:t>
            </w:r>
          </w:p>
        </w:tc>
      </w:tr>
      <w:tr w:rsidR="00760650" w:rsidTr="006D5D1E">
        <w:tc>
          <w:tcPr>
            <w:tcW w:w="2977" w:type="dxa"/>
          </w:tcPr>
          <w:p w:rsidR="00760650" w:rsidRDefault="00760650" w:rsidP="006D5D1E">
            <w:r>
              <w:t>Nährwertkennzeichnung</w:t>
            </w:r>
          </w:p>
        </w:tc>
        <w:tc>
          <w:tcPr>
            <w:tcW w:w="6521" w:type="dxa"/>
          </w:tcPr>
          <w:p w:rsidR="00760650" w:rsidRDefault="00760650" w:rsidP="00760650">
            <w:pPr>
              <w:pStyle w:val="Listenabsatz"/>
              <w:numPr>
                <w:ilvl w:val="0"/>
                <w:numId w:val="41"/>
              </w:numPr>
            </w:pPr>
            <w:r>
              <w:t>damit man weiß, welche Nährstoffe im Lebensmittel enthalten sind</w:t>
            </w:r>
          </w:p>
        </w:tc>
      </w:tr>
      <w:tr w:rsidR="00760650" w:rsidTr="006D5D1E">
        <w:tc>
          <w:tcPr>
            <w:tcW w:w="2977" w:type="dxa"/>
          </w:tcPr>
          <w:p w:rsidR="00760650" w:rsidRDefault="00760650" w:rsidP="006D5D1E">
            <w:r>
              <w:t>Anschrift Hersteller</w:t>
            </w:r>
          </w:p>
        </w:tc>
        <w:tc>
          <w:tcPr>
            <w:tcW w:w="6521" w:type="dxa"/>
          </w:tcPr>
          <w:p w:rsidR="00760650" w:rsidRDefault="00760650" w:rsidP="00760650">
            <w:pPr>
              <w:pStyle w:val="Listenabsatz"/>
              <w:numPr>
                <w:ilvl w:val="0"/>
                <w:numId w:val="41"/>
              </w:numPr>
            </w:pPr>
            <w:r>
              <w:t>damit man b</w:t>
            </w:r>
            <w:r w:rsidR="00874CF1">
              <w:t xml:space="preserve">ei Fragen oder Beschwerden weiß, </w:t>
            </w:r>
            <w:r>
              <w:t>an wen man sich wenden kann</w:t>
            </w:r>
          </w:p>
        </w:tc>
      </w:tr>
      <w:tr w:rsidR="00760650" w:rsidTr="006D5D1E">
        <w:tc>
          <w:tcPr>
            <w:tcW w:w="2977" w:type="dxa"/>
          </w:tcPr>
          <w:p w:rsidR="00760650" w:rsidRDefault="00760650" w:rsidP="006D5D1E">
            <w:r>
              <w:t>Zutatenliste</w:t>
            </w:r>
          </w:p>
        </w:tc>
        <w:tc>
          <w:tcPr>
            <w:tcW w:w="6521" w:type="dxa"/>
          </w:tcPr>
          <w:p w:rsidR="00760650" w:rsidRDefault="00760650" w:rsidP="00760650">
            <w:pPr>
              <w:pStyle w:val="Listenabsatz"/>
              <w:numPr>
                <w:ilvl w:val="0"/>
                <w:numId w:val="41"/>
              </w:numPr>
            </w:pPr>
            <w:r>
              <w:t>damit man weiß, welche Zutaten im Lebensmittel enthalten sind</w:t>
            </w:r>
          </w:p>
          <w:p w:rsidR="00760650" w:rsidRDefault="00760650" w:rsidP="00760650">
            <w:pPr>
              <w:pStyle w:val="Listenabsatz"/>
              <w:numPr>
                <w:ilvl w:val="0"/>
                <w:numId w:val="41"/>
              </w:numPr>
            </w:pPr>
            <w:r>
              <w:t>damit man weiß</w:t>
            </w:r>
            <w:r w:rsidR="008F60A5">
              <w:t>, welche Zutat in der größten/</w:t>
            </w:r>
            <w:r>
              <w:t xml:space="preserve">kleinsten Menge im Lebensmittel enthalten ist </w:t>
            </w:r>
          </w:p>
        </w:tc>
      </w:tr>
      <w:tr w:rsidR="00760650" w:rsidTr="006D5D1E">
        <w:tc>
          <w:tcPr>
            <w:tcW w:w="2977" w:type="dxa"/>
          </w:tcPr>
          <w:p w:rsidR="00760650" w:rsidRDefault="00760650" w:rsidP="006D5D1E">
            <w:r>
              <w:t>Bezeichnung</w:t>
            </w:r>
          </w:p>
        </w:tc>
        <w:tc>
          <w:tcPr>
            <w:tcW w:w="6521" w:type="dxa"/>
          </w:tcPr>
          <w:p w:rsidR="00760650" w:rsidRDefault="00760650" w:rsidP="00760650">
            <w:pPr>
              <w:pStyle w:val="Listenabsatz"/>
              <w:numPr>
                <w:ilvl w:val="0"/>
                <w:numId w:val="41"/>
              </w:numPr>
            </w:pPr>
            <w:r>
              <w:t>damit man weiß, was in der Packung ist</w:t>
            </w:r>
          </w:p>
        </w:tc>
      </w:tr>
      <w:tr w:rsidR="00760650" w:rsidTr="006D5D1E">
        <w:tc>
          <w:tcPr>
            <w:tcW w:w="2977" w:type="dxa"/>
          </w:tcPr>
          <w:p w:rsidR="00760650" w:rsidRDefault="00760650" w:rsidP="006D5D1E">
            <w:r>
              <w:t>Allergene</w:t>
            </w:r>
          </w:p>
        </w:tc>
        <w:tc>
          <w:tcPr>
            <w:tcW w:w="6521" w:type="dxa"/>
          </w:tcPr>
          <w:p w:rsidR="00760650" w:rsidRDefault="00760650" w:rsidP="00760650">
            <w:pPr>
              <w:pStyle w:val="Listenabsatz"/>
              <w:numPr>
                <w:ilvl w:val="0"/>
                <w:numId w:val="41"/>
              </w:numPr>
            </w:pPr>
            <w:r>
              <w:t>damit ein Allergiker weiß, ob das Produkt für ihn geeignet ist</w:t>
            </w:r>
          </w:p>
        </w:tc>
      </w:tr>
      <w:tr w:rsidR="00760650" w:rsidTr="006D5D1E">
        <w:tc>
          <w:tcPr>
            <w:tcW w:w="2977" w:type="dxa"/>
          </w:tcPr>
          <w:p w:rsidR="00760650" w:rsidRDefault="00760650" w:rsidP="006D5D1E">
            <w:r>
              <w:t>Haltbarkeit</w:t>
            </w:r>
          </w:p>
        </w:tc>
        <w:tc>
          <w:tcPr>
            <w:tcW w:w="6521" w:type="dxa"/>
          </w:tcPr>
          <w:p w:rsidR="00760650" w:rsidRDefault="00760650" w:rsidP="00760650">
            <w:pPr>
              <w:pStyle w:val="Listenabsatz"/>
              <w:numPr>
                <w:ilvl w:val="0"/>
                <w:numId w:val="41"/>
              </w:numPr>
            </w:pPr>
            <w:r>
              <w:t>damit man weiß, wie lange das Lebensmittel bei richtiger Lag</w:t>
            </w:r>
            <w:r>
              <w:t>e</w:t>
            </w:r>
            <w:r>
              <w:t>rung mindestens haltbar ist</w:t>
            </w:r>
          </w:p>
        </w:tc>
      </w:tr>
    </w:tbl>
    <w:p w:rsidR="00760650" w:rsidRDefault="00760650" w:rsidP="00760650">
      <w:pPr>
        <w:spacing w:line="240" w:lineRule="exact"/>
        <w:rPr>
          <w:rFonts w:eastAsia="Times New Roman" w:cs="Times New Roman"/>
          <w:sz w:val="16"/>
        </w:rPr>
      </w:pPr>
      <w:r>
        <w:br w:type="page"/>
      </w:r>
    </w:p>
    <w:p w:rsidR="00760650" w:rsidRDefault="00760650" w:rsidP="00874CF1">
      <w:pPr>
        <w:pStyle w:val="berschrift3"/>
      </w:pPr>
      <w:r>
        <w:lastRenderedPageBreak/>
        <w:t>Aufgabe 2</w:t>
      </w:r>
    </w:p>
    <w:p w:rsidR="00760650" w:rsidRDefault="00760650" w:rsidP="00760650">
      <w:r>
        <w:t>Arbeiten Sie im Tandem:</w:t>
      </w:r>
    </w:p>
    <w:p w:rsidR="00760650" w:rsidRDefault="00760650" w:rsidP="00760650">
      <w:pPr>
        <w:spacing w:after="160" w:line="259" w:lineRule="auto"/>
        <w:ind w:left="1080"/>
      </w:pPr>
    </w:p>
    <w:p w:rsidR="000A32E1" w:rsidRDefault="000A32E1" w:rsidP="000A32E1">
      <w:pPr>
        <w:spacing w:after="160" w:line="259" w:lineRule="auto"/>
        <w:ind w:left="1080"/>
      </w:pPr>
      <w:r>
        <w:t>Lösungen der Schülerinnen und Schüler</w:t>
      </w:r>
    </w:p>
    <w:p w:rsidR="00760650" w:rsidRDefault="00760650" w:rsidP="00760650">
      <w:pPr>
        <w:spacing w:after="160" w:line="259" w:lineRule="auto"/>
        <w:ind w:left="1080"/>
      </w:pPr>
    </w:p>
    <w:p w:rsidR="00760650" w:rsidRDefault="00760650" w:rsidP="00874CF1">
      <w:pPr>
        <w:pStyle w:val="berschrift3"/>
      </w:pPr>
      <w:r>
        <w:t>Aufgabe 3</w:t>
      </w:r>
    </w:p>
    <w:p w:rsidR="00760650" w:rsidRDefault="00760650" w:rsidP="00760650">
      <w:r>
        <w:t>Folgende Zutatenliste ist gegeben:</w:t>
      </w:r>
    </w:p>
    <w:p w:rsidR="00760650" w:rsidRDefault="00760650" w:rsidP="00760650"/>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7513"/>
      </w:tblGrid>
      <w:tr w:rsidR="00760650" w:rsidRPr="00A410C8" w:rsidTr="006D5D1E">
        <w:tc>
          <w:tcPr>
            <w:tcW w:w="7513" w:type="dxa"/>
            <w:shd w:val="clear" w:color="auto" w:fill="auto"/>
          </w:tcPr>
          <w:p w:rsidR="00760650" w:rsidRPr="00A410C8" w:rsidRDefault="00760650" w:rsidP="006D5D1E">
            <w:pPr>
              <w:pStyle w:val="Textkrper"/>
            </w:pPr>
            <w:r w:rsidRPr="0074448C">
              <w:t xml:space="preserve">Margarine, </w:t>
            </w:r>
            <w:r w:rsidRPr="00076AEA">
              <w:t>Weizenmehl</w:t>
            </w:r>
            <w:r w:rsidRPr="0074448C">
              <w:t xml:space="preserve">, Zucker, Vollmilchschokolade, </w:t>
            </w:r>
            <w:r w:rsidRPr="00076AEA">
              <w:t>Eier, Milch</w:t>
            </w:r>
            <w:r w:rsidRPr="0074448C">
              <w:t>, Backpulver, Salz</w:t>
            </w:r>
          </w:p>
        </w:tc>
      </w:tr>
    </w:tbl>
    <w:p w:rsidR="00760650" w:rsidRDefault="00760650" w:rsidP="00760650"/>
    <w:p w:rsidR="00760650" w:rsidRDefault="00760650" w:rsidP="00760650"/>
    <w:p w:rsidR="00760650" w:rsidRDefault="00760650" w:rsidP="00760650">
      <w:pPr>
        <w:tabs>
          <w:tab w:val="left" w:pos="7371"/>
        </w:tabs>
      </w:pPr>
      <w:r>
        <w:t xml:space="preserve">Welche Zutat ist am häufigsten im Lebensmittel? </w:t>
      </w:r>
      <w:r>
        <w:rPr>
          <w:u w:val="dotDash"/>
        </w:rPr>
        <w:t>Margarine</w:t>
      </w:r>
    </w:p>
    <w:p w:rsidR="00760650" w:rsidRDefault="00760650" w:rsidP="00760650">
      <w:pPr>
        <w:tabs>
          <w:tab w:val="left" w:pos="7371"/>
        </w:tabs>
      </w:pPr>
    </w:p>
    <w:p w:rsidR="00760650" w:rsidRDefault="00760650" w:rsidP="00760650">
      <w:pPr>
        <w:tabs>
          <w:tab w:val="left" w:pos="7371"/>
        </w:tabs>
      </w:pPr>
      <w:r>
        <w:t xml:space="preserve">Welche Zutat ist am geringsten in Lebensmittel? </w:t>
      </w:r>
      <w:r>
        <w:rPr>
          <w:u w:val="dotDash"/>
        </w:rPr>
        <w:t>Salz</w:t>
      </w:r>
    </w:p>
    <w:p w:rsidR="00760650" w:rsidRDefault="00760650" w:rsidP="00760650"/>
    <w:p w:rsidR="00760650" w:rsidRDefault="00760650" w:rsidP="00760650">
      <w:pPr>
        <w:spacing w:line="360" w:lineRule="auto"/>
      </w:pPr>
      <w:r>
        <w:t>Welche Fehler sind in der Darstellung der Zutatenliste gemacht worden?</w:t>
      </w:r>
    </w:p>
    <w:p w:rsidR="00760650" w:rsidRPr="00076AEA" w:rsidRDefault="00760650" w:rsidP="00760650">
      <w:pPr>
        <w:spacing w:line="360" w:lineRule="auto"/>
        <w:rPr>
          <w:u w:val="dotDash"/>
        </w:rPr>
      </w:pPr>
      <w:r w:rsidRPr="00076AEA">
        <w:rPr>
          <w:u w:val="dotDash"/>
        </w:rPr>
        <w:t>Allergene (Weizenmehl, Eier, Milch) wurden nicht eindeutig hervorgehoben.</w:t>
      </w:r>
    </w:p>
    <w:p w:rsidR="00760650" w:rsidRDefault="00760650" w:rsidP="00760650">
      <w:pPr>
        <w:spacing w:line="360" w:lineRule="auto"/>
      </w:pPr>
    </w:p>
    <w:p w:rsidR="00760650" w:rsidRDefault="00760650" w:rsidP="00760650">
      <w:pPr>
        <w:spacing w:line="360" w:lineRule="auto"/>
      </w:pPr>
    </w:p>
    <w:p w:rsidR="00760650" w:rsidRDefault="00760650" w:rsidP="00760650">
      <w:pPr>
        <w:spacing w:line="360" w:lineRule="auto"/>
      </w:pPr>
      <w:r>
        <w:t xml:space="preserve">Handelt es sich bei obiger Zutatenliste um </w:t>
      </w:r>
    </w:p>
    <w:p w:rsidR="00760650" w:rsidRDefault="00760650" w:rsidP="00760650">
      <w:pPr>
        <w:pStyle w:val="Listenabsatz"/>
        <w:numPr>
          <w:ilvl w:val="0"/>
          <w:numId w:val="43"/>
        </w:numPr>
        <w:spacing w:line="360" w:lineRule="auto"/>
      </w:pPr>
      <w:r>
        <w:t>Gummibärchen</w:t>
      </w:r>
      <w:r w:rsidR="00F714EA">
        <w:t>?</w:t>
      </w:r>
    </w:p>
    <w:p w:rsidR="00760650" w:rsidRDefault="00760650" w:rsidP="00760650">
      <w:pPr>
        <w:pStyle w:val="Listenabsatz"/>
        <w:numPr>
          <w:ilvl w:val="0"/>
          <w:numId w:val="45"/>
        </w:numPr>
        <w:spacing w:line="360" w:lineRule="auto"/>
      </w:pPr>
      <w:r>
        <w:t>Schokoladenkuchen</w:t>
      </w:r>
      <w:r w:rsidR="00F714EA">
        <w:t>?</w:t>
      </w:r>
    </w:p>
    <w:p w:rsidR="00760650" w:rsidRDefault="00760650" w:rsidP="00760650">
      <w:pPr>
        <w:pStyle w:val="Listenabsatz"/>
        <w:numPr>
          <w:ilvl w:val="0"/>
          <w:numId w:val="43"/>
        </w:numPr>
        <w:spacing w:line="360" w:lineRule="auto"/>
      </w:pPr>
      <w:r>
        <w:t>Schokoladenquark</w:t>
      </w:r>
      <w:r w:rsidR="00F714EA">
        <w:t>?</w:t>
      </w:r>
      <w:r>
        <w:t xml:space="preserve"> </w:t>
      </w:r>
    </w:p>
    <w:p w:rsidR="00760650" w:rsidRDefault="00760650" w:rsidP="00760650">
      <w:r>
        <w:t>Begründen Sie Ihre Zuordnung:</w:t>
      </w:r>
    </w:p>
    <w:p w:rsidR="00760650" w:rsidRDefault="00760650" w:rsidP="00760650">
      <w:r>
        <w:t xml:space="preserve">In Speisequark </w:t>
      </w:r>
      <w:r w:rsidR="00CC2A36">
        <w:t xml:space="preserve">sind keine Margarine, </w:t>
      </w:r>
      <w:r>
        <w:t>keine Eier und kein Backpulver enthalten.</w:t>
      </w:r>
    </w:p>
    <w:p w:rsidR="00760650" w:rsidRDefault="00760650" w:rsidP="00760650">
      <w:r>
        <w:t xml:space="preserve">In Gummibärchen </w:t>
      </w:r>
      <w:r w:rsidR="00CC2A36">
        <w:t>sind</w:t>
      </w:r>
      <w:r>
        <w:t xml:space="preserve"> keine Vollmilchschokolade, kein Mehl, keine Margarine</w:t>
      </w:r>
      <w:r w:rsidR="00874CF1">
        <w:t xml:space="preserve"> </w:t>
      </w:r>
      <w:r>
        <w:t>… en</w:t>
      </w:r>
      <w:r>
        <w:t>t</w:t>
      </w:r>
      <w:r>
        <w:t>halten</w:t>
      </w:r>
      <w:r w:rsidR="00874CF1">
        <w:t>.</w:t>
      </w:r>
    </w:p>
    <w:p w:rsidR="00760650" w:rsidRDefault="00760650" w:rsidP="00760650"/>
    <w:p w:rsidR="00760650" w:rsidRDefault="00760650" w:rsidP="00760650"/>
    <w:p w:rsidR="00760650" w:rsidRDefault="00760650" w:rsidP="00760650"/>
    <w:p w:rsidR="00760650" w:rsidRDefault="00760650" w:rsidP="00760650">
      <w:r>
        <w:t xml:space="preserve">Bei welchen Allergien darf dieses Lebensmittel nicht verzehrt werden? </w:t>
      </w:r>
    </w:p>
    <w:p w:rsidR="00760650" w:rsidRDefault="00760650" w:rsidP="00760650"/>
    <w:p w:rsidR="00760650" w:rsidRPr="00A477CE" w:rsidRDefault="00760650" w:rsidP="00760650">
      <w:pPr>
        <w:pStyle w:val="Textkrper"/>
        <w:rPr>
          <w:u w:val="dotDash"/>
        </w:rPr>
      </w:pPr>
      <w:r w:rsidRPr="00A477CE">
        <w:rPr>
          <w:u w:val="dotDash"/>
        </w:rPr>
        <w:t>Weizenmehlallergie (</w:t>
      </w:r>
      <w:proofErr w:type="spellStart"/>
      <w:r w:rsidRPr="00A477CE">
        <w:rPr>
          <w:u w:val="dotDash"/>
        </w:rPr>
        <w:t>Glutenunverträglichkeit</w:t>
      </w:r>
      <w:proofErr w:type="spellEnd"/>
      <w:r w:rsidRPr="00A477CE">
        <w:rPr>
          <w:u w:val="dotDash"/>
        </w:rPr>
        <w:t>), Allergie gegen Eier, Allergie gegen Milch (Milcheiweiß oder Milchzucker)</w:t>
      </w:r>
    </w:p>
    <w:p w:rsidR="00760650" w:rsidRDefault="00760650" w:rsidP="00760650">
      <w:pPr>
        <w:pStyle w:val="Kopf8pt"/>
        <w:spacing w:before="120"/>
      </w:pPr>
    </w:p>
    <w:p w:rsidR="00760650" w:rsidRDefault="00760650" w:rsidP="00760650">
      <w:pPr>
        <w:spacing w:line="240" w:lineRule="exact"/>
      </w:pPr>
    </w:p>
    <w:p w:rsidR="00760650" w:rsidRDefault="00760650" w:rsidP="0076065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3.02.03.01.07</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2A6DD9">
              <w:t>Ich kann Informations- und Kommunikationssysteme nutzen.</w:t>
            </w:r>
          </w:p>
          <w:p w:rsidR="00760650" w:rsidRDefault="00760650" w:rsidP="006D5D1E">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die Nährwertkennzeichnung beschreiben.</w:t>
            </w:r>
          </w:p>
          <w:p w:rsidR="00760650" w:rsidRDefault="00760650" w:rsidP="006D5D1E">
            <w:pPr>
              <w:pStyle w:val="Kopf8ptafz"/>
            </w:pPr>
            <w:r>
              <w:t>Ich kann gezielt Informationen aus einem Text entnehmen und damit gezielt weiterarbeiten</w:t>
            </w:r>
            <w:r w:rsidR="00874CF1">
              <w:t>.</w:t>
            </w:r>
          </w:p>
          <w:p w:rsidR="00760650" w:rsidRDefault="00760650" w:rsidP="006D5D1E">
            <w:pPr>
              <w:pStyle w:val="Kopf8ptafz"/>
              <w:rPr>
                <w:i/>
              </w:rPr>
            </w:pPr>
            <w:r>
              <w:rPr>
                <w:i/>
              </w:rPr>
              <w:t>Ich kann Arbeitsergebnisse festhalten.</w:t>
            </w:r>
          </w:p>
          <w:p w:rsidR="00760650" w:rsidRDefault="00760650" w:rsidP="006D5D1E">
            <w:pPr>
              <w:pStyle w:val="Kopf8ptafz"/>
            </w:pPr>
            <w:r>
              <w:rPr>
                <w:i/>
              </w:rPr>
              <w:t>Ich kann komplexe Aufgaben bearbeiten.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3E5537">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3E5537"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3552D3">
            <w:pPr>
              <w:pStyle w:val="Kopf8ptafz"/>
              <w:numPr>
                <w:ilvl w:val="0"/>
                <w:numId w:val="0"/>
              </w:numPr>
              <w:ind w:left="227"/>
            </w:pPr>
          </w:p>
        </w:tc>
      </w:tr>
    </w:tbl>
    <w:p w:rsidR="00760650" w:rsidRDefault="00760650" w:rsidP="00760650">
      <w:pPr>
        <w:pStyle w:val="berschrift1"/>
      </w:pPr>
      <w:r>
        <w:rPr>
          <w:noProof/>
          <w:sz w:val="24"/>
        </w:rPr>
        <w:drawing>
          <wp:anchor distT="0" distB="0" distL="114300" distR="114300" simplePos="0" relativeHeight="252674048" behindDoc="0" locked="0" layoutInCell="0" allowOverlap="1" wp14:anchorId="0271C4CB" wp14:editId="61974C67">
            <wp:simplePos x="0" y="0"/>
            <wp:positionH relativeFrom="rightMargin">
              <wp:posOffset>1099821</wp:posOffset>
            </wp:positionH>
            <wp:positionV relativeFrom="paragraph">
              <wp:posOffset>111125</wp:posOffset>
            </wp:positionV>
            <wp:extent cx="345440" cy="323850"/>
            <wp:effectExtent l="0" t="0" r="0" b="0"/>
            <wp:wrapNone/>
            <wp:docPr id="1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Nährwertkennzeichnung</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Default="00760650" w:rsidP="006D5D1E">
            <w:pPr>
              <w:pStyle w:val="Textkrper"/>
            </w:pPr>
            <w:r>
              <w:t xml:space="preserve">Die Nährwertkennzeichnung auf Lebensmittelverpackungen ist ab </w:t>
            </w:r>
            <w:r w:rsidR="00466A89">
              <w:t xml:space="preserve">dem </w:t>
            </w:r>
            <w:r>
              <w:t>13. Dezember 2016 Pflicht. Diese Näh</w:t>
            </w:r>
            <w:r>
              <w:t>r</w:t>
            </w:r>
            <w:r>
              <w:t>wertkennzeichnung muss bestimmte Kriterien erfüllen:</w:t>
            </w:r>
          </w:p>
          <w:p w:rsidR="00760650" w:rsidRPr="00251B99" w:rsidRDefault="00760650" w:rsidP="006D5D1E">
            <w:pPr>
              <w:pStyle w:val="Textkrper"/>
            </w:pPr>
            <w:r>
              <w:t xml:space="preserve">Der </w:t>
            </w:r>
            <w:r w:rsidRPr="007713EA">
              <w:rPr>
                <w:highlight w:val="green"/>
              </w:rPr>
              <w:t>Energiegehalt</w:t>
            </w:r>
            <w:r>
              <w:t xml:space="preserve"> in </w:t>
            </w:r>
            <w:r w:rsidRPr="007713EA">
              <w:rPr>
                <w:highlight w:val="green"/>
              </w:rPr>
              <w:t>Kilojoule (kJ)</w:t>
            </w:r>
            <w:r>
              <w:t xml:space="preserve"> und </w:t>
            </w:r>
            <w:r w:rsidRPr="007713EA">
              <w:rPr>
                <w:highlight w:val="green"/>
              </w:rPr>
              <w:t>Kilokalorien (kcal)</w:t>
            </w:r>
            <w:r>
              <w:t xml:space="preserve"> sowie der Nährstoffgehalt muss auf </w:t>
            </w:r>
            <w:r w:rsidRPr="007713EA">
              <w:rPr>
                <w:highlight w:val="green"/>
              </w:rPr>
              <w:t>100 g</w:t>
            </w:r>
            <w:r>
              <w:t xml:space="preserve"> Lebensmittel bezogen angegeben werden. Folgende Nährstoffgehalte müssen angegeben werden: </w:t>
            </w:r>
            <w:r w:rsidRPr="007713EA">
              <w:rPr>
                <w:highlight w:val="green"/>
              </w:rPr>
              <w:t>Fett</w:t>
            </w:r>
            <w:r>
              <w:t xml:space="preserve">, </w:t>
            </w:r>
            <w:r w:rsidRPr="007713EA">
              <w:rPr>
                <w:highlight w:val="green"/>
              </w:rPr>
              <w:t>davon gesättigte Fet</w:t>
            </w:r>
            <w:r w:rsidRPr="007713EA">
              <w:rPr>
                <w:highlight w:val="green"/>
              </w:rPr>
              <w:t>t</w:t>
            </w:r>
            <w:r w:rsidRPr="007713EA">
              <w:rPr>
                <w:highlight w:val="green"/>
              </w:rPr>
              <w:t>säuren</w:t>
            </w:r>
            <w:r>
              <w:t xml:space="preserve">, </w:t>
            </w:r>
            <w:r w:rsidRPr="007713EA">
              <w:rPr>
                <w:highlight w:val="green"/>
              </w:rPr>
              <w:t>Kohlenhydrate</w:t>
            </w:r>
            <w:r>
              <w:t xml:space="preserve">, </w:t>
            </w:r>
            <w:r w:rsidRPr="007713EA">
              <w:rPr>
                <w:highlight w:val="green"/>
              </w:rPr>
              <w:t>davon Zucker</w:t>
            </w:r>
            <w:r>
              <w:t xml:space="preserve">, </w:t>
            </w:r>
            <w:r w:rsidRPr="007713EA">
              <w:rPr>
                <w:highlight w:val="green"/>
              </w:rPr>
              <w:t>Ballaststoffe</w:t>
            </w:r>
            <w:r>
              <w:t xml:space="preserve">, </w:t>
            </w:r>
            <w:r w:rsidRPr="007713EA">
              <w:rPr>
                <w:highlight w:val="green"/>
              </w:rPr>
              <w:t>Eiweiß</w:t>
            </w:r>
            <w:r>
              <w:t xml:space="preserve">, </w:t>
            </w:r>
            <w:r w:rsidRPr="007713EA">
              <w:rPr>
                <w:highlight w:val="green"/>
              </w:rPr>
              <w:t>Salz</w:t>
            </w:r>
            <w:r>
              <w:t>.</w:t>
            </w:r>
          </w:p>
          <w:p w:rsidR="00760650" w:rsidRPr="005C4CB0" w:rsidRDefault="00760650" w:rsidP="006D5D1E">
            <w:pPr>
              <w:pStyle w:val="Textkrper"/>
            </w:pPr>
            <w:r w:rsidRPr="007713EA">
              <w:rPr>
                <w:highlight w:val="yellow"/>
              </w:rPr>
              <w:t>Zusätzlich</w:t>
            </w:r>
            <w:r>
              <w:t xml:space="preserve"> können der </w:t>
            </w:r>
            <w:r w:rsidRPr="007713EA">
              <w:rPr>
                <w:highlight w:val="yellow"/>
              </w:rPr>
              <w:t>Energiegehalt</w:t>
            </w:r>
            <w:r>
              <w:t xml:space="preserve"> und die </w:t>
            </w:r>
            <w:r w:rsidRPr="007713EA">
              <w:rPr>
                <w:highlight w:val="yellow"/>
              </w:rPr>
              <w:t>Nährstoffgehalte</w:t>
            </w:r>
            <w:r>
              <w:t xml:space="preserve"> </w:t>
            </w:r>
            <w:r w:rsidRPr="007713EA">
              <w:rPr>
                <w:highlight w:val="yellow"/>
              </w:rPr>
              <w:t>pro Portion</w:t>
            </w:r>
            <w:r>
              <w:t xml:space="preserve"> angegeben werden.</w:t>
            </w:r>
          </w:p>
        </w:tc>
      </w:tr>
    </w:tbl>
    <w:p w:rsidR="00760650" w:rsidRDefault="00760650" w:rsidP="00760650"/>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Pr="00A410C8" w:rsidRDefault="00760650" w:rsidP="006D5D1E">
            <w:r>
              <w:t>Ergänzen Sie die folgende Abbildung mit Hilfe des Textes. Achten Sie dabei auf die Markierungen!</w:t>
            </w:r>
          </w:p>
        </w:tc>
      </w:tr>
    </w:tbl>
    <w:p w:rsidR="00760650" w:rsidRDefault="00760650" w:rsidP="00760650">
      <w:pPr>
        <w:pStyle w:val="berschrift2"/>
        <w:jc w:val="right"/>
      </w:pPr>
      <w:r>
        <w:t>zusätzliche Angaben:</w: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80192" behindDoc="0" locked="0" layoutInCell="1" allowOverlap="1" wp14:anchorId="045AEF27" wp14:editId="2F956C95">
                <wp:simplePos x="0" y="0"/>
                <wp:positionH relativeFrom="column">
                  <wp:posOffset>3307080</wp:posOffset>
                </wp:positionH>
                <wp:positionV relativeFrom="paragraph">
                  <wp:posOffset>92075</wp:posOffset>
                </wp:positionV>
                <wp:extent cx="2470785" cy="1137920"/>
                <wp:effectExtent l="0" t="0" r="24765" b="24130"/>
                <wp:wrapNone/>
                <wp:docPr id="46" name="Legende mit Pfeil nach unten 46"/>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egende mit Pfeil nach unten 46" o:spid="_x0000_s1085" type="#_x0000_t80" style="position:absolute;margin-left:260.4pt;margin-top:7.25pt;width:194.55pt;height:89.6pt;z-index:25268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" adj="14035,8313,16200,9557" filled="f" strokecolor="#ffc000" strokeweight="1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78144" behindDoc="0" locked="0" layoutInCell="1" allowOverlap="1" wp14:anchorId="12735990" wp14:editId="6E3F9D16">
                <wp:simplePos x="0" y="0"/>
                <wp:positionH relativeFrom="column">
                  <wp:posOffset>3271520</wp:posOffset>
                </wp:positionH>
                <wp:positionV relativeFrom="paragraph">
                  <wp:posOffset>-1270</wp:posOffset>
                </wp:positionV>
                <wp:extent cx="573405" cy="260350"/>
                <wp:effectExtent l="0" t="0" r="0" b="6350"/>
                <wp:wrapNone/>
                <wp:docPr id="48" name="Textfeld 48"/>
                <wp:cNvGraphicFramePr/>
                <a:graphic xmlns:a="http://schemas.openxmlformats.org/drawingml/2006/main">
                  <a:graphicData uri="http://schemas.microsoft.com/office/word/2010/wordprocessingShape">
                    <wps:wsp>
                      <wps:cNvSpPr txBox="1"/>
                      <wps:spPr>
                        <a:xfrm>
                          <a:off x="0" y="0"/>
                          <a:ext cx="573405" cy="260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48" o:spid="_x0000_s1086" type="#_x0000_t202" style="position:absolute;margin-left:257.6pt;margin-top:-.1pt;width:45.15pt;height:20.5pt;z-index:252678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" filled="f" stroked="f" strokeweight=".5pt">
                <v:textbox>
                  <w:txbxContent>
                    <w:p w:rsidR="00315B60" w:rsidRDefault="00315B60" w:rsidP="00760650">
                      <w:r>
                        <w:t>Menge:</w:t>
                      </w:r>
                    </w:p>
                  </w:txbxContent>
                </v:textbox>
              </v:shape>
            </w:pict>
          </mc:Fallback>
        </mc:AlternateContent>
      </w:r>
      <w:r>
        <w:rPr>
          <w:noProof/>
          <w:lang w:eastAsia="de-DE"/>
        </w:rPr>
        <mc:AlternateContent>
          <mc:Choice Requires="wps">
            <w:drawing>
              <wp:anchor distT="0" distB="0" distL="114300" distR="114300" simplePos="0" relativeHeight="252677120" behindDoc="0" locked="0" layoutInCell="1" allowOverlap="1" wp14:anchorId="197A428A" wp14:editId="0257710B">
                <wp:simplePos x="0" y="0"/>
                <wp:positionH relativeFrom="column">
                  <wp:posOffset>76835</wp:posOffset>
                </wp:positionH>
                <wp:positionV relativeFrom="paragraph">
                  <wp:posOffset>3175</wp:posOffset>
                </wp:positionV>
                <wp:extent cx="2470785" cy="1137920"/>
                <wp:effectExtent l="19050" t="19050" r="43815" b="43180"/>
                <wp:wrapNone/>
                <wp:docPr id="50" name="Legende mit Pfeil nach unten 50"/>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50" o:spid="_x0000_s1087" type="#_x0000_t80" style="position:absolute;margin-left:6.05pt;margin-top:.25pt;width:194.55pt;height:89.6pt;z-index:25267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" adj="14035,8313,16200,9557" filled="f" strokecolor="lime" strokeweight="4.5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v:textbox>
              </v:shape>
            </w:pict>
          </mc:Fallback>
        </mc:AlternateContent>
      </w:r>
      <w:r>
        <w:rPr>
          <w:noProof/>
          <w:lang w:eastAsia="de-DE"/>
        </w:rPr>
        <mc:AlternateContent>
          <mc:Choice Requires="wps">
            <w:drawing>
              <wp:anchor distT="0" distB="0" distL="114300" distR="114300" simplePos="0" relativeHeight="252675072" behindDoc="0" locked="0" layoutInCell="1" allowOverlap="1" wp14:anchorId="6F985C5B" wp14:editId="431BF317">
                <wp:simplePos x="0" y="0"/>
                <wp:positionH relativeFrom="column">
                  <wp:posOffset>123322</wp:posOffset>
                </wp:positionH>
                <wp:positionV relativeFrom="paragraph">
                  <wp:posOffset>22860</wp:posOffset>
                </wp:positionV>
                <wp:extent cx="573405" cy="260350"/>
                <wp:effectExtent l="0" t="0" r="0" b="6350"/>
                <wp:wrapNone/>
                <wp:docPr id="51" name="Textfeld 51"/>
                <wp:cNvGraphicFramePr/>
                <a:graphic xmlns:a="http://schemas.openxmlformats.org/drawingml/2006/main">
                  <a:graphicData uri="http://schemas.microsoft.com/office/word/2010/wordprocessingShape">
                    <wps:wsp>
                      <wps:cNvSpPr txBox="1"/>
                      <wps:spPr>
                        <a:xfrm>
                          <a:off x="0" y="0"/>
                          <a:ext cx="573405" cy="260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51" o:spid="_x0000_s1088" type="#_x0000_t202" style="position:absolute;margin-left:9.7pt;margin-top:1.8pt;width:45.15pt;height:20.5pt;z-index:25267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" fillcolor="white [3201]" stroked="f" strokeweight=".5pt">
                <v:textbox>
                  <w:txbxContent>
                    <w:p w:rsidR="00315B60" w:rsidRDefault="00315B60" w:rsidP="00760650">
                      <w:r>
                        <w:t>Menge:</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r>
        <w:rPr>
          <w:noProof/>
          <w:lang w:eastAsia="de-DE"/>
        </w:rPr>
        <mc:AlternateContent>
          <mc:Choice Requires="wps">
            <w:drawing>
              <wp:anchor distT="0" distB="0" distL="114300" distR="114300" simplePos="0" relativeHeight="252679168" behindDoc="0" locked="0" layoutInCell="1" allowOverlap="1" wp14:anchorId="224996A5" wp14:editId="7C24F0E2">
                <wp:simplePos x="0" y="0"/>
                <wp:positionH relativeFrom="column">
                  <wp:posOffset>3326765</wp:posOffset>
                </wp:positionH>
                <wp:positionV relativeFrom="paragraph">
                  <wp:posOffset>90170</wp:posOffset>
                </wp:positionV>
                <wp:extent cx="2462530" cy="3037840"/>
                <wp:effectExtent l="0" t="0" r="13970" b="10160"/>
                <wp:wrapNone/>
                <wp:docPr id="54" name="Zylinder 54"/>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FFD13F"/>
                        </a:solid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Zylinder 54" o:spid="_x0000_s1089" type="#_x0000_t22" style="position:absolute;margin-left:261.95pt;margin-top:7.1pt;width:193.9pt;height:239.2pt;z-index:252679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" adj="6221" fillcolor="#ffd13f" strokecolor="#ffc000" strokeweight="1pt">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v:textbox>
              </v:shape>
            </w:pict>
          </mc:Fallback>
        </mc:AlternateContent>
      </w:r>
      <w:r>
        <w:rPr>
          <w:noProof/>
          <w:lang w:eastAsia="de-DE"/>
        </w:rPr>
        <mc:AlternateContent>
          <mc:Choice Requires="wps">
            <w:drawing>
              <wp:anchor distT="0" distB="0" distL="114300" distR="114300" simplePos="0" relativeHeight="252676096" behindDoc="0" locked="0" layoutInCell="1" allowOverlap="1" wp14:anchorId="303A101A" wp14:editId="3E8894FB">
                <wp:simplePos x="0" y="0"/>
                <wp:positionH relativeFrom="column">
                  <wp:posOffset>119380</wp:posOffset>
                </wp:positionH>
                <wp:positionV relativeFrom="paragraph">
                  <wp:posOffset>138430</wp:posOffset>
                </wp:positionV>
                <wp:extent cx="2462530" cy="3037840"/>
                <wp:effectExtent l="19050" t="19050" r="33020" b="29210"/>
                <wp:wrapNone/>
                <wp:docPr id="55" name="Zylinder 55"/>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Zylinder 55" o:spid="_x0000_s1090" type="#_x0000_t22" style="position:absolute;margin-left:9.4pt;margin-top:10.9pt;width:193.9pt;height:239.2pt;z-index:25267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" adj="6221" fillcolor="#a7ffa7" strokecolor="lime" strokeweight="4.5pt">
                <v:fill opacity="44204f"/>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3.02.03.01.08</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2A6DD9">
              <w:t>Ich kann Informations- und Kommunikationssysteme nutzen.</w:t>
            </w:r>
          </w:p>
          <w:p w:rsidR="00760650" w:rsidRDefault="00760650" w:rsidP="006D5D1E">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 xml:space="preserve">lich </w:t>
            </w:r>
            <w:proofErr w:type="gramStart"/>
            <w:r w:rsidRPr="00523527">
              <w:rPr>
                <w:i/>
                <w:szCs w:val="16"/>
              </w:rPr>
              <w:t>strukturieren</w:t>
            </w:r>
            <w:r w:rsidRPr="00662746">
              <w:rPr>
                <w:szCs w:val="16"/>
              </w:rPr>
              <w:t xml:space="preserve"> </w:t>
            </w:r>
            <w:r w:rsidR="00874CF1">
              <w:rPr>
                <w:szCs w:val="16"/>
              </w:rPr>
              <w:t>.</w:t>
            </w:r>
            <w:proofErr w:type="gramEnd"/>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die Nährwertkennzeichnung beschreiben.</w:t>
            </w:r>
          </w:p>
          <w:p w:rsidR="00760650" w:rsidRDefault="00760650" w:rsidP="006D5D1E">
            <w:pPr>
              <w:pStyle w:val="Kopf8ptafz"/>
            </w:pPr>
            <w:r>
              <w:t>Ich kann gezielt Informationen aus einem Text entnehmen und damit gezielt weiterarbeiten</w:t>
            </w:r>
            <w:r w:rsidR="00874CF1">
              <w:t>.</w:t>
            </w:r>
          </w:p>
          <w:p w:rsidR="00760650" w:rsidRDefault="00760650" w:rsidP="006D5D1E">
            <w:pPr>
              <w:pStyle w:val="Kopf8ptafz"/>
              <w:rPr>
                <w:i/>
              </w:rPr>
            </w:pPr>
            <w:r>
              <w:rPr>
                <w:i/>
              </w:rPr>
              <w:t>Ich kann Arbeitsergebnisse festhalten.</w:t>
            </w:r>
          </w:p>
          <w:p w:rsidR="00760650" w:rsidRDefault="00760650" w:rsidP="006D5D1E">
            <w:pPr>
              <w:pStyle w:val="Kopf8ptafz"/>
            </w:pPr>
            <w:r>
              <w:rPr>
                <w:i/>
              </w:rPr>
              <w:t>Ich kann komplexe Aufgaben bearbeiten.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3029FC">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3029FC"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3029FC">
            <w:pPr>
              <w:pStyle w:val="Kopf8ptafz"/>
              <w:numPr>
                <w:ilvl w:val="0"/>
                <w:numId w:val="0"/>
              </w:numPr>
              <w:ind w:left="227"/>
            </w:pPr>
          </w:p>
        </w:tc>
      </w:tr>
    </w:tbl>
    <w:p w:rsidR="00760650" w:rsidRDefault="00894468" w:rsidP="00760650">
      <w:pPr>
        <w:pStyle w:val="berschrift1"/>
      </w:pPr>
      <w:r>
        <w:rPr>
          <w:noProof/>
          <w:sz w:val="24"/>
        </w:rPr>
        <w:drawing>
          <wp:anchor distT="0" distB="0" distL="114300" distR="114300" simplePos="0" relativeHeight="252784640" behindDoc="0" locked="0" layoutInCell="0" allowOverlap="1" wp14:anchorId="5DBB5AC5" wp14:editId="77962C74">
            <wp:simplePos x="0" y="0"/>
            <wp:positionH relativeFrom="rightMargin">
              <wp:posOffset>-2582545</wp:posOffset>
            </wp:positionH>
            <wp:positionV relativeFrom="paragraph">
              <wp:posOffset>45085</wp:posOffset>
            </wp:positionV>
            <wp:extent cx="302260" cy="323850"/>
            <wp:effectExtent l="0" t="0" r="2540" b="0"/>
            <wp:wrapNone/>
            <wp:docPr id="22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6E15DD">
        <w:rPr>
          <w:noProof/>
          <w:sz w:val="24"/>
        </w:rPr>
        <w:drawing>
          <wp:anchor distT="0" distB="0" distL="114300" distR="114300" simplePos="0" relativeHeight="252687360" behindDoc="0" locked="0" layoutInCell="0" allowOverlap="1" wp14:anchorId="5734513B" wp14:editId="0D1D1E47">
            <wp:simplePos x="0" y="0"/>
            <wp:positionH relativeFrom="rightMargin">
              <wp:posOffset>688975</wp:posOffset>
            </wp:positionH>
            <wp:positionV relativeFrom="paragraph">
              <wp:posOffset>42545</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6E15DD">
        <w:rPr>
          <w:noProof/>
          <w:sz w:val="24"/>
        </w:rPr>
        <w:drawing>
          <wp:anchor distT="0" distB="0" distL="114300" distR="114300" simplePos="0" relativeHeight="252688384" behindDoc="0" locked="0" layoutInCell="0" allowOverlap="1" wp14:anchorId="311F351A" wp14:editId="1544FFD6">
            <wp:simplePos x="0" y="0"/>
            <wp:positionH relativeFrom="rightMargin">
              <wp:posOffset>1088641</wp:posOffset>
            </wp:positionH>
            <wp:positionV relativeFrom="paragraph">
              <wp:posOffset>42531</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t>Nährwertkennzeichnung</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Default="00760650" w:rsidP="006D5D1E">
            <w:pPr>
              <w:pStyle w:val="Textkrper"/>
            </w:pPr>
            <w:r>
              <w:t>Die Nährwertkennzeichnung auf Lebensmittelverpackungen ist ab 13. Dezember 2016 Pflicht. Diese Nährwer</w:t>
            </w:r>
            <w:r>
              <w:t>t</w:t>
            </w:r>
            <w:r>
              <w:t>kennzeichnung muss bestimmte Kriterien erfüllen:</w:t>
            </w:r>
          </w:p>
          <w:p w:rsidR="00760650" w:rsidRPr="006E15DD" w:rsidRDefault="00760650" w:rsidP="006D5D1E">
            <w:pPr>
              <w:pStyle w:val="Textkrper"/>
            </w:pPr>
            <w:r w:rsidRPr="006E15DD">
              <w:t>Der Energiegehalt in Kilojoule (kJ) und Kilokalorien (kcal) sowie der Nährstoffgehalt muss auf 100 g Lebensmittel bezogen angegeben werden. Folgende Nährstoffgehalte müssen angegeben werden: Fett, davon gesättigte Fet</w:t>
            </w:r>
            <w:r w:rsidRPr="006E15DD">
              <w:t>t</w:t>
            </w:r>
            <w:r w:rsidRPr="006E15DD">
              <w:t>säuren, Kohlenhydrate, davon Zucker, Ballaststoffe, Eiweiß, Salz.</w:t>
            </w:r>
          </w:p>
          <w:p w:rsidR="00760650" w:rsidRPr="005C4CB0" w:rsidRDefault="00760650" w:rsidP="006D5D1E">
            <w:pPr>
              <w:pStyle w:val="Textkrper"/>
            </w:pPr>
            <w:r w:rsidRPr="006E15DD">
              <w:t>Zusätzlich können der Energiegehalt und die Nährstoffgehalte pro Portion angegeben werden.</w:t>
            </w:r>
          </w:p>
        </w:tc>
      </w:tr>
    </w:tbl>
    <w:p w:rsidR="00760650" w:rsidRDefault="00760650" w:rsidP="00760650"/>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Pr="00A410C8" w:rsidRDefault="00760650" w:rsidP="006D5D1E">
            <w:r>
              <w:t>Markieren Sie im Text die wichtigsten Begriffe und ergänzen Sie die Lücken in der folgenden Abbildung.</w:t>
            </w:r>
          </w:p>
        </w:tc>
      </w:tr>
    </w:tbl>
    <w:p w:rsidR="00760650" w:rsidRDefault="00760650" w:rsidP="00760650">
      <w:pPr>
        <w:pStyle w:val="berschrift2"/>
        <w:jc w:val="right"/>
      </w:pPr>
      <w:r>
        <w:t>zusätzliche Angaben:</w: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86336" behindDoc="0" locked="0" layoutInCell="1" allowOverlap="1" wp14:anchorId="131782F8" wp14:editId="08082FDA">
                <wp:simplePos x="0" y="0"/>
                <wp:positionH relativeFrom="column">
                  <wp:posOffset>3307080</wp:posOffset>
                </wp:positionH>
                <wp:positionV relativeFrom="paragraph">
                  <wp:posOffset>92075</wp:posOffset>
                </wp:positionV>
                <wp:extent cx="2470785" cy="1137920"/>
                <wp:effectExtent l="0" t="0" r="24765" b="24130"/>
                <wp:wrapNone/>
                <wp:docPr id="56" name="Legende mit Pfeil nach unten 56"/>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56" o:spid="_x0000_s1091" type="#_x0000_t80" style="position:absolute;margin-left:260.4pt;margin-top:7.25pt;width:194.55pt;height:89.6pt;z-index:25268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" adj="14035,8313,16200,9557" filled="f" strokecolor="#ffc000" strokeweight="1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84288" behindDoc="0" locked="0" layoutInCell="1" allowOverlap="1" wp14:anchorId="3D2063CF" wp14:editId="1EA1DD15">
                <wp:simplePos x="0" y="0"/>
                <wp:positionH relativeFrom="column">
                  <wp:posOffset>3271520</wp:posOffset>
                </wp:positionH>
                <wp:positionV relativeFrom="paragraph">
                  <wp:posOffset>-1270</wp:posOffset>
                </wp:positionV>
                <wp:extent cx="573405" cy="260350"/>
                <wp:effectExtent l="0" t="0" r="0" b="6350"/>
                <wp:wrapNone/>
                <wp:docPr id="57" name="Textfeld 57"/>
                <wp:cNvGraphicFramePr/>
                <a:graphic xmlns:a="http://schemas.openxmlformats.org/drawingml/2006/main">
                  <a:graphicData uri="http://schemas.microsoft.com/office/word/2010/wordprocessingShape">
                    <wps:wsp>
                      <wps:cNvSpPr txBox="1"/>
                      <wps:spPr>
                        <a:xfrm>
                          <a:off x="0" y="0"/>
                          <a:ext cx="573405" cy="260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57" o:spid="_x0000_s1092" type="#_x0000_t202" style="position:absolute;margin-left:257.6pt;margin-top:-.1pt;width:45.15pt;height:20.5pt;z-index:252684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" filled="f" stroked="f" strokeweight=".5pt">
                <v:textbox>
                  <w:txbxContent>
                    <w:p w:rsidR="00315B60" w:rsidRDefault="00315B60" w:rsidP="00760650">
                      <w:r>
                        <w:t>Menge:</w:t>
                      </w:r>
                    </w:p>
                  </w:txbxContent>
                </v:textbox>
              </v:shape>
            </w:pict>
          </mc:Fallback>
        </mc:AlternateContent>
      </w:r>
      <w:r>
        <w:rPr>
          <w:noProof/>
          <w:lang w:eastAsia="de-DE"/>
        </w:rPr>
        <mc:AlternateContent>
          <mc:Choice Requires="wps">
            <w:drawing>
              <wp:anchor distT="0" distB="0" distL="114300" distR="114300" simplePos="0" relativeHeight="252683264" behindDoc="0" locked="0" layoutInCell="1" allowOverlap="1" wp14:anchorId="42AB4326" wp14:editId="3F3BDE73">
                <wp:simplePos x="0" y="0"/>
                <wp:positionH relativeFrom="column">
                  <wp:posOffset>76835</wp:posOffset>
                </wp:positionH>
                <wp:positionV relativeFrom="paragraph">
                  <wp:posOffset>3175</wp:posOffset>
                </wp:positionV>
                <wp:extent cx="2470785" cy="1137920"/>
                <wp:effectExtent l="19050" t="19050" r="43815" b="43180"/>
                <wp:wrapNone/>
                <wp:docPr id="58" name="Legende mit Pfeil nach unten 58"/>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58" o:spid="_x0000_s1093" type="#_x0000_t80" style="position:absolute;margin-left:6.05pt;margin-top:.25pt;width:194.55pt;height:89.6pt;z-index:25268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" adj="14035,8313,16200,9557" filled="f" strokecolor="lime" strokeweight="4.5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 xml:space="preserve"> </w:t>
                      </w:r>
                      <w:r>
                        <w:rPr>
                          <w:color w:val="000000" w:themeColor="text1"/>
                          <w:u w:val="dotDash"/>
                          <w14:textOutline w14:w="9525" w14:cap="rnd" w14:cmpd="sng" w14:algn="ctr">
                            <w14:noFill/>
                            <w14:prstDash w14:val="solid"/>
                            <w14:bevel/>
                          </w14:textOutline>
                        </w:rPr>
                        <w:tab/>
                      </w:r>
                    </w:p>
                  </w:txbxContent>
                </v:textbox>
              </v:shape>
            </w:pict>
          </mc:Fallback>
        </mc:AlternateContent>
      </w:r>
      <w:r>
        <w:rPr>
          <w:noProof/>
          <w:lang w:eastAsia="de-DE"/>
        </w:rPr>
        <mc:AlternateContent>
          <mc:Choice Requires="wps">
            <w:drawing>
              <wp:anchor distT="0" distB="0" distL="114300" distR="114300" simplePos="0" relativeHeight="252681216" behindDoc="0" locked="0" layoutInCell="1" allowOverlap="1" wp14:anchorId="76D1ACDA" wp14:editId="64E1278C">
                <wp:simplePos x="0" y="0"/>
                <wp:positionH relativeFrom="column">
                  <wp:posOffset>123322</wp:posOffset>
                </wp:positionH>
                <wp:positionV relativeFrom="paragraph">
                  <wp:posOffset>22860</wp:posOffset>
                </wp:positionV>
                <wp:extent cx="573405" cy="260350"/>
                <wp:effectExtent l="0" t="0" r="0" b="6350"/>
                <wp:wrapNone/>
                <wp:docPr id="59" name="Textfeld 59"/>
                <wp:cNvGraphicFramePr/>
                <a:graphic xmlns:a="http://schemas.openxmlformats.org/drawingml/2006/main">
                  <a:graphicData uri="http://schemas.microsoft.com/office/word/2010/wordprocessingShape">
                    <wps:wsp>
                      <wps:cNvSpPr txBox="1"/>
                      <wps:spPr>
                        <a:xfrm>
                          <a:off x="0" y="0"/>
                          <a:ext cx="573405" cy="260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59" o:spid="_x0000_s1094" type="#_x0000_t202" style="position:absolute;margin-left:9.7pt;margin-top:1.8pt;width:45.15pt;height:20.5pt;z-index:25268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lrrkAIAAJM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" fillcolor="white [3201]" stroked="f" strokeweight=".5pt">
                <v:textbox>
                  <w:txbxContent>
                    <w:p w:rsidR="00315B60" w:rsidRDefault="00315B60" w:rsidP="00760650">
                      <w:r>
                        <w:t>Menge:</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r>
        <w:rPr>
          <w:noProof/>
          <w:lang w:eastAsia="de-DE"/>
        </w:rPr>
        <mc:AlternateContent>
          <mc:Choice Requires="wps">
            <w:drawing>
              <wp:anchor distT="0" distB="0" distL="114300" distR="114300" simplePos="0" relativeHeight="252685312" behindDoc="0" locked="0" layoutInCell="1" allowOverlap="1" wp14:anchorId="2CB7058B" wp14:editId="045C7D9E">
                <wp:simplePos x="0" y="0"/>
                <wp:positionH relativeFrom="column">
                  <wp:posOffset>3326765</wp:posOffset>
                </wp:positionH>
                <wp:positionV relativeFrom="paragraph">
                  <wp:posOffset>90170</wp:posOffset>
                </wp:positionV>
                <wp:extent cx="2462530" cy="3037840"/>
                <wp:effectExtent l="0" t="0" r="13970" b="10160"/>
                <wp:wrapNone/>
                <wp:docPr id="60" name="Zylinder 60"/>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FFD13F"/>
                        </a:solid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Zylinder 60" o:spid="_x0000_s1095" type="#_x0000_t22" style="position:absolute;margin-left:261.95pt;margin-top:7.1pt;width:193.9pt;height:239.2pt;z-index:25268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" adj="6221" fillcolor="#ffd13f" strokecolor="#ffc000" strokeweight="1pt">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v:textbox>
              </v:shape>
            </w:pict>
          </mc:Fallback>
        </mc:AlternateContent>
      </w:r>
      <w:r>
        <w:rPr>
          <w:noProof/>
          <w:lang w:eastAsia="de-DE"/>
        </w:rPr>
        <mc:AlternateContent>
          <mc:Choice Requires="wps">
            <w:drawing>
              <wp:anchor distT="0" distB="0" distL="114300" distR="114300" simplePos="0" relativeHeight="252682240" behindDoc="0" locked="0" layoutInCell="1" allowOverlap="1" wp14:anchorId="6B4BBAE3" wp14:editId="534D81E9">
                <wp:simplePos x="0" y="0"/>
                <wp:positionH relativeFrom="column">
                  <wp:posOffset>119380</wp:posOffset>
                </wp:positionH>
                <wp:positionV relativeFrom="paragraph">
                  <wp:posOffset>138430</wp:posOffset>
                </wp:positionV>
                <wp:extent cx="2462530" cy="3037840"/>
                <wp:effectExtent l="19050" t="19050" r="33020" b="29210"/>
                <wp:wrapNone/>
                <wp:docPr id="105" name="Zylinder 105"/>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Zylinder 105" o:spid="_x0000_s1096" type="#_x0000_t22" style="position:absolute;margin-left:9.4pt;margin-top:10.9pt;width:193.9pt;height:239.2pt;z-index:25268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" adj="6221" fillcolor="#a7ffa7" strokecolor="lime" strokeweight="4.5pt">
                <v:fill opacity="44204f"/>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sidRPr="00AC4817">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60650" w:rsidRPr="00B51DE9" w:rsidTr="006D5D1E">
        <w:trPr>
          <w:trHeight w:val="523"/>
        </w:trPr>
        <w:tc>
          <w:tcPr>
            <w:tcW w:w="311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t>H</w:t>
            </w:r>
            <w:r w:rsidR="00E274B9">
              <w:t>0</w:t>
            </w:r>
            <w:r>
              <w:t>3.02.03.01.07/08</w:t>
            </w:r>
          </w:p>
        </w:tc>
      </w:tr>
      <w:tr w:rsidR="00760650" w:rsidRPr="00B51DE9" w:rsidTr="006D5D1E">
        <w:tc>
          <w:tcPr>
            <w:tcW w:w="7348" w:type="dxa"/>
            <w:gridSpan w:val="2"/>
            <w:tcBorders>
              <w:left w:val="single" w:sz="4" w:space="0" w:color="auto"/>
              <w:bottom w:val="single" w:sz="4" w:space="0" w:color="auto"/>
              <w:right w:val="single" w:sz="4" w:space="0" w:color="auto"/>
            </w:tcBorders>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2A6DD9">
              <w:t>Ich kann Informations- und Kommunikationssysteme nutzen.</w:t>
            </w:r>
          </w:p>
          <w:p w:rsidR="00760650" w:rsidRDefault="00760650" w:rsidP="006D5D1E">
            <w:pPr>
              <w:pStyle w:val="Kopf8ptafz"/>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D9D9D9" w:themeFill="background1" w:themeFillShade="D9"/>
                </w:tcPr>
                <w:p w:rsidR="00760650" w:rsidRPr="00B51DE9" w:rsidRDefault="00760650" w:rsidP="006D5D1E">
                  <w:pPr>
                    <w:pStyle w:val="TabelleKopfmitte"/>
                  </w:pPr>
                  <w:r w:rsidRPr="00B51DE9">
                    <w:t>L</w:t>
                  </w:r>
                  <w:r>
                    <w:t>ösung</w:t>
                  </w:r>
                </w:p>
              </w:tc>
            </w:tr>
          </w:tbl>
          <w:p w:rsidR="00760650" w:rsidRPr="00B51DE9" w:rsidRDefault="00760650" w:rsidP="006D5D1E"/>
        </w:tc>
      </w:tr>
    </w:tbl>
    <w:p w:rsidR="00760650" w:rsidRDefault="00894468" w:rsidP="00760650">
      <w:pPr>
        <w:pStyle w:val="berschrift1"/>
      </w:pPr>
      <w:r>
        <w:rPr>
          <w:noProof/>
          <w:sz w:val="24"/>
        </w:rPr>
        <w:drawing>
          <wp:anchor distT="0" distB="0" distL="114300" distR="114300" simplePos="0" relativeHeight="252782592" behindDoc="0" locked="0" layoutInCell="0" allowOverlap="1" wp14:anchorId="18184C99" wp14:editId="773F3902">
            <wp:simplePos x="0" y="0"/>
            <wp:positionH relativeFrom="rightMargin">
              <wp:posOffset>-2576830</wp:posOffset>
            </wp:positionH>
            <wp:positionV relativeFrom="paragraph">
              <wp:posOffset>56515</wp:posOffset>
            </wp:positionV>
            <wp:extent cx="302260" cy="323850"/>
            <wp:effectExtent l="0" t="0" r="2540" b="0"/>
            <wp:wrapNone/>
            <wp:docPr id="22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6E15DD">
        <w:rPr>
          <w:noProof/>
          <w:sz w:val="24"/>
        </w:rPr>
        <w:drawing>
          <wp:anchor distT="0" distB="0" distL="114300" distR="114300" simplePos="0" relativeHeight="252695552" behindDoc="0" locked="0" layoutInCell="0" allowOverlap="1" wp14:anchorId="4F7B011B" wp14:editId="3CE63A8E">
            <wp:simplePos x="0" y="0"/>
            <wp:positionH relativeFrom="rightMargin">
              <wp:posOffset>285115</wp:posOffset>
            </wp:positionH>
            <wp:positionV relativeFrom="paragraph">
              <wp:posOffset>56515</wp:posOffset>
            </wp:positionV>
            <wp:extent cx="349885" cy="320675"/>
            <wp:effectExtent l="0" t="0" r="0" b="3175"/>
            <wp:wrapNone/>
            <wp:docPr id="28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6E15DD">
        <w:rPr>
          <w:noProof/>
          <w:sz w:val="24"/>
        </w:rPr>
        <w:drawing>
          <wp:anchor distT="0" distB="0" distL="114300" distR="114300" simplePos="0" relativeHeight="252696576" behindDoc="0" locked="0" layoutInCell="0" allowOverlap="1" wp14:anchorId="676139F1" wp14:editId="17F8C305">
            <wp:simplePos x="0" y="0"/>
            <wp:positionH relativeFrom="rightMargin">
              <wp:posOffset>687705</wp:posOffset>
            </wp:positionH>
            <wp:positionV relativeFrom="paragraph">
              <wp:posOffset>56515</wp:posOffset>
            </wp:positionV>
            <wp:extent cx="349885" cy="320675"/>
            <wp:effectExtent l="0" t="0" r="0" b="3175"/>
            <wp:wrapNone/>
            <wp:docPr id="28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sidRPr="006E15DD">
        <w:rPr>
          <w:noProof/>
          <w:sz w:val="24"/>
        </w:rPr>
        <w:drawing>
          <wp:anchor distT="0" distB="0" distL="114300" distR="114300" simplePos="0" relativeHeight="252697600" behindDoc="0" locked="0" layoutInCell="0" allowOverlap="1" wp14:anchorId="3D5E62F2" wp14:editId="6906A65E">
            <wp:simplePos x="0" y="0"/>
            <wp:positionH relativeFrom="rightMargin">
              <wp:posOffset>1087179</wp:posOffset>
            </wp:positionH>
            <wp:positionV relativeFrom="paragraph">
              <wp:posOffset>56707</wp:posOffset>
            </wp:positionV>
            <wp:extent cx="349200" cy="320400"/>
            <wp:effectExtent l="0" t="0" r="0" b="3810"/>
            <wp:wrapNone/>
            <wp:docPr id="2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t>Nährwertkennzeichnung</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Default="00760650" w:rsidP="006D5D1E">
            <w:pPr>
              <w:pStyle w:val="Textkrper"/>
            </w:pPr>
            <w:r>
              <w:t>Die Nährwertkennzeichnung auf Lebensmittelverpackungen ist ab 13. Dezember 2016 Pflicht. Diese Nährwer</w:t>
            </w:r>
            <w:r>
              <w:t>t</w:t>
            </w:r>
            <w:r>
              <w:t>kennzeichnung muss bestimmte Kriterien erfüllen:</w:t>
            </w:r>
          </w:p>
          <w:p w:rsidR="00760650" w:rsidRPr="00251B99" w:rsidRDefault="00760650" w:rsidP="006D5D1E">
            <w:pPr>
              <w:pStyle w:val="Textkrper"/>
            </w:pPr>
            <w:r>
              <w:t xml:space="preserve">Der </w:t>
            </w:r>
            <w:r w:rsidRPr="007713EA">
              <w:rPr>
                <w:highlight w:val="green"/>
              </w:rPr>
              <w:t>Energiegehalt</w:t>
            </w:r>
            <w:r>
              <w:t xml:space="preserve"> in </w:t>
            </w:r>
            <w:r w:rsidRPr="007713EA">
              <w:rPr>
                <w:highlight w:val="green"/>
              </w:rPr>
              <w:t>Kilojoule (kJ)</w:t>
            </w:r>
            <w:r>
              <w:t xml:space="preserve"> und </w:t>
            </w:r>
            <w:r w:rsidRPr="007713EA">
              <w:rPr>
                <w:highlight w:val="green"/>
              </w:rPr>
              <w:t>Kilokalorien (kcal)</w:t>
            </w:r>
            <w:r>
              <w:t xml:space="preserve"> sowie der Nährstoffgehalt muss auf </w:t>
            </w:r>
            <w:r w:rsidRPr="007713EA">
              <w:rPr>
                <w:highlight w:val="green"/>
              </w:rPr>
              <w:t>100 g</w:t>
            </w:r>
            <w:r>
              <w:t xml:space="preserve"> Lebensmittel bezogen angegeben werden. Folgende Nährstoffgehalte müssen angegeben werden: </w:t>
            </w:r>
            <w:r w:rsidRPr="007713EA">
              <w:rPr>
                <w:highlight w:val="green"/>
              </w:rPr>
              <w:t>Fett</w:t>
            </w:r>
            <w:r>
              <w:t xml:space="preserve">, </w:t>
            </w:r>
            <w:r w:rsidRPr="007713EA">
              <w:rPr>
                <w:highlight w:val="green"/>
              </w:rPr>
              <w:t>davon gesättigte Fet</w:t>
            </w:r>
            <w:r w:rsidRPr="007713EA">
              <w:rPr>
                <w:highlight w:val="green"/>
              </w:rPr>
              <w:t>t</w:t>
            </w:r>
            <w:r w:rsidRPr="007713EA">
              <w:rPr>
                <w:highlight w:val="green"/>
              </w:rPr>
              <w:t>säuren</w:t>
            </w:r>
            <w:r>
              <w:t xml:space="preserve">, </w:t>
            </w:r>
            <w:r w:rsidRPr="007713EA">
              <w:rPr>
                <w:highlight w:val="green"/>
              </w:rPr>
              <w:t>Kohlenhydrate</w:t>
            </w:r>
            <w:r>
              <w:t xml:space="preserve">, </w:t>
            </w:r>
            <w:r w:rsidRPr="007713EA">
              <w:rPr>
                <w:highlight w:val="green"/>
              </w:rPr>
              <w:t>davon Zucker</w:t>
            </w:r>
            <w:r>
              <w:t xml:space="preserve">, </w:t>
            </w:r>
            <w:r w:rsidRPr="007713EA">
              <w:rPr>
                <w:highlight w:val="green"/>
              </w:rPr>
              <w:t>Ballaststoffe</w:t>
            </w:r>
            <w:r>
              <w:t xml:space="preserve">, </w:t>
            </w:r>
            <w:r w:rsidRPr="007713EA">
              <w:rPr>
                <w:highlight w:val="green"/>
              </w:rPr>
              <w:t>Eiweiß</w:t>
            </w:r>
            <w:r>
              <w:t xml:space="preserve">, </w:t>
            </w:r>
            <w:r w:rsidRPr="007713EA">
              <w:rPr>
                <w:highlight w:val="green"/>
              </w:rPr>
              <w:t>Salz</w:t>
            </w:r>
            <w:r>
              <w:t>.</w:t>
            </w:r>
          </w:p>
          <w:p w:rsidR="00760650" w:rsidRPr="005C4CB0" w:rsidRDefault="00760650" w:rsidP="006D5D1E">
            <w:pPr>
              <w:pStyle w:val="Textkrper"/>
            </w:pPr>
            <w:r w:rsidRPr="007713EA">
              <w:rPr>
                <w:highlight w:val="yellow"/>
              </w:rPr>
              <w:t>Zusätzlich</w:t>
            </w:r>
            <w:r>
              <w:t xml:space="preserve"> können der </w:t>
            </w:r>
            <w:r w:rsidRPr="007713EA">
              <w:rPr>
                <w:highlight w:val="yellow"/>
              </w:rPr>
              <w:t>Energiegehalt</w:t>
            </w:r>
            <w:r>
              <w:t xml:space="preserve"> und die </w:t>
            </w:r>
            <w:r w:rsidRPr="007713EA">
              <w:rPr>
                <w:highlight w:val="yellow"/>
              </w:rPr>
              <w:t>Nährstoffgehalte</w:t>
            </w:r>
            <w:r>
              <w:t xml:space="preserve"> </w:t>
            </w:r>
            <w:r w:rsidRPr="007713EA">
              <w:rPr>
                <w:highlight w:val="yellow"/>
              </w:rPr>
              <w:t>pro Portion</w:t>
            </w:r>
            <w:r>
              <w:t xml:space="preserve"> angegeben werden.</w:t>
            </w:r>
          </w:p>
        </w:tc>
      </w:tr>
    </w:tbl>
    <w:p w:rsidR="00760650" w:rsidRDefault="00760650" w:rsidP="00760650"/>
    <w:tbl>
      <w:tblPr>
        <w:tblStyle w:val="Tabellenraster"/>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Pr="00A410C8" w:rsidRDefault="00760650" w:rsidP="006D5D1E">
            <w:r>
              <w:t>Ergänzen Sie die folgende Abbildung mit Hilfe des Textes. Achten Sie dabei auf die Markierungen!</w:t>
            </w:r>
          </w:p>
        </w:tc>
      </w:tr>
    </w:tbl>
    <w:p w:rsidR="00760650" w:rsidRDefault="00760650" w:rsidP="00760650">
      <w:pPr>
        <w:pStyle w:val="berschrift2"/>
        <w:jc w:val="right"/>
      </w:pPr>
      <w:r>
        <w:t>zusätzliche Angaben:</w: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94528" behindDoc="0" locked="0" layoutInCell="1" allowOverlap="1" wp14:anchorId="3F2956CA" wp14:editId="2FF359C7">
                <wp:simplePos x="0" y="0"/>
                <wp:positionH relativeFrom="column">
                  <wp:posOffset>3307080</wp:posOffset>
                </wp:positionH>
                <wp:positionV relativeFrom="paragraph">
                  <wp:posOffset>92075</wp:posOffset>
                </wp:positionV>
                <wp:extent cx="2470785" cy="1137920"/>
                <wp:effectExtent l="0" t="0" r="24765" b="24130"/>
                <wp:wrapNone/>
                <wp:docPr id="106" name="Legende mit Pfeil nach unten 106"/>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pro Portion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106" o:spid="_x0000_s1097" type="#_x0000_t80" style="position:absolute;margin-left:260.4pt;margin-top:7.25pt;width:194.55pt;height:89.6pt;z-index:25269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" adj="14035,8313,16200,9557" filled="f" strokecolor="#ffc000" strokeweight="1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pro Portion</w:t>
                      </w:r>
                    </w:p>
                  </w:txbxContent>
                </v:textbox>
              </v:shape>
            </w:pict>
          </mc:Fallback>
        </mc:AlternateContent>
      </w:r>
    </w:p>
    <w:p w:rsidR="00760650" w:rsidRDefault="00760650" w:rsidP="00760650">
      <w:pPr>
        <w:pStyle w:val="Kopf8pt"/>
        <w:spacing w:before="120"/>
      </w:pPr>
      <w:r>
        <w:rPr>
          <w:noProof/>
          <w:lang w:eastAsia="de-DE"/>
        </w:rPr>
        <mc:AlternateContent>
          <mc:Choice Requires="wps">
            <w:drawing>
              <wp:anchor distT="0" distB="0" distL="114300" distR="114300" simplePos="0" relativeHeight="252692480" behindDoc="0" locked="0" layoutInCell="1" allowOverlap="1" wp14:anchorId="25C7EB54" wp14:editId="019BCCA9">
                <wp:simplePos x="0" y="0"/>
                <wp:positionH relativeFrom="column">
                  <wp:posOffset>3271520</wp:posOffset>
                </wp:positionH>
                <wp:positionV relativeFrom="paragraph">
                  <wp:posOffset>-1270</wp:posOffset>
                </wp:positionV>
                <wp:extent cx="573405" cy="260350"/>
                <wp:effectExtent l="0" t="0" r="0" b="6350"/>
                <wp:wrapNone/>
                <wp:docPr id="107" name="Textfeld 107"/>
                <wp:cNvGraphicFramePr/>
                <a:graphic xmlns:a="http://schemas.openxmlformats.org/drawingml/2006/main">
                  <a:graphicData uri="http://schemas.microsoft.com/office/word/2010/wordprocessingShape">
                    <wps:wsp>
                      <wps:cNvSpPr txBox="1"/>
                      <wps:spPr>
                        <a:xfrm>
                          <a:off x="0" y="0"/>
                          <a:ext cx="573405" cy="260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07" o:spid="_x0000_s1098" type="#_x0000_t202" style="position:absolute;margin-left:257.6pt;margin-top:-.1pt;width:45.15pt;height:20.5pt;z-index:252692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" filled="f" stroked="f" strokeweight=".5pt">
                <v:textbox>
                  <w:txbxContent>
                    <w:p w:rsidR="00315B60" w:rsidRDefault="00315B60" w:rsidP="00760650">
                      <w:r>
                        <w:t>Menge:</w:t>
                      </w:r>
                    </w:p>
                  </w:txbxContent>
                </v:textbox>
              </v:shape>
            </w:pict>
          </mc:Fallback>
        </mc:AlternateContent>
      </w:r>
      <w:r>
        <w:rPr>
          <w:noProof/>
          <w:lang w:eastAsia="de-DE"/>
        </w:rPr>
        <mc:AlternateContent>
          <mc:Choice Requires="wps">
            <w:drawing>
              <wp:anchor distT="0" distB="0" distL="114300" distR="114300" simplePos="0" relativeHeight="252691456" behindDoc="0" locked="0" layoutInCell="1" allowOverlap="1" wp14:anchorId="51072C63" wp14:editId="1B3EA643">
                <wp:simplePos x="0" y="0"/>
                <wp:positionH relativeFrom="column">
                  <wp:posOffset>76835</wp:posOffset>
                </wp:positionH>
                <wp:positionV relativeFrom="paragraph">
                  <wp:posOffset>3175</wp:posOffset>
                </wp:positionV>
                <wp:extent cx="2470785" cy="1137920"/>
                <wp:effectExtent l="19050" t="19050" r="43815" b="43180"/>
                <wp:wrapNone/>
                <wp:docPr id="108" name="Legende mit Pfeil nach unten 108"/>
                <wp:cNvGraphicFramePr/>
                <a:graphic xmlns:a="http://schemas.openxmlformats.org/drawingml/2006/main">
                  <a:graphicData uri="http://schemas.microsoft.com/office/word/2010/wordprocessingShape">
                    <wps:wsp>
                      <wps:cNvSpPr/>
                      <wps:spPr>
                        <a:xfrm>
                          <a:off x="0" y="0"/>
                          <a:ext cx="2470785" cy="1137920"/>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pro 100 g Lebensmittel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108" o:spid="_x0000_s1099" type="#_x0000_t80" style="position:absolute;margin-left:6.05pt;margin-top:.25pt;width:194.55pt;height:89.6pt;z-index:25269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" adj="14035,8313,16200,9557" filled="f" strokecolor="lime" strokeweight="4.5pt">
                <v:textbox>
                  <w:txbxContent>
                    <w:p w:rsidR="00315B60" w:rsidRPr="00AC4817" w:rsidRDefault="00315B60" w:rsidP="00760650">
                      <w:pPr>
                        <w:tabs>
                          <w:tab w:val="left" w:pos="2835"/>
                        </w:tabs>
                        <w:jc w:val="center"/>
                        <w:rPr>
                          <w:color w:val="000000" w:themeColor="text1"/>
                          <w:u w:val="dotDash"/>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pro 100 g Lebensmittel</w:t>
                      </w:r>
                    </w:p>
                  </w:txbxContent>
                </v:textbox>
              </v:shape>
            </w:pict>
          </mc:Fallback>
        </mc:AlternateContent>
      </w:r>
      <w:r>
        <w:rPr>
          <w:noProof/>
          <w:lang w:eastAsia="de-DE"/>
        </w:rPr>
        <mc:AlternateContent>
          <mc:Choice Requires="wps">
            <w:drawing>
              <wp:anchor distT="0" distB="0" distL="114300" distR="114300" simplePos="0" relativeHeight="252689408" behindDoc="0" locked="0" layoutInCell="1" allowOverlap="1" wp14:anchorId="4D7D248B" wp14:editId="54EFB7EB">
                <wp:simplePos x="0" y="0"/>
                <wp:positionH relativeFrom="column">
                  <wp:posOffset>123322</wp:posOffset>
                </wp:positionH>
                <wp:positionV relativeFrom="paragraph">
                  <wp:posOffset>22860</wp:posOffset>
                </wp:positionV>
                <wp:extent cx="573405" cy="260350"/>
                <wp:effectExtent l="0" t="0" r="0" b="6350"/>
                <wp:wrapNone/>
                <wp:docPr id="109" name="Textfeld 109"/>
                <wp:cNvGraphicFramePr/>
                <a:graphic xmlns:a="http://schemas.openxmlformats.org/drawingml/2006/main">
                  <a:graphicData uri="http://schemas.microsoft.com/office/word/2010/wordprocessingShape">
                    <wps:wsp>
                      <wps:cNvSpPr txBox="1"/>
                      <wps:spPr>
                        <a:xfrm>
                          <a:off x="0" y="0"/>
                          <a:ext cx="573405" cy="260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760650">
                            <w:r>
                              <w:t>Menge: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09" o:spid="_x0000_s1100" type="#_x0000_t202" style="position:absolute;margin-left:9.7pt;margin-top:1.8pt;width:45.15pt;height:20.5pt;z-index:252689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" fillcolor="white [3201]" stroked="f" strokeweight=".5pt">
                <v:textbox>
                  <w:txbxContent>
                    <w:p w:rsidR="00315B60" w:rsidRDefault="00315B60" w:rsidP="00760650">
                      <w:r>
                        <w:t>Menge:</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r>
        <w:rPr>
          <w:noProof/>
          <w:lang w:eastAsia="de-DE"/>
        </w:rPr>
        <mc:AlternateContent>
          <mc:Choice Requires="wps">
            <w:drawing>
              <wp:anchor distT="0" distB="0" distL="114300" distR="114300" simplePos="0" relativeHeight="252693504" behindDoc="0" locked="0" layoutInCell="1" allowOverlap="1" wp14:anchorId="0B6FA0E5" wp14:editId="547C2198">
                <wp:simplePos x="0" y="0"/>
                <wp:positionH relativeFrom="column">
                  <wp:posOffset>3326765</wp:posOffset>
                </wp:positionH>
                <wp:positionV relativeFrom="paragraph">
                  <wp:posOffset>90170</wp:posOffset>
                </wp:positionV>
                <wp:extent cx="2462530" cy="3037840"/>
                <wp:effectExtent l="0" t="0" r="13970" b="10160"/>
                <wp:wrapNone/>
                <wp:docPr id="111" name="Zylinder 111"/>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FFD13F"/>
                        </a:solid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Energiegehalt (kJ/kcal)</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Fett</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gesättigte Fettsäuren</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Kohlenhydrate</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Zucker</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Ballaststoffe</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Eiweiß</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Salz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Zylinder 111" o:spid="_x0000_s1101" type="#_x0000_t22" style="position:absolute;margin-left:261.95pt;margin-top:7.1pt;width:193.9pt;height:239.2pt;z-index:252693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" adj="6221" fillcolor="#ffd13f" strokecolor="#ffc000" strokeweight="1pt">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Energiegehalt (kJ/kcal)</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Fett</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gesättigte Fettsäuren</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Kohlenhydrate</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Zucker</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Ballaststoffe</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Eiweiß</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Salz</w:t>
                      </w:r>
                    </w:p>
                  </w:txbxContent>
                </v:textbox>
              </v:shape>
            </w:pict>
          </mc:Fallback>
        </mc:AlternateContent>
      </w:r>
      <w:r>
        <w:rPr>
          <w:noProof/>
          <w:lang w:eastAsia="de-DE"/>
        </w:rPr>
        <mc:AlternateContent>
          <mc:Choice Requires="wps">
            <w:drawing>
              <wp:anchor distT="0" distB="0" distL="114300" distR="114300" simplePos="0" relativeHeight="252690432" behindDoc="0" locked="0" layoutInCell="1" allowOverlap="1" wp14:anchorId="3921AB19" wp14:editId="5BADA09E">
                <wp:simplePos x="0" y="0"/>
                <wp:positionH relativeFrom="column">
                  <wp:posOffset>119380</wp:posOffset>
                </wp:positionH>
                <wp:positionV relativeFrom="paragraph">
                  <wp:posOffset>138430</wp:posOffset>
                </wp:positionV>
                <wp:extent cx="2462530" cy="3037840"/>
                <wp:effectExtent l="19050" t="19050" r="33020" b="29210"/>
                <wp:wrapNone/>
                <wp:docPr id="112" name="Zylinder 112"/>
                <wp:cNvGraphicFramePr/>
                <a:graphic xmlns:a="http://schemas.openxmlformats.org/drawingml/2006/main">
                  <a:graphicData uri="http://schemas.microsoft.com/office/word/2010/wordprocessingShape">
                    <wps:wsp>
                      <wps:cNvSpPr/>
                      <wps:spPr>
                        <a:xfrm>
                          <a:off x="0" y="0"/>
                          <a:ext cx="2462530" cy="3037840"/>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Energiegehalt (kJ/kcal)</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Fett</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gesättigte Fettsäuren</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Kohlenhydrate</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Zucker</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Ballaststoffe</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Eiweiß</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Salz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Zylinder 112" o:spid="_x0000_s1102" type="#_x0000_t22" style="position:absolute;margin-left:9.4pt;margin-top:10.9pt;width:193.9pt;height:239.2pt;z-index:252690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" adj="6221" fillcolor="#a7ffa7" strokecolor="lime" strokeweight="4.5pt">
                <v:fill opacity="44204f"/>
                <v:textbox>
                  <w:txbxContent>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Energiegehalt (kJ/kcal)</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Fett</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gesättigte Fettsäuren</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Kohlenhydrate</w:t>
                      </w:r>
                    </w:p>
                    <w:p w:rsidR="00315B60" w:rsidRPr="006E15DD" w:rsidRDefault="00315B60" w:rsidP="00760650">
                      <w:pPr>
                        <w:tabs>
                          <w:tab w:val="left" w:pos="3119"/>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Zucker</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Ballaststoffe</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Eiweiß</w:t>
                      </w:r>
                    </w:p>
                    <w:p w:rsidR="00315B60" w:rsidRPr="00AC4817" w:rsidRDefault="00315B60" w:rsidP="00760650">
                      <w:pPr>
                        <w:pStyle w:val="Listenabsatz"/>
                        <w:numPr>
                          <w:ilvl w:val="0"/>
                          <w:numId w:val="40"/>
                        </w:numPr>
                        <w:tabs>
                          <w:tab w:val="left" w:pos="3119"/>
                        </w:tabs>
                        <w:spacing w:line="276" w:lineRule="auto"/>
                        <w:rPr>
                          <w:color w:val="000000" w:themeColor="text1"/>
                          <w14:textOutline w14:w="9525" w14:cap="rnd" w14:cmpd="sng" w14:algn="ctr">
                            <w14:noFill/>
                            <w14:prstDash w14:val="solid"/>
                            <w14:bevel/>
                          </w14:textOutline>
                        </w:rPr>
                      </w:pPr>
                      <w:r>
                        <w:rPr>
                          <w:color w:val="000000" w:themeColor="text1"/>
                          <w:u w:val="dotDash"/>
                          <w14:textOutline w14:w="9525" w14:cap="rnd" w14:cmpd="sng" w14:algn="ctr">
                            <w14:noFill/>
                            <w14:prstDash w14:val="solid"/>
                            <w14:bevel/>
                          </w14:textOutline>
                        </w:rPr>
                        <w:t>Salz</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3.02.03.01.09</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Pr="00523527" w:rsidRDefault="00760650" w:rsidP="006D5D1E">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p w:rsidR="00760650" w:rsidRDefault="00760650" w:rsidP="006D5D1E">
            <w:pPr>
              <w:pStyle w:val="Kopf8ptafz"/>
            </w:pPr>
            <w:r w:rsidRPr="00662746">
              <w:rPr>
                <w:szCs w:val="16"/>
              </w:rPr>
              <w:t xml:space="preserve"> </w:t>
            </w: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Nährwerte aus Rezepten berechnen.</w:t>
            </w:r>
          </w:p>
          <w:p w:rsidR="00760650" w:rsidRDefault="00760650" w:rsidP="006D5D1E">
            <w:pPr>
              <w:pStyle w:val="Kopf8ptafz"/>
            </w:pPr>
            <w:r>
              <w:t>Ich kann eine korrekte Nährwertkennzeichnung erstellen.</w:t>
            </w:r>
          </w:p>
          <w:p w:rsidR="00760650" w:rsidRDefault="00760650" w:rsidP="006D5D1E">
            <w:pPr>
              <w:pStyle w:val="Kopf8ptafz"/>
            </w:pPr>
            <w:r>
              <w:t>Ich kann gezielt Informationen aus einem Text entnehmen und damit gezielt weiterarbeiten</w:t>
            </w:r>
            <w:r w:rsidR="00874CF1">
              <w:t>.</w:t>
            </w:r>
          </w:p>
          <w:p w:rsidR="00760650" w:rsidRDefault="00760650" w:rsidP="006D5D1E">
            <w:pPr>
              <w:pStyle w:val="Kopf8ptafz"/>
              <w:rPr>
                <w:i/>
              </w:rPr>
            </w:pPr>
            <w:r>
              <w:rPr>
                <w:i/>
              </w:rPr>
              <w:t>Ich kann Arbeitsergebnisse festhalten.</w:t>
            </w:r>
          </w:p>
          <w:p w:rsidR="00760650" w:rsidRDefault="00760650" w:rsidP="006D5D1E">
            <w:pPr>
              <w:pStyle w:val="Kopf8ptafz"/>
              <w:rPr>
                <w:i/>
              </w:rPr>
            </w:pPr>
            <w:r>
              <w:rPr>
                <w:i/>
              </w:rPr>
              <w:t>Ich kann komplexe Aufgaben bearbeiten.</w:t>
            </w:r>
          </w:p>
          <w:p w:rsidR="00760650" w:rsidRDefault="00760650" w:rsidP="006D5D1E">
            <w:pPr>
              <w:pStyle w:val="Kopf8ptafz"/>
            </w:pPr>
            <w:r>
              <w:rPr>
                <w:i/>
              </w:rPr>
              <w:t>Ich kann fachliche Inhalte anwenden.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542A15">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542A15"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542A15">
            <w:pPr>
              <w:pStyle w:val="Kopf8ptafz"/>
              <w:numPr>
                <w:ilvl w:val="0"/>
                <w:numId w:val="0"/>
              </w:numPr>
              <w:ind w:left="227"/>
            </w:pPr>
          </w:p>
        </w:tc>
      </w:tr>
    </w:tbl>
    <w:p w:rsidR="00760650" w:rsidRDefault="00894468" w:rsidP="00760650">
      <w:pPr>
        <w:pStyle w:val="berschrift1"/>
      </w:pPr>
      <w:r>
        <w:rPr>
          <w:noProof/>
          <w:sz w:val="24"/>
        </w:rPr>
        <w:drawing>
          <wp:anchor distT="0" distB="0" distL="114300" distR="114300" simplePos="0" relativeHeight="252780544" behindDoc="0" locked="0" layoutInCell="0" allowOverlap="1" wp14:anchorId="5FD8D0E7" wp14:editId="1BD3194B">
            <wp:simplePos x="0" y="0"/>
            <wp:positionH relativeFrom="rightMargin">
              <wp:posOffset>-1433195</wp:posOffset>
            </wp:positionH>
            <wp:positionV relativeFrom="paragraph">
              <wp:posOffset>51435</wp:posOffset>
            </wp:positionV>
            <wp:extent cx="658495" cy="323850"/>
            <wp:effectExtent l="0" t="0" r="8255" b="0"/>
            <wp:wrapNone/>
            <wp:docPr id="22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Pr>
          <w:noProof/>
          <w:sz w:val="24"/>
        </w:rPr>
        <w:drawing>
          <wp:anchor distT="0" distB="0" distL="114300" distR="114300" simplePos="0" relativeHeight="252698624" behindDoc="0" locked="0" layoutInCell="0" allowOverlap="1" wp14:anchorId="0C7E10E4" wp14:editId="5B5AA89C">
            <wp:simplePos x="0" y="0"/>
            <wp:positionH relativeFrom="rightMargin">
              <wp:posOffset>660400</wp:posOffset>
            </wp:positionH>
            <wp:positionV relativeFrom="paragraph">
              <wp:posOffset>92075</wp:posOffset>
            </wp:positionV>
            <wp:extent cx="345440" cy="323850"/>
            <wp:effectExtent l="0" t="0" r="0" b="0"/>
            <wp:wrapNone/>
            <wp:docPr id="2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Pr>
          <w:noProof/>
          <w:sz w:val="24"/>
        </w:rPr>
        <w:drawing>
          <wp:anchor distT="0" distB="0" distL="114300" distR="114300" simplePos="0" relativeHeight="252699648" behindDoc="0" locked="0" layoutInCell="0" allowOverlap="1" wp14:anchorId="400341D6" wp14:editId="58018E6D">
            <wp:simplePos x="0" y="0"/>
            <wp:positionH relativeFrom="rightMargin">
              <wp:posOffset>1088390</wp:posOffset>
            </wp:positionH>
            <wp:positionV relativeFrom="paragraph">
              <wp:posOffset>92075</wp:posOffset>
            </wp:positionV>
            <wp:extent cx="345440" cy="323850"/>
            <wp:effectExtent l="0" t="0" r="0" b="0"/>
            <wp:wrapNone/>
            <wp:docPr id="2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t>Erstellen einer Nährwertkennzeichnung</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Default="00760650" w:rsidP="006D5D1E">
            <w:pPr>
              <w:pStyle w:val="Textkrper"/>
            </w:pPr>
            <w:r>
              <w:t>Gegeben sind aus einem Rezept für Bananenquark folgende Zutaten:</w:t>
            </w:r>
          </w:p>
          <w:p w:rsidR="00760650" w:rsidRDefault="00760650" w:rsidP="006D5D1E">
            <w:pPr>
              <w:pStyle w:val="Textkrper"/>
              <w:ind w:left="708"/>
            </w:pPr>
            <w:r>
              <w:t>250 g Sahnequark</w:t>
            </w:r>
          </w:p>
          <w:p w:rsidR="00760650" w:rsidRDefault="00760650" w:rsidP="006D5D1E">
            <w:pPr>
              <w:pStyle w:val="Textkrper"/>
              <w:ind w:left="708"/>
            </w:pPr>
            <w:r>
              <w:t>125 ml Vollmilch</w:t>
            </w:r>
          </w:p>
          <w:p w:rsidR="00760650" w:rsidRDefault="00760650" w:rsidP="006D5D1E">
            <w:pPr>
              <w:pStyle w:val="Textkrper"/>
              <w:ind w:left="708"/>
            </w:pPr>
            <w:r>
              <w:t>35 g Zucker</w:t>
            </w:r>
          </w:p>
          <w:p w:rsidR="00760650" w:rsidRDefault="00760650" w:rsidP="006D5D1E">
            <w:pPr>
              <w:pStyle w:val="Textkrper"/>
              <w:ind w:left="708"/>
            </w:pPr>
            <w:r>
              <w:t>375 g Banane</w:t>
            </w:r>
          </w:p>
          <w:p w:rsidR="00760650" w:rsidRDefault="00760650" w:rsidP="006D5D1E">
            <w:pPr>
              <w:pStyle w:val="Textkrper"/>
            </w:pPr>
            <w:r>
              <w:t>Erstellen Sie eine Nährwertkennzeichnung (unten eintragen) für den Bananenquark.</w:t>
            </w:r>
          </w:p>
          <w:p w:rsidR="00760650" w:rsidRPr="00A410C8" w:rsidRDefault="00760650" w:rsidP="006D5D1E">
            <w:pPr>
              <w:pStyle w:val="Textkrper"/>
            </w:pPr>
            <w:r>
              <w:t xml:space="preserve">Verwenden Sie als Hilfestellung das Hilfsblatt </w:t>
            </w:r>
            <w:r w:rsidR="00875BFB">
              <w:t>H03</w:t>
            </w:r>
            <w:r>
              <w:t xml:space="preserve">.02.03.01.11 und </w:t>
            </w:r>
            <w:r w:rsidR="00875BFB">
              <w:t>H03</w:t>
            </w:r>
            <w:r>
              <w:t>.02.03.01.12</w:t>
            </w:r>
            <w:r w:rsidR="00874CF1">
              <w:t>.</w:t>
            </w:r>
          </w:p>
        </w:tc>
      </w:tr>
    </w:tbl>
    <w:p w:rsidR="00760650" w:rsidRDefault="00760650" w:rsidP="00760650">
      <w:pPr>
        <w:pStyle w:val="Kopf8pt"/>
        <w:spacing w:before="120"/>
      </w:pPr>
      <w:r>
        <w:rPr>
          <w:noProof/>
          <w:lang w:eastAsia="de-DE"/>
        </w:rPr>
        <mc:AlternateContent>
          <mc:Choice Requires="wps">
            <w:drawing>
              <wp:anchor distT="0" distB="0" distL="114300" distR="114300" simplePos="0" relativeHeight="252701696" behindDoc="0" locked="0" layoutInCell="1" allowOverlap="1" wp14:anchorId="4EC1C3B6" wp14:editId="7A7E0E55">
                <wp:simplePos x="0" y="0"/>
                <wp:positionH relativeFrom="column">
                  <wp:posOffset>492022</wp:posOffset>
                </wp:positionH>
                <wp:positionV relativeFrom="paragraph">
                  <wp:posOffset>175289</wp:posOffset>
                </wp:positionV>
                <wp:extent cx="5401310" cy="1368055"/>
                <wp:effectExtent l="19050" t="19050" r="46990" b="41910"/>
                <wp:wrapNone/>
                <wp:docPr id="113" name="Legende mit Pfeil nach unten 113"/>
                <wp:cNvGraphicFramePr/>
                <a:graphic xmlns:a="http://schemas.openxmlformats.org/drawingml/2006/main">
                  <a:graphicData uri="http://schemas.microsoft.com/office/word/2010/wordprocessingShape">
                    <wps:wsp>
                      <wps:cNvSpPr/>
                      <wps:spPr>
                        <a:xfrm>
                          <a:off x="0" y="0"/>
                          <a:ext cx="5401310" cy="1368055"/>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113" o:spid="_x0000_s1103" type="#_x0000_t80" style="position:absolute;margin-left:38.75pt;margin-top:13.8pt;width:425.3pt;height:107.7pt;z-index:25270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" adj="14035,9432,16200,10116" filled="f" strokecolor="lime" strokeweight="4.5pt">
                <v:textbo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r>
        <w:rPr>
          <w:noProof/>
          <w:lang w:eastAsia="de-DE"/>
        </w:rPr>
        <mc:AlternateContent>
          <mc:Choice Requires="wps">
            <w:drawing>
              <wp:anchor distT="0" distB="0" distL="114300" distR="114300" simplePos="0" relativeHeight="252700672" behindDoc="0" locked="0" layoutInCell="1" allowOverlap="1" wp14:anchorId="50F8BE53" wp14:editId="71AA621F">
                <wp:simplePos x="0" y="0"/>
                <wp:positionH relativeFrom="column">
                  <wp:posOffset>490855</wp:posOffset>
                </wp:positionH>
                <wp:positionV relativeFrom="paragraph">
                  <wp:posOffset>37465</wp:posOffset>
                </wp:positionV>
                <wp:extent cx="5401310" cy="3578860"/>
                <wp:effectExtent l="19050" t="19050" r="46990" b="40640"/>
                <wp:wrapNone/>
                <wp:docPr id="115" name="Zylinder 115"/>
                <wp:cNvGraphicFramePr/>
                <a:graphic xmlns:a="http://schemas.openxmlformats.org/drawingml/2006/main">
                  <a:graphicData uri="http://schemas.microsoft.com/office/word/2010/wordprocessingShape">
                    <wps:wsp>
                      <wps:cNvSpPr/>
                      <wps:spPr>
                        <a:xfrm>
                          <a:off x="0" y="0"/>
                          <a:ext cx="5401310" cy="3578860"/>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ylinder 115" o:spid="_x0000_s1104" type="#_x0000_t22" style="position:absolute;margin-left:38.65pt;margin-top:2.95pt;width:425.3pt;height:281.8pt;z-index:25270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" adj="7674" fillcolor="#a7ffa7" strokecolor="lime" strokeweight="4.5pt">
                <v:fill opacity="44204f"/>
                <v:textbo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3.02.03.01.10</w:t>
            </w:r>
          </w:p>
        </w:tc>
      </w:tr>
      <w:tr w:rsidR="00760650" w:rsidRPr="00B51DE9" w:rsidTr="006D5D1E">
        <w:tc>
          <w:tcPr>
            <w:tcW w:w="7348" w:type="dxa"/>
            <w:gridSpan w:val="3"/>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Pr="00523527" w:rsidRDefault="00760650" w:rsidP="006D5D1E">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p w:rsidR="00760650" w:rsidRDefault="00760650" w:rsidP="006D5D1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r w:rsidR="00760650" w:rsidRPr="00B51DE9" w:rsidTr="006D5D1E">
        <w:trPr>
          <w:trHeight w:val="149"/>
        </w:trPr>
        <w:tc>
          <w:tcPr>
            <w:tcW w:w="7348" w:type="dxa"/>
            <w:gridSpan w:val="3"/>
            <w:tcBorders>
              <w:top w:val="single" w:sz="4" w:space="0" w:color="auto"/>
              <w:left w:val="nil"/>
              <w:right w:val="nil"/>
            </w:tcBorders>
          </w:tcPr>
          <w:p w:rsidR="00760650" w:rsidRPr="00B51DE9" w:rsidRDefault="00760650" w:rsidP="006D5D1E"/>
        </w:tc>
        <w:tc>
          <w:tcPr>
            <w:tcW w:w="196" w:type="dxa"/>
            <w:gridSpan w:val="2"/>
            <w:tcBorders>
              <w:top w:val="nil"/>
              <w:left w:val="nil"/>
              <w:right w:val="nil"/>
            </w:tcBorders>
          </w:tcPr>
          <w:p w:rsidR="00760650" w:rsidRPr="00B51DE9" w:rsidRDefault="00760650" w:rsidP="006D5D1E"/>
        </w:tc>
        <w:tc>
          <w:tcPr>
            <w:tcW w:w="2095" w:type="dxa"/>
            <w:tcBorders>
              <w:top w:val="single" w:sz="4" w:space="0" w:color="auto"/>
              <w:left w:val="nil"/>
              <w:right w:val="nil"/>
            </w:tcBorders>
          </w:tcPr>
          <w:p w:rsidR="00760650" w:rsidRPr="00B51DE9" w:rsidRDefault="00760650" w:rsidP="006D5D1E"/>
        </w:tc>
      </w:tr>
      <w:tr w:rsidR="00760650" w:rsidRPr="00B51DE9" w:rsidTr="006D5D1E">
        <w:trPr>
          <w:trHeight w:val="443"/>
        </w:trPr>
        <w:tc>
          <w:tcPr>
            <w:tcW w:w="4818" w:type="dxa"/>
            <w:gridSpan w:val="2"/>
            <w:vMerge w:val="restart"/>
            <w:tcBorders>
              <w:left w:val="single" w:sz="4" w:space="0" w:color="auto"/>
              <w:right w:val="single" w:sz="4" w:space="0" w:color="auto"/>
            </w:tcBorders>
          </w:tcPr>
          <w:p w:rsidR="00760650" w:rsidRPr="004B658C" w:rsidRDefault="00760650" w:rsidP="006D5D1E">
            <w:pPr>
              <w:pStyle w:val="Tabelle6pt"/>
            </w:pPr>
            <w:r>
              <w:t>Kompetenzen:</w:t>
            </w:r>
          </w:p>
          <w:p w:rsidR="00760650" w:rsidRDefault="00760650" w:rsidP="006D5D1E">
            <w:pPr>
              <w:pStyle w:val="Kopf8ptafz"/>
            </w:pPr>
            <w:r>
              <w:t>Ich kann Nährwerte aus Rezepten berechnen.</w:t>
            </w:r>
          </w:p>
          <w:p w:rsidR="00760650" w:rsidRDefault="00760650" w:rsidP="006D5D1E">
            <w:pPr>
              <w:pStyle w:val="Kopf8ptafz"/>
            </w:pPr>
            <w:r>
              <w:t>Ich kann eine korrekte Nährwertkennzeichnung erstellen.</w:t>
            </w:r>
          </w:p>
          <w:p w:rsidR="00760650" w:rsidRDefault="00760650" w:rsidP="006D5D1E">
            <w:pPr>
              <w:pStyle w:val="Kopf8ptafz"/>
            </w:pPr>
            <w:r>
              <w:t>Ich kann gezielt Informationen aus einem Text entnehmen und damit gezielt weiterarbeiten</w:t>
            </w:r>
            <w:r w:rsidR="00874CF1">
              <w:t>.</w:t>
            </w:r>
          </w:p>
          <w:p w:rsidR="00760650" w:rsidRDefault="00760650" w:rsidP="006D5D1E">
            <w:pPr>
              <w:pStyle w:val="Kopf8ptafz"/>
              <w:rPr>
                <w:i/>
              </w:rPr>
            </w:pPr>
            <w:r>
              <w:rPr>
                <w:i/>
              </w:rPr>
              <w:t>Ich kann Arbeitsergebnisse festhalten.</w:t>
            </w:r>
          </w:p>
          <w:p w:rsidR="00760650" w:rsidRDefault="00760650" w:rsidP="006D5D1E">
            <w:pPr>
              <w:pStyle w:val="Kopf8ptafz"/>
              <w:rPr>
                <w:i/>
              </w:rPr>
            </w:pPr>
            <w:r>
              <w:rPr>
                <w:i/>
              </w:rPr>
              <w:t>Ich kann komplexe Aufgaben bearbeiten.</w:t>
            </w:r>
          </w:p>
          <w:p w:rsidR="00760650" w:rsidRDefault="00760650" w:rsidP="006D5D1E">
            <w:pPr>
              <w:pStyle w:val="Kopf8ptafz"/>
            </w:pPr>
            <w:r>
              <w:rPr>
                <w:i/>
              </w:rPr>
              <w:t>Ich kann fachliche Inhalte anwenden.</w:t>
            </w:r>
          </w:p>
        </w:tc>
        <w:tc>
          <w:tcPr>
            <w:tcW w:w="4821" w:type="dxa"/>
            <w:gridSpan w:val="4"/>
            <w:tcBorders>
              <w:left w:val="single" w:sz="4" w:space="0" w:color="auto"/>
              <w:right w:val="single" w:sz="4" w:space="0" w:color="auto"/>
            </w:tcBorders>
          </w:tcPr>
          <w:p w:rsidR="00760650" w:rsidRDefault="00760650" w:rsidP="006D5D1E">
            <w:pPr>
              <w:pStyle w:val="Tabelle6pt"/>
            </w:pPr>
            <w:r>
              <w:t>Was Sie schon können sollten:</w:t>
            </w:r>
          </w:p>
          <w:p w:rsidR="00760650" w:rsidRPr="00234B66" w:rsidRDefault="00760650" w:rsidP="00542A15">
            <w:pPr>
              <w:pStyle w:val="Kopf8ptafz"/>
              <w:numPr>
                <w:ilvl w:val="0"/>
                <w:numId w:val="0"/>
              </w:numPr>
              <w:ind w:left="227"/>
            </w:pP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Wofür Sie das benötigen:</w:t>
            </w:r>
          </w:p>
          <w:p w:rsidR="00760650" w:rsidRDefault="00542A15" w:rsidP="006D5D1E">
            <w:pPr>
              <w:pStyle w:val="Kopf8ptafz"/>
            </w:pPr>
            <w:r>
              <w:t xml:space="preserve">Einhalten gesetzlicher Regelungen </w:t>
            </w:r>
            <w:r w:rsidR="00F714EA">
              <w:t>beim</w:t>
            </w:r>
            <w:r>
              <w:t xml:space="preserve"> Umgang mit Lebensmi</w:t>
            </w:r>
            <w:r>
              <w:t>t</w:t>
            </w:r>
            <w:r>
              <w:t>teln</w:t>
            </w:r>
          </w:p>
        </w:tc>
      </w:tr>
      <w:tr w:rsidR="00760650" w:rsidRPr="00B51DE9" w:rsidTr="006D5D1E">
        <w:trPr>
          <w:trHeight w:val="443"/>
        </w:trPr>
        <w:tc>
          <w:tcPr>
            <w:tcW w:w="4818" w:type="dxa"/>
            <w:gridSpan w:val="2"/>
            <w:vMerge/>
            <w:tcBorders>
              <w:left w:val="single" w:sz="4" w:space="0" w:color="auto"/>
              <w:right w:val="single" w:sz="4" w:space="0" w:color="auto"/>
            </w:tcBorders>
          </w:tcPr>
          <w:p w:rsidR="00760650" w:rsidRDefault="00760650" w:rsidP="006D5D1E">
            <w:pPr>
              <w:pStyle w:val="Tabelle6pt"/>
            </w:pPr>
          </w:p>
        </w:tc>
        <w:tc>
          <w:tcPr>
            <w:tcW w:w="4821" w:type="dxa"/>
            <w:gridSpan w:val="4"/>
            <w:tcBorders>
              <w:left w:val="single" w:sz="4" w:space="0" w:color="auto"/>
              <w:right w:val="single" w:sz="4" w:space="0" w:color="auto"/>
            </w:tcBorders>
          </w:tcPr>
          <w:p w:rsidR="00760650" w:rsidRDefault="00760650" w:rsidP="006D5D1E">
            <w:pPr>
              <w:pStyle w:val="Tabelle6pt"/>
            </w:pPr>
            <w:r>
              <w:t>Wie Sie Ihr Können prüfen können:</w:t>
            </w:r>
          </w:p>
          <w:p w:rsidR="00760650" w:rsidRPr="00234B66" w:rsidRDefault="00760650" w:rsidP="00542A15">
            <w:pPr>
              <w:pStyle w:val="Kopf8ptafz"/>
              <w:numPr>
                <w:ilvl w:val="0"/>
                <w:numId w:val="0"/>
              </w:numPr>
              <w:ind w:left="227"/>
            </w:pPr>
          </w:p>
        </w:tc>
      </w:tr>
    </w:tbl>
    <w:p w:rsidR="00760650" w:rsidRDefault="00894468" w:rsidP="00760650">
      <w:pPr>
        <w:pStyle w:val="berschrift1"/>
      </w:pPr>
      <w:r>
        <w:rPr>
          <w:noProof/>
          <w:sz w:val="24"/>
        </w:rPr>
        <w:drawing>
          <wp:anchor distT="0" distB="0" distL="114300" distR="114300" simplePos="0" relativeHeight="252778496" behindDoc="0" locked="0" layoutInCell="0" allowOverlap="1" wp14:anchorId="61A2498C" wp14:editId="29EC6743">
            <wp:simplePos x="0" y="0"/>
            <wp:positionH relativeFrom="rightMargin">
              <wp:posOffset>-1409065</wp:posOffset>
            </wp:positionH>
            <wp:positionV relativeFrom="paragraph">
              <wp:posOffset>52705</wp:posOffset>
            </wp:positionV>
            <wp:extent cx="658495" cy="323850"/>
            <wp:effectExtent l="0" t="0" r="8255" b="0"/>
            <wp:wrapNone/>
            <wp:docPr id="22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rPr>
          <w:noProof/>
          <w:sz w:val="24"/>
        </w:rPr>
        <w:drawing>
          <wp:anchor distT="0" distB="0" distL="114300" distR="114300" simplePos="0" relativeHeight="252704768" behindDoc="0" locked="0" layoutInCell="0" allowOverlap="1" wp14:anchorId="6D42424A" wp14:editId="21F5FFA1">
            <wp:simplePos x="0" y="0"/>
            <wp:positionH relativeFrom="rightMargin">
              <wp:posOffset>1090103</wp:posOffset>
            </wp:positionH>
            <wp:positionV relativeFrom="paragraph">
              <wp:posOffset>56707</wp:posOffset>
            </wp:positionV>
            <wp:extent cx="345440" cy="323850"/>
            <wp:effectExtent l="0" t="0" r="0" b="0"/>
            <wp:wrapNone/>
            <wp:docPr id="2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650">
        <w:t>Erstellen einer Nährwertkennzeichnung</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9639"/>
      </w:tblGrid>
      <w:tr w:rsidR="00760650" w:rsidRPr="00A410C8" w:rsidTr="006D5D1E">
        <w:tc>
          <w:tcPr>
            <w:tcW w:w="9639" w:type="dxa"/>
            <w:shd w:val="clear" w:color="auto" w:fill="auto"/>
          </w:tcPr>
          <w:p w:rsidR="00760650" w:rsidRDefault="00760650" w:rsidP="006D5D1E">
            <w:pPr>
              <w:pStyle w:val="Textkrper"/>
            </w:pPr>
            <w:r>
              <w:t>Gegeben sind aus einem Rezept für Bananenquark folgende Zutaten:</w:t>
            </w:r>
          </w:p>
          <w:p w:rsidR="00760650" w:rsidRDefault="00760650" w:rsidP="006D5D1E">
            <w:pPr>
              <w:pStyle w:val="Textkrper"/>
              <w:ind w:left="708"/>
            </w:pPr>
            <w:r>
              <w:t>250 g Sahnequark</w:t>
            </w:r>
          </w:p>
          <w:p w:rsidR="00760650" w:rsidRDefault="00760650" w:rsidP="006D5D1E">
            <w:pPr>
              <w:pStyle w:val="Textkrper"/>
              <w:ind w:left="708"/>
            </w:pPr>
            <w:r>
              <w:t xml:space="preserve">125 ml </w:t>
            </w:r>
            <w:r w:rsidR="000C5926">
              <w:t>Vollmilch</w:t>
            </w:r>
          </w:p>
          <w:p w:rsidR="00760650" w:rsidRDefault="00760650" w:rsidP="006D5D1E">
            <w:pPr>
              <w:pStyle w:val="Textkrper"/>
              <w:ind w:left="708"/>
            </w:pPr>
            <w:r>
              <w:t>35 g Zucker</w:t>
            </w:r>
          </w:p>
          <w:p w:rsidR="00760650" w:rsidRDefault="00760650" w:rsidP="006D5D1E">
            <w:pPr>
              <w:pStyle w:val="Textkrper"/>
              <w:ind w:left="708"/>
            </w:pPr>
            <w:r>
              <w:t>375 g Banane</w:t>
            </w:r>
          </w:p>
          <w:p w:rsidR="00760650" w:rsidRDefault="00760650" w:rsidP="006D5D1E">
            <w:pPr>
              <w:pStyle w:val="Textkrper"/>
            </w:pPr>
            <w:r>
              <w:t>Erstellen Sie eine Nährwertkennzeichnung für den Bananenquark.</w:t>
            </w:r>
          </w:p>
          <w:p w:rsidR="00760650" w:rsidRPr="00A410C8" w:rsidRDefault="00760650" w:rsidP="006D5D1E">
            <w:pPr>
              <w:pStyle w:val="Textkrper"/>
            </w:pPr>
            <w:r>
              <w:t xml:space="preserve">Verwenden Sie als Hilfestellung das Hilfsblatt </w:t>
            </w:r>
            <w:r w:rsidR="00875BFB">
              <w:t>H03</w:t>
            </w:r>
            <w:r>
              <w:t>.02.03.01.11</w:t>
            </w:r>
          </w:p>
        </w:tc>
      </w:tr>
    </w:tbl>
    <w:p w:rsidR="00760650" w:rsidRDefault="00760650" w:rsidP="00760650">
      <w:pPr>
        <w:pStyle w:val="Kopf8pt"/>
        <w:spacing w:before="120"/>
      </w:pPr>
      <w:r>
        <w:rPr>
          <w:noProof/>
          <w:lang w:eastAsia="de-DE"/>
        </w:rPr>
        <mc:AlternateContent>
          <mc:Choice Requires="wps">
            <w:drawing>
              <wp:anchor distT="0" distB="0" distL="114300" distR="114300" simplePos="0" relativeHeight="252703744" behindDoc="0" locked="0" layoutInCell="1" allowOverlap="1" wp14:anchorId="755C88CB" wp14:editId="79F8D49F">
                <wp:simplePos x="0" y="0"/>
                <wp:positionH relativeFrom="column">
                  <wp:posOffset>492022</wp:posOffset>
                </wp:positionH>
                <wp:positionV relativeFrom="paragraph">
                  <wp:posOffset>175289</wp:posOffset>
                </wp:positionV>
                <wp:extent cx="5401310" cy="1368055"/>
                <wp:effectExtent l="19050" t="19050" r="46990" b="41910"/>
                <wp:wrapNone/>
                <wp:docPr id="117" name="Legende mit Pfeil nach unten 117"/>
                <wp:cNvGraphicFramePr/>
                <a:graphic xmlns:a="http://schemas.openxmlformats.org/drawingml/2006/main">
                  <a:graphicData uri="http://schemas.microsoft.com/office/word/2010/wordprocessingShape">
                    <wps:wsp>
                      <wps:cNvSpPr/>
                      <wps:spPr>
                        <a:xfrm>
                          <a:off x="0" y="0"/>
                          <a:ext cx="5401310" cy="1368055"/>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117" o:spid="_x0000_s1105" type="#_x0000_t80" style="position:absolute;margin-left:38.75pt;margin-top:13.8pt;width:425.3pt;height:107.7pt;z-index:25270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" adj="14035,9432,16200,10116" filled="f" strokecolor="lime" strokeweight="4.5pt">
                <v:textbo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v:textbox>
              </v:shape>
            </w:pict>
          </mc:Fallback>
        </mc:AlternateContent>
      </w:r>
    </w:p>
    <w:p w:rsidR="00760650" w:rsidRPr="0045502B" w:rsidRDefault="00760650" w:rsidP="00760650">
      <w:pPr>
        <w:pStyle w:val="Kopf8pt"/>
        <w:spacing w:before="120"/>
      </w:pPr>
      <w:r>
        <w:rPr>
          <w:noProof/>
          <w:lang w:eastAsia="de-DE"/>
        </w:rPr>
        <mc:AlternateContent>
          <mc:Choice Requires="wps">
            <w:drawing>
              <wp:anchor distT="0" distB="0" distL="114300" distR="114300" simplePos="0" relativeHeight="252702720" behindDoc="0" locked="0" layoutInCell="1" allowOverlap="1" wp14:anchorId="5A01C1C9" wp14:editId="107416C3">
                <wp:simplePos x="0" y="0"/>
                <wp:positionH relativeFrom="column">
                  <wp:posOffset>492022</wp:posOffset>
                </wp:positionH>
                <wp:positionV relativeFrom="paragraph">
                  <wp:posOffset>843959</wp:posOffset>
                </wp:positionV>
                <wp:extent cx="5401339" cy="3579377"/>
                <wp:effectExtent l="19050" t="19050" r="46990" b="40640"/>
                <wp:wrapNone/>
                <wp:docPr id="118" name="Zylinder 118"/>
                <wp:cNvGraphicFramePr/>
                <a:graphic xmlns:a="http://schemas.openxmlformats.org/drawingml/2006/main">
                  <a:graphicData uri="http://schemas.microsoft.com/office/word/2010/wordprocessingShape">
                    <wps:wsp>
                      <wps:cNvSpPr/>
                      <wps:spPr>
                        <a:xfrm>
                          <a:off x="0" y="0"/>
                          <a:ext cx="5401339" cy="3579377"/>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ylinder 118" o:spid="_x0000_s1106" type="#_x0000_t22" style="position:absolute;margin-left:38.75pt;margin-top:66.45pt;width:425.3pt;height:281.85pt;z-index:25270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" adj="7674" fillcolor="#a7ffa7" strokecolor="lime" strokeweight="4.5pt">
                <v:fill opacity="44204f"/>
                <v:textbo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sidRPr="0093359D">
                        <w:rPr>
                          <w:color w:val="000000" w:themeColor="text1"/>
                          <w:u w:val="dotDash"/>
                          <w14:textOutline w14:w="9525" w14:cap="rnd" w14:cmpd="sng" w14:algn="ctr">
                            <w14:noFill/>
                            <w14:prstDash w14:val="solid"/>
                            <w14:bevel/>
                          </w14:textOutline>
                        </w:rPr>
                        <w:tab/>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60650" w:rsidRPr="00B51DE9" w:rsidTr="006D5D1E">
        <w:trPr>
          <w:trHeight w:val="523"/>
        </w:trPr>
        <w:tc>
          <w:tcPr>
            <w:tcW w:w="311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875BFB" w:rsidP="006D5D1E">
            <w:pPr>
              <w:pStyle w:val="TabelleKopfmitte"/>
              <w:rPr>
                <w:rFonts w:eastAsia="Calibri"/>
              </w:rPr>
            </w:pPr>
            <w:r>
              <w:t>H03</w:t>
            </w:r>
            <w:r w:rsidR="00760650">
              <w:t>.02.03.01.09/10</w:t>
            </w:r>
          </w:p>
        </w:tc>
      </w:tr>
      <w:tr w:rsidR="00760650" w:rsidRPr="00B51DE9" w:rsidTr="006D5D1E">
        <w:tc>
          <w:tcPr>
            <w:tcW w:w="7348" w:type="dxa"/>
            <w:gridSpan w:val="2"/>
            <w:tcBorders>
              <w:left w:val="single" w:sz="4" w:space="0" w:color="auto"/>
              <w:bottom w:val="single" w:sz="4" w:space="0" w:color="auto"/>
              <w:right w:val="single" w:sz="4" w:space="0" w:color="auto"/>
            </w:tcBorders>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Pr="00523527" w:rsidRDefault="00760650" w:rsidP="006D5D1E">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p w:rsidR="00760650" w:rsidRDefault="00760650" w:rsidP="006D5D1E">
            <w:pPr>
              <w:pStyle w:val="Kopf8ptafz"/>
            </w:pPr>
            <w:r w:rsidRPr="00662746">
              <w:rPr>
                <w:szCs w:val="16"/>
              </w:rPr>
              <w:t xml:space="preserve"> </w:t>
            </w: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D9D9D9" w:themeFill="background1" w:themeFillShade="D9"/>
                </w:tcPr>
                <w:p w:rsidR="00760650" w:rsidRPr="00B51DE9" w:rsidRDefault="00760650" w:rsidP="006D5D1E">
                  <w:pPr>
                    <w:pStyle w:val="TabelleKopfmitte"/>
                  </w:pPr>
                  <w:r w:rsidRPr="00B51DE9">
                    <w:t>L</w:t>
                  </w:r>
                  <w:r>
                    <w:t>ösung</w:t>
                  </w:r>
                </w:p>
              </w:tc>
            </w:tr>
          </w:tbl>
          <w:p w:rsidR="00760650" w:rsidRPr="00B51DE9" w:rsidRDefault="00760650" w:rsidP="006D5D1E"/>
        </w:tc>
      </w:tr>
    </w:tbl>
    <w:p w:rsidR="00760650" w:rsidRDefault="00760650" w:rsidP="00760650">
      <w:pPr>
        <w:pStyle w:val="berschrift1"/>
      </w:pPr>
      <w:r>
        <w:rPr>
          <w:noProof/>
          <w:sz w:val="24"/>
        </w:rPr>
        <w:drawing>
          <wp:anchor distT="0" distB="0" distL="114300" distR="114300" simplePos="0" relativeHeight="252708864" behindDoc="0" locked="0" layoutInCell="0" allowOverlap="1" wp14:anchorId="5263E4E3" wp14:editId="5D50C1D0">
            <wp:simplePos x="0" y="0"/>
            <wp:positionH relativeFrom="rightMargin">
              <wp:posOffset>249555</wp:posOffset>
            </wp:positionH>
            <wp:positionV relativeFrom="paragraph">
              <wp:posOffset>57150</wp:posOffset>
            </wp:positionV>
            <wp:extent cx="345440" cy="323850"/>
            <wp:effectExtent l="0" t="0" r="0" b="0"/>
            <wp:wrapNone/>
            <wp:docPr id="2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09888" behindDoc="0" locked="0" layoutInCell="0" allowOverlap="1" wp14:anchorId="7E28313C" wp14:editId="66F5C17B">
            <wp:simplePos x="0" y="0"/>
            <wp:positionH relativeFrom="rightMargin">
              <wp:posOffset>680085</wp:posOffset>
            </wp:positionH>
            <wp:positionV relativeFrom="paragraph">
              <wp:posOffset>57150</wp:posOffset>
            </wp:positionV>
            <wp:extent cx="345440" cy="323850"/>
            <wp:effectExtent l="0" t="0" r="0" b="0"/>
            <wp:wrapNone/>
            <wp:docPr id="3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07840" behindDoc="0" locked="0" layoutInCell="0" allowOverlap="1" wp14:anchorId="7D0C8118" wp14:editId="63C167C2">
            <wp:simplePos x="0" y="0"/>
            <wp:positionH relativeFrom="rightMargin">
              <wp:posOffset>1090103</wp:posOffset>
            </wp:positionH>
            <wp:positionV relativeFrom="paragraph">
              <wp:posOffset>56707</wp:posOffset>
            </wp:positionV>
            <wp:extent cx="345440" cy="323850"/>
            <wp:effectExtent l="0" t="0" r="0" b="0"/>
            <wp:wrapNone/>
            <wp:docPr id="3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einer Nährwertkennzeichnung</w: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r>
        <w:rPr>
          <w:noProof/>
          <w:lang w:eastAsia="de-DE"/>
        </w:rPr>
        <mc:AlternateContent>
          <mc:Choice Requires="wps">
            <w:drawing>
              <wp:anchor distT="0" distB="0" distL="114300" distR="114300" simplePos="0" relativeHeight="252706816" behindDoc="0" locked="0" layoutInCell="1" allowOverlap="1" wp14:anchorId="0DB668DA" wp14:editId="29E131D6">
                <wp:simplePos x="0" y="0"/>
                <wp:positionH relativeFrom="column">
                  <wp:posOffset>492022</wp:posOffset>
                </wp:positionH>
                <wp:positionV relativeFrom="paragraph">
                  <wp:posOffset>175289</wp:posOffset>
                </wp:positionV>
                <wp:extent cx="5401310" cy="1368055"/>
                <wp:effectExtent l="19050" t="19050" r="46990" b="41910"/>
                <wp:wrapNone/>
                <wp:docPr id="119" name="Legende mit Pfeil nach unten 119"/>
                <wp:cNvGraphicFramePr/>
                <a:graphic xmlns:a="http://schemas.openxmlformats.org/drawingml/2006/main">
                  <a:graphicData uri="http://schemas.microsoft.com/office/word/2010/wordprocessingShape">
                    <wps:wsp>
                      <wps:cNvSpPr/>
                      <wps:spPr>
                        <a:xfrm>
                          <a:off x="0" y="0"/>
                          <a:ext cx="5401310" cy="1368055"/>
                        </a:xfrm>
                        <a:prstGeom prst="downArrowCallout">
                          <a:avLst/>
                        </a:prstGeom>
                        <a:no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gende mit Pfeil nach unten 119" o:spid="_x0000_s1107" type="#_x0000_t80" style="position:absolute;margin-left:38.75pt;margin-top:13.8pt;width:425.3pt;height:107.7pt;z-index:25270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" adj="14035,9432,16200,10116" filled="f" strokecolor="lime" strokeweight="4.5pt">
                <v:textbox>
                  <w:txbxContent>
                    <w:p w:rsidR="00315B60" w:rsidRDefault="00315B60" w:rsidP="00760650">
                      <w:pPr>
                        <w:tabs>
                          <w:tab w:val="left" w:pos="2835"/>
                        </w:tabs>
                        <w:jc w:val="center"/>
                        <w:rPr>
                          <w:b/>
                          <w:color w:val="000000" w:themeColor="text1"/>
                          <w:sz w:val="32"/>
                          <w14:textOutline w14:w="9525" w14:cap="rnd" w14:cmpd="sng" w14:algn="ctr">
                            <w14:noFill/>
                            <w14:prstDash w14:val="solid"/>
                            <w14:bevel/>
                          </w14:textOutline>
                        </w:rPr>
                      </w:pPr>
                      <w:r w:rsidRPr="0093359D">
                        <w:rPr>
                          <w:b/>
                          <w:color w:val="000000" w:themeColor="text1"/>
                          <w:sz w:val="32"/>
                          <w14:textOutline w14:w="9525" w14:cap="rnd" w14:cmpd="sng" w14:algn="ctr">
                            <w14:noFill/>
                            <w14:prstDash w14:val="solid"/>
                            <w14:bevel/>
                          </w14:textOutline>
                        </w:rPr>
                        <w:t>Bananenquark (100 g)</w:t>
                      </w:r>
                    </w:p>
                    <w:p w:rsidR="00315B60" w:rsidRPr="006E7FAF" w:rsidRDefault="00315B60" w:rsidP="00760650">
                      <w:pPr>
                        <w:tabs>
                          <w:tab w:val="left" w:pos="2835"/>
                        </w:tabs>
                        <w:jc w:val="center"/>
                        <w:rPr>
                          <w:color w:val="000000" w:themeColor="text1"/>
                          <w:sz w:val="28"/>
                          <w14:textOutline w14:w="9525" w14:cap="rnd" w14:cmpd="sng" w14:algn="ctr">
                            <w14:noFill/>
                            <w14:prstDash w14:val="solid"/>
                            <w14:bevel/>
                          </w14:textOutline>
                        </w:rPr>
                      </w:pPr>
                      <w:r w:rsidRPr="006E7FAF">
                        <w:rPr>
                          <w:color w:val="000000" w:themeColor="text1"/>
                          <w:sz w:val="28"/>
                          <w14:textOutline w14:w="9525" w14:cap="rnd" w14:cmpd="sng" w14:algn="ctr">
                            <w14:noFill/>
                            <w14:prstDash w14:val="solid"/>
                            <w14:bevel/>
                          </w14:textOutline>
                        </w:rPr>
                        <w:t>Durchschnittliche Nährwerte:</w:t>
                      </w:r>
                    </w:p>
                  </w:txbxContent>
                </v:textbox>
              </v:shape>
            </w:pict>
          </mc:Fallback>
        </mc:AlternateContent>
      </w:r>
    </w:p>
    <w:p w:rsidR="00760650" w:rsidRPr="0045502B" w:rsidRDefault="00760650" w:rsidP="00760650">
      <w:pPr>
        <w:pStyle w:val="Kopf8pt"/>
        <w:spacing w:before="120"/>
      </w:pPr>
      <w:r>
        <w:rPr>
          <w:noProof/>
          <w:lang w:eastAsia="de-DE"/>
        </w:rPr>
        <mc:AlternateContent>
          <mc:Choice Requires="wps">
            <w:drawing>
              <wp:anchor distT="0" distB="0" distL="114300" distR="114300" simplePos="0" relativeHeight="252705792" behindDoc="0" locked="0" layoutInCell="1" allowOverlap="1" wp14:anchorId="3F41B2E3" wp14:editId="567887A1">
                <wp:simplePos x="0" y="0"/>
                <wp:positionH relativeFrom="column">
                  <wp:posOffset>492022</wp:posOffset>
                </wp:positionH>
                <wp:positionV relativeFrom="paragraph">
                  <wp:posOffset>843959</wp:posOffset>
                </wp:positionV>
                <wp:extent cx="5401339" cy="3579377"/>
                <wp:effectExtent l="19050" t="19050" r="46990" b="40640"/>
                <wp:wrapNone/>
                <wp:docPr id="120" name="Zylinder 120"/>
                <wp:cNvGraphicFramePr/>
                <a:graphic xmlns:a="http://schemas.openxmlformats.org/drawingml/2006/main">
                  <a:graphicData uri="http://schemas.microsoft.com/office/word/2010/wordprocessingShape">
                    <wps:wsp>
                      <wps:cNvSpPr/>
                      <wps:spPr>
                        <a:xfrm>
                          <a:off x="0" y="0"/>
                          <a:ext cx="5401339" cy="3579377"/>
                        </a:xfrm>
                        <a:prstGeom prst="can">
                          <a:avLst>
                            <a:gd name="adj" fmla="val 35530"/>
                          </a:avLst>
                        </a:prstGeom>
                        <a:solidFill>
                          <a:srgbClr val="A7FFA7">
                            <a:alpha val="67451"/>
                          </a:srgbClr>
                        </a:solidFill>
                        <a:ln w="57150">
                          <a:solidFill>
                            <a:srgbClr val="00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504,3 kJ/121,6 kcal</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3,8 g</w:t>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2,5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17,3 g</w:t>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12,1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1,2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4,0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0,18 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ylinder 120" o:spid="_x0000_s1108" type="#_x0000_t22" style="position:absolute;margin-left:38.75pt;margin-top:66.45pt;width:425.3pt;height:281.85pt;z-index:25270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" adj="7674" fillcolor="#a7ffa7" strokecolor="lime" strokeweight="4.5pt">
                <v:fill opacity="44204f"/>
                <v:textbox>
                  <w:txbxContent>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Energiegehalt (kJ/kcal)</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504,3 kJ/121,6 kcal</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Fett</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3,8 g</w:t>
                      </w:r>
                    </w:p>
                    <w:p w:rsidR="00315B60" w:rsidRPr="0093359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davon gesättigte Fettsäuren</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2,5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Kohlenhydrate</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17,3 g</w:t>
                      </w:r>
                    </w:p>
                    <w:p w:rsidR="00315B60" w:rsidRPr="006E15DD" w:rsidRDefault="00315B60" w:rsidP="00760650">
                      <w:pPr>
                        <w:tabs>
                          <w:tab w:val="left" w:pos="3119"/>
                          <w:tab w:val="left" w:pos="6237"/>
                        </w:tabs>
                        <w:spacing w:line="276" w:lineRule="auto"/>
                        <w:ind w:left="708"/>
                        <w:rPr>
                          <w:color w:val="000000" w:themeColor="text1"/>
                          <w14:textOutline w14:w="9525" w14:cap="rnd" w14:cmpd="sng" w14:algn="ctr">
                            <w14:noFill/>
                            <w14:prstDash w14:val="solid"/>
                            <w14:bevel/>
                          </w14:textOutline>
                        </w:rPr>
                      </w:pPr>
                      <w:r w:rsidRPr="006E15DD">
                        <w:rPr>
                          <w:color w:val="000000" w:themeColor="text1"/>
                          <w14:textOutline w14:w="9525" w14:cap="rnd" w14:cmpd="sng" w14:algn="ctr">
                            <w14:noFill/>
                            <w14:prstDash w14:val="solid"/>
                            <w14:bevel/>
                          </w14:textOutline>
                        </w:rPr>
                        <w:t>davon</w:t>
                      </w:r>
                      <w:r w:rsidRPr="006E15DD">
                        <w:rPr>
                          <w:color w:val="000000" w:themeColor="text1"/>
                          <w:u w:val="dotDash"/>
                          <w14:textOutline w14:w="9525" w14:cap="rnd" w14:cmpd="sng" w14:algn="ctr">
                            <w14:noFill/>
                            <w14:prstDash w14:val="solid"/>
                            <w14:bevel/>
                          </w14:textOutline>
                        </w:rPr>
                        <w:t xml:space="preserve"> </w:t>
                      </w:r>
                      <w:r w:rsidRPr="0093359D">
                        <w:rPr>
                          <w:color w:val="000000" w:themeColor="text1"/>
                          <w14:textOutline w14:w="9525" w14:cap="rnd" w14:cmpd="sng" w14:algn="ctr">
                            <w14:noFill/>
                            <w14:prstDash w14:val="solid"/>
                            <w14:bevel/>
                          </w14:textOutline>
                        </w:rPr>
                        <w:t>Zucker</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12,1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Ballaststoffe</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1,2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Eiweiß</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4,0 g</w:t>
                      </w:r>
                    </w:p>
                    <w:p w:rsidR="00315B60" w:rsidRPr="0093359D" w:rsidRDefault="00315B60" w:rsidP="00760650">
                      <w:pPr>
                        <w:pStyle w:val="Listenabsatz"/>
                        <w:numPr>
                          <w:ilvl w:val="0"/>
                          <w:numId w:val="40"/>
                        </w:numPr>
                        <w:tabs>
                          <w:tab w:val="left" w:pos="3119"/>
                          <w:tab w:val="left" w:pos="6237"/>
                        </w:tabs>
                        <w:spacing w:line="276" w:lineRule="auto"/>
                        <w:rPr>
                          <w:color w:val="000000" w:themeColor="text1"/>
                          <w14:textOutline w14:w="9525" w14:cap="rnd" w14:cmpd="sng" w14:algn="ctr">
                            <w14:noFill/>
                            <w14:prstDash w14:val="solid"/>
                            <w14:bevel/>
                          </w14:textOutline>
                        </w:rPr>
                      </w:pPr>
                      <w:r w:rsidRPr="0093359D">
                        <w:rPr>
                          <w:color w:val="000000" w:themeColor="text1"/>
                          <w14:textOutline w14:w="9525" w14:cap="rnd" w14:cmpd="sng" w14:algn="ctr">
                            <w14:noFill/>
                            <w14:prstDash w14:val="solid"/>
                            <w14:bevel/>
                          </w14:textOutline>
                        </w:rPr>
                        <w:t>Salz</w:t>
                      </w:r>
                      <w:r>
                        <w:rPr>
                          <w:color w:val="000000" w:themeColor="text1"/>
                          <w14:textOutline w14:w="9525" w14:cap="rnd" w14:cmpd="sng" w14:algn="ctr">
                            <w14:noFill/>
                            <w14:prstDash w14:val="solid"/>
                            <w14:bevel/>
                          </w14:textOutline>
                        </w:rPr>
                        <w:tab/>
                      </w:r>
                      <w:r>
                        <w:rPr>
                          <w:color w:val="000000" w:themeColor="text1"/>
                          <w:u w:val="dotDash"/>
                          <w14:textOutline w14:w="9525" w14:cap="rnd" w14:cmpd="sng" w14:algn="ctr">
                            <w14:noFill/>
                            <w14:prstDash w14:val="solid"/>
                            <w14:bevel/>
                          </w14:textOutline>
                        </w:rPr>
                        <w:t>0,18 g</w:t>
                      </w:r>
                    </w:p>
                  </w:txbxContent>
                </v:textbox>
              </v:shape>
            </w:pict>
          </mc:Fallback>
        </mc:AlternateContent>
      </w: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pStyle w:val="Kopf8pt"/>
        <w:spacing w:before="120"/>
      </w:pPr>
    </w:p>
    <w:p w:rsidR="00760650" w:rsidRDefault="00760650" w:rsidP="00760650">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5505"/>
        <w:gridCol w:w="188"/>
        <w:gridCol w:w="2103"/>
      </w:tblGrid>
      <w:tr w:rsidR="00760650" w:rsidRPr="00B51DE9" w:rsidTr="006D5D1E">
        <w:trPr>
          <w:trHeight w:val="523"/>
        </w:trPr>
        <w:tc>
          <w:tcPr>
            <w:tcW w:w="1843"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lastRenderedPageBreak/>
              <w:br w:type="page"/>
              <w:t>Lernfeld</w:t>
            </w:r>
          </w:p>
          <w:p w:rsidR="00760650" w:rsidRDefault="00760650" w:rsidP="006D5D1E">
            <w:pPr>
              <w:pStyle w:val="TabelleKopflinks"/>
            </w:pPr>
            <w:r>
              <w:t>LF 3</w:t>
            </w:r>
          </w:p>
        </w:tc>
        <w:tc>
          <w:tcPr>
            <w:tcW w:w="5505" w:type="dxa"/>
            <w:tcBorders>
              <w:left w:val="single" w:sz="4" w:space="0" w:color="auto"/>
              <w:bottom w:val="single" w:sz="4" w:space="0" w:color="auto"/>
              <w:right w:val="single" w:sz="4" w:space="0" w:color="auto"/>
            </w:tcBorders>
            <w:shd w:val="clear" w:color="auto" w:fill="D9D9D9"/>
            <w:hideMark/>
          </w:tcPr>
          <w:p w:rsidR="00760650" w:rsidRDefault="00760650" w:rsidP="006D5D1E">
            <w:pPr>
              <w:pStyle w:val="Tabelle6pt"/>
              <w:rPr>
                <w:color w:val="000000"/>
              </w:rPr>
            </w:pPr>
            <w:r>
              <w:t>Titel</w:t>
            </w:r>
          </w:p>
          <w:p w:rsidR="00760650" w:rsidRDefault="00760650" w:rsidP="006D5D1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760650" w:rsidRPr="004B658C" w:rsidRDefault="00760650" w:rsidP="006D5D1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60650" w:rsidRDefault="00760650" w:rsidP="006D5D1E">
            <w:pPr>
              <w:pStyle w:val="Tabelle6pt"/>
            </w:pPr>
          </w:p>
          <w:p w:rsidR="00760650" w:rsidRPr="00B51DE9" w:rsidRDefault="00760650" w:rsidP="006D5D1E">
            <w:pPr>
              <w:pStyle w:val="TabelleKopfmitte"/>
              <w:rPr>
                <w:rFonts w:eastAsia="Calibri"/>
              </w:rPr>
            </w:pPr>
            <w:r>
              <w:rPr>
                <w:rFonts w:eastAsia="Calibri"/>
              </w:rPr>
              <w:t>H</w:t>
            </w:r>
            <w:r w:rsidR="00E274B9">
              <w:rPr>
                <w:rFonts w:eastAsia="Calibri"/>
              </w:rPr>
              <w:t>0</w:t>
            </w:r>
            <w:r>
              <w:rPr>
                <w:rFonts w:eastAsia="Calibri"/>
              </w:rPr>
              <w:t>3.02.03.01.11</w:t>
            </w:r>
          </w:p>
        </w:tc>
      </w:tr>
      <w:tr w:rsidR="00760650" w:rsidRPr="00B51DE9" w:rsidTr="006D5D1E">
        <w:tc>
          <w:tcPr>
            <w:tcW w:w="7348" w:type="dxa"/>
            <w:gridSpan w:val="2"/>
            <w:tcBorders>
              <w:left w:val="single" w:sz="4" w:space="0" w:color="auto"/>
              <w:bottom w:val="single" w:sz="4" w:space="0" w:color="auto"/>
              <w:right w:val="single" w:sz="4" w:space="0" w:color="auto"/>
            </w:tcBorders>
            <w:shd w:val="clear" w:color="auto" w:fill="auto"/>
            <w:hideMark/>
          </w:tcPr>
          <w:p w:rsidR="00760650" w:rsidRPr="004B658C" w:rsidRDefault="00760650" w:rsidP="006D5D1E">
            <w:pPr>
              <w:pStyle w:val="Tabelle6pt"/>
            </w:pPr>
            <w:r>
              <w:t>Kompetenzbereiche:</w:t>
            </w:r>
          </w:p>
          <w:p w:rsidR="00760650" w:rsidRDefault="00760650" w:rsidP="006D5D1E">
            <w:pPr>
              <w:pStyle w:val="Kopf8ptafz"/>
            </w:pPr>
            <w:r w:rsidRPr="00F05F1B">
              <w:t>Ich kann Rechtsvorschriften (</w:t>
            </w:r>
            <w:r>
              <w:t>LFGB</w:t>
            </w:r>
            <w:r w:rsidRPr="00F05F1B">
              <w:t>) berücksichtigen</w:t>
            </w:r>
            <w:r>
              <w:t>.</w:t>
            </w:r>
          </w:p>
          <w:p w:rsidR="00760650" w:rsidRDefault="00760650" w:rsidP="006D5D1E">
            <w:pPr>
              <w:pStyle w:val="Kopf8ptafz"/>
            </w:pPr>
            <w:r w:rsidRPr="002A6DD9">
              <w:t>Ich kann Informations- und Kommunikationssysteme nutzen.</w:t>
            </w:r>
          </w:p>
          <w:p w:rsidR="00760650" w:rsidRPr="00523527" w:rsidRDefault="00760650" w:rsidP="006D5D1E">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p>
          <w:p w:rsidR="00760650" w:rsidRDefault="00760650" w:rsidP="006D5D1E">
            <w:pPr>
              <w:pStyle w:val="Kopf8ptafz"/>
            </w:pPr>
            <w:r w:rsidRPr="00662746">
              <w:rPr>
                <w:szCs w:val="16"/>
              </w:rPr>
              <w:t xml:space="preserve"> </w:t>
            </w: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760650" w:rsidRDefault="00760650" w:rsidP="006D5D1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0650" w:rsidRPr="00B51DE9" w:rsidTr="006D5D1E">
              <w:trPr>
                <w:trHeight w:val="284"/>
              </w:trPr>
              <w:tc>
                <w:tcPr>
                  <w:tcW w:w="2090" w:type="dxa"/>
                  <w:shd w:val="clear" w:color="auto" w:fill="auto"/>
                </w:tcPr>
                <w:p w:rsidR="00760650" w:rsidRPr="00B51DE9" w:rsidRDefault="00760650" w:rsidP="006D5D1E">
                  <w:pPr>
                    <w:pStyle w:val="Textkrpermitte"/>
                  </w:pPr>
                  <w:proofErr w:type="spellStart"/>
                  <w:r w:rsidRPr="00B51DE9">
                    <w:t>LernPROJEKT</w:t>
                  </w:r>
                  <w:proofErr w:type="spellEnd"/>
                </w:p>
              </w:tc>
            </w:tr>
            <w:tr w:rsidR="00760650" w:rsidRPr="00B51DE9" w:rsidTr="006D5D1E">
              <w:trPr>
                <w:trHeight w:val="284"/>
              </w:trPr>
              <w:tc>
                <w:tcPr>
                  <w:tcW w:w="2090" w:type="dxa"/>
                  <w:tcBorders>
                    <w:bottom w:val="single" w:sz="4" w:space="0" w:color="auto"/>
                  </w:tcBorders>
                  <w:shd w:val="clear" w:color="auto" w:fill="auto"/>
                </w:tcPr>
                <w:p w:rsidR="00760650" w:rsidRPr="00B51DE9" w:rsidRDefault="00760650" w:rsidP="006D5D1E">
                  <w:pPr>
                    <w:pStyle w:val="Textkrpermitte"/>
                  </w:pPr>
                  <w:proofErr w:type="spellStart"/>
                  <w:r w:rsidRPr="00B51DE9">
                    <w:t>LernTHEMA</w:t>
                  </w:r>
                  <w:proofErr w:type="spellEnd"/>
                </w:p>
              </w:tc>
            </w:tr>
            <w:tr w:rsidR="00760650" w:rsidRPr="00B51DE9" w:rsidTr="006D5D1E">
              <w:trPr>
                <w:trHeight w:val="284"/>
              </w:trPr>
              <w:tc>
                <w:tcPr>
                  <w:tcW w:w="2090" w:type="dxa"/>
                  <w:tcBorders>
                    <w:bottom w:val="nil"/>
                  </w:tcBorders>
                  <w:shd w:val="clear" w:color="auto" w:fill="D9D9D9" w:themeFill="background1" w:themeFillShade="D9"/>
                </w:tcPr>
                <w:p w:rsidR="00760650" w:rsidRPr="00B51DE9" w:rsidRDefault="00760650" w:rsidP="006D5D1E">
                  <w:pPr>
                    <w:pStyle w:val="TabelleKopfmitte"/>
                  </w:pPr>
                  <w:proofErr w:type="spellStart"/>
                  <w:r w:rsidRPr="00B51DE9">
                    <w:t>LernSCHRITT</w:t>
                  </w:r>
                  <w:proofErr w:type="spellEnd"/>
                </w:p>
              </w:tc>
            </w:tr>
          </w:tbl>
          <w:p w:rsidR="00760650" w:rsidRPr="00B51DE9" w:rsidRDefault="00760650" w:rsidP="006D5D1E"/>
        </w:tc>
      </w:tr>
    </w:tbl>
    <w:p w:rsidR="000C5926" w:rsidRDefault="00760650" w:rsidP="000C5926">
      <w:pPr>
        <w:pStyle w:val="berschrift1"/>
      </w:pPr>
      <w:r w:rsidRPr="00661B81">
        <w:rPr>
          <w:noProof/>
          <w:sz w:val="24"/>
        </w:rPr>
        <w:drawing>
          <wp:anchor distT="0" distB="0" distL="114300" distR="114300" simplePos="0" relativeHeight="252717056" behindDoc="0" locked="0" layoutInCell="0" allowOverlap="1" wp14:anchorId="3AD04AED" wp14:editId="63D7452E">
            <wp:simplePos x="0" y="0"/>
            <wp:positionH relativeFrom="rightMargin">
              <wp:posOffset>227965</wp:posOffset>
            </wp:positionH>
            <wp:positionV relativeFrom="paragraph">
              <wp:posOffset>120015</wp:posOffset>
            </wp:positionV>
            <wp:extent cx="349885" cy="320675"/>
            <wp:effectExtent l="0" t="0" r="0" b="3175"/>
            <wp:wrapNone/>
            <wp:docPr id="3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1B81">
        <w:rPr>
          <w:noProof/>
          <w:sz w:val="24"/>
        </w:rPr>
        <w:drawing>
          <wp:anchor distT="0" distB="0" distL="114300" distR="114300" simplePos="0" relativeHeight="252718080" behindDoc="0" locked="0" layoutInCell="0" allowOverlap="1" wp14:anchorId="5485E2CE" wp14:editId="2F5AE4A9">
            <wp:simplePos x="0" y="0"/>
            <wp:positionH relativeFrom="rightMargin">
              <wp:posOffset>659130</wp:posOffset>
            </wp:positionH>
            <wp:positionV relativeFrom="paragraph">
              <wp:posOffset>120015</wp:posOffset>
            </wp:positionV>
            <wp:extent cx="349885" cy="320675"/>
            <wp:effectExtent l="0" t="0" r="0" b="3175"/>
            <wp:wrapNone/>
            <wp:docPr id="3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1B81">
        <w:rPr>
          <w:noProof/>
          <w:sz w:val="24"/>
        </w:rPr>
        <w:drawing>
          <wp:anchor distT="0" distB="0" distL="114300" distR="114300" simplePos="0" relativeHeight="252719104" behindDoc="0" locked="0" layoutInCell="0" allowOverlap="1" wp14:anchorId="4D02E97B" wp14:editId="03C3F578">
            <wp:simplePos x="0" y="0"/>
            <wp:positionH relativeFrom="rightMargin">
              <wp:posOffset>1087179</wp:posOffset>
            </wp:positionH>
            <wp:positionV relativeFrom="paragraph">
              <wp:posOffset>120502</wp:posOffset>
            </wp:positionV>
            <wp:extent cx="349200" cy="320400"/>
            <wp:effectExtent l="0" t="0" r="0" b="3810"/>
            <wp:wrapNone/>
            <wp:docPr id="18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Hilfsmittelblatt: Nährwerttabelle</w:t>
      </w:r>
    </w:p>
    <w:p w:rsidR="00D25EAB" w:rsidRPr="00D25EAB" w:rsidRDefault="00D25EAB" w:rsidP="00D25EAB">
      <w:pPr>
        <w:pStyle w:val="Textkrper"/>
      </w:pPr>
      <w:r>
        <w:rPr>
          <w:noProof/>
        </w:rPr>
        <mc:AlternateContent>
          <mc:Choice Requires="wps">
            <w:drawing>
              <wp:anchor distT="0" distB="0" distL="114300" distR="114300" simplePos="0" relativeHeight="252818432" behindDoc="0" locked="0" layoutInCell="1" allowOverlap="1" wp14:anchorId="0FACB1A5" wp14:editId="6F27D17E">
                <wp:simplePos x="0" y="0"/>
                <wp:positionH relativeFrom="column">
                  <wp:posOffset>-891858</wp:posOffset>
                </wp:positionH>
                <wp:positionV relativeFrom="paragraph">
                  <wp:posOffset>866268</wp:posOffset>
                </wp:positionV>
                <wp:extent cx="7540811" cy="5771430"/>
                <wp:effectExtent l="8573" t="0" r="11747" b="11748"/>
                <wp:wrapNone/>
                <wp:docPr id="110" name="Textfeld 110"/>
                <wp:cNvGraphicFramePr/>
                <a:graphic xmlns:a="http://schemas.openxmlformats.org/drawingml/2006/main">
                  <a:graphicData uri="http://schemas.microsoft.com/office/word/2010/wordprocessingShape">
                    <wps:wsp>
                      <wps:cNvSpPr txBox="1"/>
                      <wps:spPr>
                        <a:xfrm rot="16200000">
                          <a:off x="0" y="0"/>
                          <a:ext cx="7540811" cy="57714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Pr="00FE366B" w:rsidRDefault="00315B60" w:rsidP="00D25EAB">
                            <w:pPr>
                              <w:pBdr>
                                <w:bottom w:val="single" w:sz="4" w:space="1" w:color="auto"/>
                              </w:pBdr>
                              <w:jc w:val="center"/>
                            </w:pPr>
                            <w:r w:rsidRPr="00FE366B">
                              <w:t>Angaben pro 100 g/100 ml Lebensmittel</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1114"/>
                              <w:gridCol w:w="1202"/>
                              <w:gridCol w:w="1087"/>
                              <w:gridCol w:w="1088"/>
                              <w:gridCol w:w="1005"/>
                              <w:gridCol w:w="1175"/>
                              <w:gridCol w:w="1278"/>
                              <w:gridCol w:w="1160"/>
                              <w:gridCol w:w="1085"/>
                            </w:tblGrid>
                            <w:tr w:rsidR="00874CF1" w:rsidTr="00D25EAB">
                              <w:tc>
                                <w:tcPr>
                                  <w:tcW w:w="1809" w:type="dxa"/>
                                  <w:vAlign w:val="center"/>
                                </w:tcPr>
                                <w:p w:rsidR="00315B60" w:rsidRDefault="00315B60" w:rsidP="00D25EAB">
                                  <w:pPr>
                                    <w:jc w:val="center"/>
                                  </w:pPr>
                                </w:p>
                              </w:tc>
                              <w:tc>
                                <w:tcPr>
                                  <w:tcW w:w="127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kJ</w:t>
                                  </w:r>
                                </w:p>
                              </w:tc>
                              <w:tc>
                                <w:tcPr>
                                  <w:tcW w:w="1418"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kcal</w:t>
                                  </w:r>
                                </w:p>
                              </w:tc>
                              <w:tc>
                                <w:tcPr>
                                  <w:tcW w:w="1417" w:type="dxa"/>
                                  <w:shd w:val="clear" w:color="auto" w:fill="D9D9D9" w:themeFill="background1" w:themeFillShade="D9"/>
                                  <w:vAlign w:val="center"/>
                                </w:tcPr>
                                <w:p w:rsidR="00315B60" w:rsidRDefault="00315B60" w:rsidP="00D25EAB">
                                  <w:pPr>
                                    <w:jc w:val="center"/>
                                  </w:pPr>
                                  <w:r>
                                    <w:t>Fett</w:t>
                                  </w:r>
                                </w:p>
                                <w:p w:rsidR="00315B60" w:rsidRDefault="00315B60" w:rsidP="00D25EAB">
                                  <w:pPr>
                                    <w:jc w:val="center"/>
                                  </w:pPr>
                                  <w:r>
                                    <w:t>in g</w:t>
                                  </w:r>
                                </w:p>
                              </w:tc>
                              <w:tc>
                                <w:tcPr>
                                  <w:tcW w:w="1418" w:type="dxa"/>
                                  <w:shd w:val="clear" w:color="auto" w:fill="D9D9D9" w:themeFill="background1" w:themeFillShade="D9"/>
                                  <w:vAlign w:val="center"/>
                                </w:tcPr>
                                <w:p w:rsidR="00315B60" w:rsidRDefault="00315B60" w:rsidP="00D25EAB">
                                  <w:pPr>
                                    <w:jc w:val="center"/>
                                  </w:pPr>
                                  <w:r>
                                    <w:t>ges. FS</w:t>
                                  </w:r>
                                </w:p>
                                <w:p w:rsidR="00315B60" w:rsidRDefault="00315B60" w:rsidP="00D25EAB">
                                  <w:pPr>
                                    <w:jc w:val="center"/>
                                  </w:pPr>
                                  <w:r>
                                    <w:t>in g</w:t>
                                  </w:r>
                                </w:p>
                              </w:tc>
                              <w:tc>
                                <w:tcPr>
                                  <w:tcW w:w="1275" w:type="dxa"/>
                                  <w:shd w:val="clear" w:color="auto" w:fill="D9D9D9" w:themeFill="background1" w:themeFillShade="D9"/>
                                  <w:vAlign w:val="center"/>
                                </w:tcPr>
                                <w:p w:rsidR="00315B60" w:rsidRDefault="00315B60" w:rsidP="00D25EAB">
                                  <w:pPr>
                                    <w:jc w:val="center"/>
                                  </w:pPr>
                                  <w:r>
                                    <w:t>KH</w:t>
                                  </w:r>
                                </w:p>
                                <w:p w:rsidR="00315B60" w:rsidRDefault="00315B60" w:rsidP="00D25EAB">
                                  <w:pPr>
                                    <w:jc w:val="center"/>
                                  </w:pPr>
                                  <w:r>
                                    <w:t>in g</w:t>
                                  </w:r>
                                </w:p>
                              </w:tc>
                              <w:tc>
                                <w:tcPr>
                                  <w:tcW w:w="1410"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r>
                                    <w:t>in g</w:t>
                                  </w:r>
                                </w:p>
                              </w:tc>
                              <w:tc>
                                <w:tcPr>
                                  <w:tcW w:w="1284" w:type="dxa"/>
                                  <w:shd w:val="clear" w:color="auto" w:fill="D9D9D9" w:themeFill="background1" w:themeFillShade="D9"/>
                                  <w:vAlign w:val="center"/>
                                </w:tcPr>
                                <w:p w:rsidR="00315B60" w:rsidRDefault="00315B60" w:rsidP="00D25EAB">
                                  <w:pPr>
                                    <w:jc w:val="center"/>
                                  </w:pPr>
                                  <w:r>
                                    <w:t>Ballaststoffe in g</w:t>
                                  </w:r>
                                </w:p>
                              </w:tc>
                              <w:tc>
                                <w:tcPr>
                                  <w:tcW w:w="1394" w:type="dxa"/>
                                  <w:shd w:val="clear" w:color="auto" w:fill="D9D9D9" w:themeFill="background1" w:themeFillShade="D9"/>
                                  <w:vAlign w:val="center"/>
                                </w:tcPr>
                                <w:p w:rsidR="00315B60" w:rsidRDefault="00315B60" w:rsidP="00D25EAB">
                                  <w:pPr>
                                    <w:jc w:val="center"/>
                                  </w:pPr>
                                  <w:r>
                                    <w:t>Eiweiß</w:t>
                                  </w:r>
                                </w:p>
                                <w:p w:rsidR="00315B60" w:rsidRDefault="00315B60" w:rsidP="00D25EAB">
                                  <w:pPr>
                                    <w:jc w:val="center"/>
                                  </w:pPr>
                                  <w:r>
                                    <w:t>in g</w:t>
                                  </w:r>
                                </w:p>
                              </w:tc>
                              <w:tc>
                                <w:tcPr>
                                  <w:tcW w:w="1404" w:type="dxa"/>
                                  <w:shd w:val="clear" w:color="auto" w:fill="D9D9D9" w:themeFill="background1" w:themeFillShade="D9"/>
                                  <w:vAlign w:val="center"/>
                                </w:tcPr>
                                <w:p w:rsidR="00315B60" w:rsidRDefault="00315B60" w:rsidP="00D25EAB">
                                  <w:pPr>
                                    <w:jc w:val="center"/>
                                  </w:pPr>
                                  <w:r>
                                    <w:t>Salz</w:t>
                                  </w:r>
                                </w:p>
                                <w:p w:rsidR="00315B60" w:rsidRDefault="00315B60" w:rsidP="00D25EAB">
                                  <w:pPr>
                                    <w:jc w:val="center"/>
                                  </w:pPr>
                                  <w:r>
                                    <w:t>in g</w:t>
                                  </w:r>
                                </w:p>
                              </w:tc>
                            </w:tr>
                            <w:tr w:rsidR="00874CF1" w:rsidTr="00D25EAB">
                              <w:tc>
                                <w:tcPr>
                                  <w:tcW w:w="1809" w:type="dxa"/>
                                  <w:shd w:val="clear" w:color="auto" w:fill="D9D9D9" w:themeFill="background1" w:themeFillShade="D9"/>
                                  <w:vAlign w:val="center"/>
                                </w:tcPr>
                                <w:p w:rsidR="00874CF1" w:rsidRDefault="00315B60" w:rsidP="00D25EAB">
                                  <w:pPr>
                                    <w:jc w:val="center"/>
                                  </w:pPr>
                                  <w:r>
                                    <w:t xml:space="preserve">Speisequark </w:t>
                                  </w:r>
                                </w:p>
                                <w:p w:rsidR="00315B60" w:rsidRDefault="00315B60" w:rsidP="00D25EAB">
                                  <w:pPr>
                                    <w:jc w:val="center"/>
                                  </w:pPr>
                                  <w:r>
                                    <w:t>40</w:t>
                                  </w:r>
                                  <w:r w:rsidR="00874CF1">
                                    <w:t xml:space="preserve"> </w:t>
                                  </w:r>
                                  <w:r>
                                    <w:t xml:space="preserve">% F. i. </w:t>
                                  </w:r>
                                  <w:proofErr w:type="spellStart"/>
                                  <w:r>
                                    <w:t>Tr</w:t>
                                  </w:r>
                                  <w:proofErr w:type="spellEnd"/>
                                  <w:r>
                                    <w:t>.</w:t>
                                  </w:r>
                                </w:p>
                              </w:tc>
                              <w:tc>
                                <w:tcPr>
                                  <w:tcW w:w="1276" w:type="dxa"/>
                                  <w:vAlign w:val="center"/>
                                </w:tcPr>
                                <w:p w:rsidR="00315B60" w:rsidRDefault="00315B60" w:rsidP="00D25EAB">
                                  <w:pPr>
                                    <w:jc w:val="center"/>
                                  </w:pPr>
                                  <w:r>
                                    <w:t>582</w:t>
                                  </w:r>
                                </w:p>
                              </w:tc>
                              <w:tc>
                                <w:tcPr>
                                  <w:tcW w:w="1418" w:type="dxa"/>
                                  <w:vAlign w:val="center"/>
                                </w:tcPr>
                                <w:p w:rsidR="00315B60" w:rsidRDefault="00315B60" w:rsidP="00D25EAB">
                                  <w:pPr>
                                    <w:jc w:val="center"/>
                                  </w:pPr>
                                  <w:r>
                                    <w:t>139</w:t>
                                  </w:r>
                                </w:p>
                              </w:tc>
                              <w:tc>
                                <w:tcPr>
                                  <w:tcW w:w="1417" w:type="dxa"/>
                                  <w:vAlign w:val="center"/>
                                </w:tcPr>
                                <w:p w:rsidR="00315B60" w:rsidRDefault="00315B60" w:rsidP="00D25EAB">
                                  <w:pPr>
                                    <w:jc w:val="center"/>
                                  </w:pPr>
                                  <w:r>
                                    <w:t>9,8</w:t>
                                  </w:r>
                                </w:p>
                              </w:tc>
                              <w:tc>
                                <w:tcPr>
                                  <w:tcW w:w="1418" w:type="dxa"/>
                                  <w:vAlign w:val="center"/>
                                </w:tcPr>
                                <w:p w:rsidR="00315B60" w:rsidRDefault="00315B60" w:rsidP="00D25EAB">
                                  <w:pPr>
                                    <w:jc w:val="center"/>
                                  </w:pPr>
                                  <w:r>
                                    <w:t>6,9</w:t>
                                  </w:r>
                                </w:p>
                              </w:tc>
                              <w:tc>
                                <w:tcPr>
                                  <w:tcW w:w="1275" w:type="dxa"/>
                                  <w:vAlign w:val="center"/>
                                </w:tcPr>
                                <w:p w:rsidR="00315B60" w:rsidRDefault="00315B60" w:rsidP="00D25EAB">
                                  <w:pPr>
                                    <w:jc w:val="center"/>
                                  </w:pPr>
                                  <w:r>
                                    <w:t>3,5</w:t>
                                  </w:r>
                                </w:p>
                              </w:tc>
                              <w:tc>
                                <w:tcPr>
                                  <w:tcW w:w="1410" w:type="dxa"/>
                                  <w:vAlign w:val="center"/>
                                </w:tcPr>
                                <w:p w:rsidR="00315B60" w:rsidRDefault="00315B60" w:rsidP="00D25EAB">
                                  <w:pPr>
                                    <w:jc w:val="center"/>
                                  </w:pPr>
                                  <w:r>
                                    <w:t>3,5</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9,3</w:t>
                                  </w:r>
                                </w:p>
                              </w:tc>
                              <w:tc>
                                <w:tcPr>
                                  <w:tcW w:w="1404" w:type="dxa"/>
                                  <w:vAlign w:val="center"/>
                                </w:tcPr>
                                <w:p w:rsidR="00315B60" w:rsidRDefault="00315B60" w:rsidP="00D25EAB">
                                  <w:pPr>
                                    <w:jc w:val="center"/>
                                  </w:pPr>
                                  <w:r>
                                    <w:t>0,15</w:t>
                                  </w:r>
                                </w:p>
                              </w:tc>
                            </w:tr>
                            <w:tr w:rsidR="00874CF1" w:rsidTr="00D25EAB">
                              <w:tc>
                                <w:tcPr>
                                  <w:tcW w:w="1809" w:type="dxa"/>
                                  <w:shd w:val="clear" w:color="auto" w:fill="D9D9D9" w:themeFill="background1" w:themeFillShade="D9"/>
                                  <w:vAlign w:val="center"/>
                                </w:tcPr>
                                <w:p w:rsidR="00315B60" w:rsidRDefault="00874CF1" w:rsidP="00D25EAB">
                                  <w:pPr>
                                    <w:jc w:val="center"/>
                                  </w:pPr>
                                  <w:r>
                                    <w:t>Vollmilch 3,</w:t>
                                  </w:r>
                                  <w:r w:rsidR="00315B60">
                                    <w:t>5% F</w:t>
                                  </w:r>
                                </w:p>
                                <w:p w:rsidR="00315B60" w:rsidRDefault="00315B60" w:rsidP="00D25EAB">
                                  <w:pPr>
                                    <w:jc w:val="center"/>
                                  </w:pPr>
                                </w:p>
                              </w:tc>
                              <w:tc>
                                <w:tcPr>
                                  <w:tcW w:w="1276" w:type="dxa"/>
                                  <w:vAlign w:val="center"/>
                                </w:tcPr>
                                <w:p w:rsidR="00315B60" w:rsidRDefault="00315B60" w:rsidP="00D25EAB">
                                  <w:pPr>
                                    <w:jc w:val="center"/>
                                  </w:pPr>
                                  <w:r>
                                    <w:t>268</w:t>
                                  </w:r>
                                </w:p>
                              </w:tc>
                              <w:tc>
                                <w:tcPr>
                                  <w:tcW w:w="1418" w:type="dxa"/>
                                  <w:vAlign w:val="center"/>
                                </w:tcPr>
                                <w:p w:rsidR="00315B60" w:rsidRDefault="00315B60" w:rsidP="00D25EAB">
                                  <w:pPr>
                                    <w:jc w:val="center"/>
                                  </w:pPr>
                                  <w:r>
                                    <w:t>64</w:t>
                                  </w:r>
                                </w:p>
                              </w:tc>
                              <w:tc>
                                <w:tcPr>
                                  <w:tcW w:w="1417" w:type="dxa"/>
                                  <w:vAlign w:val="center"/>
                                </w:tcPr>
                                <w:p w:rsidR="00315B60" w:rsidRDefault="00315B60" w:rsidP="00D25EAB">
                                  <w:pPr>
                                    <w:jc w:val="center"/>
                                  </w:pPr>
                                  <w:r>
                                    <w:t>3,5</w:t>
                                  </w:r>
                                </w:p>
                              </w:tc>
                              <w:tc>
                                <w:tcPr>
                                  <w:tcW w:w="1418" w:type="dxa"/>
                                  <w:vAlign w:val="center"/>
                                </w:tcPr>
                                <w:p w:rsidR="00315B60" w:rsidRDefault="00315B60" w:rsidP="00D25EAB">
                                  <w:pPr>
                                    <w:jc w:val="center"/>
                                  </w:pPr>
                                  <w:r>
                                    <w:t>2,1</w:t>
                                  </w:r>
                                </w:p>
                              </w:tc>
                              <w:tc>
                                <w:tcPr>
                                  <w:tcW w:w="1275" w:type="dxa"/>
                                  <w:vAlign w:val="center"/>
                                </w:tcPr>
                                <w:p w:rsidR="00315B60" w:rsidRDefault="00315B60" w:rsidP="00D25EAB">
                                  <w:pPr>
                                    <w:jc w:val="center"/>
                                  </w:pPr>
                                  <w:r>
                                    <w:t>4,7</w:t>
                                  </w:r>
                                </w:p>
                              </w:tc>
                              <w:tc>
                                <w:tcPr>
                                  <w:tcW w:w="1410" w:type="dxa"/>
                                  <w:vAlign w:val="center"/>
                                </w:tcPr>
                                <w:p w:rsidR="00315B60" w:rsidRDefault="00315B60" w:rsidP="00D25EAB">
                                  <w:pPr>
                                    <w:jc w:val="center"/>
                                  </w:pPr>
                                  <w:r>
                                    <w:t>4,7</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3,3</w:t>
                                  </w:r>
                                </w:p>
                              </w:tc>
                              <w:tc>
                                <w:tcPr>
                                  <w:tcW w:w="1404" w:type="dxa"/>
                                  <w:vAlign w:val="center"/>
                                </w:tcPr>
                                <w:p w:rsidR="00315B60" w:rsidRDefault="00315B60" w:rsidP="00D25EAB">
                                  <w:pPr>
                                    <w:jc w:val="center"/>
                                  </w:pPr>
                                  <w:r>
                                    <w:t>0,2</w:t>
                                  </w:r>
                                </w:p>
                              </w:tc>
                            </w:tr>
                            <w:tr w:rsidR="00874CF1" w:rsidTr="00D25EAB">
                              <w:tc>
                                <w:tcPr>
                                  <w:tcW w:w="1809"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p>
                              </w:tc>
                              <w:tc>
                                <w:tcPr>
                                  <w:tcW w:w="1276" w:type="dxa"/>
                                  <w:vAlign w:val="center"/>
                                </w:tcPr>
                                <w:p w:rsidR="00315B60" w:rsidRDefault="00315B60" w:rsidP="00D25EAB">
                                  <w:pPr>
                                    <w:jc w:val="center"/>
                                  </w:pPr>
                                  <w:r>
                                    <w:t>1696</w:t>
                                  </w:r>
                                </w:p>
                              </w:tc>
                              <w:tc>
                                <w:tcPr>
                                  <w:tcW w:w="1418" w:type="dxa"/>
                                  <w:vAlign w:val="center"/>
                                </w:tcPr>
                                <w:p w:rsidR="00315B60" w:rsidRDefault="00315B60" w:rsidP="00D25EAB">
                                  <w:pPr>
                                    <w:jc w:val="center"/>
                                  </w:pPr>
                                  <w:r>
                                    <w:t>412</w:t>
                                  </w:r>
                                </w:p>
                              </w:tc>
                              <w:tc>
                                <w:tcPr>
                                  <w:tcW w:w="1417" w:type="dxa"/>
                                  <w:vAlign w:val="center"/>
                                </w:tcPr>
                                <w:p w:rsidR="00315B60" w:rsidRDefault="00315B60" w:rsidP="00D25EAB">
                                  <w:pPr>
                                    <w:jc w:val="center"/>
                                  </w:pPr>
                                  <w:r>
                                    <w:t>0</w:t>
                                  </w:r>
                                </w:p>
                              </w:tc>
                              <w:tc>
                                <w:tcPr>
                                  <w:tcW w:w="1418" w:type="dxa"/>
                                  <w:vAlign w:val="center"/>
                                </w:tcPr>
                                <w:p w:rsidR="00315B60" w:rsidRDefault="00315B60" w:rsidP="00D25EAB">
                                  <w:pPr>
                                    <w:jc w:val="center"/>
                                  </w:pPr>
                                  <w:r>
                                    <w:t>0</w:t>
                                  </w:r>
                                </w:p>
                              </w:tc>
                              <w:tc>
                                <w:tcPr>
                                  <w:tcW w:w="1275" w:type="dxa"/>
                                  <w:vAlign w:val="center"/>
                                </w:tcPr>
                                <w:p w:rsidR="00315B60" w:rsidRDefault="00315B60" w:rsidP="00D25EAB">
                                  <w:pPr>
                                    <w:jc w:val="center"/>
                                  </w:pPr>
                                  <w:r>
                                    <w:t>99,8</w:t>
                                  </w:r>
                                </w:p>
                              </w:tc>
                              <w:tc>
                                <w:tcPr>
                                  <w:tcW w:w="1410" w:type="dxa"/>
                                  <w:vAlign w:val="center"/>
                                </w:tcPr>
                                <w:p w:rsidR="00315B60" w:rsidRDefault="00315B60" w:rsidP="00D25EAB">
                                  <w:pPr>
                                    <w:jc w:val="center"/>
                                  </w:pPr>
                                  <w:r>
                                    <w:t>99,8</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0</w:t>
                                  </w:r>
                                </w:p>
                              </w:tc>
                              <w:tc>
                                <w:tcPr>
                                  <w:tcW w:w="1404" w:type="dxa"/>
                                  <w:vAlign w:val="center"/>
                                </w:tcPr>
                                <w:p w:rsidR="00315B60" w:rsidRDefault="00315B60" w:rsidP="00D25EAB">
                                  <w:pPr>
                                    <w:jc w:val="center"/>
                                  </w:pPr>
                                  <w:r>
                                    <w:t>0</w:t>
                                  </w:r>
                                </w:p>
                              </w:tc>
                            </w:tr>
                            <w:tr w:rsidR="00874CF1" w:rsidTr="00D25EAB">
                              <w:tc>
                                <w:tcPr>
                                  <w:tcW w:w="1809" w:type="dxa"/>
                                  <w:shd w:val="clear" w:color="auto" w:fill="D9D9D9" w:themeFill="background1" w:themeFillShade="D9"/>
                                  <w:vAlign w:val="center"/>
                                </w:tcPr>
                                <w:p w:rsidR="00315B60" w:rsidRDefault="00315B60" w:rsidP="00D25EAB">
                                  <w:pPr>
                                    <w:jc w:val="center"/>
                                  </w:pPr>
                                  <w:r>
                                    <w:t>Banane</w:t>
                                  </w:r>
                                </w:p>
                                <w:p w:rsidR="00315B60" w:rsidRDefault="00315B60" w:rsidP="00D25EAB">
                                  <w:pPr>
                                    <w:jc w:val="center"/>
                                  </w:pPr>
                                </w:p>
                              </w:tc>
                              <w:tc>
                                <w:tcPr>
                                  <w:tcW w:w="1276" w:type="dxa"/>
                                  <w:vAlign w:val="center"/>
                                </w:tcPr>
                                <w:p w:rsidR="00315B60" w:rsidRDefault="00315B60" w:rsidP="00D25EAB">
                                  <w:pPr>
                                    <w:jc w:val="center"/>
                                  </w:pPr>
                                  <w:r>
                                    <w:t>420</w:t>
                                  </w:r>
                                </w:p>
                              </w:tc>
                              <w:tc>
                                <w:tcPr>
                                  <w:tcW w:w="1418" w:type="dxa"/>
                                  <w:vAlign w:val="center"/>
                                </w:tcPr>
                                <w:p w:rsidR="00315B60" w:rsidRDefault="00315B60" w:rsidP="00D25EAB">
                                  <w:pPr>
                                    <w:jc w:val="center"/>
                                  </w:pPr>
                                  <w:r>
                                    <w:t>102</w:t>
                                  </w:r>
                                </w:p>
                              </w:tc>
                              <w:tc>
                                <w:tcPr>
                                  <w:tcW w:w="1417" w:type="dxa"/>
                                  <w:vAlign w:val="center"/>
                                </w:tcPr>
                                <w:p w:rsidR="00315B60" w:rsidRDefault="00315B60" w:rsidP="00D25EAB">
                                  <w:pPr>
                                    <w:jc w:val="center"/>
                                  </w:pPr>
                                  <w:r>
                                    <w:t>O,3</w:t>
                                  </w:r>
                                </w:p>
                              </w:tc>
                              <w:tc>
                                <w:tcPr>
                                  <w:tcW w:w="1418" w:type="dxa"/>
                                  <w:vAlign w:val="center"/>
                                </w:tcPr>
                                <w:p w:rsidR="00315B60" w:rsidRDefault="00315B60" w:rsidP="00D25EAB">
                                  <w:pPr>
                                    <w:jc w:val="center"/>
                                  </w:pPr>
                                  <w:r>
                                    <w:t>0,1</w:t>
                                  </w:r>
                                </w:p>
                              </w:tc>
                              <w:tc>
                                <w:tcPr>
                                  <w:tcW w:w="1275" w:type="dxa"/>
                                  <w:vAlign w:val="center"/>
                                </w:tcPr>
                                <w:p w:rsidR="00315B60" w:rsidRDefault="00315B60" w:rsidP="00D25EAB">
                                  <w:pPr>
                                    <w:jc w:val="center"/>
                                  </w:pPr>
                                  <w:r>
                                    <w:t>23</w:t>
                                  </w:r>
                                </w:p>
                              </w:tc>
                              <w:tc>
                                <w:tcPr>
                                  <w:tcW w:w="1410" w:type="dxa"/>
                                  <w:vAlign w:val="center"/>
                                </w:tcPr>
                                <w:p w:rsidR="00315B60" w:rsidRDefault="00315B60" w:rsidP="00D25EAB">
                                  <w:pPr>
                                    <w:jc w:val="center"/>
                                  </w:pPr>
                                  <w:r>
                                    <w:t>12</w:t>
                                  </w:r>
                                </w:p>
                              </w:tc>
                              <w:tc>
                                <w:tcPr>
                                  <w:tcW w:w="1284" w:type="dxa"/>
                                  <w:vAlign w:val="center"/>
                                </w:tcPr>
                                <w:p w:rsidR="00315B60" w:rsidRDefault="00315B60" w:rsidP="00D25EAB">
                                  <w:pPr>
                                    <w:jc w:val="center"/>
                                  </w:pPr>
                                  <w:r>
                                    <w:t>2,6</w:t>
                                  </w:r>
                                </w:p>
                              </w:tc>
                              <w:tc>
                                <w:tcPr>
                                  <w:tcW w:w="1394" w:type="dxa"/>
                                  <w:vAlign w:val="center"/>
                                </w:tcPr>
                                <w:p w:rsidR="00315B60" w:rsidRDefault="00315B60" w:rsidP="00D25EAB">
                                  <w:pPr>
                                    <w:jc w:val="center"/>
                                  </w:pPr>
                                  <w:r>
                                    <w:t>1,1</w:t>
                                  </w:r>
                                </w:p>
                              </w:tc>
                              <w:tc>
                                <w:tcPr>
                                  <w:tcW w:w="1404" w:type="dxa"/>
                                  <w:vAlign w:val="center"/>
                                </w:tcPr>
                                <w:p w:rsidR="00315B60" w:rsidRDefault="00315B60" w:rsidP="00D25EAB">
                                  <w:pPr>
                                    <w:jc w:val="center"/>
                                  </w:pPr>
                                  <w:r>
                                    <w:t>0,2</w:t>
                                  </w:r>
                                </w:p>
                              </w:tc>
                            </w:tr>
                          </w:tbl>
                          <w:p w:rsidR="00315B60" w:rsidRDefault="00315B60" w:rsidP="00D25EAB"/>
                          <w:p w:rsidR="00315B60" w:rsidRDefault="00315B60" w:rsidP="00D25EAB">
                            <w:pPr>
                              <w:pBdr>
                                <w:bottom w:val="single" w:sz="4" w:space="1" w:color="auto"/>
                              </w:pBdr>
                              <w:jc w:val="center"/>
                            </w:pPr>
                            <w:r>
                              <w:t>Angaben pro Rezept gerechnet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5"/>
                              <w:gridCol w:w="1167"/>
                              <w:gridCol w:w="1167"/>
                              <w:gridCol w:w="1057"/>
                              <w:gridCol w:w="1068"/>
                              <w:gridCol w:w="1057"/>
                              <w:gridCol w:w="1145"/>
                              <w:gridCol w:w="1328"/>
                              <w:gridCol w:w="1139"/>
                              <w:gridCol w:w="1069"/>
                            </w:tblGrid>
                            <w:tr w:rsidR="00874CF1" w:rsidTr="00D25EAB">
                              <w:trPr>
                                <w:trHeight w:val="503"/>
                              </w:trPr>
                              <w:tc>
                                <w:tcPr>
                                  <w:tcW w:w="1809" w:type="dxa"/>
                                  <w:shd w:val="clear" w:color="auto" w:fill="auto"/>
                                  <w:vAlign w:val="center"/>
                                </w:tcPr>
                                <w:p w:rsidR="00315B60" w:rsidRDefault="00315B60" w:rsidP="00D25EAB">
                                  <w:pPr>
                                    <w:jc w:val="center"/>
                                  </w:pPr>
                                </w:p>
                              </w:tc>
                              <w:tc>
                                <w:tcPr>
                                  <w:tcW w:w="136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kJ</w:t>
                                  </w:r>
                                </w:p>
                              </w:tc>
                              <w:tc>
                                <w:tcPr>
                                  <w:tcW w:w="136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kcal</w:t>
                                  </w:r>
                                </w:p>
                              </w:tc>
                              <w:tc>
                                <w:tcPr>
                                  <w:tcW w:w="1366" w:type="dxa"/>
                                  <w:shd w:val="clear" w:color="auto" w:fill="D9D9D9" w:themeFill="background1" w:themeFillShade="D9"/>
                                  <w:vAlign w:val="center"/>
                                </w:tcPr>
                                <w:p w:rsidR="00315B60" w:rsidRDefault="00315B60" w:rsidP="00D25EAB">
                                  <w:pPr>
                                    <w:jc w:val="center"/>
                                  </w:pPr>
                                  <w:r>
                                    <w:t>Fett</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ges. FS</w:t>
                                  </w:r>
                                </w:p>
                                <w:p w:rsidR="00315B60" w:rsidRDefault="00315B60" w:rsidP="00D25EAB">
                                  <w:pPr>
                                    <w:jc w:val="center"/>
                                  </w:pPr>
                                  <w:r>
                                    <w:t>in g</w:t>
                                  </w:r>
                                </w:p>
                              </w:tc>
                              <w:tc>
                                <w:tcPr>
                                  <w:tcW w:w="1367" w:type="dxa"/>
                                  <w:shd w:val="clear" w:color="auto" w:fill="D9D9D9" w:themeFill="background1" w:themeFillShade="D9"/>
                                  <w:vAlign w:val="center"/>
                                </w:tcPr>
                                <w:p w:rsidR="00315B60" w:rsidRDefault="00315B60" w:rsidP="00D25EAB">
                                  <w:pPr>
                                    <w:jc w:val="center"/>
                                  </w:pPr>
                                  <w:r>
                                    <w:t>KH</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Ballaststoffe in g</w:t>
                                  </w:r>
                                </w:p>
                              </w:tc>
                              <w:tc>
                                <w:tcPr>
                                  <w:tcW w:w="1366" w:type="dxa"/>
                                  <w:shd w:val="clear" w:color="auto" w:fill="D9D9D9" w:themeFill="background1" w:themeFillShade="D9"/>
                                  <w:vAlign w:val="center"/>
                                </w:tcPr>
                                <w:p w:rsidR="00315B60" w:rsidRDefault="00315B60" w:rsidP="00D25EAB">
                                  <w:pPr>
                                    <w:jc w:val="center"/>
                                  </w:pPr>
                                  <w:r>
                                    <w:t>Eiweiß</w:t>
                                  </w:r>
                                </w:p>
                                <w:p w:rsidR="00315B60" w:rsidRDefault="00315B60" w:rsidP="00D25EAB">
                                  <w:pPr>
                                    <w:jc w:val="center"/>
                                  </w:pPr>
                                  <w:r>
                                    <w:t>in g</w:t>
                                  </w:r>
                                </w:p>
                              </w:tc>
                              <w:tc>
                                <w:tcPr>
                                  <w:tcW w:w="1367" w:type="dxa"/>
                                  <w:shd w:val="clear" w:color="auto" w:fill="D9D9D9" w:themeFill="background1" w:themeFillShade="D9"/>
                                  <w:vAlign w:val="center"/>
                                </w:tcPr>
                                <w:p w:rsidR="00315B60" w:rsidRDefault="00315B60" w:rsidP="00D25EAB">
                                  <w:pPr>
                                    <w:jc w:val="center"/>
                                  </w:pPr>
                                  <w:r>
                                    <w:t>Salz</w:t>
                                  </w:r>
                                </w:p>
                                <w:p w:rsidR="00315B60" w:rsidRDefault="00315B60" w:rsidP="00D25EAB">
                                  <w:pPr>
                                    <w:jc w:val="center"/>
                                  </w:pPr>
                                  <w:r>
                                    <w:t>in g</w:t>
                                  </w:r>
                                </w:p>
                              </w:tc>
                            </w:tr>
                            <w:tr w:rsidR="00874CF1" w:rsidTr="00D25EAB">
                              <w:trPr>
                                <w:trHeight w:val="503"/>
                              </w:trPr>
                              <w:tc>
                                <w:tcPr>
                                  <w:tcW w:w="1809" w:type="dxa"/>
                                  <w:shd w:val="clear" w:color="auto" w:fill="D9D9D9" w:themeFill="background1" w:themeFillShade="D9"/>
                                  <w:vAlign w:val="center"/>
                                </w:tcPr>
                                <w:p w:rsidR="00315B60" w:rsidRPr="00B80062" w:rsidRDefault="00315B60" w:rsidP="00D25EAB">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D25EAB">
                                  <w:pPr>
                                    <w:jc w:val="center"/>
                                  </w:pPr>
                                  <w:r>
                                    <w:t>1455</w:t>
                                  </w:r>
                                </w:p>
                              </w:tc>
                              <w:tc>
                                <w:tcPr>
                                  <w:tcW w:w="1366" w:type="dxa"/>
                                  <w:vAlign w:val="center"/>
                                </w:tcPr>
                                <w:p w:rsidR="00315B60" w:rsidRDefault="00315B60" w:rsidP="00D25EAB">
                                  <w:pPr>
                                    <w:jc w:val="center"/>
                                  </w:pPr>
                                  <w:r>
                                    <w:t>347,5</w:t>
                                  </w:r>
                                </w:p>
                              </w:tc>
                              <w:tc>
                                <w:tcPr>
                                  <w:tcW w:w="1366" w:type="dxa"/>
                                  <w:vAlign w:val="center"/>
                                </w:tcPr>
                                <w:p w:rsidR="00315B60" w:rsidRDefault="00315B60" w:rsidP="00D25EAB">
                                  <w:pPr>
                                    <w:jc w:val="center"/>
                                  </w:pPr>
                                  <w:r>
                                    <w:t>24,5</w:t>
                                  </w:r>
                                </w:p>
                              </w:tc>
                              <w:tc>
                                <w:tcPr>
                                  <w:tcW w:w="1366" w:type="dxa"/>
                                  <w:vAlign w:val="center"/>
                                </w:tcPr>
                                <w:p w:rsidR="00315B60" w:rsidRDefault="00315B60" w:rsidP="00D25EAB">
                                  <w:pPr>
                                    <w:jc w:val="center"/>
                                  </w:pPr>
                                  <w:r>
                                    <w:t>17,3</w:t>
                                  </w:r>
                                </w:p>
                              </w:tc>
                              <w:tc>
                                <w:tcPr>
                                  <w:tcW w:w="1367" w:type="dxa"/>
                                  <w:vAlign w:val="center"/>
                                </w:tcPr>
                                <w:p w:rsidR="00315B60" w:rsidRDefault="00315B60" w:rsidP="00D25EAB">
                                  <w:pPr>
                                    <w:jc w:val="center"/>
                                  </w:pPr>
                                  <w:r>
                                    <w:t>8,8</w:t>
                                  </w:r>
                                </w:p>
                              </w:tc>
                              <w:tc>
                                <w:tcPr>
                                  <w:tcW w:w="1366" w:type="dxa"/>
                                  <w:vAlign w:val="center"/>
                                </w:tcPr>
                                <w:p w:rsidR="00315B60" w:rsidRDefault="00315B60" w:rsidP="00D25EAB">
                                  <w:pPr>
                                    <w:jc w:val="center"/>
                                  </w:pPr>
                                  <w:r>
                                    <w:t>8,8</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23,3</w:t>
                                  </w:r>
                                </w:p>
                              </w:tc>
                              <w:tc>
                                <w:tcPr>
                                  <w:tcW w:w="1367" w:type="dxa"/>
                                  <w:vAlign w:val="center"/>
                                </w:tcPr>
                                <w:p w:rsidR="00315B60" w:rsidRDefault="00315B60" w:rsidP="00D25EAB">
                                  <w:pPr>
                                    <w:jc w:val="center"/>
                                  </w:pPr>
                                  <w:r>
                                    <w:t>0,38</w:t>
                                  </w:r>
                                </w:p>
                              </w:tc>
                            </w:tr>
                            <w:tr w:rsidR="00874CF1" w:rsidTr="00D25EAB">
                              <w:trPr>
                                <w:trHeight w:val="503"/>
                              </w:trPr>
                              <w:tc>
                                <w:tcPr>
                                  <w:tcW w:w="1809" w:type="dxa"/>
                                  <w:shd w:val="clear" w:color="auto" w:fill="D9D9D9" w:themeFill="background1" w:themeFillShade="D9"/>
                                  <w:vAlign w:val="center"/>
                                </w:tcPr>
                                <w:p w:rsidR="00315B60" w:rsidRDefault="00874CF1" w:rsidP="00D25EAB">
                                  <w:pPr>
                                    <w:jc w:val="center"/>
                                  </w:pPr>
                                  <w:r>
                                    <w:t>125 ml Vollmilch 3,</w:t>
                                  </w:r>
                                  <w:r w:rsidR="00315B60">
                                    <w:t>5% F</w:t>
                                  </w:r>
                                </w:p>
                              </w:tc>
                              <w:tc>
                                <w:tcPr>
                                  <w:tcW w:w="1366" w:type="dxa"/>
                                  <w:vAlign w:val="center"/>
                                </w:tcPr>
                                <w:p w:rsidR="00315B60" w:rsidRDefault="00315B60" w:rsidP="00D25EAB">
                                  <w:pPr>
                                    <w:jc w:val="center"/>
                                  </w:pPr>
                                  <w:r>
                                    <w:t>335</w:t>
                                  </w:r>
                                </w:p>
                              </w:tc>
                              <w:tc>
                                <w:tcPr>
                                  <w:tcW w:w="1366" w:type="dxa"/>
                                  <w:vAlign w:val="center"/>
                                </w:tcPr>
                                <w:p w:rsidR="00315B60" w:rsidRDefault="00315B60" w:rsidP="00D25EAB">
                                  <w:pPr>
                                    <w:jc w:val="center"/>
                                  </w:pPr>
                                  <w:r>
                                    <w:t>80</w:t>
                                  </w:r>
                                </w:p>
                              </w:tc>
                              <w:tc>
                                <w:tcPr>
                                  <w:tcW w:w="1366" w:type="dxa"/>
                                  <w:vAlign w:val="center"/>
                                </w:tcPr>
                                <w:p w:rsidR="00315B60" w:rsidRDefault="00315B60" w:rsidP="00D25EAB">
                                  <w:pPr>
                                    <w:jc w:val="center"/>
                                  </w:pPr>
                                  <w:r>
                                    <w:t>4,4</w:t>
                                  </w:r>
                                </w:p>
                              </w:tc>
                              <w:tc>
                                <w:tcPr>
                                  <w:tcW w:w="1366" w:type="dxa"/>
                                  <w:vAlign w:val="center"/>
                                </w:tcPr>
                                <w:p w:rsidR="00315B60" w:rsidRDefault="00315B60" w:rsidP="00D25EAB">
                                  <w:pPr>
                                    <w:jc w:val="center"/>
                                  </w:pPr>
                                  <w:r>
                                    <w:t>2,6</w:t>
                                  </w:r>
                                </w:p>
                              </w:tc>
                              <w:tc>
                                <w:tcPr>
                                  <w:tcW w:w="1367" w:type="dxa"/>
                                  <w:vAlign w:val="center"/>
                                </w:tcPr>
                                <w:p w:rsidR="00315B60" w:rsidRDefault="00315B60" w:rsidP="00D25EAB">
                                  <w:pPr>
                                    <w:jc w:val="center"/>
                                  </w:pPr>
                                  <w:r>
                                    <w:t>5,9</w:t>
                                  </w:r>
                                </w:p>
                              </w:tc>
                              <w:tc>
                                <w:tcPr>
                                  <w:tcW w:w="1366" w:type="dxa"/>
                                  <w:vAlign w:val="center"/>
                                </w:tcPr>
                                <w:p w:rsidR="00315B60" w:rsidRDefault="00315B60" w:rsidP="00D25EAB">
                                  <w:pPr>
                                    <w:jc w:val="center"/>
                                  </w:pPr>
                                  <w:r>
                                    <w:t>5,9</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4,1</w:t>
                                  </w:r>
                                </w:p>
                              </w:tc>
                              <w:tc>
                                <w:tcPr>
                                  <w:tcW w:w="1367" w:type="dxa"/>
                                  <w:vAlign w:val="center"/>
                                </w:tcPr>
                                <w:p w:rsidR="00315B60" w:rsidRDefault="00315B60" w:rsidP="00D25EAB">
                                  <w:pPr>
                                    <w:jc w:val="center"/>
                                  </w:pPr>
                                  <w:r>
                                    <w:t>0,25</w:t>
                                  </w:r>
                                </w:p>
                              </w:tc>
                            </w:tr>
                            <w:tr w:rsidR="00874CF1" w:rsidTr="00D25EAB">
                              <w:trPr>
                                <w:trHeight w:val="503"/>
                              </w:trPr>
                              <w:tc>
                                <w:tcPr>
                                  <w:tcW w:w="1809" w:type="dxa"/>
                                  <w:shd w:val="clear" w:color="auto" w:fill="D9D9D9" w:themeFill="background1" w:themeFillShade="D9"/>
                                  <w:vAlign w:val="center"/>
                                </w:tcPr>
                                <w:p w:rsidR="00315B60" w:rsidRDefault="00315B60" w:rsidP="00D25EAB">
                                  <w:pPr>
                                    <w:jc w:val="center"/>
                                  </w:pPr>
                                  <w:r>
                                    <w:t>35 g Zucker</w:t>
                                  </w:r>
                                </w:p>
                              </w:tc>
                              <w:tc>
                                <w:tcPr>
                                  <w:tcW w:w="1366" w:type="dxa"/>
                                  <w:vAlign w:val="center"/>
                                </w:tcPr>
                                <w:p w:rsidR="00315B60" w:rsidRDefault="00315B60" w:rsidP="00D25EAB">
                                  <w:pPr>
                                    <w:jc w:val="center"/>
                                  </w:pPr>
                                  <w:r>
                                    <w:t>594</w:t>
                                  </w:r>
                                </w:p>
                              </w:tc>
                              <w:tc>
                                <w:tcPr>
                                  <w:tcW w:w="1366" w:type="dxa"/>
                                  <w:vAlign w:val="center"/>
                                </w:tcPr>
                                <w:p w:rsidR="00315B60" w:rsidRDefault="00315B60" w:rsidP="00D25EAB">
                                  <w:pPr>
                                    <w:jc w:val="center"/>
                                  </w:pPr>
                                  <w:r>
                                    <w:t>144</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0</w:t>
                                  </w:r>
                                </w:p>
                              </w:tc>
                              <w:tc>
                                <w:tcPr>
                                  <w:tcW w:w="1367" w:type="dxa"/>
                                  <w:vAlign w:val="center"/>
                                </w:tcPr>
                                <w:p w:rsidR="00315B60" w:rsidRDefault="00315B60" w:rsidP="00D25EAB">
                                  <w:pPr>
                                    <w:jc w:val="center"/>
                                  </w:pPr>
                                  <w:r>
                                    <w:t>35</w:t>
                                  </w:r>
                                </w:p>
                              </w:tc>
                              <w:tc>
                                <w:tcPr>
                                  <w:tcW w:w="1366" w:type="dxa"/>
                                  <w:vAlign w:val="center"/>
                                </w:tcPr>
                                <w:p w:rsidR="00315B60" w:rsidRDefault="00315B60" w:rsidP="00D25EAB">
                                  <w:pPr>
                                    <w:jc w:val="center"/>
                                  </w:pPr>
                                  <w:r>
                                    <w:t>35</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0</w:t>
                                  </w:r>
                                </w:p>
                              </w:tc>
                              <w:tc>
                                <w:tcPr>
                                  <w:tcW w:w="1367" w:type="dxa"/>
                                  <w:vAlign w:val="center"/>
                                </w:tcPr>
                                <w:p w:rsidR="00315B60" w:rsidRDefault="00315B60" w:rsidP="00D25EAB">
                                  <w:pPr>
                                    <w:jc w:val="center"/>
                                  </w:pPr>
                                  <w:r>
                                    <w:t>0</w:t>
                                  </w:r>
                                </w:p>
                              </w:tc>
                            </w:tr>
                            <w:tr w:rsidR="00874CF1" w:rsidTr="00D25EAB">
                              <w:trPr>
                                <w:trHeight w:val="503"/>
                              </w:trPr>
                              <w:tc>
                                <w:tcPr>
                                  <w:tcW w:w="1809" w:type="dxa"/>
                                  <w:shd w:val="clear" w:color="auto" w:fill="D9D9D9" w:themeFill="background1" w:themeFillShade="D9"/>
                                  <w:vAlign w:val="center"/>
                                </w:tcPr>
                                <w:p w:rsidR="00315B60" w:rsidRDefault="00315B60" w:rsidP="00D25EAB">
                                  <w:pPr>
                                    <w:jc w:val="center"/>
                                  </w:pPr>
                                  <w:r>
                                    <w:t>375 g Banane</w:t>
                                  </w:r>
                                </w:p>
                              </w:tc>
                              <w:tc>
                                <w:tcPr>
                                  <w:tcW w:w="1366" w:type="dxa"/>
                                  <w:vAlign w:val="center"/>
                                </w:tcPr>
                                <w:p w:rsidR="00315B60" w:rsidRDefault="00315B60" w:rsidP="00D25EAB">
                                  <w:pPr>
                                    <w:jc w:val="center"/>
                                  </w:pPr>
                                  <w:r>
                                    <w:t>1575</w:t>
                                  </w:r>
                                </w:p>
                              </w:tc>
                              <w:tc>
                                <w:tcPr>
                                  <w:tcW w:w="1366" w:type="dxa"/>
                                  <w:vAlign w:val="center"/>
                                </w:tcPr>
                                <w:p w:rsidR="00315B60" w:rsidRDefault="00315B60" w:rsidP="00D25EAB">
                                  <w:pPr>
                                    <w:jc w:val="center"/>
                                  </w:pPr>
                                  <w:r>
                                    <w:t>383</w:t>
                                  </w:r>
                                </w:p>
                              </w:tc>
                              <w:tc>
                                <w:tcPr>
                                  <w:tcW w:w="1366" w:type="dxa"/>
                                  <w:vAlign w:val="center"/>
                                </w:tcPr>
                                <w:p w:rsidR="00315B60" w:rsidRDefault="00315B60" w:rsidP="00D25EAB">
                                  <w:pPr>
                                    <w:jc w:val="center"/>
                                  </w:pPr>
                                  <w:r>
                                    <w:t>1,1</w:t>
                                  </w:r>
                                </w:p>
                              </w:tc>
                              <w:tc>
                                <w:tcPr>
                                  <w:tcW w:w="1366" w:type="dxa"/>
                                  <w:vAlign w:val="center"/>
                                </w:tcPr>
                                <w:p w:rsidR="00315B60" w:rsidRDefault="00315B60" w:rsidP="00D25EAB">
                                  <w:pPr>
                                    <w:jc w:val="center"/>
                                  </w:pPr>
                                  <w:r>
                                    <w:t>0,4</w:t>
                                  </w:r>
                                </w:p>
                              </w:tc>
                              <w:tc>
                                <w:tcPr>
                                  <w:tcW w:w="1367" w:type="dxa"/>
                                  <w:vAlign w:val="center"/>
                                </w:tcPr>
                                <w:p w:rsidR="00315B60" w:rsidRDefault="00315B60" w:rsidP="00D25EAB">
                                  <w:pPr>
                                    <w:jc w:val="center"/>
                                  </w:pPr>
                                  <w:r>
                                    <w:t>86,3</w:t>
                                  </w:r>
                                </w:p>
                              </w:tc>
                              <w:tc>
                                <w:tcPr>
                                  <w:tcW w:w="1366" w:type="dxa"/>
                                  <w:vAlign w:val="center"/>
                                </w:tcPr>
                                <w:p w:rsidR="00315B60" w:rsidRDefault="00315B60" w:rsidP="00D25EAB">
                                  <w:pPr>
                                    <w:jc w:val="center"/>
                                  </w:pPr>
                                  <w:r>
                                    <w:t>45</w:t>
                                  </w:r>
                                </w:p>
                              </w:tc>
                              <w:tc>
                                <w:tcPr>
                                  <w:tcW w:w="1366" w:type="dxa"/>
                                  <w:vAlign w:val="center"/>
                                </w:tcPr>
                                <w:p w:rsidR="00315B60" w:rsidRDefault="00315B60" w:rsidP="00D25EAB">
                                  <w:pPr>
                                    <w:jc w:val="center"/>
                                  </w:pPr>
                                  <w:r>
                                    <w:t>9,8</w:t>
                                  </w:r>
                                </w:p>
                              </w:tc>
                              <w:tc>
                                <w:tcPr>
                                  <w:tcW w:w="1366" w:type="dxa"/>
                                  <w:vAlign w:val="center"/>
                                </w:tcPr>
                                <w:p w:rsidR="00315B60" w:rsidRDefault="00315B60" w:rsidP="00D25EAB">
                                  <w:pPr>
                                    <w:jc w:val="center"/>
                                  </w:pPr>
                                  <w:r>
                                    <w:t>4,1</w:t>
                                  </w:r>
                                </w:p>
                              </w:tc>
                              <w:tc>
                                <w:tcPr>
                                  <w:tcW w:w="1367" w:type="dxa"/>
                                  <w:vAlign w:val="center"/>
                                </w:tcPr>
                                <w:p w:rsidR="00315B60" w:rsidRDefault="00315B60" w:rsidP="00D25EAB">
                                  <w:pPr>
                                    <w:jc w:val="center"/>
                                  </w:pPr>
                                  <w:r>
                                    <w:t>0,75</w:t>
                                  </w:r>
                                </w:p>
                              </w:tc>
                            </w:tr>
                            <w:tr w:rsidR="00874CF1" w:rsidRPr="00B80062" w:rsidTr="00D25EAB">
                              <w:trPr>
                                <w:trHeight w:val="503"/>
                              </w:trPr>
                              <w:tc>
                                <w:tcPr>
                                  <w:tcW w:w="1809" w:type="dxa"/>
                                  <w:shd w:val="clear" w:color="auto" w:fill="B8CCE4" w:themeFill="accent1" w:themeFillTint="66"/>
                                  <w:vAlign w:val="center"/>
                                </w:tcPr>
                                <w:p w:rsidR="00315B60" w:rsidRDefault="00315B60" w:rsidP="00D25EAB">
                                  <w:pPr>
                                    <w:jc w:val="center"/>
                                    <w:rPr>
                                      <w:b/>
                                    </w:rPr>
                                  </w:pPr>
                                  <w:r w:rsidRPr="00B80062">
                                    <w:rPr>
                                      <w:b/>
                                    </w:rPr>
                                    <w:t>Summe</w:t>
                                  </w:r>
                                </w:p>
                                <w:p w:rsidR="00315B60" w:rsidRPr="00B80062" w:rsidRDefault="00315B60" w:rsidP="00D25EAB">
                                  <w:pPr>
                                    <w:jc w:val="center"/>
                                    <w:rPr>
                                      <w:b/>
                                    </w:rPr>
                                  </w:pP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3959</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954,5</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30</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20,3</w:t>
                                  </w:r>
                                </w:p>
                              </w:tc>
                              <w:tc>
                                <w:tcPr>
                                  <w:tcW w:w="1367" w:type="dxa"/>
                                  <w:shd w:val="clear" w:color="auto" w:fill="B8CCE4" w:themeFill="accent1" w:themeFillTint="66"/>
                                  <w:vAlign w:val="center"/>
                                </w:tcPr>
                                <w:p w:rsidR="00315B60" w:rsidRPr="00B80062" w:rsidRDefault="00315B60" w:rsidP="00D25EAB">
                                  <w:pPr>
                                    <w:jc w:val="center"/>
                                    <w:rPr>
                                      <w:b/>
                                    </w:rPr>
                                  </w:pPr>
                                  <w:r w:rsidRPr="00B80062">
                                    <w:rPr>
                                      <w:b/>
                                    </w:rPr>
                                    <w:t>136</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94,7</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9,8</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31,5</w:t>
                                  </w:r>
                                </w:p>
                              </w:tc>
                              <w:tc>
                                <w:tcPr>
                                  <w:tcW w:w="1367" w:type="dxa"/>
                                  <w:shd w:val="clear" w:color="auto" w:fill="B8CCE4" w:themeFill="accent1" w:themeFillTint="66"/>
                                  <w:vAlign w:val="center"/>
                                </w:tcPr>
                                <w:p w:rsidR="00315B60" w:rsidRPr="00B80062" w:rsidRDefault="00315B60" w:rsidP="00D25EAB">
                                  <w:pPr>
                                    <w:jc w:val="center"/>
                                    <w:rPr>
                                      <w:b/>
                                    </w:rPr>
                                  </w:pPr>
                                  <w:r w:rsidRPr="00B80062">
                                    <w:rPr>
                                      <w:b/>
                                    </w:rPr>
                                    <w:t>1,38</w:t>
                                  </w:r>
                                </w:p>
                              </w:tc>
                            </w:tr>
                          </w:tbl>
                          <w:p w:rsidR="00315B60" w:rsidRDefault="00315B60" w:rsidP="00D25EAB"/>
                          <w:p w:rsidR="00315B60" w:rsidRPr="00FE366B" w:rsidRDefault="00315B60" w:rsidP="00D25EAB">
                            <w:pPr>
                              <w:pBdr>
                                <w:bottom w:val="single" w:sz="4" w:space="1" w:color="auto"/>
                              </w:pBdr>
                              <w:jc w:val="center"/>
                              <w:rPr>
                                <w:rStyle w:val="Fett"/>
                                <w:b w:val="0"/>
                              </w:rPr>
                            </w:pPr>
                            <w:r>
                              <w:t>Pro 100</w:t>
                            </w:r>
                            <w:r w:rsidR="00874CF1">
                              <w:t xml:space="preserve"> </w:t>
                            </w:r>
                            <w:r>
                              <w:t>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6"/>
                              <w:gridCol w:w="1179"/>
                              <w:gridCol w:w="1179"/>
                              <w:gridCol w:w="1071"/>
                              <w:gridCol w:w="1071"/>
                              <w:gridCol w:w="1087"/>
                              <w:gridCol w:w="1158"/>
                              <w:gridCol w:w="1331"/>
                              <w:gridCol w:w="1153"/>
                              <w:gridCol w:w="1087"/>
                            </w:tblGrid>
                            <w:tr w:rsidR="00315B60" w:rsidTr="00D25EAB">
                              <w:tc>
                                <w:tcPr>
                                  <w:tcW w:w="1809" w:type="dxa"/>
                                  <w:vAlign w:val="center"/>
                                </w:tcPr>
                                <w:p w:rsidR="00315B60" w:rsidRDefault="00315B60" w:rsidP="00D25EAB">
                                  <w:pPr>
                                    <w:jc w:val="center"/>
                                  </w:pPr>
                                </w:p>
                              </w:tc>
                              <w:tc>
                                <w:tcPr>
                                  <w:tcW w:w="1366" w:type="dxa"/>
                                  <w:vAlign w:val="center"/>
                                </w:tcPr>
                                <w:p w:rsidR="00315B60" w:rsidRDefault="00315B60" w:rsidP="00D25EAB">
                                  <w:pPr>
                                    <w:jc w:val="center"/>
                                  </w:pPr>
                                  <w:r>
                                    <w:t>Energie</w:t>
                                  </w:r>
                                </w:p>
                                <w:p w:rsidR="00315B60" w:rsidRDefault="00315B60" w:rsidP="00D25EAB">
                                  <w:pPr>
                                    <w:jc w:val="center"/>
                                  </w:pPr>
                                  <w:r>
                                    <w:t>in kJ</w:t>
                                  </w:r>
                                </w:p>
                              </w:tc>
                              <w:tc>
                                <w:tcPr>
                                  <w:tcW w:w="1366" w:type="dxa"/>
                                  <w:vAlign w:val="center"/>
                                </w:tcPr>
                                <w:p w:rsidR="00315B60" w:rsidRDefault="00315B60" w:rsidP="00D25EAB">
                                  <w:pPr>
                                    <w:jc w:val="center"/>
                                  </w:pPr>
                                  <w:r>
                                    <w:t>Energie</w:t>
                                  </w:r>
                                </w:p>
                                <w:p w:rsidR="00315B60" w:rsidRDefault="00315B60" w:rsidP="00D25EAB">
                                  <w:pPr>
                                    <w:jc w:val="center"/>
                                  </w:pPr>
                                  <w:r>
                                    <w:t>in kcal</w:t>
                                  </w:r>
                                </w:p>
                              </w:tc>
                              <w:tc>
                                <w:tcPr>
                                  <w:tcW w:w="1366" w:type="dxa"/>
                                  <w:vAlign w:val="center"/>
                                </w:tcPr>
                                <w:p w:rsidR="00315B60" w:rsidRDefault="00315B60" w:rsidP="00D25EAB">
                                  <w:pPr>
                                    <w:jc w:val="center"/>
                                  </w:pPr>
                                  <w:r>
                                    <w:t>Fett</w:t>
                                  </w:r>
                                </w:p>
                                <w:p w:rsidR="00315B60" w:rsidRDefault="00315B60" w:rsidP="00D25EAB">
                                  <w:pPr>
                                    <w:jc w:val="center"/>
                                  </w:pPr>
                                  <w:r>
                                    <w:t>in g</w:t>
                                  </w:r>
                                </w:p>
                              </w:tc>
                              <w:tc>
                                <w:tcPr>
                                  <w:tcW w:w="1366" w:type="dxa"/>
                                  <w:vAlign w:val="center"/>
                                </w:tcPr>
                                <w:p w:rsidR="00315B60" w:rsidRDefault="00315B60" w:rsidP="00D25EAB">
                                  <w:pPr>
                                    <w:jc w:val="center"/>
                                  </w:pPr>
                                  <w:r>
                                    <w:t>ges. FS</w:t>
                                  </w:r>
                                </w:p>
                                <w:p w:rsidR="00315B60" w:rsidRDefault="00315B60" w:rsidP="00D25EAB">
                                  <w:pPr>
                                    <w:jc w:val="center"/>
                                  </w:pPr>
                                  <w:r>
                                    <w:t>in g</w:t>
                                  </w:r>
                                </w:p>
                              </w:tc>
                              <w:tc>
                                <w:tcPr>
                                  <w:tcW w:w="1367" w:type="dxa"/>
                                  <w:vAlign w:val="center"/>
                                </w:tcPr>
                                <w:p w:rsidR="00315B60" w:rsidRDefault="00315B60" w:rsidP="00D25EAB">
                                  <w:pPr>
                                    <w:jc w:val="center"/>
                                  </w:pPr>
                                  <w:r>
                                    <w:t>KH</w:t>
                                  </w:r>
                                </w:p>
                                <w:p w:rsidR="00315B60" w:rsidRDefault="00315B60" w:rsidP="00D25EAB">
                                  <w:pPr>
                                    <w:jc w:val="center"/>
                                  </w:pPr>
                                  <w:r>
                                    <w:t>in g</w:t>
                                  </w:r>
                                </w:p>
                              </w:tc>
                              <w:tc>
                                <w:tcPr>
                                  <w:tcW w:w="1366" w:type="dxa"/>
                                  <w:vAlign w:val="center"/>
                                </w:tcPr>
                                <w:p w:rsidR="00315B60" w:rsidRDefault="00315B60" w:rsidP="00D25EAB">
                                  <w:pPr>
                                    <w:jc w:val="center"/>
                                  </w:pPr>
                                  <w:r>
                                    <w:t>Zucker</w:t>
                                  </w:r>
                                </w:p>
                                <w:p w:rsidR="00315B60" w:rsidRDefault="00315B60" w:rsidP="00D25EAB">
                                  <w:pPr>
                                    <w:jc w:val="center"/>
                                  </w:pPr>
                                  <w:r>
                                    <w:t>in g</w:t>
                                  </w:r>
                                </w:p>
                              </w:tc>
                              <w:tc>
                                <w:tcPr>
                                  <w:tcW w:w="1366" w:type="dxa"/>
                                  <w:vAlign w:val="center"/>
                                </w:tcPr>
                                <w:p w:rsidR="00315B60" w:rsidRDefault="00315B60" w:rsidP="00D25EAB">
                                  <w:pPr>
                                    <w:jc w:val="center"/>
                                  </w:pPr>
                                  <w:r>
                                    <w:t>Ballaststoffe in g</w:t>
                                  </w:r>
                                </w:p>
                              </w:tc>
                              <w:tc>
                                <w:tcPr>
                                  <w:tcW w:w="1366" w:type="dxa"/>
                                  <w:vAlign w:val="center"/>
                                </w:tcPr>
                                <w:p w:rsidR="00315B60" w:rsidRDefault="00315B60" w:rsidP="00D25EAB">
                                  <w:pPr>
                                    <w:jc w:val="center"/>
                                  </w:pPr>
                                  <w:r>
                                    <w:t>Eiweiß</w:t>
                                  </w:r>
                                </w:p>
                                <w:p w:rsidR="00315B60" w:rsidRDefault="00315B60" w:rsidP="00D25EAB">
                                  <w:pPr>
                                    <w:jc w:val="center"/>
                                  </w:pPr>
                                  <w:r>
                                    <w:t>in g</w:t>
                                  </w:r>
                                </w:p>
                              </w:tc>
                              <w:tc>
                                <w:tcPr>
                                  <w:tcW w:w="1367" w:type="dxa"/>
                                  <w:vAlign w:val="center"/>
                                </w:tcPr>
                                <w:p w:rsidR="00315B60" w:rsidRDefault="00315B60" w:rsidP="00D25EAB">
                                  <w:pPr>
                                    <w:jc w:val="center"/>
                                  </w:pPr>
                                  <w:r>
                                    <w:t>Salz</w:t>
                                  </w:r>
                                </w:p>
                                <w:p w:rsidR="00315B60" w:rsidRDefault="00315B60" w:rsidP="00D25EAB">
                                  <w:pPr>
                                    <w:jc w:val="center"/>
                                  </w:pPr>
                                  <w:r>
                                    <w:t>in g</w:t>
                                  </w:r>
                                </w:p>
                              </w:tc>
                            </w:tr>
                            <w:tr w:rsidR="00315B60" w:rsidRPr="00B80062" w:rsidTr="00D25EAB">
                              <w:tc>
                                <w:tcPr>
                                  <w:tcW w:w="1809" w:type="dxa"/>
                                  <w:shd w:val="clear" w:color="auto" w:fill="B8CCE4" w:themeFill="accent1" w:themeFillTint="66"/>
                                  <w:vAlign w:val="center"/>
                                </w:tcPr>
                                <w:p w:rsidR="00315B60" w:rsidRDefault="00315B60" w:rsidP="00D25EAB">
                                  <w:pPr>
                                    <w:jc w:val="center"/>
                                    <w:rPr>
                                      <w:b/>
                                    </w:rPr>
                                  </w:pPr>
                                  <w:r w:rsidRPr="00B80062">
                                    <w:rPr>
                                      <w:b/>
                                    </w:rPr>
                                    <w:t>Summe</w:t>
                                  </w:r>
                                </w:p>
                                <w:p w:rsidR="00315B60" w:rsidRPr="00B80062" w:rsidRDefault="00315B60" w:rsidP="00D25EAB">
                                  <w:pPr>
                                    <w:jc w:val="center"/>
                                    <w:rPr>
                                      <w:b/>
                                    </w:rPr>
                                  </w:pPr>
                                </w:p>
                              </w:tc>
                              <w:tc>
                                <w:tcPr>
                                  <w:tcW w:w="1366" w:type="dxa"/>
                                  <w:shd w:val="clear" w:color="auto" w:fill="B8CCE4" w:themeFill="accent1" w:themeFillTint="66"/>
                                  <w:vAlign w:val="center"/>
                                </w:tcPr>
                                <w:p w:rsidR="00315B60" w:rsidRPr="00B80062" w:rsidRDefault="00315B60" w:rsidP="00D25EAB">
                                  <w:pPr>
                                    <w:jc w:val="center"/>
                                    <w:rPr>
                                      <w:b/>
                                    </w:rPr>
                                  </w:pPr>
                                  <w:r>
                                    <w:rPr>
                                      <w:b/>
                                    </w:rPr>
                                    <w:t>504,3</w:t>
                                  </w:r>
                                </w:p>
                              </w:tc>
                              <w:tc>
                                <w:tcPr>
                                  <w:tcW w:w="1366" w:type="dxa"/>
                                  <w:shd w:val="clear" w:color="auto" w:fill="B8CCE4" w:themeFill="accent1" w:themeFillTint="66"/>
                                  <w:vAlign w:val="center"/>
                                </w:tcPr>
                                <w:p w:rsidR="00315B60" w:rsidRPr="00B80062" w:rsidRDefault="00315B60" w:rsidP="00D25EAB">
                                  <w:pPr>
                                    <w:jc w:val="center"/>
                                    <w:rPr>
                                      <w:b/>
                                    </w:rPr>
                                  </w:pPr>
                                  <w:r>
                                    <w:rPr>
                                      <w:b/>
                                    </w:rPr>
                                    <w:t>121,6</w:t>
                                  </w:r>
                                </w:p>
                              </w:tc>
                              <w:tc>
                                <w:tcPr>
                                  <w:tcW w:w="1366" w:type="dxa"/>
                                  <w:shd w:val="clear" w:color="auto" w:fill="B8CCE4" w:themeFill="accent1" w:themeFillTint="66"/>
                                  <w:vAlign w:val="center"/>
                                </w:tcPr>
                                <w:p w:rsidR="00315B60" w:rsidRPr="00B80062" w:rsidRDefault="00315B60" w:rsidP="00D25EAB">
                                  <w:pPr>
                                    <w:jc w:val="center"/>
                                    <w:rPr>
                                      <w:b/>
                                    </w:rPr>
                                  </w:pPr>
                                  <w:r>
                                    <w:rPr>
                                      <w:b/>
                                    </w:rPr>
                                    <w:t>3,8</w:t>
                                  </w:r>
                                </w:p>
                              </w:tc>
                              <w:tc>
                                <w:tcPr>
                                  <w:tcW w:w="1366" w:type="dxa"/>
                                  <w:shd w:val="clear" w:color="auto" w:fill="B8CCE4" w:themeFill="accent1" w:themeFillTint="66"/>
                                  <w:vAlign w:val="center"/>
                                </w:tcPr>
                                <w:p w:rsidR="00315B60" w:rsidRPr="00B80062" w:rsidRDefault="00315B60" w:rsidP="00D25EAB">
                                  <w:pPr>
                                    <w:jc w:val="center"/>
                                    <w:rPr>
                                      <w:b/>
                                    </w:rPr>
                                  </w:pPr>
                                  <w:r>
                                    <w:rPr>
                                      <w:b/>
                                    </w:rPr>
                                    <w:t>2,5</w:t>
                                  </w:r>
                                </w:p>
                              </w:tc>
                              <w:tc>
                                <w:tcPr>
                                  <w:tcW w:w="1367" w:type="dxa"/>
                                  <w:shd w:val="clear" w:color="auto" w:fill="B8CCE4" w:themeFill="accent1" w:themeFillTint="66"/>
                                  <w:vAlign w:val="center"/>
                                </w:tcPr>
                                <w:p w:rsidR="00315B60" w:rsidRPr="00B80062" w:rsidRDefault="00315B60" w:rsidP="00D25EAB">
                                  <w:pPr>
                                    <w:jc w:val="center"/>
                                    <w:rPr>
                                      <w:b/>
                                    </w:rPr>
                                  </w:pPr>
                                  <w:r>
                                    <w:rPr>
                                      <w:b/>
                                    </w:rPr>
                                    <w:t>17,3</w:t>
                                  </w:r>
                                </w:p>
                              </w:tc>
                              <w:tc>
                                <w:tcPr>
                                  <w:tcW w:w="1366" w:type="dxa"/>
                                  <w:shd w:val="clear" w:color="auto" w:fill="B8CCE4" w:themeFill="accent1" w:themeFillTint="66"/>
                                  <w:vAlign w:val="center"/>
                                </w:tcPr>
                                <w:p w:rsidR="00315B60" w:rsidRPr="00B80062" w:rsidRDefault="00315B60" w:rsidP="00D25EAB">
                                  <w:pPr>
                                    <w:jc w:val="center"/>
                                    <w:rPr>
                                      <w:b/>
                                    </w:rPr>
                                  </w:pPr>
                                  <w:r>
                                    <w:rPr>
                                      <w:b/>
                                    </w:rPr>
                                    <w:t>12,1</w:t>
                                  </w:r>
                                </w:p>
                              </w:tc>
                              <w:tc>
                                <w:tcPr>
                                  <w:tcW w:w="1366" w:type="dxa"/>
                                  <w:shd w:val="clear" w:color="auto" w:fill="B8CCE4" w:themeFill="accent1" w:themeFillTint="66"/>
                                  <w:vAlign w:val="center"/>
                                </w:tcPr>
                                <w:p w:rsidR="00315B60" w:rsidRPr="00B80062" w:rsidRDefault="00315B60" w:rsidP="00D25EAB">
                                  <w:pPr>
                                    <w:jc w:val="center"/>
                                    <w:rPr>
                                      <w:b/>
                                    </w:rPr>
                                  </w:pPr>
                                  <w:r>
                                    <w:rPr>
                                      <w:b/>
                                    </w:rPr>
                                    <w:t>1,2</w:t>
                                  </w:r>
                                </w:p>
                              </w:tc>
                              <w:tc>
                                <w:tcPr>
                                  <w:tcW w:w="1366" w:type="dxa"/>
                                  <w:shd w:val="clear" w:color="auto" w:fill="B8CCE4" w:themeFill="accent1" w:themeFillTint="66"/>
                                  <w:vAlign w:val="center"/>
                                </w:tcPr>
                                <w:p w:rsidR="00315B60" w:rsidRPr="00B80062" w:rsidRDefault="00315B60" w:rsidP="00D25EAB">
                                  <w:pPr>
                                    <w:jc w:val="center"/>
                                    <w:rPr>
                                      <w:b/>
                                    </w:rPr>
                                  </w:pPr>
                                  <w:r>
                                    <w:rPr>
                                      <w:b/>
                                    </w:rPr>
                                    <w:t>4,0</w:t>
                                  </w:r>
                                </w:p>
                              </w:tc>
                              <w:tc>
                                <w:tcPr>
                                  <w:tcW w:w="1367" w:type="dxa"/>
                                  <w:shd w:val="clear" w:color="auto" w:fill="B8CCE4" w:themeFill="accent1" w:themeFillTint="66"/>
                                  <w:vAlign w:val="center"/>
                                </w:tcPr>
                                <w:p w:rsidR="00315B60" w:rsidRPr="00B80062" w:rsidRDefault="00315B60" w:rsidP="00D25EAB">
                                  <w:pPr>
                                    <w:jc w:val="center"/>
                                    <w:rPr>
                                      <w:b/>
                                    </w:rPr>
                                  </w:pPr>
                                  <w:r>
                                    <w:rPr>
                                      <w:b/>
                                    </w:rPr>
                                    <w:t>0,18</w:t>
                                  </w:r>
                                </w:p>
                              </w:tc>
                            </w:tr>
                          </w:tbl>
                          <w:p w:rsidR="00315B60" w:rsidRDefault="00315B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0" o:spid="_x0000_s1109" type="#_x0000_t202" style="position:absolute;left:0;text-align:left;margin-left:-70.25pt;margin-top:68.2pt;width:593.75pt;height:454.45pt;rotation:-90;z-index:25281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" fillcolor="white [3201]" strokeweight=".5pt">
                <v:textbox>
                  <w:txbxContent>
                    <w:p w:rsidR="00315B60" w:rsidRPr="00FE366B" w:rsidRDefault="00315B60" w:rsidP="00D25EAB">
                      <w:pPr>
                        <w:pBdr>
                          <w:bottom w:val="single" w:sz="4" w:space="1" w:color="auto"/>
                        </w:pBdr>
                        <w:jc w:val="center"/>
                      </w:pPr>
                      <w:r w:rsidRPr="00FE366B">
                        <w:t>Angaben pro 100 g/100 ml Lebensmittel</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1114"/>
                        <w:gridCol w:w="1202"/>
                        <w:gridCol w:w="1087"/>
                        <w:gridCol w:w="1088"/>
                        <w:gridCol w:w="1005"/>
                        <w:gridCol w:w="1175"/>
                        <w:gridCol w:w="1278"/>
                        <w:gridCol w:w="1160"/>
                        <w:gridCol w:w="1085"/>
                      </w:tblGrid>
                      <w:tr w:rsidR="00874CF1" w:rsidTr="00D25EAB">
                        <w:tc>
                          <w:tcPr>
                            <w:tcW w:w="1809" w:type="dxa"/>
                            <w:vAlign w:val="center"/>
                          </w:tcPr>
                          <w:p w:rsidR="00315B60" w:rsidRDefault="00315B60" w:rsidP="00D25EAB">
                            <w:pPr>
                              <w:jc w:val="center"/>
                            </w:pPr>
                          </w:p>
                        </w:tc>
                        <w:tc>
                          <w:tcPr>
                            <w:tcW w:w="127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kJ</w:t>
                            </w:r>
                          </w:p>
                        </w:tc>
                        <w:tc>
                          <w:tcPr>
                            <w:tcW w:w="1418"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kcal</w:t>
                            </w:r>
                          </w:p>
                        </w:tc>
                        <w:tc>
                          <w:tcPr>
                            <w:tcW w:w="1417" w:type="dxa"/>
                            <w:shd w:val="clear" w:color="auto" w:fill="D9D9D9" w:themeFill="background1" w:themeFillShade="D9"/>
                            <w:vAlign w:val="center"/>
                          </w:tcPr>
                          <w:p w:rsidR="00315B60" w:rsidRDefault="00315B60" w:rsidP="00D25EAB">
                            <w:pPr>
                              <w:jc w:val="center"/>
                            </w:pPr>
                            <w:r>
                              <w:t>Fett</w:t>
                            </w:r>
                          </w:p>
                          <w:p w:rsidR="00315B60" w:rsidRDefault="00315B60" w:rsidP="00D25EAB">
                            <w:pPr>
                              <w:jc w:val="center"/>
                            </w:pPr>
                            <w:r>
                              <w:t>in g</w:t>
                            </w:r>
                          </w:p>
                        </w:tc>
                        <w:tc>
                          <w:tcPr>
                            <w:tcW w:w="1418" w:type="dxa"/>
                            <w:shd w:val="clear" w:color="auto" w:fill="D9D9D9" w:themeFill="background1" w:themeFillShade="D9"/>
                            <w:vAlign w:val="center"/>
                          </w:tcPr>
                          <w:p w:rsidR="00315B60" w:rsidRDefault="00315B60" w:rsidP="00D25EAB">
                            <w:pPr>
                              <w:jc w:val="center"/>
                            </w:pPr>
                            <w:r>
                              <w:t>ges. FS</w:t>
                            </w:r>
                          </w:p>
                          <w:p w:rsidR="00315B60" w:rsidRDefault="00315B60" w:rsidP="00D25EAB">
                            <w:pPr>
                              <w:jc w:val="center"/>
                            </w:pPr>
                            <w:r>
                              <w:t>in g</w:t>
                            </w:r>
                          </w:p>
                        </w:tc>
                        <w:tc>
                          <w:tcPr>
                            <w:tcW w:w="1275" w:type="dxa"/>
                            <w:shd w:val="clear" w:color="auto" w:fill="D9D9D9" w:themeFill="background1" w:themeFillShade="D9"/>
                            <w:vAlign w:val="center"/>
                          </w:tcPr>
                          <w:p w:rsidR="00315B60" w:rsidRDefault="00315B60" w:rsidP="00D25EAB">
                            <w:pPr>
                              <w:jc w:val="center"/>
                            </w:pPr>
                            <w:r>
                              <w:t>KH</w:t>
                            </w:r>
                          </w:p>
                          <w:p w:rsidR="00315B60" w:rsidRDefault="00315B60" w:rsidP="00D25EAB">
                            <w:pPr>
                              <w:jc w:val="center"/>
                            </w:pPr>
                            <w:r>
                              <w:t>in g</w:t>
                            </w:r>
                          </w:p>
                        </w:tc>
                        <w:tc>
                          <w:tcPr>
                            <w:tcW w:w="1410"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r>
                              <w:t>in g</w:t>
                            </w:r>
                          </w:p>
                        </w:tc>
                        <w:tc>
                          <w:tcPr>
                            <w:tcW w:w="1284" w:type="dxa"/>
                            <w:shd w:val="clear" w:color="auto" w:fill="D9D9D9" w:themeFill="background1" w:themeFillShade="D9"/>
                            <w:vAlign w:val="center"/>
                          </w:tcPr>
                          <w:p w:rsidR="00315B60" w:rsidRDefault="00315B60" w:rsidP="00D25EAB">
                            <w:pPr>
                              <w:jc w:val="center"/>
                            </w:pPr>
                            <w:r>
                              <w:t>Ballaststoffe in g</w:t>
                            </w:r>
                          </w:p>
                        </w:tc>
                        <w:tc>
                          <w:tcPr>
                            <w:tcW w:w="1394" w:type="dxa"/>
                            <w:shd w:val="clear" w:color="auto" w:fill="D9D9D9" w:themeFill="background1" w:themeFillShade="D9"/>
                            <w:vAlign w:val="center"/>
                          </w:tcPr>
                          <w:p w:rsidR="00315B60" w:rsidRDefault="00315B60" w:rsidP="00D25EAB">
                            <w:pPr>
                              <w:jc w:val="center"/>
                            </w:pPr>
                            <w:r>
                              <w:t>Eiweiß</w:t>
                            </w:r>
                          </w:p>
                          <w:p w:rsidR="00315B60" w:rsidRDefault="00315B60" w:rsidP="00D25EAB">
                            <w:pPr>
                              <w:jc w:val="center"/>
                            </w:pPr>
                            <w:r>
                              <w:t>in g</w:t>
                            </w:r>
                          </w:p>
                        </w:tc>
                        <w:tc>
                          <w:tcPr>
                            <w:tcW w:w="1404" w:type="dxa"/>
                            <w:shd w:val="clear" w:color="auto" w:fill="D9D9D9" w:themeFill="background1" w:themeFillShade="D9"/>
                            <w:vAlign w:val="center"/>
                          </w:tcPr>
                          <w:p w:rsidR="00315B60" w:rsidRDefault="00315B60" w:rsidP="00D25EAB">
                            <w:pPr>
                              <w:jc w:val="center"/>
                            </w:pPr>
                            <w:r>
                              <w:t>Salz</w:t>
                            </w:r>
                          </w:p>
                          <w:p w:rsidR="00315B60" w:rsidRDefault="00315B60" w:rsidP="00D25EAB">
                            <w:pPr>
                              <w:jc w:val="center"/>
                            </w:pPr>
                            <w:r>
                              <w:t>in g</w:t>
                            </w:r>
                          </w:p>
                        </w:tc>
                      </w:tr>
                      <w:tr w:rsidR="00874CF1" w:rsidTr="00D25EAB">
                        <w:tc>
                          <w:tcPr>
                            <w:tcW w:w="1809" w:type="dxa"/>
                            <w:shd w:val="clear" w:color="auto" w:fill="D9D9D9" w:themeFill="background1" w:themeFillShade="D9"/>
                            <w:vAlign w:val="center"/>
                          </w:tcPr>
                          <w:p w:rsidR="00874CF1" w:rsidRDefault="00315B60" w:rsidP="00D25EAB">
                            <w:pPr>
                              <w:jc w:val="center"/>
                            </w:pPr>
                            <w:r>
                              <w:t xml:space="preserve">Speisequark </w:t>
                            </w:r>
                          </w:p>
                          <w:p w:rsidR="00315B60" w:rsidRDefault="00315B60" w:rsidP="00D25EAB">
                            <w:pPr>
                              <w:jc w:val="center"/>
                            </w:pPr>
                            <w:r>
                              <w:t>40</w:t>
                            </w:r>
                            <w:r w:rsidR="00874CF1">
                              <w:t xml:space="preserve"> </w:t>
                            </w:r>
                            <w:r>
                              <w:t xml:space="preserve">% F. i. </w:t>
                            </w:r>
                            <w:proofErr w:type="spellStart"/>
                            <w:r>
                              <w:t>Tr</w:t>
                            </w:r>
                            <w:proofErr w:type="spellEnd"/>
                            <w:r>
                              <w:t>.</w:t>
                            </w:r>
                          </w:p>
                        </w:tc>
                        <w:tc>
                          <w:tcPr>
                            <w:tcW w:w="1276" w:type="dxa"/>
                            <w:vAlign w:val="center"/>
                          </w:tcPr>
                          <w:p w:rsidR="00315B60" w:rsidRDefault="00315B60" w:rsidP="00D25EAB">
                            <w:pPr>
                              <w:jc w:val="center"/>
                            </w:pPr>
                            <w:r>
                              <w:t>582</w:t>
                            </w:r>
                          </w:p>
                        </w:tc>
                        <w:tc>
                          <w:tcPr>
                            <w:tcW w:w="1418" w:type="dxa"/>
                            <w:vAlign w:val="center"/>
                          </w:tcPr>
                          <w:p w:rsidR="00315B60" w:rsidRDefault="00315B60" w:rsidP="00D25EAB">
                            <w:pPr>
                              <w:jc w:val="center"/>
                            </w:pPr>
                            <w:r>
                              <w:t>139</w:t>
                            </w:r>
                          </w:p>
                        </w:tc>
                        <w:tc>
                          <w:tcPr>
                            <w:tcW w:w="1417" w:type="dxa"/>
                            <w:vAlign w:val="center"/>
                          </w:tcPr>
                          <w:p w:rsidR="00315B60" w:rsidRDefault="00315B60" w:rsidP="00D25EAB">
                            <w:pPr>
                              <w:jc w:val="center"/>
                            </w:pPr>
                            <w:r>
                              <w:t>9,8</w:t>
                            </w:r>
                          </w:p>
                        </w:tc>
                        <w:tc>
                          <w:tcPr>
                            <w:tcW w:w="1418" w:type="dxa"/>
                            <w:vAlign w:val="center"/>
                          </w:tcPr>
                          <w:p w:rsidR="00315B60" w:rsidRDefault="00315B60" w:rsidP="00D25EAB">
                            <w:pPr>
                              <w:jc w:val="center"/>
                            </w:pPr>
                            <w:r>
                              <w:t>6,9</w:t>
                            </w:r>
                          </w:p>
                        </w:tc>
                        <w:tc>
                          <w:tcPr>
                            <w:tcW w:w="1275" w:type="dxa"/>
                            <w:vAlign w:val="center"/>
                          </w:tcPr>
                          <w:p w:rsidR="00315B60" w:rsidRDefault="00315B60" w:rsidP="00D25EAB">
                            <w:pPr>
                              <w:jc w:val="center"/>
                            </w:pPr>
                            <w:r>
                              <w:t>3,5</w:t>
                            </w:r>
                          </w:p>
                        </w:tc>
                        <w:tc>
                          <w:tcPr>
                            <w:tcW w:w="1410" w:type="dxa"/>
                            <w:vAlign w:val="center"/>
                          </w:tcPr>
                          <w:p w:rsidR="00315B60" w:rsidRDefault="00315B60" w:rsidP="00D25EAB">
                            <w:pPr>
                              <w:jc w:val="center"/>
                            </w:pPr>
                            <w:r>
                              <w:t>3,5</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9,3</w:t>
                            </w:r>
                          </w:p>
                        </w:tc>
                        <w:tc>
                          <w:tcPr>
                            <w:tcW w:w="1404" w:type="dxa"/>
                            <w:vAlign w:val="center"/>
                          </w:tcPr>
                          <w:p w:rsidR="00315B60" w:rsidRDefault="00315B60" w:rsidP="00D25EAB">
                            <w:pPr>
                              <w:jc w:val="center"/>
                            </w:pPr>
                            <w:r>
                              <w:t>0,15</w:t>
                            </w:r>
                          </w:p>
                        </w:tc>
                      </w:tr>
                      <w:tr w:rsidR="00874CF1" w:rsidTr="00D25EAB">
                        <w:tc>
                          <w:tcPr>
                            <w:tcW w:w="1809" w:type="dxa"/>
                            <w:shd w:val="clear" w:color="auto" w:fill="D9D9D9" w:themeFill="background1" w:themeFillShade="D9"/>
                            <w:vAlign w:val="center"/>
                          </w:tcPr>
                          <w:p w:rsidR="00315B60" w:rsidRDefault="00874CF1" w:rsidP="00D25EAB">
                            <w:pPr>
                              <w:jc w:val="center"/>
                            </w:pPr>
                            <w:r>
                              <w:t>Vollmilch 3,</w:t>
                            </w:r>
                            <w:r w:rsidR="00315B60">
                              <w:t>5% F</w:t>
                            </w:r>
                          </w:p>
                          <w:p w:rsidR="00315B60" w:rsidRDefault="00315B60" w:rsidP="00D25EAB">
                            <w:pPr>
                              <w:jc w:val="center"/>
                            </w:pPr>
                          </w:p>
                        </w:tc>
                        <w:tc>
                          <w:tcPr>
                            <w:tcW w:w="1276" w:type="dxa"/>
                            <w:vAlign w:val="center"/>
                          </w:tcPr>
                          <w:p w:rsidR="00315B60" w:rsidRDefault="00315B60" w:rsidP="00D25EAB">
                            <w:pPr>
                              <w:jc w:val="center"/>
                            </w:pPr>
                            <w:r>
                              <w:t>268</w:t>
                            </w:r>
                          </w:p>
                        </w:tc>
                        <w:tc>
                          <w:tcPr>
                            <w:tcW w:w="1418" w:type="dxa"/>
                            <w:vAlign w:val="center"/>
                          </w:tcPr>
                          <w:p w:rsidR="00315B60" w:rsidRDefault="00315B60" w:rsidP="00D25EAB">
                            <w:pPr>
                              <w:jc w:val="center"/>
                            </w:pPr>
                            <w:r>
                              <w:t>64</w:t>
                            </w:r>
                          </w:p>
                        </w:tc>
                        <w:tc>
                          <w:tcPr>
                            <w:tcW w:w="1417" w:type="dxa"/>
                            <w:vAlign w:val="center"/>
                          </w:tcPr>
                          <w:p w:rsidR="00315B60" w:rsidRDefault="00315B60" w:rsidP="00D25EAB">
                            <w:pPr>
                              <w:jc w:val="center"/>
                            </w:pPr>
                            <w:r>
                              <w:t>3,5</w:t>
                            </w:r>
                          </w:p>
                        </w:tc>
                        <w:tc>
                          <w:tcPr>
                            <w:tcW w:w="1418" w:type="dxa"/>
                            <w:vAlign w:val="center"/>
                          </w:tcPr>
                          <w:p w:rsidR="00315B60" w:rsidRDefault="00315B60" w:rsidP="00D25EAB">
                            <w:pPr>
                              <w:jc w:val="center"/>
                            </w:pPr>
                            <w:r>
                              <w:t>2,1</w:t>
                            </w:r>
                          </w:p>
                        </w:tc>
                        <w:tc>
                          <w:tcPr>
                            <w:tcW w:w="1275" w:type="dxa"/>
                            <w:vAlign w:val="center"/>
                          </w:tcPr>
                          <w:p w:rsidR="00315B60" w:rsidRDefault="00315B60" w:rsidP="00D25EAB">
                            <w:pPr>
                              <w:jc w:val="center"/>
                            </w:pPr>
                            <w:r>
                              <w:t>4,7</w:t>
                            </w:r>
                          </w:p>
                        </w:tc>
                        <w:tc>
                          <w:tcPr>
                            <w:tcW w:w="1410" w:type="dxa"/>
                            <w:vAlign w:val="center"/>
                          </w:tcPr>
                          <w:p w:rsidR="00315B60" w:rsidRDefault="00315B60" w:rsidP="00D25EAB">
                            <w:pPr>
                              <w:jc w:val="center"/>
                            </w:pPr>
                            <w:r>
                              <w:t>4,7</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3,3</w:t>
                            </w:r>
                          </w:p>
                        </w:tc>
                        <w:tc>
                          <w:tcPr>
                            <w:tcW w:w="1404" w:type="dxa"/>
                            <w:vAlign w:val="center"/>
                          </w:tcPr>
                          <w:p w:rsidR="00315B60" w:rsidRDefault="00315B60" w:rsidP="00D25EAB">
                            <w:pPr>
                              <w:jc w:val="center"/>
                            </w:pPr>
                            <w:r>
                              <w:t>0,2</w:t>
                            </w:r>
                          </w:p>
                        </w:tc>
                      </w:tr>
                      <w:tr w:rsidR="00874CF1" w:rsidTr="00D25EAB">
                        <w:tc>
                          <w:tcPr>
                            <w:tcW w:w="1809"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p>
                        </w:tc>
                        <w:tc>
                          <w:tcPr>
                            <w:tcW w:w="1276" w:type="dxa"/>
                            <w:vAlign w:val="center"/>
                          </w:tcPr>
                          <w:p w:rsidR="00315B60" w:rsidRDefault="00315B60" w:rsidP="00D25EAB">
                            <w:pPr>
                              <w:jc w:val="center"/>
                            </w:pPr>
                            <w:r>
                              <w:t>1696</w:t>
                            </w:r>
                          </w:p>
                        </w:tc>
                        <w:tc>
                          <w:tcPr>
                            <w:tcW w:w="1418" w:type="dxa"/>
                            <w:vAlign w:val="center"/>
                          </w:tcPr>
                          <w:p w:rsidR="00315B60" w:rsidRDefault="00315B60" w:rsidP="00D25EAB">
                            <w:pPr>
                              <w:jc w:val="center"/>
                            </w:pPr>
                            <w:r>
                              <w:t>412</w:t>
                            </w:r>
                          </w:p>
                        </w:tc>
                        <w:tc>
                          <w:tcPr>
                            <w:tcW w:w="1417" w:type="dxa"/>
                            <w:vAlign w:val="center"/>
                          </w:tcPr>
                          <w:p w:rsidR="00315B60" w:rsidRDefault="00315B60" w:rsidP="00D25EAB">
                            <w:pPr>
                              <w:jc w:val="center"/>
                            </w:pPr>
                            <w:r>
                              <w:t>0</w:t>
                            </w:r>
                          </w:p>
                        </w:tc>
                        <w:tc>
                          <w:tcPr>
                            <w:tcW w:w="1418" w:type="dxa"/>
                            <w:vAlign w:val="center"/>
                          </w:tcPr>
                          <w:p w:rsidR="00315B60" w:rsidRDefault="00315B60" w:rsidP="00D25EAB">
                            <w:pPr>
                              <w:jc w:val="center"/>
                            </w:pPr>
                            <w:r>
                              <w:t>0</w:t>
                            </w:r>
                          </w:p>
                        </w:tc>
                        <w:tc>
                          <w:tcPr>
                            <w:tcW w:w="1275" w:type="dxa"/>
                            <w:vAlign w:val="center"/>
                          </w:tcPr>
                          <w:p w:rsidR="00315B60" w:rsidRDefault="00315B60" w:rsidP="00D25EAB">
                            <w:pPr>
                              <w:jc w:val="center"/>
                            </w:pPr>
                            <w:r>
                              <w:t>99,8</w:t>
                            </w:r>
                          </w:p>
                        </w:tc>
                        <w:tc>
                          <w:tcPr>
                            <w:tcW w:w="1410" w:type="dxa"/>
                            <w:vAlign w:val="center"/>
                          </w:tcPr>
                          <w:p w:rsidR="00315B60" w:rsidRDefault="00315B60" w:rsidP="00D25EAB">
                            <w:pPr>
                              <w:jc w:val="center"/>
                            </w:pPr>
                            <w:r>
                              <w:t>99,8</w:t>
                            </w:r>
                          </w:p>
                        </w:tc>
                        <w:tc>
                          <w:tcPr>
                            <w:tcW w:w="1284" w:type="dxa"/>
                            <w:vAlign w:val="center"/>
                          </w:tcPr>
                          <w:p w:rsidR="00315B60" w:rsidRDefault="00315B60" w:rsidP="00D25EAB">
                            <w:pPr>
                              <w:jc w:val="center"/>
                            </w:pPr>
                            <w:r>
                              <w:t>0</w:t>
                            </w:r>
                          </w:p>
                        </w:tc>
                        <w:tc>
                          <w:tcPr>
                            <w:tcW w:w="1394" w:type="dxa"/>
                            <w:vAlign w:val="center"/>
                          </w:tcPr>
                          <w:p w:rsidR="00315B60" w:rsidRDefault="00315B60" w:rsidP="00D25EAB">
                            <w:pPr>
                              <w:jc w:val="center"/>
                            </w:pPr>
                            <w:r>
                              <w:t>0</w:t>
                            </w:r>
                          </w:p>
                        </w:tc>
                        <w:tc>
                          <w:tcPr>
                            <w:tcW w:w="1404" w:type="dxa"/>
                            <w:vAlign w:val="center"/>
                          </w:tcPr>
                          <w:p w:rsidR="00315B60" w:rsidRDefault="00315B60" w:rsidP="00D25EAB">
                            <w:pPr>
                              <w:jc w:val="center"/>
                            </w:pPr>
                            <w:r>
                              <w:t>0</w:t>
                            </w:r>
                          </w:p>
                        </w:tc>
                      </w:tr>
                      <w:tr w:rsidR="00874CF1" w:rsidTr="00D25EAB">
                        <w:tc>
                          <w:tcPr>
                            <w:tcW w:w="1809" w:type="dxa"/>
                            <w:shd w:val="clear" w:color="auto" w:fill="D9D9D9" w:themeFill="background1" w:themeFillShade="D9"/>
                            <w:vAlign w:val="center"/>
                          </w:tcPr>
                          <w:p w:rsidR="00315B60" w:rsidRDefault="00315B60" w:rsidP="00D25EAB">
                            <w:pPr>
                              <w:jc w:val="center"/>
                            </w:pPr>
                            <w:r>
                              <w:t>Banane</w:t>
                            </w:r>
                          </w:p>
                          <w:p w:rsidR="00315B60" w:rsidRDefault="00315B60" w:rsidP="00D25EAB">
                            <w:pPr>
                              <w:jc w:val="center"/>
                            </w:pPr>
                          </w:p>
                        </w:tc>
                        <w:tc>
                          <w:tcPr>
                            <w:tcW w:w="1276" w:type="dxa"/>
                            <w:vAlign w:val="center"/>
                          </w:tcPr>
                          <w:p w:rsidR="00315B60" w:rsidRDefault="00315B60" w:rsidP="00D25EAB">
                            <w:pPr>
                              <w:jc w:val="center"/>
                            </w:pPr>
                            <w:r>
                              <w:t>420</w:t>
                            </w:r>
                          </w:p>
                        </w:tc>
                        <w:tc>
                          <w:tcPr>
                            <w:tcW w:w="1418" w:type="dxa"/>
                            <w:vAlign w:val="center"/>
                          </w:tcPr>
                          <w:p w:rsidR="00315B60" w:rsidRDefault="00315B60" w:rsidP="00D25EAB">
                            <w:pPr>
                              <w:jc w:val="center"/>
                            </w:pPr>
                            <w:r>
                              <w:t>102</w:t>
                            </w:r>
                          </w:p>
                        </w:tc>
                        <w:tc>
                          <w:tcPr>
                            <w:tcW w:w="1417" w:type="dxa"/>
                            <w:vAlign w:val="center"/>
                          </w:tcPr>
                          <w:p w:rsidR="00315B60" w:rsidRDefault="00315B60" w:rsidP="00D25EAB">
                            <w:pPr>
                              <w:jc w:val="center"/>
                            </w:pPr>
                            <w:r>
                              <w:t>O,3</w:t>
                            </w:r>
                          </w:p>
                        </w:tc>
                        <w:tc>
                          <w:tcPr>
                            <w:tcW w:w="1418" w:type="dxa"/>
                            <w:vAlign w:val="center"/>
                          </w:tcPr>
                          <w:p w:rsidR="00315B60" w:rsidRDefault="00315B60" w:rsidP="00D25EAB">
                            <w:pPr>
                              <w:jc w:val="center"/>
                            </w:pPr>
                            <w:r>
                              <w:t>0,1</w:t>
                            </w:r>
                          </w:p>
                        </w:tc>
                        <w:tc>
                          <w:tcPr>
                            <w:tcW w:w="1275" w:type="dxa"/>
                            <w:vAlign w:val="center"/>
                          </w:tcPr>
                          <w:p w:rsidR="00315B60" w:rsidRDefault="00315B60" w:rsidP="00D25EAB">
                            <w:pPr>
                              <w:jc w:val="center"/>
                            </w:pPr>
                            <w:r>
                              <w:t>23</w:t>
                            </w:r>
                          </w:p>
                        </w:tc>
                        <w:tc>
                          <w:tcPr>
                            <w:tcW w:w="1410" w:type="dxa"/>
                            <w:vAlign w:val="center"/>
                          </w:tcPr>
                          <w:p w:rsidR="00315B60" w:rsidRDefault="00315B60" w:rsidP="00D25EAB">
                            <w:pPr>
                              <w:jc w:val="center"/>
                            </w:pPr>
                            <w:r>
                              <w:t>12</w:t>
                            </w:r>
                          </w:p>
                        </w:tc>
                        <w:tc>
                          <w:tcPr>
                            <w:tcW w:w="1284" w:type="dxa"/>
                            <w:vAlign w:val="center"/>
                          </w:tcPr>
                          <w:p w:rsidR="00315B60" w:rsidRDefault="00315B60" w:rsidP="00D25EAB">
                            <w:pPr>
                              <w:jc w:val="center"/>
                            </w:pPr>
                            <w:r>
                              <w:t>2,6</w:t>
                            </w:r>
                          </w:p>
                        </w:tc>
                        <w:tc>
                          <w:tcPr>
                            <w:tcW w:w="1394" w:type="dxa"/>
                            <w:vAlign w:val="center"/>
                          </w:tcPr>
                          <w:p w:rsidR="00315B60" w:rsidRDefault="00315B60" w:rsidP="00D25EAB">
                            <w:pPr>
                              <w:jc w:val="center"/>
                            </w:pPr>
                            <w:r>
                              <w:t>1,1</w:t>
                            </w:r>
                          </w:p>
                        </w:tc>
                        <w:tc>
                          <w:tcPr>
                            <w:tcW w:w="1404" w:type="dxa"/>
                            <w:vAlign w:val="center"/>
                          </w:tcPr>
                          <w:p w:rsidR="00315B60" w:rsidRDefault="00315B60" w:rsidP="00D25EAB">
                            <w:pPr>
                              <w:jc w:val="center"/>
                            </w:pPr>
                            <w:r>
                              <w:t>0,2</w:t>
                            </w:r>
                          </w:p>
                        </w:tc>
                      </w:tr>
                    </w:tbl>
                    <w:p w:rsidR="00315B60" w:rsidRDefault="00315B60" w:rsidP="00D25EAB"/>
                    <w:p w:rsidR="00315B60" w:rsidRDefault="00315B60" w:rsidP="00D25EAB">
                      <w:pPr>
                        <w:pBdr>
                          <w:bottom w:val="single" w:sz="4" w:space="1" w:color="auto"/>
                        </w:pBdr>
                        <w:jc w:val="center"/>
                      </w:pPr>
                      <w:r>
                        <w:t>Angaben pro Rezept gerechnet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5"/>
                        <w:gridCol w:w="1167"/>
                        <w:gridCol w:w="1167"/>
                        <w:gridCol w:w="1057"/>
                        <w:gridCol w:w="1068"/>
                        <w:gridCol w:w="1057"/>
                        <w:gridCol w:w="1145"/>
                        <w:gridCol w:w="1328"/>
                        <w:gridCol w:w="1139"/>
                        <w:gridCol w:w="1069"/>
                      </w:tblGrid>
                      <w:tr w:rsidR="00874CF1" w:rsidTr="00D25EAB">
                        <w:trPr>
                          <w:trHeight w:val="503"/>
                        </w:trPr>
                        <w:tc>
                          <w:tcPr>
                            <w:tcW w:w="1809" w:type="dxa"/>
                            <w:shd w:val="clear" w:color="auto" w:fill="auto"/>
                            <w:vAlign w:val="center"/>
                          </w:tcPr>
                          <w:p w:rsidR="00315B60" w:rsidRDefault="00315B60" w:rsidP="00D25EAB">
                            <w:pPr>
                              <w:jc w:val="center"/>
                            </w:pPr>
                          </w:p>
                        </w:tc>
                        <w:tc>
                          <w:tcPr>
                            <w:tcW w:w="136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kJ</w:t>
                            </w:r>
                          </w:p>
                        </w:tc>
                        <w:tc>
                          <w:tcPr>
                            <w:tcW w:w="1366" w:type="dxa"/>
                            <w:shd w:val="clear" w:color="auto" w:fill="D9D9D9" w:themeFill="background1" w:themeFillShade="D9"/>
                            <w:vAlign w:val="center"/>
                          </w:tcPr>
                          <w:p w:rsidR="00315B60" w:rsidRDefault="00315B60" w:rsidP="00D25EAB">
                            <w:pPr>
                              <w:jc w:val="center"/>
                            </w:pPr>
                            <w:r>
                              <w:t>Energie</w:t>
                            </w:r>
                          </w:p>
                          <w:p w:rsidR="00315B60" w:rsidRDefault="00315B60" w:rsidP="00D25EAB">
                            <w:pPr>
                              <w:jc w:val="center"/>
                            </w:pPr>
                            <w:r>
                              <w:t>in kcal</w:t>
                            </w:r>
                          </w:p>
                        </w:tc>
                        <w:tc>
                          <w:tcPr>
                            <w:tcW w:w="1366" w:type="dxa"/>
                            <w:shd w:val="clear" w:color="auto" w:fill="D9D9D9" w:themeFill="background1" w:themeFillShade="D9"/>
                            <w:vAlign w:val="center"/>
                          </w:tcPr>
                          <w:p w:rsidR="00315B60" w:rsidRDefault="00315B60" w:rsidP="00D25EAB">
                            <w:pPr>
                              <w:jc w:val="center"/>
                            </w:pPr>
                            <w:r>
                              <w:t>Fett</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ges. FS</w:t>
                            </w:r>
                          </w:p>
                          <w:p w:rsidR="00315B60" w:rsidRDefault="00315B60" w:rsidP="00D25EAB">
                            <w:pPr>
                              <w:jc w:val="center"/>
                            </w:pPr>
                            <w:r>
                              <w:t>in g</w:t>
                            </w:r>
                          </w:p>
                        </w:tc>
                        <w:tc>
                          <w:tcPr>
                            <w:tcW w:w="1367" w:type="dxa"/>
                            <w:shd w:val="clear" w:color="auto" w:fill="D9D9D9" w:themeFill="background1" w:themeFillShade="D9"/>
                            <w:vAlign w:val="center"/>
                          </w:tcPr>
                          <w:p w:rsidR="00315B60" w:rsidRDefault="00315B60" w:rsidP="00D25EAB">
                            <w:pPr>
                              <w:jc w:val="center"/>
                            </w:pPr>
                            <w:r>
                              <w:t>KH</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Zucker</w:t>
                            </w:r>
                          </w:p>
                          <w:p w:rsidR="00315B60" w:rsidRDefault="00315B60" w:rsidP="00D25EAB">
                            <w:pPr>
                              <w:jc w:val="center"/>
                            </w:pPr>
                            <w:r>
                              <w:t>in g</w:t>
                            </w:r>
                          </w:p>
                        </w:tc>
                        <w:tc>
                          <w:tcPr>
                            <w:tcW w:w="1366" w:type="dxa"/>
                            <w:shd w:val="clear" w:color="auto" w:fill="D9D9D9" w:themeFill="background1" w:themeFillShade="D9"/>
                            <w:vAlign w:val="center"/>
                          </w:tcPr>
                          <w:p w:rsidR="00315B60" w:rsidRDefault="00315B60" w:rsidP="00D25EAB">
                            <w:pPr>
                              <w:jc w:val="center"/>
                            </w:pPr>
                            <w:r>
                              <w:t>Ballaststoffe in g</w:t>
                            </w:r>
                          </w:p>
                        </w:tc>
                        <w:tc>
                          <w:tcPr>
                            <w:tcW w:w="1366" w:type="dxa"/>
                            <w:shd w:val="clear" w:color="auto" w:fill="D9D9D9" w:themeFill="background1" w:themeFillShade="D9"/>
                            <w:vAlign w:val="center"/>
                          </w:tcPr>
                          <w:p w:rsidR="00315B60" w:rsidRDefault="00315B60" w:rsidP="00D25EAB">
                            <w:pPr>
                              <w:jc w:val="center"/>
                            </w:pPr>
                            <w:r>
                              <w:t>Eiweiß</w:t>
                            </w:r>
                          </w:p>
                          <w:p w:rsidR="00315B60" w:rsidRDefault="00315B60" w:rsidP="00D25EAB">
                            <w:pPr>
                              <w:jc w:val="center"/>
                            </w:pPr>
                            <w:r>
                              <w:t>in g</w:t>
                            </w:r>
                          </w:p>
                        </w:tc>
                        <w:tc>
                          <w:tcPr>
                            <w:tcW w:w="1367" w:type="dxa"/>
                            <w:shd w:val="clear" w:color="auto" w:fill="D9D9D9" w:themeFill="background1" w:themeFillShade="D9"/>
                            <w:vAlign w:val="center"/>
                          </w:tcPr>
                          <w:p w:rsidR="00315B60" w:rsidRDefault="00315B60" w:rsidP="00D25EAB">
                            <w:pPr>
                              <w:jc w:val="center"/>
                            </w:pPr>
                            <w:r>
                              <w:t>Salz</w:t>
                            </w:r>
                          </w:p>
                          <w:p w:rsidR="00315B60" w:rsidRDefault="00315B60" w:rsidP="00D25EAB">
                            <w:pPr>
                              <w:jc w:val="center"/>
                            </w:pPr>
                            <w:r>
                              <w:t>in g</w:t>
                            </w:r>
                          </w:p>
                        </w:tc>
                      </w:tr>
                      <w:tr w:rsidR="00874CF1" w:rsidTr="00D25EAB">
                        <w:trPr>
                          <w:trHeight w:val="503"/>
                        </w:trPr>
                        <w:tc>
                          <w:tcPr>
                            <w:tcW w:w="1809" w:type="dxa"/>
                            <w:shd w:val="clear" w:color="auto" w:fill="D9D9D9" w:themeFill="background1" w:themeFillShade="D9"/>
                            <w:vAlign w:val="center"/>
                          </w:tcPr>
                          <w:p w:rsidR="00315B60" w:rsidRPr="00B80062" w:rsidRDefault="00315B60" w:rsidP="00D25EAB">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D25EAB">
                            <w:pPr>
                              <w:jc w:val="center"/>
                            </w:pPr>
                            <w:r>
                              <w:t>1455</w:t>
                            </w:r>
                          </w:p>
                        </w:tc>
                        <w:tc>
                          <w:tcPr>
                            <w:tcW w:w="1366" w:type="dxa"/>
                            <w:vAlign w:val="center"/>
                          </w:tcPr>
                          <w:p w:rsidR="00315B60" w:rsidRDefault="00315B60" w:rsidP="00D25EAB">
                            <w:pPr>
                              <w:jc w:val="center"/>
                            </w:pPr>
                            <w:r>
                              <w:t>347,5</w:t>
                            </w:r>
                          </w:p>
                        </w:tc>
                        <w:tc>
                          <w:tcPr>
                            <w:tcW w:w="1366" w:type="dxa"/>
                            <w:vAlign w:val="center"/>
                          </w:tcPr>
                          <w:p w:rsidR="00315B60" w:rsidRDefault="00315B60" w:rsidP="00D25EAB">
                            <w:pPr>
                              <w:jc w:val="center"/>
                            </w:pPr>
                            <w:r>
                              <w:t>24,5</w:t>
                            </w:r>
                          </w:p>
                        </w:tc>
                        <w:tc>
                          <w:tcPr>
                            <w:tcW w:w="1366" w:type="dxa"/>
                            <w:vAlign w:val="center"/>
                          </w:tcPr>
                          <w:p w:rsidR="00315B60" w:rsidRDefault="00315B60" w:rsidP="00D25EAB">
                            <w:pPr>
                              <w:jc w:val="center"/>
                            </w:pPr>
                            <w:r>
                              <w:t>17,3</w:t>
                            </w:r>
                          </w:p>
                        </w:tc>
                        <w:tc>
                          <w:tcPr>
                            <w:tcW w:w="1367" w:type="dxa"/>
                            <w:vAlign w:val="center"/>
                          </w:tcPr>
                          <w:p w:rsidR="00315B60" w:rsidRDefault="00315B60" w:rsidP="00D25EAB">
                            <w:pPr>
                              <w:jc w:val="center"/>
                            </w:pPr>
                            <w:r>
                              <w:t>8,8</w:t>
                            </w:r>
                          </w:p>
                        </w:tc>
                        <w:tc>
                          <w:tcPr>
                            <w:tcW w:w="1366" w:type="dxa"/>
                            <w:vAlign w:val="center"/>
                          </w:tcPr>
                          <w:p w:rsidR="00315B60" w:rsidRDefault="00315B60" w:rsidP="00D25EAB">
                            <w:pPr>
                              <w:jc w:val="center"/>
                            </w:pPr>
                            <w:r>
                              <w:t>8,8</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23,3</w:t>
                            </w:r>
                          </w:p>
                        </w:tc>
                        <w:tc>
                          <w:tcPr>
                            <w:tcW w:w="1367" w:type="dxa"/>
                            <w:vAlign w:val="center"/>
                          </w:tcPr>
                          <w:p w:rsidR="00315B60" w:rsidRDefault="00315B60" w:rsidP="00D25EAB">
                            <w:pPr>
                              <w:jc w:val="center"/>
                            </w:pPr>
                            <w:r>
                              <w:t>0,38</w:t>
                            </w:r>
                          </w:p>
                        </w:tc>
                      </w:tr>
                      <w:tr w:rsidR="00874CF1" w:rsidTr="00D25EAB">
                        <w:trPr>
                          <w:trHeight w:val="503"/>
                        </w:trPr>
                        <w:tc>
                          <w:tcPr>
                            <w:tcW w:w="1809" w:type="dxa"/>
                            <w:shd w:val="clear" w:color="auto" w:fill="D9D9D9" w:themeFill="background1" w:themeFillShade="D9"/>
                            <w:vAlign w:val="center"/>
                          </w:tcPr>
                          <w:p w:rsidR="00315B60" w:rsidRDefault="00874CF1" w:rsidP="00D25EAB">
                            <w:pPr>
                              <w:jc w:val="center"/>
                            </w:pPr>
                            <w:r>
                              <w:t>125 ml Vollmilch 3,</w:t>
                            </w:r>
                            <w:r w:rsidR="00315B60">
                              <w:t>5% F</w:t>
                            </w:r>
                          </w:p>
                        </w:tc>
                        <w:tc>
                          <w:tcPr>
                            <w:tcW w:w="1366" w:type="dxa"/>
                            <w:vAlign w:val="center"/>
                          </w:tcPr>
                          <w:p w:rsidR="00315B60" w:rsidRDefault="00315B60" w:rsidP="00D25EAB">
                            <w:pPr>
                              <w:jc w:val="center"/>
                            </w:pPr>
                            <w:r>
                              <w:t>335</w:t>
                            </w:r>
                          </w:p>
                        </w:tc>
                        <w:tc>
                          <w:tcPr>
                            <w:tcW w:w="1366" w:type="dxa"/>
                            <w:vAlign w:val="center"/>
                          </w:tcPr>
                          <w:p w:rsidR="00315B60" w:rsidRDefault="00315B60" w:rsidP="00D25EAB">
                            <w:pPr>
                              <w:jc w:val="center"/>
                            </w:pPr>
                            <w:r>
                              <w:t>80</w:t>
                            </w:r>
                          </w:p>
                        </w:tc>
                        <w:tc>
                          <w:tcPr>
                            <w:tcW w:w="1366" w:type="dxa"/>
                            <w:vAlign w:val="center"/>
                          </w:tcPr>
                          <w:p w:rsidR="00315B60" w:rsidRDefault="00315B60" w:rsidP="00D25EAB">
                            <w:pPr>
                              <w:jc w:val="center"/>
                            </w:pPr>
                            <w:r>
                              <w:t>4,4</w:t>
                            </w:r>
                          </w:p>
                        </w:tc>
                        <w:tc>
                          <w:tcPr>
                            <w:tcW w:w="1366" w:type="dxa"/>
                            <w:vAlign w:val="center"/>
                          </w:tcPr>
                          <w:p w:rsidR="00315B60" w:rsidRDefault="00315B60" w:rsidP="00D25EAB">
                            <w:pPr>
                              <w:jc w:val="center"/>
                            </w:pPr>
                            <w:r>
                              <w:t>2,6</w:t>
                            </w:r>
                          </w:p>
                        </w:tc>
                        <w:tc>
                          <w:tcPr>
                            <w:tcW w:w="1367" w:type="dxa"/>
                            <w:vAlign w:val="center"/>
                          </w:tcPr>
                          <w:p w:rsidR="00315B60" w:rsidRDefault="00315B60" w:rsidP="00D25EAB">
                            <w:pPr>
                              <w:jc w:val="center"/>
                            </w:pPr>
                            <w:r>
                              <w:t>5,9</w:t>
                            </w:r>
                          </w:p>
                        </w:tc>
                        <w:tc>
                          <w:tcPr>
                            <w:tcW w:w="1366" w:type="dxa"/>
                            <w:vAlign w:val="center"/>
                          </w:tcPr>
                          <w:p w:rsidR="00315B60" w:rsidRDefault="00315B60" w:rsidP="00D25EAB">
                            <w:pPr>
                              <w:jc w:val="center"/>
                            </w:pPr>
                            <w:r>
                              <w:t>5,9</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4,1</w:t>
                            </w:r>
                          </w:p>
                        </w:tc>
                        <w:tc>
                          <w:tcPr>
                            <w:tcW w:w="1367" w:type="dxa"/>
                            <w:vAlign w:val="center"/>
                          </w:tcPr>
                          <w:p w:rsidR="00315B60" w:rsidRDefault="00315B60" w:rsidP="00D25EAB">
                            <w:pPr>
                              <w:jc w:val="center"/>
                            </w:pPr>
                            <w:r>
                              <w:t>0,25</w:t>
                            </w:r>
                          </w:p>
                        </w:tc>
                      </w:tr>
                      <w:tr w:rsidR="00874CF1" w:rsidTr="00D25EAB">
                        <w:trPr>
                          <w:trHeight w:val="503"/>
                        </w:trPr>
                        <w:tc>
                          <w:tcPr>
                            <w:tcW w:w="1809" w:type="dxa"/>
                            <w:shd w:val="clear" w:color="auto" w:fill="D9D9D9" w:themeFill="background1" w:themeFillShade="D9"/>
                            <w:vAlign w:val="center"/>
                          </w:tcPr>
                          <w:p w:rsidR="00315B60" w:rsidRDefault="00315B60" w:rsidP="00D25EAB">
                            <w:pPr>
                              <w:jc w:val="center"/>
                            </w:pPr>
                            <w:r>
                              <w:t>35 g Zucker</w:t>
                            </w:r>
                          </w:p>
                        </w:tc>
                        <w:tc>
                          <w:tcPr>
                            <w:tcW w:w="1366" w:type="dxa"/>
                            <w:vAlign w:val="center"/>
                          </w:tcPr>
                          <w:p w:rsidR="00315B60" w:rsidRDefault="00315B60" w:rsidP="00D25EAB">
                            <w:pPr>
                              <w:jc w:val="center"/>
                            </w:pPr>
                            <w:r>
                              <w:t>594</w:t>
                            </w:r>
                          </w:p>
                        </w:tc>
                        <w:tc>
                          <w:tcPr>
                            <w:tcW w:w="1366" w:type="dxa"/>
                            <w:vAlign w:val="center"/>
                          </w:tcPr>
                          <w:p w:rsidR="00315B60" w:rsidRDefault="00315B60" w:rsidP="00D25EAB">
                            <w:pPr>
                              <w:jc w:val="center"/>
                            </w:pPr>
                            <w:r>
                              <w:t>144</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0</w:t>
                            </w:r>
                          </w:p>
                        </w:tc>
                        <w:tc>
                          <w:tcPr>
                            <w:tcW w:w="1367" w:type="dxa"/>
                            <w:vAlign w:val="center"/>
                          </w:tcPr>
                          <w:p w:rsidR="00315B60" w:rsidRDefault="00315B60" w:rsidP="00D25EAB">
                            <w:pPr>
                              <w:jc w:val="center"/>
                            </w:pPr>
                            <w:r>
                              <w:t>35</w:t>
                            </w:r>
                          </w:p>
                        </w:tc>
                        <w:tc>
                          <w:tcPr>
                            <w:tcW w:w="1366" w:type="dxa"/>
                            <w:vAlign w:val="center"/>
                          </w:tcPr>
                          <w:p w:rsidR="00315B60" w:rsidRDefault="00315B60" w:rsidP="00D25EAB">
                            <w:pPr>
                              <w:jc w:val="center"/>
                            </w:pPr>
                            <w:r>
                              <w:t>35</w:t>
                            </w:r>
                          </w:p>
                        </w:tc>
                        <w:tc>
                          <w:tcPr>
                            <w:tcW w:w="1366" w:type="dxa"/>
                            <w:vAlign w:val="center"/>
                          </w:tcPr>
                          <w:p w:rsidR="00315B60" w:rsidRDefault="00315B60" w:rsidP="00D25EAB">
                            <w:pPr>
                              <w:jc w:val="center"/>
                            </w:pPr>
                            <w:r>
                              <w:t>0</w:t>
                            </w:r>
                          </w:p>
                        </w:tc>
                        <w:tc>
                          <w:tcPr>
                            <w:tcW w:w="1366" w:type="dxa"/>
                            <w:vAlign w:val="center"/>
                          </w:tcPr>
                          <w:p w:rsidR="00315B60" w:rsidRDefault="00315B60" w:rsidP="00D25EAB">
                            <w:pPr>
                              <w:jc w:val="center"/>
                            </w:pPr>
                            <w:r>
                              <w:t>0</w:t>
                            </w:r>
                          </w:p>
                        </w:tc>
                        <w:tc>
                          <w:tcPr>
                            <w:tcW w:w="1367" w:type="dxa"/>
                            <w:vAlign w:val="center"/>
                          </w:tcPr>
                          <w:p w:rsidR="00315B60" w:rsidRDefault="00315B60" w:rsidP="00D25EAB">
                            <w:pPr>
                              <w:jc w:val="center"/>
                            </w:pPr>
                            <w:r>
                              <w:t>0</w:t>
                            </w:r>
                          </w:p>
                        </w:tc>
                      </w:tr>
                      <w:tr w:rsidR="00874CF1" w:rsidTr="00D25EAB">
                        <w:trPr>
                          <w:trHeight w:val="503"/>
                        </w:trPr>
                        <w:tc>
                          <w:tcPr>
                            <w:tcW w:w="1809" w:type="dxa"/>
                            <w:shd w:val="clear" w:color="auto" w:fill="D9D9D9" w:themeFill="background1" w:themeFillShade="D9"/>
                            <w:vAlign w:val="center"/>
                          </w:tcPr>
                          <w:p w:rsidR="00315B60" w:rsidRDefault="00315B60" w:rsidP="00D25EAB">
                            <w:pPr>
                              <w:jc w:val="center"/>
                            </w:pPr>
                            <w:r>
                              <w:t>375 g Banane</w:t>
                            </w:r>
                          </w:p>
                        </w:tc>
                        <w:tc>
                          <w:tcPr>
                            <w:tcW w:w="1366" w:type="dxa"/>
                            <w:vAlign w:val="center"/>
                          </w:tcPr>
                          <w:p w:rsidR="00315B60" w:rsidRDefault="00315B60" w:rsidP="00D25EAB">
                            <w:pPr>
                              <w:jc w:val="center"/>
                            </w:pPr>
                            <w:r>
                              <w:t>1575</w:t>
                            </w:r>
                          </w:p>
                        </w:tc>
                        <w:tc>
                          <w:tcPr>
                            <w:tcW w:w="1366" w:type="dxa"/>
                            <w:vAlign w:val="center"/>
                          </w:tcPr>
                          <w:p w:rsidR="00315B60" w:rsidRDefault="00315B60" w:rsidP="00D25EAB">
                            <w:pPr>
                              <w:jc w:val="center"/>
                            </w:pPr>
                            <w:r>
                              <w:t>383</w:t>
                            </w:r>
                          </w:p>
                        </w:tc>
                        <w:tc>
                          <w:tcPr>
                            <w:tcW w:w="1366" w:type="dxa"/>
                            <w:vAlign w:val="center"/>
                          </w:tcPr>
                          <w:p w:rsidR="00315B60" w:rsidRDefault="00315B60" w:rsidP="00D25EAB">
                            <w:pPr>
                              <w:jc w:val="center"/>
                            </w:pPr>
                            <w:r>
                              <w:t>1,1</w:t>
                            </w:r>
                          </w:p>
                        </w:tc>
                        <w:tc>
                          <w:tcPr>
                            <w:tcW w:w="1366" w:type="dxa"/>
                            <w:vAlign w:val="center"/>
                          </w:tcPr>
                          <w:p w:rsidR="00315B60" w:rsidRDefault="00315B60" w:rsidP="00D25EAB">
                            <w:pPr>
                              <w:jc w:val="center"/>
                            </w:pPr>
                            <w:r>
                              <w:t>0,4</w:t>
                            </w:r>
                          </w:p>
                        </w:tc>
                        <w:tc>
                          <w:tcPr>
                            <w:tcW w:w="1367" w:type="dxa"/>
                            <w:vAlign w:val="center"/>
                          </w:tcPr>
                          <w:p w:rsidR="00315B60" w:rsidRDefault="00315B60" w:rsidP="00D25EAB">
                            <w:pPr>
                              <w:jc w:val="center"/>
                            </w:pPr>
                            <w:r>
                              <w:t>86,3</w:t>
                            </w:r>
                          </w:p>
                        </w:tc>
                        <w:tc>
                          <w:tcPr>
                            <w:tcW w:w="1366" w:type="dxa"/>
                            <w:vAlign w:val="center"/>
                          </w:tcPr>
                          <w:p w:rsidR="00315B60" w:rsidRDefault="00315B60" w:rsidP="00D25EAB">
                            <w:pPr>
                              <w:jc w:val="center"/>
                            </w:pPr>
                            <w:r>
                              <w:t>45</w:t>
                            </w:r>
                          </w:p>
                        </w:tc>
                        <w:tc>
                          <w:tcPr>
                            <w:tcW w:w="1366" w:type="dxa"/>
                            <w:vAlign w:val="center"/>
                          </w:tcPr>
                          <w:p w:rsidR="00315B60" w:rsidRDefault="00315B60" w:rsidP="00D25EAB">
                            <w:pPr>
                              <w:jc w:val="center"/>
                            </w:pPr>
                            <w:r>
                              <w:t>9,8</w:t>
                            </w:r>
                          </w:p>
                        </w:tc>
                        <w:tc>
                          <w:tcPr>
                            <w:tcW w:w="1366" w:type="dxa"/>
                            <w:vAlign w:val="center"/>
                          </w:tcPr>
                          <w:p w:rsidR="00315B60" w:rsidRDefault="00315B60" w:rsidP="00D25EAB">
                            <w:pPr>
                              <w:jc w:val="center"/>
                            </w:pPr>
                            <w:r>
                              <w:t>4,1</w:t>
                            </w:r>
                          </w:p>
                        </w:tc>
                        <w:tc>
                          <w:tcPr>
                            <w:tcW w:w="1367" w:type="dxa"/>
                            <w:vAlign w:val="center"/>
                          </w:tcPr>
                          <w:p w:rsidR="00315B60" w:rsidRDefault="00315B60" w:rsidP="00D25EAB">
                            <w:pPr>
                              <w:jc w:val="center"/>
                            </w:pPr>
                            <w:r>
                              <w:t>0,75</w:t>
                            </w:r>
                          </w:p>
                        </w:tc>
                      </w:tr>
                      <w:tr w:rsidR="00874CF1" w:rsidRPr="00B80062" w:rsidTr="00D25EAB">
                        <w:trPr>
                          <w:trHeight w:val="503"/>
                        </w:trPr>
                        <w:tc>
                          <w:tcPr>
                            <w:tcW w:w="1809" w:type="dxa"/>
                            <w:shd w:val="clear" w:color="auto" w:fill="B8CCE4" w:themeFill="accent1" w:themeFillTint="66"/>
                            <w:vAlign w:val="center"/>
                          </w:tcPr>
                          <w:p w:rsidR="00315B60" w:rsidRDefault="00315B60" w:rsidP="00D25EAB">
                            <w:pPr>
                              <w:jc w:val="center"/>
                              <w:rPr>
                                <w:b/>
                              </w:rPr>
                            </w:pPr>
                            <w:r w:rsidRPr="00B80062">
                              <w:rPr>
                                <w:b/>
                              </w:rPr>
                              <w:t>Summe</w:t>
                            </w:r>
                          </w:p>
                          <w:p w:rsidR="00315B60" w:rsidRPr="00B80062" w:rsidRDefault="00315B60" w:rsidP="00D25EAB">
                            <w:pPr>
                              <w:jc w:val="center"/>
                              <w:rPr>
                                <w:b/>
                              </w:rPr>
                            </w:pP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3959</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954,5</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30</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20,3</w:t>
                            </w:r>
                          </w:p>
                        </w:tc>
                        <w:tc>
                          <w:tcPr>
                            <w:tcW w:w="1367" w:type="dxa"/>
                            <w:shd w:val="clear" w:color="auto" w:fill="B8CCE4" w:themeFill="accent1" w:themeFillTint="66"/>
                            <w:vAlign w:val="center"/>
                          </w:tcPr>
                          <w:p w:rsidR="00315B60" w:rsidRPr="00B80062" w:rsidRDefault="00315B60" w:rsidP="00D25EAB">
                            <w:pPr>
                              <w:jc w:val="center"/>
                              <w:rPr>
                                <w:b/>
                              </w:rPr>
                            </w:pPr>
                            <w:r w:rsidRPr="00B80062">
                              <w:rPr>
                                <w:b/>
                              </w:rPr>
                              <w:t>136</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94,7</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9,8</w:t>
                            </w:r>
                          </w:p>
                        </w:tc>
                        <w:tc>
                          <w:tcPr>
                            <w:tcW w:w="1366" w:type="dxa"/>
                            <w:shd w:val="clear" w:color="auto" w:fill="B8CCE4" w:themeFill="accent1" w:themeFillTint="66"/>
                            <w:vAlign w:val="center"/>
                          </w:tcPr>
                          <w:p w:rsidR="00315B60" w:rsidRPr="00B80062" w:rsidRDefault="00315B60" w:rsidP="00D25EAB">
                            <w:pPr>
                              <w:jc w:val="center"/>
                              <w:rPr>
                                <w:b/>
                              </w:rPr>
                            </w:pPr>
                            <w:r w:rsidRPr="00B80062">
                              <w:rPr>
                                <w:b/>
                              </w:rPr>
                              <w:t>31,5</w:t>
                            </w:r>
                          </w:p>
                        </w:tc>
                        <w:tc>
                          <w:tcPr>
                            <w:tcW w:w="1367" w:type="dxa"/>
                            <w:shd w:val="clear" w:color="auto" w:fill="B8CCE4" w:themeFill="accent1" w:themeFillTint="66"/>
                            <w:vAlign w:val="center"/>
                          </w:tcPr>
                          <w:p w:rsidR="00315B60" w:rsidRPr="00B80062" w:rsidRDefault="00315B60" w:rsidP="00D25EAB">
                            <w:pPr>
                              <w:jc w:val="center"/>
                              <w:rPr>
                                <w:b/>
                              </w:rPr>
                            </w:pPr>
                            <w:r w:rsidRPr="00B80062">
                              <w:rPr>
                                <w:b/>
                              </w:rPr>
                              <w:t>1,38</w:t>
                            </w:r>
                          </w:p>
                        </w:tc>
                      </w:tr>
                    </w:tbl>
                    <w:p w:rsidR="00315B60" w:rsidRDefault="00315B60" w:rsidP="00D25EAB"/>
                    <w:p w:rsidR="00315B60" w:rsidRPr="00FE366B" w:rsidRDefault="00315B60" w:rsidP="00D25EAB">
                      <w:pPr>
                        <w:pBdr>
                          <w:bottom w:val="single" w:sz="4" w:space="1" w:color="auto"/>
                        </w:pBdr>
                        <w:jc w:val="center"/>
                        <w:rPr>
                          <w:rStyle w:val="Fett"/>
                          <w:b w:val="0"/>
                        </w:rPr>
                      </w:pPr>
                      <w:r>
                        <w:t>Pro 100</w:t>
                      </w:r>
                      <w:r w:rsidR="00874CF1">
                        <w:t xml:space="preserve"> </w:t>
                      </w:r>
                      <w:r>
                        <w:t>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6"/>
                        <w:gridCol w:w="1179"/>
                        <w:gridCol w:w="1179"/>
                        <w:gridCol w:w="1071"/>
                        <w:gridCol w:w="1071"/>
                        <w:gridCol w:w="1087"/>
                        <w:gridCol w:w="1158"/>
                        <w:gridCol w:w="1331"/>
                        <w:gridCol w:w="1153"/>
                        <w:gridCol w:w="1087"/>
                      </w:tblGrid>
                      <w:tr w:rsidR="00315B60" w:rsidTr="00D25EAB">
                        <w:tc>
                          <w:tcPr>
                            <w:tcW w:w="1809" w:type="dxa"/>
                            <w:vAlign w:val="center"/>
                          </w:tcPr>
                          <w:p w:rsidR="00315B60" w:rsidRDefault="00315B60" w:rsidP="00D25EAB">
                            <w:pPr>
                              <w:jc w:val="center"/>
                            </w:pPr>
                          </w:p>
                        </w:tc>
                        <w:tc>
                          <w:tcPr>
                            <w:tcW w:w="1366" w:type="dxa"/>
                            <w:vAlign w:val="center"/>
                          </w:tcPr>
                          <w:p w:rsidR="00315B60" w:rsidRDefault="00315B60" w:rsidP="00D25EAB">
                            <w:pPr>
                              <w:jc w:val="center"/>
                            </w:pPr>
                            <w:r>
                              <w:t>Energie</w:t>
                            </w:r>
                          </w:p>
                          <w:p w:rsidR="00315B60" w:rsidRDefault="00315B60" w:rsidP="00D25EAB">
                            <w:pPr>
                              <w:jc w:val="center"/>
                            </w:pPr>
                            <w:r>
                              <w:t>in kJ</w:t>
                            </w:r>
                          </w:p>
                        </w:tc>
                        <w:tc>
                          <w:tcPr>
                            <w:tcW w:w="1366" w:type="dxa"/>
                            <w:vAlign w:val="center"/>
                          </w:tcPr>
                          <w:p w:rsidR="00315B60" w:rsidRDefault="00315B60" w:rsidP="00D25EAB">
                            <w:pPr>
                              <w:jc w:val="center"/>
                            </w:pPr>
                            <w:r>
                              <w:t>Energie</w:t>
                            </w:r>
                          </w:p>
                          <w:p w:rsidR="00315B60" w:rsidRDefault="00315B60" w:rsidP="00D25EAB">
                            <w:pPr>
                              <w:jc w:val="center"/>
                            </w:pPr>
                            <w:r>
                              <w:t>in kcal</w:t>
                            </w:r>
                          </w:p>
                        </w:tc>
                        <w:tc>
                          <w:tcPr>
                            <w:tcW w:w="1366" w:type="dxa"/>
                            <w:vAlign w:val="center"/>
                          </w:tcPr>
                          <w:p w:rsidR="00315B60" w:rsidRDefault="00315B60" w:rsidP="00D25EAB">
                            <w:pPr>
                              <w:jc w:val="center"/>
                            </w:pPr>
                            <w:r>
                              <w:t>Fett</w:t>
                            </w:r>
                          </w:p>
                          <w:p w:rsidR="00315B60" w:rsidRDefault="00315B60" w:rsidP="00D25EAB">
                            <w:pPr>
                              <w:jc w:val="center"/>
                            </w:pPr>
                            <w:r>
                              <w:t>in g</w:t>
                            </w:r>
                          </w:p>
                        </w:tc>
                        <w:tc>
                          <w:tcPr>
                            <w:tcW w:w="1366" w:type="dxa"/>
                            <w:vAlign w:val="center"/>
                          </w:tcPr>
                          <w:p w:rsidR="00315B60" w:rsidRDefault="00315B60" w:rsidP="00D25EAB">
                            <w:pPr>
                              <w:jc w:val="center"/>
                            </w:pPr>
                            <w:r>
                              <w:t>ges. FS</w:t>
                            </w:r>
                          </w:p>
                          <w:p w:rsidR="00315B60" w:rsidRDefault="00315B60" w:rsidP="00D25EAB">
                            <w:pPr>
                              <w:jc w:val="center"/>
                            </w:pPr>
                            <w:r>
                              <w:t>in g</w:t>
                            </w:r>
                          </w:p>
                        </w:tc>
                        <w:tc>
                          <w:tcPr>
                            <w:tcW w:w="1367" w:type="dxa"/>
                            <w:vAlign w:val="center"/>
                          </w:tcPr>
                          <w:p w:rsidR="00315B60" w:rsidRDefault="00315B60" w:rsidP="00D25EAB">
                            <w:pPr>
                              <w:jc w:val="center"/>
                            </w:pPr>
                            <w:r>
                              <w:t>KH</w:t>
                            </w:r>
                          </w:p>
                          <w:p w:rsidR="00315B60" w:rsidRDefault="00315B60" w:rsidP="00D25EAB">
                            <w:pPr>
                              <w:jc w:val="center"/>
                            </w:pPr>
                            <w:r>
                              <w:t>in g</w:t>
                            </w:r>
                          </w:p>
                        </w:tc>
                        <w:tc>
                          <w:tcPr>
                            <w:tcW w:w="1366" w:type="dxa"/>
                            <w:vAlign w:val="center"/>
                          </w:tcPr>
                          <w:p w:rsidR="00315B60" w:rsidRDefault="00315B60" w:rsidP="00D25EAB">
                            <w:pPr>
                              <w:jc w:val="center"/>
                            </w:pPr>
                            <w:r>
                              <w:t>Zucker</w:t>
                            </w:r>
                          </w:p>
                          <w:p w:rsidR="00315B60" w:rsidRDefault="00315B60" w:rsidP="00D25EAB">
                            <w:pPr>
                              <w:jc w:val="center"/>
                            </w:pPr>
                            <w:r>
                              <w:t>in g</w:t>
                            </w:r>
                          </w:p>
                        </w:tc>
                        <w:tc>
                          <w:tcPr>
                            <w:tcW w:w="1366" w:type="dxa"/>
                            <w:vAlign w:val="center"/>
                          </w:tcPr>
                          <w:p w:rsidR="00315B60" w:rsidRDefault="00315B60" w:rsidP="00D25EAB">
                            <w:pPr>
                              <w:jc w:val="center"/>
                            </w:pPr>
                            <w:r>
                              <w:t>Ballaststoffe in g</w:t>
                            </w:r>
                          </w:p>
                        </w:tc>
                        <w:tc>
                          <w:tcPr>
                            <w:tcW w:w="1366" w:type="dxa"/>
                            <w:vAlign w:val="center"/>
                          </w:tcPr>
                          <w:p w:rsidR="00315B60" w:rsidRDefault="00315B60" w:rsidP="00D25EAB">
                            <w:pPr>
                              <w:jc w:val="center"/>
                            </w:pPr>
                            <w:r>
                              <w:t>Eiweiß</w:t>
                            </w:r>
                          </w:p>
                          <w:p w:rsidR="00315B60" w:rsidRDefault="00315B60" w:rsidP="00D25EAB">
                            <w:pPr>
                              <w:jc w:val="center"/>
                            </w:pPr>
                            <w:r>
                              <w:t>in g</w:t>
                            </w:r>
                          </w:p>
                        </w:tc>
                        <w:tc>
                          <w:tcPr>
                            <w:tcW w:w="1367" w:type="dxa"/>
                            <w:vAlign w:val="center"/>
                          </w:tcPr>
                          <w:p w:rsidR="00315B60" w:rsidRDefault="00315B60" w:rsidP="00D25EAB">
                            <w:pPr>
                              <w:jc w:val="center"/>
                            </w:pPr>
                            <w:r>
                              <w:t>Salz</w:t>
                            </w:r>
                          </w:p>
                          <w:p w:rsidR="00315B60" w:rsidRDefault="00315B60" w:rsidP="00D25EAB">
                            <w:pPr>
                              <w:jc w:val="center"/>
                            </w:pPr>
                            <w:r>
                              <w:t>in g</w:t>
                            </w:r>
                          </w:p>
                        </w:tc>
                      </w:tr>
                      <w:tr w:rsidR="00315B60" w:rsidRPr="00B80062" w:rsidTr="00D25EAB">
                        <w:tc>
                          <w:tcPr>
                            <w:tcW w:w="1809" w:type="dxa"/>
                            <w:shd w:val="clear" w:color="auto" w:fill="B8CCE4" w:themeFill="accent1" w:themeFillTint="66"/>
                            <w:vAlign w:val="center"/>
                          </w:tcPr>
                          <w:p w:rsidR="00315B60" w:rsidRDefault="00315B60" w:rsidP="00D25EAB">
                            <w:pPr>
                              <w:jc w:val="center"/>
                              <w:rPr>
                                <w:b/>
                              </w:rPr>
                            </w:pPr>
                            <w:r w:rsidRPr="00B80062">
                              <w:rPr>
                                <w:b/>
                              </w:rPr>
                              <w:t>Summe</w:t>
                            </w:r>
                          </w:p>
                          <w:p w:rsidR="00315B60" w:rsidRPr="00B80062" w:rsidRDefault="00315B60" w:rsidP="00D25EAB">
                            <w:pPr>
                              <w:jc w:val="center"/>
                              <w:rPr>
                                <w:b/>
                              </w:rPr>
                            </w:pPr>
                          </w:p>
                        </w:tc>
                        <w:tc>
                          <w:tcPr>
                            <w:tcW w:w="1366" w:type="dxa"/>
                            <w:shd w:val="clear" w:color="auto" w:fill="B8CCE4" w:themeFill="accent1" w:themeFillTint="66"/>
                            <w:vAlign w:val="center"/>
                          </w:tcPr>
                          <w:p w:rsidR="00315B60" w:rsidRPr="00B80062" w:rsidRDefault="00315B60" w:rsidP="00D25EAB">
                            <w:pPr>
                              <w:jc w:val="center"/>
                              <w:rPr>
                                <w:b/>
                              </w:rPr>
                            </w:pPr>
                            <w:r>
                              <w:rPr>
                                <w:b/>
                              </w:rPr>
                              <w:t>504,3</w:t>
                            </w:r>
                          </w:p>
                        </w:tc>
                        <w:tc>
                          <w:tcPr>
                            <w:tcW w:w="1366" w:type="dxa"/>
                            <w:shd w:val="clear" w:color="auto" w:fill="B8CCE4" w:themeFill="accent1" w:themeFillTint="66"/>
                            <w:vAlign w:val="center"/>
                          </w:tcPr>
                          <w:p w:rsidR="00315B60" w:rsidRPr="00B80062" w:rsidRDefault="00315B60" w:rsidP="00D25EAB">
                            <w:pPr>
                              <w:jc w:val="center"/>
                              <w:rPr>
                                <w:b/>
                              </w:rPr>
                            </w:pPr>
                            <w:r>
                              <w:rPr>
                                <w:b/>
                              </w:rPr>
                              <w:t>121,6</w:t>
                            </w:r>
                          </w:p>
                        </w:tc>
                        <w:tc>
                          <w:tcPr>
                            <w:tcW w:w="1366" w:type="dxa"/>
                            <w:shd w:val="clear" w:color="auto" w:fill="B8CCE4" w:themeFill="accent1" w:themeFillTint="66"/>
                            <w:vAlign w:val="center"/>
                          </w:tcPr>
                          <w:p w:rsidR="00315B60" w:rsidRPr="00B80062" w:rsidRDefault="00315B60" w:rsidP="00D25EAB">
                            <w:pPr>
                              <w:jc w:val="center"/>
                              <w:rPr>
                                <w:b/>
                              </w:rPr>
                            </w:pPr>
                            <w:r>
                              <w:rPr>
                                <w:b/>
                              </w:rPr>
                              <w:t>3,8</w:t>
                            </w:r>
                          </w:p>
                        </w:tc>
                        <w:tc>
                          <w:tcPr>
                            <w:tcW w:w="1366" w:type="dxa"/>
                            <w:shd w:val="clear" w:color="auto" w:fill="B8CCE4" w:themeFill="accent1" w:themeFillTint="66"/>
                            <w:vAlign w:val="center"/>
                          </w:tcPr>
                          <w:p w:rsidR="00315B60" w:rsidRPr="00B80062" w:rsidRDefault="00315B60" w:rsidP="00D25EAB">
                            <w:pPr>
                              <w:jc w:val="center"/>
                              <w:rPr>
                                <w:b/>
                              </w:rPr>
                            </w:pPr>
                            <w:r>
                              <w:rPr>
                                <w:b/>
                              </w:rPr>
                              <w:t>2,5</w:t>
                            </w:r>
                          </w:p>
                        </w:tc>
                        <w:tc>
                          <w:tcPr>
                            <w:tcW w:w="1367" w:type="dxa"/>
                            <w:shd w:val="clear" w:color="auto" w:fill="B8CCE4" w:themeFill="accent1" w:themeFillTint="66"/>
                            <w:vAlign w:val="center"/>
                          </w:tcPr>
                          <w:p w:rsidR="00315B60" w:rsidRPr="00B80062" w:rsidRDefault="00315B60" w:rsidP="00D25EAB">
                            <w:pPr>
                              <w:jc w:val="center"/>
                              <w:rPr>
                                <w:b/>
                              </w:rPr>
                            </w:pPr>
                            <w:r>
                              <w:rPr>
                                <w:b/>
                              </w:rPr>
                              <w:t>17,3</w:t>
                            </w:r>
                          </w:p>
                        </w:tc>
                        <w:tc>
                          <w:tcPr>
                            <w:tcW w:w="1366" w:type="dxa"/>
                            <w:shd w:val="clear" w:color="auto" w:fill="B8CCE4" w:themeFill="accent1" w:themeFillTint="66"/>
                            <w:vAlign w:val="center"/>
                          </w:tcPr>
                          <w:p w:rsidR="00315B60" w:rsidRPr="00B80062" w:rsidRDefault="00315B60" w:rsidP="00D25EAB">
                            <w:pPr>
                              <w:jc w:val="center"/>
                              <w:rPr>
                                <w:b/>
                              </w:rPr>
                            </w:pPr>
                            <w:r>
                              <w:rPr>
                                <w:b/>
                              </w:rPr>
                              <w:t>12,1</w:t>
                            </w:r>
                          </w:p>
                        </w:tc>
                        <w:tc>
                          <w:tcPr>
                            <w:tcW w:w="1366" w:type="dxa"/>
                            <w:shd w:val="clear" w:color="auto" w:fill="B8CCE4" w:themeFill="accent1" w:themeFillTint="66"/>
                            <w:vAlign w:val="center"/>
                          </w:tcPr>
                          <w:p w:rsidR="00315B60" w:rsidRPr="00B80062" w:rsidRDefault="00315B60" w:rsidP="00D25EAB">
                            <w:pPr>
                              <w:jc w:val="center"/>
                              <w:rPr>
                                <w:b/>
                              </w:rPr>
                            </w:pPr>
                            <w:r>
                              <w:rPr>
                                <w:b/>
                              </w:rPr>
                              <w:t>1,2</w:t>
                            </w:r>
                          </w:p>
                        </w:tc>
                        <w:tc>
                          <w:tcPr>
                            <w:tcW w:w="1366" w:type="dxa"/>
                            <w:shd w:val="clear" w:color="auto" w:fill="B8CCE4" w:themeFill="accent1" w:themeFillTint="66"/>
                            <w:vAlign w:val="center"/>
                          </w:tcPr>
                          <w:p w:rsidR="00315B60" w:rsidRPr="00B80062" w:rsidRDefault="00315B60" w:rsidP="00D25EAB">
                            <w:pPr>
                              <w:jc w:val="center"/>
                              <w:rPr>
                                <w:b/>
                              </w:rPr>
                            </w:pPr>
                            <w:r>
                              <w:rPr>
                                <w:b/>
                              </w:rPr>
                              <w:t>4,0</w:t>
                            </w:r>
                          </w:p>
                        </w:tc>
                        <w:tc>
                          <w:tcPr>
                            <w:tcW w:w="1367" w:type="dxa"/>
                            <w:shd w:val="clear" w:color="auto" w:fill="B8CCE4" w:themeFill="accent1" w:themeFillTint="66"/>
                            <w:vAlign w:val="center"/>
                          </w:tcPr>
                          <w:p w:rsidR="00315B60" w:rsidRPr="00B80062" w:rsidRDefault="00315B60" w:rsidP="00D25EAB">
                            <w:pPr>
                              <w:jc w:val="center"/>
                              <w:rPr>
                                <w:b/>
                              </w:rPr>
                            </w:pPr>
                            <w:r>
                              <w:rPr>
                                <w:b/>
                              </w:rPr>
                              <w:t>0,18</w:t>
                            </w:r>
                          </w:p>
                        </w:tc>
                      </w:tr>
                    </w:tbl>
                    <w:p w:rsidR="00315B60" w:rsidRDefault="00315B60"/>
                  </w:txbxContent>
                </v:textbox>
              </v:shape>
            </w:pict>
          </mc:Fallback>
        </mc:AlternateContent>
      </w:r>
    </w:p>
    <w:p w:rsidR="006D5D1E" w:rsidRDefault="006D5D1E" w:rsidP="00015890">
      <w:pPr>
        <w:pStyle w:val="Textkrper"/>
        <w:sectPr w:rsidR="006D5D1E" w:rsidSect="00760650">
          <w:headerReference w:type="default" r:id="rId127"/>
          <w:footerReference w:type="default" r:id="rId128"/>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843"/>
        <w:gridCol w:w="2975"/>
        <w:gridCol w:w="2530"/>
        <w:gridCol w:w="188"/>
        <w:gridCol w:w="8"/>
        <w:gridCol w:w="2095"/>
      </w:tblGrid>
      <w:tr w:rsidR="006B466A" w:rsidRPr="00B51DE9" w:rsidTr="006E5212">
        <w:trPr>
          <w:trHeight w:val="523"/>
        </w:trPr>
        <w:tc>
          <w:tcPr>
            <w:tcW w:w="1843" w:type="dxa"/>
            <w:tcBorders>
              <w:left w:val="single" w:sz="4" w:space="0" w:color="auto"/>
              <w:bottom w:val="single" w:sz="4" w:space="0" w:color="auto"/>
              <w:right w:val="single" w:sz="4" w:space="0" w:color="auto"/>
            </w:tcBorders>
            <w:shd w:val="clear" w:color="auto" w:fill="D9D9D9"/>
            <w:hideMark/>
          </w:tcPr>
          <w:p w:rsidR="006B466A" w:rsidRDefault="006B466A" w:rsidP="006E5212">
            <w:pPr>
              <w:pStyle w:val="Tabelle6pt"/>
              <w:rPr>
                <w:color w:val="000000"/>
              </w:rPr>
            </w:pPr>
            <w:r>
              <w:lastRenderedPageBreak/>
              <w:br w:type="page"/>
              <w:t>Lernfeld</w:t>
            </w:r>
          </w:p>
          <w:p w:rsidR="006B466A" w:rsidRDefault="006B466A" w:rsidP="006E5212">
            <w:pPr>
              <w:pStyle w:val="TabelleKopflinks"/>
            </w:pPr>
            <w:r>
              <w:t>LF 3</w:t>
            </w:r>
          </w:p>
        </w:tc>
        <w:tc>
          <w:tcPr>
            <w:tcW w:w="5505" w:type="dxa"/>
            <w:gridSpan w:val="2"/>
            <w:tcBorders>
              <w:left w:val="single" w:sz="4" w:space="0" w:color="auto"/>
              <w:bottom w:val="single" w:sz="4" w:space="0" w:color="auto"/>
              <w:right w:val="single" w:sz="4" w:space="0" w:color="auto"/>
            </w:tcBorders>
            <w:shd w:val="clear" w:color="auto" w:fill="D9D9D9"/>
            <w:hideMark/>
          </w:tcPr>
          <w:p w:rsidR="006B466A" w:rsidRDefault="006B466A" w:rsidP="006E5212">
            <w:pPr>
              <w:pStyle w:val="Tabelle6pt"/>
              <w:rPr>
                <w:color w:val="000000"/>
              </w:rPr>
            </w:pPr>
            <w:r>
              <w:t>Titel</w:t>
            </w:r>
          </w:p>
          <w:p w:rsidR="006B466A" w:rsidRDefault="006B466A" w:rsidP="006E5212">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6B466A" w:rsidRPr="004B658C" w:rsidRDefault="006B466A" w:rsidP="006E521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B466A" w:rsidRDefault="006B466A" w:rsidP="006E5212">
            <w:pPr>
              <w:pStyle w:val="Tabelle6pt"/>
            </w:pPr>
          </w:p>
          <w:p w:rsidR="006B466A" w:rsidRPr="00B51DE9" w:rsidRDefault="00875BFB" w:rsidP="006E5212">
            <w:pPr>
              <w:pStyle w:val="TabelleKopfmitte"/>
              <w:rPr>
                <w:rFonts w:eastAsia="Calibri"/>
              </w:rPr>
            </w:pPr>
            <w:r>
              <w:rPr>
                <w:rFonts w:eastAsia="Calibri"/>
              </w:rPr>
              <w:t>H03</w:t>
            </w:r>
            <w:r w:rsidR="006B466A">
              <w:rPr>
                <w:rFonts w:eastAsia="Calibri"/>
              </w:rPr>
              <w:t>.02.03.01.12</w:t>
            </w:r>
          </w:p>
        </w:tc>
      </w:tr>
      <w:tr w:rsidR="006B466A" w:rsidRPr="00B51DE9" w:rsidTr="006E5212">
        <w:tc>
          <w:tcPr>
            <w:tcW w:w="7348" w:type="dxa"/>
            <w:gridSpan w:val="3"/>
            <w:tcBorders>
              <w:left w:val="single" w:sz="4" w:space="0" w:color="auto"/>
              <w:bottom w:val="single" w:sz="4" w:space="0" w:color="auto"/>
              <w:right w:val="single" w:sz="4" w:space="0" w:color="auto"/>
            </w:tcBorders>
            <w:shd w:val="clear" w:color="auto" w:fill="auto"/>
            <w:hideMark/>
          </w:tcPr>
          <w:p w:rsidR="006B466A" w:rsidRPr="004B658C" w:rsidRDefault="006B466A" w:rsidP="006E5212">
            <w:pPr>
              <w:pStyle w:val="Tabelle6pt"/>
            </w:pPr>
            <w:r>
              <w:t>Kompetenzbereiche:</w:t>
            </w:r>
          </w:p>
          <w:p w:rsidR="006B466A" w:rsidRDefault="006B466A" w:rsidP="006E5212">
            <w:pPr>
              <w:pStyle w:val="Kopf8ptafz"/>
            </w:pPr>
            <w:r w:rsidRPr="002A6DD9">
              <w:t>Ich kann Informations- und Kommunikationssysteme nutzen.</w:t>
            </w:r>
          </w:p>
          <w:p w:rsidR="006B466A" w:rsidRPr="00523527" w:rsidRDefault="006B466A" w:rsidP="006E5212">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p w:rsidR="006B466A" w:rsidRDefault="006B466A" w:rsidP="006E5212">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6B466A" w:rsidRDefault="006B466A" w:rsidP="006E521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B466A" w:rsidRPr="00B51DE9" w:rsidTr="006E5212">
              <w:trPr>
                <w:trHeight w:val="284"/>
              </w:trPr>
              <w:tc>
                <w:tcPr>
                  <w:tcW w:w="2090" w:type="dxa"/>
                  <w:shd w:val="clear" w:color="auto" w:fill="auto"/>
                </w:tcPr>
                <w:p w:rsidR="006B466A" w:rsidRPr="00B51DE9" w:rsidRDefault="006B466A" w:rsidP="006E5212">
                  <w:pPr>
                    <w:pStyle w:val="Textkrpermitte"/>
                  </w:pPr>
                  <w:proofErr w:type="spellStart"/>
                  <w:r w:rsidRPr="00B51DE9">
                    <w:t>LernPROJEKT</w:t>
                  </w:r>
                  <w:proofErr w:type="spellEnd"/>
                </w:p>
              </w:tc>
            </w:tr>
            <w:tr w:rsidR="006B466A" w:rsidRPr="00B51DE9" w:rsidTr="006E5212">
              <w:trPr>
                <w:trHeight w:val="284"/>
              </w:trPr>
              <w:tc>
                <w:tcPr>
                  <w:tcW w:w="2090" w:type="dxa"/>
                  <w:tcBorders>
                    <w:bottom w:val="single" w:sz="4" w:space="0" w:color="auto"/>
                  </w:tcBorders>
                  <w:shd w:val="clear" w:color="auto" w:fill="auto"/>
                </w:tcPr>
                <w:p w:rsidR="006B466A" w:rsidRPr="00B51DE9" w:rsidRDefault="006B466A" w:rsidP="006E5212">
                  <w:pPr>
                    <w:pStyle w:val="Textkrpermitte"/>
                  </w:pPr>
                  <w:proofErr w:type="spellStart"/>
                  <w:r w:rsidRPr="00B51DE9">
                    <w:t>LernTHEMA</w:t>
                  </w:r>
                  <w:proofErr w:type="spellEnd"/>
                </w:p>
              </w:tc>
            </w:tr>
            <w:tr w:rsidR="006B466A" w:rsidRPr="00B51DE9" w:rsidTr="006E5212">
              <w:trPr>
                <w:trHeight w:val="284"/>
              </w:trPr>
              <w:tc>
                <w:tcPr>
                  <w:tcW w:w="2090" w:type="dxa"/>
                  <w:tcBorders>
                    <w:bottom w:val="nil"/>
                  </w:tcBorders>
                  <w:shd w:val="clear" w:color="auto" w:fill="D9D9D9" w:themeFill="background1" w:themeFillShade="D9"/>
                </w:tcPr>
                <w:p w:rsidR="006B466A" w:rsidRPr="00B51DE9" w:rsidRDefault="006B466A" w:rsidP="006E5212">
                  <w:pPr>
                    <w:pStyle w:val="TabelleKopfmitte"/>
                  </w:pPr>
                  <w:proofErr w:type="spellStart"/>
                  <w:r w:rsidRPr="00B51DE9">
                    <w:t>LernSCHRITT</w:t>
                  </w:r>
                  <w:proofErr w:type="spellEnd"/>
                </w:p>
              </w:tc>
            </w:tr>
          </w:tbl>
          <w:p w:rsidR="006B466A" w:rsidRPr="00B51DE9" w:rsidRDefault="006B466A" w:rsidP="006E5212"/>
        </w:tc>
      </w:tr>
      <w:tr w:rsidR="006B466A" w:rsidRPr="00B51DE9" w:rsidTr="006E5212">
        <w:trPr>
          <w:trHeight w:val="149"/>
        </w:trPr>
        <w:tc>
          <w:tcPr>
            <w:tcW w:w="7348" w:type="dxa"/>
            <w:gridSpan w:val="3"/>
            <w:tcBorders>
              <w:top w:val="single" w:sz="4" w:space="0" w:color="auto"/>
              <w:left w:val="nil"/>
              <w:right w:val="nil"/>
            </w:tcBorders>
          </w:tcPr>
          <w:p w:rsidR="006B466A" w:rsidRPr="00B51DE9" w:rsidRDefault="006B466A" w:rsidP="006E5212"/>
        </w:tc>
        <w:tc>
          <w:tcPr>
            <w:tcW w:w="196" w:type="dxa"/>
            <w:gridSpan w:val="2"/>
            <w:tcBorders>
              <w:top w:val="nil"/>
              <w:left w:val="nil"/>
              <w:right w:val="nil"/>
            </w:tcBorders>
          </w:tcPr>
          <w:p w:rsidR="006B466A" w:rsidRPr="00B51DE9" w:rsidRDefault="006B466A" w:rsidP="006E5212"/>
        </w:tc>
        <w:tc>
          <w:tcPr>
            <w:tcW w:w="2095" w:type="dxa"/>
            <w:tcBorders>
              <w:top w:val="single" w:sz="4" w:space="0" w:color="auto"/>
              <w:left w:val="nil"/>
              <w:right w:val="nil"/>
            </w:tcBorders>
          </w:tcPr>
          <w:p w:rsidR="006B466A" w:rsidRPr="00B51DE9" w:rsidRDefault="006B466A" w:rsidP="006E5212"/>
        </w:tc>
      </w:tr>
      <w:tr w:rsidR="006B466A" w:rsidRPr="00B51DE9" w:rsidTr="006E5212">
        <w:trPr>
          <w:trHeight w:val="443"/>
        </w:trPr>
        <w:tc>
          <w:tcPr>
            <w:tcW w:w="4818" w:type="dxa"/>
            <w:gridSpan w:val="2"/>
            <w:vMerge w:val="restart"/>
            <w:tcBorders>
              <w:left w:val="single" w:sz="4" w:space="0" w:color="auto"/>
              <w:right w:val="single" w:sz="4" w:space="0" w:color="auto"/>
            </w:tcBorders>
          </w:tcPr>
          <w:p w:rsidR="006B466A" w:rsidRPr="004B658C" w:rsidRDefault="006B466A" w:rsidP="006E5212">
            <w:pPr>
              <w:pStyle w:val="Tabelle6pt"/>
            </w:pPr>
            <w:r>
              <w:t>Kompetenzen:</w:t>
            </w:r>
          </w:p>
          <w:p w:rsidR="006B466A" w:rsidRDefault="006B466A" w:rsidP="006E5212">
            <w:pPr>
              <w:pStyle w:val="Kopf8ptafz"/>
            </w:pPr>
            <w:r>
              <w:t>Ich kann Nährwerte aus Rezepten berechnen.</w:t>
            </w:r>
          </w:p>
          <w:p w:rsidR="006B466A" w:rsidRDefault="006B466A" w:rsidP="006E5212">
            <w:pPr>
              <w:pStyle w:val="Kopf8ptafz"/>
            </w:pPr>
            <w:r>
              <w:t>Ich kann gezielt Informationen aus einem Text entnehmen und damit gezielt weiterarbeiten</w:t>
            </w:r>
            <w:r w:rsidR="00874CF1">
              <w:t>.</w:t>
            </w:r>
          </w:p>
          <w:p w:rsidR="006B466A" w:rsidRDefault="006B466A" w:rsidP="006E5212">
            <w:pPr>
              <w:pStyle w:val="Kopf8ptafz"/>
              <w:rPr>
                <w:i/>
              </w:rPr>
            </w:pPr>
            <w:r>
              <w:rPr>
                <w:i/>
              </w:rPr>
              <w:t>Ich kann Arbeitsergebnisse festhalten.</w:t>
            </w:r>
          </w:p>
          <w:p w:rsidR="006B466A" w:rsidRDefault="006B466A" w:rsidP="006E5212">
            <w:pPr>
              <w:pStyle w:val="Kopf8ptafz"/>
              <w:rPr>
                <w:i/>
              </w:rPr>
            </w:pPr>
            <w:r>
              <w:rPr>
                <w:i/>
              </w:rPr>
              <w:t>Ich kann komplexe Aufgaben bearbeiten.</w:t>
            </w:r>
          </w:p>
          <w:p w:rsidR="006B466A" w:rsidRDefault="006B466A" w:rsidP="006E5212">
            <w:pPr>
              <w:pStyle w:val="Kopf8ptafz"/>
            </w:pPr>
            <w:r>
              <w:rPr>
                <w:i/>
              </w:rPr>
              <w:t>Ich kann fachliche Inhalte anwenden.</w:t>
            </w:r>
          </w:p>
        </w:tc>
        <w:tc>
          <w:tcPr>
            <w:tcW w:w="4821" w:type="dxa"/>
            <w:gridSpan w:val="4"/>
            <w:tcBorders>
              <w:left w:val="single" w:sz="4" w:space="0" w:color="auto"/>
              <w:right w:val="single" w:sz="4" w:space="0" w:color="auto"/>
            </w:tcBorders>
          </w:tcPr>
          <w:p w:rsidR="006B466A" w:rsidRDefault="006B466A" w:rsidP="006E5212">
            <w:pPr>
              <w:pStyle w:val="Tabelle6pt"/>
            </w:pPr>
            <w:r>
              <w:t>Was Sie schon können sollten:</w:t>
            </w:r>
          </w:p>
          <w:p w:rsidR="006B466A" w:rsidRPr="00234B66" w:rsidRDefault="006B466A" w:rsidP="008A1E63">
            <w:pPr>
              <w:pStyle w:val="Kopf8ptafz"/>
              <w:numPr>
                <w:ilvl w:val="0"/>
                <w:numId w:val="0"/>
              </w:numPr>
              <w:ind w:left="227"/>
            </w:pPr>
          </w:p>
        </w:tc>
      </w:tr>
      <w:tr w:rsidR="006B466A" w:rsidRPr="00B51DE9" w:rsidTr="006E5212">
        <w:trPr>
          <w:trHeight w:val="443"/>
        </w:trPr>
        <w:tc>
          <w:tcPr>
            <w:tcW w:w="4818" w:type="dxa"/>
            <w:gridSpan w:val="2"/>
            <w:vMerge/>
            <w:tcBorders>
              <w:left w:val="single" w:sz="4" w:space="0" w:color="auto"/>
              <w:right w:val="single" w:sz="4" w:space="0" w:color="auto"/>
            </w:tcBorders>
          </w:tcPr>
          <w:p w:rsidR="006B466A" w:rsidRDefault="006B466A" w:rsidP="006E5212">
            <w:pPr>
              <w:pStyle w:val="Tabelle6pt"/>
            </w:pPr>
          </w:p>
        </w:tc>
        <w:tc>
          <w:tcPr>
            <w:tcW w:w="4821" w:type="dxa"/>
            <w:gridSpan w:val="4"/>
            <w:tcBorders>
              <w:left w:val="single" w:sz="4" w:space="0" w:color="auto"/>
              <w:right w:val="single" w:sz="4" w:space="0" w:color="auto"/>
            </w:tcBorders>
          </w:tcPr>
          <w:p w:rsidR="006B466A" w:rsidRDefault="006B466A" w:rsidP="006E5212">
            <w:pPr>
              <w:pStyle w:val="Tabelle6pt"/>
            </w:pPr>
            <w:r>
              <w:t>Wofür Sie das benötigen:</w:t>
            </w:r>
          </w:p>
          <w:p w:rsidR="006B466A" w:rsidRDefault="006B466A" w:rsidP="008A1E63">
            <w:pPr>
              <w:pStyle w:val="Kopf8ptafz"/>
              <w:numPr>
                <w:ilvl w:val="0"/>
                <w:numId w:val="0"/>
              </w:numPr>
              <w:ind w:left="227"/>
            </w:pPr>
          </w:p>
        </w:tc>
      </w:tr>
      <w:tr w:rsidR="006B466A" w:rsidRPr="00B51DE9" w:rsidTr="006E5212">
        <w:trPr>
          <w:trHeight w:val="443"/>
        </w:trPr>
        <w:tc>
          <w:tcPr>
            <w:tcW w:w="4818" w:type="dxa"/>
            <w:gridSpan w:val="2"/>
            <w:vMerge/>
            <w:tcBorders>
              <w:left w:val="single" w:sz="4" w:space="0" w:color="auto"/>
              <w:right w:val="single" w:sz="4" w:space="0" w:color="auto"/>
            </w:tcBorders>
          </w:tcPr>
          <w:p w:rsidR="006B466A" w:rsidRDefault="006B466A" w:rsidP="006E5212">
            <w:pPr>
              <w:pStyle w:val="Tabelle6pt"/>
            </w:pPr>
          </w:p>
        </w:tc>
        <w:tc>
          <w:tcPr>
            <w:tcW w:w="4821" w:type="dxa"/>
            <w:gridSpan w:val="4"/>
            <w:tcBorders>
              <w:left w:val="single" w:sz="4" w:space="0" w:color="auto"/>
              <w:right w:val="single" w:sz="4" w:space="0" w:color="auto"/>
            </w:tcBorders>
          </w:tcPr>
          <w:p w:rsidR="006B466A" w:rsidRDefault="006B466A" w:rsidP="006E5212">
            <w:pPr>
              <w:pStyle w:val="Tabelle6pt"/>
            </w:pPr>
            <w:r>
              <w:t>Wie Sie Ihr Können prüfen können:</w:t>
            </w:r>
          </w:p>
          <w:p w:rsidR="006B466A" w:rsidRPr="00234B66" w:rsidRDefault="006B466A" w:rsidP="008A1E63">
            <w:pPr>
              <w:pStyle w:val="Kopf8ptafz"/>
              <w:numPr>
                <w:ilvl w:val="0"/>
                <w:numId w:val="0"/>
              </w:numPr>
              <w:ind w:left="227"/>
            </w:pPr>
          </w:p>
        </w:tc>
      </w:tr>
    </w:tbl>
    <w:p w:rsidR="004E0E6F" w:rsidRDefault="00655C10" w:rsidP="00655C10">
      <w:pPr>
        <w:pStyle w:val="berschrift1"/>
      </w:pPr>
      <w:r>
        <w:rPr>
          <w:noProof/>
        </w:rPr>
        <mc:AlternateContent>
          <mc:Choice Requires="wps">
            <w:drawing>
              <wp:anchor distT="0" distB="0" distL="114300" distR="114300" simplePos="0" relativeHeight="252821504" behindDoc="0" locked="0" layoutInCell="1" allowOverlap="1" wp14:anchorId="241B5E91" wp14:editId="4907B8A4">
                <wp:simplePos x="0" y="0"/>
                <wp:positionH relativeFrom="column">
                  <wp:posOffset>-146366</wp:posOffset>
                </wp:positionH>
                <wp:positionV relativeFrom="paragraph">
                  <wp:posOffset>1114742</wp:posOffset>
                </wp:positionV>
                <wp:extent cx="2090420" cy="1257935"/>
                <wp:effectExtent l="0" t="2858" r="21273" b="21272"/>
                <wp:wrapNone/>
                <wp:docPr id="316" name="Textfeld 316"/>
                <wp:cNvGraphicFramePr/>
                <a:graphic xmlns:a="http://schemas.openxmlformats.org/drawingml/2006/main">
                  <a:graphicData uri="http://schemas.microsoft.com/office/word/2010/wordprocessingShape">
                    <wps:wsp>
                      <wps:cNvSpPr txBox="1"/>
                      <wps:spPr>
                        <a:xfrm rot="16200000">
                          <a:off x="0" y="0"/>
                          <a:ext cx="2090420" cy="12579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A8420C">
                            <w:r>
                              <w:t xml:space="preserve">Die Gesamtmenge </w:t>
                            </w:r>
                            <w:r w:rsidRPr="0022737B">
                              <w:rPr>
                                <w:shd w:val="clear" w:color="auto" w:fill="B8CCE4" w:themeFill="accent1" w:themeFillTint="66"/>
                              </w:rPr>
                              <w:t>(=</w:t>
                            </w:r>
                            <w:r w:rsidR="00874CF1">
                              <w:rPr>
                                <w:shd w:val="clear" w:color="auto" w:fill="B8CCE4" w:themeFill="accent1" w:themeFillTint="66"/>
                              </w:rPr>
                              <w:t xml:space="preserve"> </w:t>
                            </w:r>
                            <w:r w:rsidRPr="0022737B">
                              <w:rPr>
                                <w:shd w:val="clear" w:color="auto" w:fill="B8CCE4" w:themeFill="accent1" w:themeFillTint="66"/>
                              </w:rPr>
                              <w:t>Summe)</w:t>
                            </w:r>
                            <w:r>
                              <w:t xml:space="preserve"> des Bananenquarks beträgt 785 g</w:t>
                            </w:r>
                          </w:p>
                          <w:p w:rsidR="00315B60" w:rsidRDefault="00315B60" w:rsidP="00A8420C">
                            <w:r>
                              <w:t xml:space="preserve">Sie ergibt </w:t>
                            </w:r>
                            <w:r w:rsidR="00874CF1">
                              <w:t xml:space="preserve">sich </w:t>
                            </w:r>
                            <w:r>
                              <w:t>aus der Addition der Einzelmengen aus den Zutaten:</w:t>
                            </w:r>
                          </w:p>
                          <w:p w:rsidR="00315B60" w:rsidRDefault="00315B60" w:rsidP="00A8420C">
                            <w:r>
                              <w:t>250 g (Speisequark) + 125 ml (Vol</w:t>
                            </w:r>
                            <w:r>
                              <w:t>l</w:t>
                            </w:r>
                            <w:r>
                              <w:t>milch) + 35 g (Zucker) + 375 g (B</w:t>
                            </w:r>
                            <w:r>
                              <w:t>a</w:t>
                            </w:r>
                            <w:r>
                              <w:t>nane) = 785 g (Bananenquark)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6" o:spid="_x0000_s1110" type="#_x0000_t202" style="position:absolute;margin-left:-11.5pt;margin-top:87.75pt;width:164.6pt;height:99.05pt;rotation:-90;z-index:25282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" fillcolor="white [3201]" strokeweight=".5pt">
                <v:textbox>
                  <w:txbxContent>
                    <w:p w:rsidR="00315B60" w:rsidRDefault="00315B60" w:rsidP="00A8420C">
                      <w:r>
                        <w:t xml:space="preserve">Die Gesamtmenge </w:t>
                      </w:r>
                      <w:r w:rsidRPr="0022737B">
                        <w:rPr>
                          <w:shd w:val="clear" w:color="auto" w:fill="B8CCE4" w:themeFill="accent1" w:themeFillTint="66"/>
                        </w:rPr>
                        <w:t>(=</w:t>
                      </w:r>
                      <w:r w:rsidR="00874CF1">
                        <w:rPr>
                          <w:shd w:val="clear" w:color="auto" w:fill="B8CCE4" w:themeFill="accent1" w:themeFillTint="66"/>
                        </w:rPr>
                        <w:t xml:space="preserve"> </w:t>
                      </w:r>
                      <w:r w:rsidRPr="0022737B">
                        <w:rPr>
                          <w:shd w:val="clear" w:color="auto" w:fill="B8CCE4" w:themeFill="accent1" w:themeFillTint="66"/>
                        </w:rPr>
                        <w:t>Summe)</w:t>
                      </w:r>
                      <w:r>
                        <w:t xml:space="preserve"> des Bananenquarks beträgt 785 g</w:t>
                      </w:r>
                    </w:p>
                    <w:p w:rsidR="00315B60" w:rsidRDefault="00315B60" w:rsidP="00A8420C">
                      <w:r>
                        <w:t xml:space="preserve">Sie ergibt </w:t>
                      </w:r>
                      <w:r w:rsidR="00874CF1">
                        <w:t xml:space="preserve">sich </w:t>
                      </w:r>
                      <w:r>
                        <w:t>aus der Addition der Ei</w:t>
                      </w:r>
                      <w:r>
                        <w:t>n</w:t>
                      </w:r>
                      <w:r>
                        <w:t>zelmengen aus den Zutaten:</w:t>
                      </w:r>
                    </w:p>
                    <w:p w:rsidR="00315B60" w:rsidRDefault="00315B60" w:rsidP="00A8420C">
                      <w:r>
                        <w:t>250 g (Speisequark) + 125 ml (Vol</w:t>
                      </w:r>
                      <w:r>
                        <w:t>l</w:t>
                      </w:r>
                      <w:r>
                        <w:t>milch) + 35 g (Zucker) + 375 g (B</w:t>
                      </w:r>
                      <w:r>
                        <w:t>a</w:t>
                      </w:r>
                      <w:r>
                        <w:t>nane) = 785 g (Bananenquark)</w:t>
                      </w:r>
                    </w:p>
                  </w:txbxContent>
                </v:textbox>
              </v:shape>
            </w:pict>
          </mc:Fallback>
        </mc:AlternateContent>
      </w:r>
      <w:r w:rsidRPr="00A8420C">
        <w:rPr>
          <w:noProof/>
        </w:rPr>
        <mc:AlternateContent>
          <mc:Choice Requires="wps">
            <w:drawing>
              <wp:anchor distT="0" distB="0" distL="114300" distR="114300" simplePos="0" relativeHeight="252826624" behindDoc="0" locked="0" layoutInCell="1" allowOverlap="1" wp14:anchorId="48434EDC" wp14:editId="59351B3F">
                <wp:simplePos x="0" y="0"/>
                <wp:positionH relativeFrom="column">
                  <wp:posOffset>875030</wp:posOffset>
                </wp:positionH>
                <wp:positionV relativeFrom="paragraph">
                  <wp:posOffset>3444240</wp:posOffset>
                </wp:positionV>
                <wp:extent cx="133350" cy="447675"/>
                <wp:effectExtent l="0" t="4763" r="14288" b="14287"/>
                <wp:wrapNone/>
                <wp:docPr id="1813" name="Nach links gekrümmter Pfeil 1813"/>
                <wp:cNvGraphicFramePr/>
                <a:graphic xmlns:a="http://schemas.openxmlformats.org/drawingml/2006/main">
                  <a:graphicData uri="http://schemas.microsoft.com/office/word/2010/wordprocessingShape">
                    <wps:wsp>
                      <wps:cNvSpPr/>
                      <wps:spPr>
                        <a:xfrm rot="16200000">
                          <a:off x="0" y="0"/>
                          <a:ext cx="133350" cy="4476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Nach links gekrümmter Pfeil 1813" o:spid="_x0000_s1026" type="#_x0000_t103" style="position:absolute;margin-left:68.9pt;margin-top:271.2pt;width:10.5pt;height:35.25pt;rotation:-90;z-index:252826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" adj="18383,20796,5400" fillcolor="#4f81bd [3204]" strokecolor="#243f60 [1604]" strokeweight="2pt"/>
            </w:pict>
          </mc:Fallback>
        </mc:AlternateContent>
      </w:r>
      <w:r w:rsidRPr="00A8420C">
        <w:rPr>
          <w:noProof/>
        </w:rPr>
        <mc:AlternateContent>
          <mc:Choice Requires="wps">
            <w:drawing>
              <wp:anchor distT="0" distB="0" distL="114300" distR="114300" simplePos="0" relativeHeight="252825600" behindDoc="0" locked="0" layoutInCell="1" allowOverlap="1" wp14:anchorId="65632B1B" wp14:editId="2879A83E">
                <wp:simplePos x="0" y="0"/>
                <wp:positionH relativeFrom="column">
                  <wp:posOffset>655955</wp:posOffset>
                </wp:positionH>
                <wp:positionV relativeFrom="paragraph">
                  <wp:posOffset>3438525</wp:posOffset>
                </wp:positionV>
                <wp:extent cx="133350" cy="447675"/>
                <wp:effectExtent l="0" t="4763" r="14288" b="14287"/>
                <wp:wrapNone/>
                <wp:docPr id="1812" name="Nach links gekrümmter Pfeil 1812"/>
                <wp:cNvGraphicFramePr/>
                <a:graphic xmlns:a="http://schemas.openxmlformats.org/drawingml/2006/main">
                  <a:graphicData uri="http://schemas.microsoft.com/office/word/2010/wordprocessingShape">
                    <wps:wsp>
                      <wps:cNvSpPr/>
                      <wps:spPr>
                        <a:xfrm rot="16200000">
                          <a:off x="0" y="0"/>
                          <a:ext cx="133350" cy="4476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Nach links gekrümmter Pfeil 1812" o:spid="_x0000_s1026" type="#_x0000_t103" style="position:absolute;margin-left:51.65pt;margin-top:270.75pt;width:10.5pt;height:35.25pt;rotation:-90;z-index:252825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" adj="18383,20796,5400" fillcolor="#4f81bd [3204]" strokecolor="#243f60 [1604]" strokeweight="2pt"/>
            </w:pict>
          </mc:Fallback>
        </mc:AlternateContent>
      </w:r>
      <w:r w:rsidR="00A8420C" w:rsidRPr="00A8420C">
        <w:rPr>
          <w:noProof/>
        </w:rPr>
        <mc:AlternateContent>
          <mc:Choice Requires="wps">
            <w:drawing>
              <wp:anchor distT="0" distB="0" distL="114300" distR="114300" simplePos="0" relativeHeight="252824576" behindDoc="0" locked="0" layoutInCell="1" allowOverlap="1" wp14:anchorId="5E38088C" wp14:editId="26ACBB47">
                <wp:simplePos x="0" y="0"/>
                <wp:positionH relativeFrom="column">
                  <wp:posOffset>856934</wp:posOffset>
                </wp:positionH>
                <wp:positionV relativeFrom="paragraph">
                  <wp:posOffset>5499417</wp:posOffset>
                </wp:positionV>
                <wp:extent cx="149860" cy="447675"/>
                <wp:effectExtent l="3492" t="0" r="25083" b="25082"/>
                <wp:wrapNone/>
                <wp:docPr id="318" name="Nach rechts gekrümmter Pfeil 318"/>
                <wp:cNvGraphicFramePr/>
                <a:graphic xmlns:a="http://schemas.openxmlformats.org/drawingml/2006/main">
                  <a:graphicData uri="http://schemas.microsoft.com/office/word/2010/wordprocessingShape">
                    <wps:wsp>
                      <wps:cNvSpPr/>
                      <wps:spPr>
                        <a:xfrm rot="16200000">
                          <a:off x="0" y="0"/>
                          <a:ext cx="149860" cy="447675"/>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Nach rechts gekrümmter Pfeil 318" o:spid="_x0000_s1026" type="#_x0000_t102" style="position:absolute;margin-left:67.5pt;margin-top:433pt;width:11.8pt;height:35.25pt;rotation:-90;z-index:25282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" adj="17985,20696,16200" fillcolor="#4f81bd [3204]" strokecolor="#243f60 [1604]" strokeweight="2pt"/>
            </w:pict>
          </mc:Fallback>
        </mc:AlternateContent>
      </w:r>
      <w:r w:rsidR="00A8420C" w:rsidRPr="00A8420C">
        <w:rPr>
          <w:noProof/>
        </w:rPr>
        <mc:AlternateContent>
          <mc:Choice Requires="wps">
            <w:drawing>
              <wp:anchor distT="0" distB="0" distL="114300" distR="114300" simplePos="0" relativeHeight="252823552" behindDoc="0" locked="0" layoutInCell="1" allowOverlap="1" wp14:anchorId="4B995328" wp14:editId="5418007E">
                <wp:simplePos x="0" y="0"/>
                <wp:positionH relativeFrom="column">
                  <wp:posOffset>638810</wp:posOffset>
                </wp:positionH>
                <wp:positionV relativeFrom="paragraph">
                  <wp:posOffset>5511800</wp:posOffset>
                </wp:positionV>
                <wp:extent cx="149860" cy="447675"/>
                <wp:effectExtent l="3492" t="0" r="25083" b="25082"/>
                <wp:wrapNone/>
                <wp:docPr id="317" name="Nach rechts gekrümmter Pfeil 317"/>
                <wp:cNvGraphicFramePr/>
                <a:graphic xmlns:a="http://schemas.openxmlformats.org/drawingml/2006/main">
                  <a:graphicData uri="http://schemas.microsoft.com/office/word/2010/wordprocessingShape">
                    <wps:wsp>
                      <wps:cNvSpPr/>
                      <wps:spPr>
                        <a:xfrm rot="16200000">
                          <a:off x="0" y="0"/>
                          <a:ext cx="149860" cy="447675"/>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Nach rechts gekrümmter Pfeil 317" o:spid="_x0000_s1026" type="#_x0000_t102" style="position:absolute;margin-left:50.3pt;margin-top:434pt;width:11.8pt;height:35.25pt;rotation:-90;z-index:25282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" adj="17985,20696,16200" fillcolor="#4f81bd [3204]" strokecolor="#243f60 [1604]" strokeweight="2pt"/>
            </w:pict>
          </mc:Fallback>
        </mc:AlternateContent>
      </w:r>
      <w:r w:rsidR="000427F8">
        <w:rPr>
          <w:noProof/>
          <w:sz w:val="24"/>
        </w:rPr>
        <mc:AlternateContent>
          <mc:Choice Requires="wps">
            <w:drawing>
              <wp:anchor distT="0" distB="0" distL="114300" distR="114300" simplePos="0" relativeHeight="252819456" behindDoc="0" locked="0" layoutInCell="1" allowOverlap="1" wp14:anchorId="37D7CF3F" wp14:editId="6D3665D2">
                <wp:simplePos x="0" y="0"/>
                <wp:positionH relativeFrom="column">
                  <wp:posOffset>-161950</wp:posOffset>
                </wp:positionH>
                <wp:positionV relativeFrom="paragraph">
                  <wp:posOffset>471863</wp:posOffset>
                </wp:positionV>
                <wp:extent cx="6578930" cy="6483927"/>
                <wp:effectExtent l="0" t="9525" r="22225" b="22225"/>
                <wp:wrapNone/>
                <wp:docPr id="315" name="Textfeld 315"/>
                <wp:cNvGraphicFramePr/>
                <a:graphic xmlns:a="http://schemas.openxmlformats.org/drawingml/2006/main">
                  <a:graphicData uri="http://schemas.microsoft.com/office/word/2010/wordprocessingShape">
                    <wps:wsp>
                      <wps:cNvSpPr txBox="1"/>
                      <wps:spPr>
                        <a:xfrm rot="16200000">
                          <a:off x="0" y="0"/>
                          <a:ext cx="6578930" cy="648392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A8420C">
                            <w:pPr>
                              <w:pBdr>
                                <w:bottom w:val="single" w:sz="4" w:space="1" w:color="auto"/>
                              </w:pBdr>
                            </w:pPr>
                            <w:r>
                              <w:t>Beispiel für den Rechenweg:</w:t>
                            </w:r>
                          </w:p>
                          <w:p w:rsidR="00315B60" w:rsidRDefault="00315B60" w:rsidP="00A8420C">
                            <w:pPr>
                              <w:tabs>
                                <w:tab w:val="left" w:pos="2268"/>
                                <w:tab w:val="left" w:pos="2835"/>
                              </w:tabs>
                              <w:spacing w:line="480" w:lineRule="auto"/>
                              <w:ind w:left="709"/>
                            </w:pPr>
                          </w:p>
                          <w:p w:rsidR="00315B60" w:rsidRDefault="00315B60" w:rsidP="00A8420C">
                            <w:pPr>
                              <w:tabs>
                                <w:tab w:val="left" w:pos="2268"/>
                                <w:tab w:val="left" w:pos="2835"/>
                              </w:tabs>
                              <w:spacing w:line="480" w:lineRule="auto"/>
                              <w:ind w:firstLine="709"/>
                            </w:pPr>
                            <w:r>
                              <w:t xml:space="preserve">  </w:t>
                            </w:r>
                            <w:r w:rsidRPr="004D3DC2">
                              <w:t xml:space="preserve"> </w:t>
                            </w:r>
                            <w:r w:rsidRPr="00655C10">
                              <w:rPr>
                                <w:bdr w:val="single" w:sz="4" w:space="0" w:color="auto"/>
                              </w:rPr>
                              <w:t>:100</w:t>
                            </w:r>
                            <w:r>
                              <w:tab/>
                              <w:t>100 g Banane</w:t>
                            </w:r>
                            <w:r>
                              <w:tab/>
                              <w:t>=</w:t>
                            </w:r>
                            <w:r>
                              <w:tab/>
                              <w:t>420 kJ</w:t>
                            </w:r>
                            <w:r>
                              <w:tab/>
                            </w:r>
                            <w:r>
                              <w:tab/>
                            </w:r>
                            <w:r w:rsidRPr="00655C10">
                              <w:rPr>
                                <w:bdr w:val="single" w:sz="4" w:space="0" w:color="auto"/>
                              </w:rPr>
                              <w:t>:100</w:t>
                            </w:r>
                          </w:p>
                          <w:p w:rsidR="00315B60" w:rsidRDefault="00315B60" w:rsidP="00A8420C">
                            <w:pPr>
                              <w:tabs>
                                <w:tab w:val="left" w:pos="2268"/>
                                <w:tab w:val="left" w:pos="2835"/>
                              </w:tabs>
                              <w:spacing w:line="480" w:lineRule="auto"/>
                            </w:pPr>
                            <w:r>
                              <w:tab/>
                            </w:r>
                            <w:r>
                              <w:tab/>
                            </w:r>
                            <w:r>
                              <w:tab/>
                            </w:r>
                            <w:r>
                              <w:tab/>
                            </w:r>
                            <w:r>
                              <w:tab/>
                            </w:r>
                            <w:r>
                              <w:tab/>
                            </w:r>
                          </w:p>
                          <w:p w:rsidR="00315B60" w:rsidRDefault="00315B60" w:rsidP="00A8420C">
                            <w:pPr>
                              <w:tabs>
                                <w:tab w:val="left" w:pos="825"/>
                                <w:tab w:val="left" w:pos="2268"/>
                                <w:tab w:val="left" w:pos="2835"/>
                              </w:tabs>
                              <w:spacing w:line="480" w:lineRule="auto"/>
                            </w:pPr>
                            <w:r>
                              <w:tab/>
                            </w:r>
                            <w:r w:rsidRPr="00655C10">
                              <w:rPr>
                                <w:bdr w:val="single" w:sz="4" w:space="0" w:color="auto"/>
                              </w:rPr>
                              <w:t>x375</w:t>
                            </w:r>
                            <w:r>
                              <w:tab/>
                              <w:t>1 g Banane=</w:t>
                            </w:r>
                            <w:r>
                              <w:tab/>
                              <w:t>4,2 kJ</w:t>
                            </w:r>
                            <w:r>
                              <w:tab/>
                            </w:r>
                            <w:r>
                              <w:tab/>
                            </w:r>
                            <w:r>
                              <w:tab/>
                            </w:r>
                            <w:r w:rsidRPr="00655C10">
                              <w:rPr>
                                <w:bdr w:val="single" w:sz="4" w:space="0" w:color="auto"/>
                              </w:rPr>
                              <w:t>x375</w:t>
                            </w:r>
                          </w:p>
                          <w:p w:rsidR="00315B60" w:rsidRDefault="00315B60" w:rsidP="00A8420C">
                            <w:pPr>
                              <w:tabs>
                                <w:tab w:val="left" w:pos="2268"/>
                                <w:tab w:val="left" w:pos="2835"/>
                              </w:tabs>
                              <w:spacing w:line="480" w:lineRule="auto"/>
                              <w:ind w:left="709"/>
                            </w:pPr>
                            <w:r>
                              <w:tab/>
                              <w:t>375 g Banane</w:t>
                            </w:r>
                            <w:r>
                              <w:tab/>
                              <w:t>=</w:t>
                            </w:r>
                            <w:r>
                              <w:tab/>
                            </w:r>
                            <w:r w:rsidRPr="00F223E3">
                              <w:rPr>
                                <w:highlight w:val="yellow"/>
                              </w:rPr>
                              <w:t>1575 kJ</w:t>
                            </w:r>
                          </w:p>
                          <w:p w:rsidR="00315B60" w:rsidRDefault="00315B60" w:rsidP="00A8420C"/>
                          <w:p w:rsidR="00315B60" w:rsidRDefault="00315B60" w:rsidP="00A8420C">
                            <w:pPr>
                              <w:pBdr>
                                <w:bottom w:val="single" w:sz="4" w:space="1" w:color="auto"/>
                              </w:pBdr>
                              <w:jc w:val="center"/>
                            </w:pPr>
                            <w:r>
                              <w:t>Angaben pro Rezept gerechnet</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1467"/>
                              <w:gridCol w:w="1047"/>
                              <w:gridCol w:w="1046"/>
                              <w:gridCol w:w="861"/>
                              <w:gridCol w:w="861"/>
                              <w:gridCol w:w="808"/>
                              <w:gridCol w:w="1011"/>
                              <w:gridCol w:w="1305"/>
                              <w:gridCol w:w="1002"/>
                              <w:gridCol w:w="869"/>
                            </w:tblGrid>
                            <w:tr w:rsidR="00874CF1" w:rsidTr="00CF65F8">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874CF1" w:rsidTr="00CF65F8">
                              <w:tc>
                                <w:tcPr>
                                  <w:tcW w:w="1809" w:type="dxa"/>
                                  <w:shd w:val="clear" w:color="auto" w:fill="D9D9D9" w:themeFill="background1" w:themeFillShade="D9"/>
                                  <w:vAlign w:val="center"/>
                                </w:tcPr>
                                <w:p w:rsidR="00315B60" w:rsidRPr="00B80062" w:rsidRDefault="00315B60" w:rsidP="0006160E">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125 ml Vol</w:t>
                                  </w:r>
                                  <w:r>
                                    <w:t>l</w:t>
                                  </w:r>
                                  <w:r w:rsidR="00874CF1">
                                    <w:t>milch 3,</w:t>
                                  </w:r>
                                  <w:r>
                                    <w:t>5% F</w:t>
                                  </w: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35 g Zucker</w:t>
                                  </w:r>
                                </w:p>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375 g Banane</w:t>
                                  </w:r>
                                </w:p>
                                <w:p w:rsidR="00315B60" w:rsidRDefault="00315B60" w:rsidP="0006160E">
                                  <w:pPr>
                                    <w:jc w:val="center"/>
                                  </w:pPr>
                                </w:p>
                              </w:tc>
                              <w:tc>
                                <w:tcPr>
                                  <w:tcW w:w="1366" w:type="dxa"/>
                                  <w:shd w:val="clear" w:color="auto" w:fill="auto"/>
                                  <w:vAlign w:val="center"/>
                                </w:tcPr>
                                <w:p w:rsidR="00315B60" w:rsidRPr="00F223E3" w:rsidRDefault="00315B60" w:rsidP="0006160E">
                                  <w:pPr>
                                    <w:jc w:val="center"/>
                                  </w:pPr>
                                  <w:r w:rsidRPr="00F223E3">
                                    <w:rPr>
                                      <w:highlight w:val="yellow"/>
                                    </w:rPr>
                                    <w:t>1575</w:t>
                                  </w:r>
                                </w:p>
                                <w:p w:rsidR="00315B60" w:rsidRPr="004F79E0" w:rsidRDefault="00315B60" w:rsidP="0006160E">
                                  <w:pPr>
                                    <w:jc w:val="center"/>
                                    <w:rPr>
                                      <w:highlight w:val="yellow"/>
                                    </w:rP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RPr="00B80062" w:rsidTr="00CF65F8">
                              <w:tc>
                                <w:tcPr>
                                  <w:tcW w:w="1809" w:type="dxa"/>
                                  <w:shd w:val="clear" w:color="auto" w:fill="B8CCE4" w:themeFill="accent1" w:themeFillTint="66"/>
                                  <w:vAlign w:val="center"/>
                                </w:tcPr>
                                <w:p w:rsidR="00315B60" w:rsidRDefault="00315B60" w:rsidP="0006160E">
                                  <w:pPr>
                                    <w:jc w:val="center"/>
                                    <w:rPr>
                                      <w:b/>
                                    </w:rPr>
                                  </w:pPr>
                                  <w:r w:rsidRPr="0022737B">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7"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7" w:type="dxa"/>
                                  <w:shd w:val="clear" w:color="auto" w:fill="B8CCE4" w:themeFill="accent1" w:themeFillTint="66"/>
                                  <w:vAlign w:val="center"/>
                                </w:tcPr>
                                <w:p w:rsidR="00315B60" w:rsidRPr="00B80062" w:rsidRDefault="00315B60" w:rsidP="0006160E">
                                  <w:pPr>
                                    <w:jc w:val="center"/>
                                    <w:rPr>
                                      <w:b/>
                                    </w:rPr>
                                  </w:pPr>
                                </w:p>
                              </w:tc>
                            </w:tr>
                          </w:tbl>
                          <w:p w:rsidR="00315B60" w:rsidRDefault="00315B60" w:rsidP="00A8420C">
                            <w:pPr>
                              <w:pBdr>
                                <w:bottom w:val="single" w:sz="4" w:space="1" w:color="auto"/>
                              </w:pBdr>
                              <w:jc w:val="center"/>
                            </w:pPr>
                          </w:p>
                          <w:p w:rsidR="00315B60" w:rsidRDefault="00315B60" w:rsidP="00A8420C">
                            <w:pPr>
                              <w:pBdr>
                                <w:bottom w:val="single" w:sz="4" w:space="1" w:color="auto"/>
                              </w:pBdr>
                              <w:jc w:val="center"/>
                            </w:pPr>
                          </w:p>
                          <w:p w:rsidR="00315B60" w:rsidRDefault="00315B60" w:rsidP="00A8420C">
                            <w:pPr>
                              <w:pBdr>
                                <w:bottom w:val="single" w:sz="4" w:space="1" w:color="auto"/>
                              </w:pBdr>
                              <w:jc w:val="center"/>
                            </w:pPr>
                          </w:p>
                          <w:p w:rsidR="00315B60" w:rsidRDefault="00315B60" w:rsidP="00A8420C">
                            <w:pPr>
                              <w:pBdr>
                                <w:bottom w:val="single" w:sz="4" w:space="1" w:color="auto"/>
                              </w:pBdr>
                              <w:jc w:val="center"/>
                            </w:pPr>
                            <w:r>
                              <w:t>Pro 100 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0"/>
                              <w:gridCol w:w="1064"/>
                              <w:gridCol w:w="1064"/>
                              <w:gridCol w:w="890"/>
                              <w:gridCol w:w="890"/>
                              <w:gridCol w:w="839"/>
                              <w:gridCol w:w="1031"/>
                              <w:gridCol w:w="1309"/>
                              <w:gridCol w:w="1023"/>
                              <w:gridCol w:w="897"/>
                            </w:tblGrid>
                            <w:tr w:rsidR="00315B60" w:rsidTr="00CF65F8">
                              <w:tc>
                                <w:tcPr>
                                  <w:tcW w:w="1809" w:type="dxa"/>
                                  <w:tcBorders>
                                    <w:bottom w:val="single" w:sz="4" w:space="0" w:color="auto"/>
                                  </w:tcBorders>
                                  <w:vAlign w:val="center"/>
                                </w:tcPr>
                                <w:p w:rsidR="00315B60" w:rsidRDefault="00315B60" w:rsidP="0006160E">
                                  <w:pPr>
                                    <w:jc w:val="center"/>
                                  </w:pPr>
                                </w:p>
                              </w:tc>
                              <w:tc>
                                <w:tcPr>
                                  <w:tcW w:w="1366" w:type="dxa"/>
                                  <w:tcBorders>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Ballaststoffe 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tcBorders>
                                    <w:left w:val="single" w:sz="4" w:space="0" w:color="auto"/>
                                    <w:bottom w:val="single" w:sz="4" w:space="0" w:color="auto"/>
                                  </w:tcBorders>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315B60" w:rsidRPr="00B80062" w:rsidTr="00CF65F8">
                              <w:tc>
                                <w:tcPr>
                                  <w:tcW w:w="1809" w:type="dxa"/>
                                  <w:tcBorders>
                                    <w:top w:val="single" w:sz="4" w:space="0" w:color="auto"/>
                                    <w:bottom w:val="single" w:sz="4" w:space="0" w:color="auto"/>
                                  </w:tcBorders>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tcBorders>
                                    <w:top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7"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7" w:type="dxa"/>
                                  <w:tcBorders>
                                    <w:top w:val="single" w:sz="4" w:space="0" w:color="auto"/>
                                    <w:left w:val="single" w:sz="4" w:space="0" w:color="auto"/>
                                    <w:bottom w:val="single" w:sz="4" w:space="0" w:color="auto"/>
                                  </w:tcBorders>
                                  <w:shd w:val="clear" w:color="auto" w:fill="B8CCE4" w:themeFill="accent1" w:themeFillTint="66"/>
                                  <w:vAlign w:val="center"/>
                                </w:tcPr>
                                <w:p w:rsidR="00315B60" w:rsidRPr="00B80062" w:rsidRDefault="00315B60" w:rsidP="0006160E">
                                  <w:pPr>
                                    <w:jc w:val="center"/>
                                    <w:rPr>
                                      <w:b/>
                                    </w:rPr>
                                  </w:pPr>
                                </w:p>
                              </w:tc>
                            </w:tr>
                          </w:tbl>
                          <w:p w:rsidR="00315B60" w:rsidRDefault="00315B60" w:rsidP="00A8420C"/>
                          <w:p w:rsidR="00315B60" w:rsidRDefault="00315B60">
                            <w:r>
                              <w:t>Übertrag der Summenwerte in AB 3.02.03.01.09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315" o:spid="_x0000_s1111" type="#_x0000_t202" style="position:absolute;margin-left:-12.75pt;margin-top:37.15pt;width:518.05pt;height:510.55pt;rotation:-90;z-index:25281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" fillcolor="white [3201]" strokeweight=".5pt">
                <v:textbox>
                  <w:txbxContent>
                    <w:p w:rsidR="00315B60" w:rsidRDefault="00315B60" w:rsidP="00A8420C">
                      <w:pPr>
                        <w:pBdr>
                          <w:bottom w:val="single" w:sz="4" w:space="1" w:color="auto"/>
                        </w:pBdr>
                      </w:pPr>
                      <w:r>
                        <w:t>Beispiel für den Rechenweg:</w:t>
                      </w:r>
                    </w:p>
                    <w:p w:rsidR="00315B60" w:rsidRDefault="00315B60" w:rsidP="00A8420C">
                      <w:pPr>
                        <w:tabs>
                          <w:tab w:val="left" w:pos="2268"/>
                          <w:tab w:val="left" w:pos="2835"/>
                        </w:tabs>
                        <w:spacing w:line="480" w:lineRule="auto"/>
                        <w:ind w:left="709"/>
                      </w:pPr>
                    </w:p>
                    <w:p w:rsidR="00315B60" w:rsidRDefault="00315B60" w:rsidP="00A8420C">
                      <w:pPr>
                        <w:tabs>
                          <w:tab w:val="left" w:pos="2268"/>
                          <w:tab w:val="left" w:pos="2835"/>
                        </w:tabs>
                        <w:spacing w:line="480" w:lineRule="auto"/>
                        <w:ind w:firstLine="709"/>
                      </w:pPr>
                      <w:r>
                        <w:t xml:space="preserve">  </w:t>
                      </w:r>
                      <w:r w:rsidRPr="004D3DC2">
                        <w:t xml:space="preserve"> </w:t>
                      </w:r>
                      <w:r w:rsidRPr="00655C10">
                        <w:rPr>
                          <w:bdr w:val="single" w:sz="4" w:space="0" w:color="auto"/>
                        </w:rPr>
                        <w:t>:100</w:t>
                      </w:r>
                      <w:r>
                        <w:tab/>
                        <w:t>100 g Banane</w:t>
                      </w:r>
                      <w:r>
                        <w:tab/>
                        <w:t>=</w:t>
                      </w:r>
                      <w:r>
                        <w:tab/>
                        <w:t>420 kJ</w:t>
                      </w:r>
                      <w:r>
                        <w:tab/>
                      </w:r>
                      <w:r>
                        <w:tab/>
                      </w:r>
                      <w:r w:rsidRPr="00655C10">
                        <w:rPr>
                          <w:bdr w:val="single" w:sz="4" w:space="0" w:color="auto"/>
                        </w:rPr>
                        <w:t>:100</w:t>
                      </w:r>
                    </w:p>
                    <w:p w:rsidR="00315B60" w:rsidRDefault="00315B60" w:rsidP="00A8420C">
                      <w:pPr>
                        <w:tabs>
                          <w:tab w:val="left" w:pos="2268"/>
                          <w:tab w:val="left" w:pos="2835"/>
                        </w:tabs>
                        <w:spacing w:line="480" w:lineRule="auto"/>
                      </w:pPr>
                      <w:r>
                        <w:tab/>
                      </w:r>
                      <w:r>
                        <w:tab/>
                      </w:r>
                      <w:r>
                        <w:tab/>
                      </w:r>
                      <w:r>
                        <w:tab/>
                      </w:r>
                      <w:r>
                        <w:tab/>
                      </w:r>
                      <w:r>
                        <w:tab/>
                      </w:r>
                    </w:p>
                    <w:p w:rsidR="00315B60" w:rsidRDefault="00315B60" w:rsidP="00A8420C">
                      <w:pPr>
                        <w:tabs>
                          <w:tab w:val="left" w:pos="825"/>
                          <w:tab w:val="left" w:pos="2268"/>
                          <w:tab w:val="left" w:pos="2835"/>
                        </w:tabs>
                        <w:spacing w:line="480" w:lineRule="auto"/>
                      </w:pPr>
                      <w:r>
                        <w:tab/>
                      </w:r>
                      <w:r w:rsidRPr="00655C10">
                        <w:rPr>
                          <w:bdr w:val="single" w:sz="4" w:space="0" w:color="auto"/>
                        </w:rPr>
                        <w:t>x375</w:t>
                      </w:r>
                      <w:r>
                        <w:tab/>
                        <w:t>1 g Banane=</w:t>
                      </w:r>
                      <w:r>
                        <w:tab/>
                        <w:t>4,2 kJ</w:t>
                      </w:r>
                      <w:r>
                        <w:tab/>
                      </w:r>
                      <w:r>
                        <w:tab/>
                      </w:r>
                      <w:r>
                        <w:tab/>
                      </w:r>
                      <w:r w:rsidRPr="00655C10">
                        <w:rPr>
                          <w:bdr w:val="single" w:sz="4" w:space="0" w:color="auto"/>
                        </w:rPr>
                        <w:t>x375</w:t>
                      </w:r>
                    </w:p>
                    <w:p w:rsidR="00315B60" w:rsidRDefault="00315B60" w:rsidP="00A8420C">
                      <w:pPr>
                        <w:tabs>
                          <w:tab w:val="left" w:pos="2268"/>
                          <w:tab w:val="left" w:pos="2835"/>
                        </w:tabs>
                        <w:spacing w:line="480" w:lineRule="auto"/>
                        <w:ind w:left="709"/>
                      </w:pPr>
                      <w:r>
                        <w:tab/>
                        <w:t>375 g Banane</w:t>
                      </w:r>
                      <w:r>
                        <w:tab/>
                        <w:t>=</w:t>
                      </w:r>
                      <w:r>
                        <w:tab/>
                      </w:r>
                      <w:r w:rsidRPr="00F223E3">
                        <w:rPr>
                          <w:highlight w:val="yellow"/>
                        </w:rPr>
                        <w:t>1575 kJ</w:t>
                      </w:r>
                    </w:p>
                    <w:p w:rsidR="00315B60" w:rsidRDefault="00315B60" w:rsidP="00A8420C"/>
                    <w:p w:rsidR="00315B60" w:rsidRDefault="00315B60" w:rsidP="00A8420C">
                      <w:pPr>
                        <w:pBdr>
                          <w:bottom w:val="single" w:sz="4" w:space="1" w:color="auto"/>
                        </w:pBdr>
                        <w:jc w:val="center"/>
                      </w:pPr>
                      <w:r>
                        <w:t>Angaben pro Rezept gerechnet</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1467"/>
                        <w:gridCol w:w="1047"/>
                        <w:gridCol w:w="1046"/>
                        <w:gridCol w:w="861"/>
                        <w:gridCol w:w="861"/>
                        <w:gridCol w:w="808"/>
                        <w:gridCol w:w="1011"/>
                        <w:gridCol w:w="1305"/>
                        <w:gridCol w:w="1002"/>
                        <w:gridCol w:w="869"/>
                      </w:tblGrid>
                      <w:tr w:rsidR="00874CF1" w:rsidTr="00CF65F8">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874CF1" w:rsidTr="00CF65F8">
                        <w:tc>
                          <w:tcPr>
                            <w:tcW w:w="1809" w:type="dxa"/>
                            <w:shd w:val="clear" w:color="auto" w:fill="D9D9D9" w:themeFill="background1" w:themeFillShade="D9"/>
                            <w:vAlign w:val="center"/>
                          </w:tcPr>
                          <w:p w:rsidR="00315B60" w:rsidRPr="00B80062" w:rsidRDefault="00315B60" w:rsidP="0006160E">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125 ml Vol</w:t>
                            </w:r>
                            <w:r>
                              <w:t>l</w:t>
                            </w:r>
                            <w:r w:rsidR="00874CF1">
                              <w:t>milch 3,</w:t>
                            </w:r>
                            <w:r>
                              <w:t>5% F</w:t>
                            </w: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35 g Zucker</w:t>
                            </w:r>
                          </w:p>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Tr="00CF65F8">
                        <w:tc>
                          <w:tcPr>
                            <w:tcW w:w="1809" w:type="dxa"/>
                            <w:shd w:val="clear" w:color="auto" w:fill="D9D9D9" w:themeFill="background1" w:themeFillShade="D9"/>
                            <w:vAlign w:val="center"/>
                          </w:tcPr>
                          <w:p w:rsidR="00315B60" w:rsidRDefault="00315B60" w:rsidP="0006160E">
                            <w:pPr>
                              <w:jc w:val="center"/>
                            </w:pPr>
                            <w:r>
                              <w:t>375 g Banane</w:t>
                            </w:r>
                          </w:p>
                          <w:p w:rsidR="00315B60" w:rsidRDefault="00315B60" w:rsidP="0006160E">
                            <w:pPr>
                              <w:jc w:val="center"/>
                            </w:pPr>
                          </w:p>
                        </w:tc>
                        <w:tc>
                          <w:tcPr>
                            <w:tcW w:w="1366" w:type="dxa"/>
                            <w:shd w:val="clear" w:color="auto" w:fill="auto"/>
                            <w:vAlign w:val="center"/>
                          </w:tcPr>
                          <w:p w:rsidR="00315B60" w:rsidRPr="00F223E3" w:rsidRDefault="00315B60" w:rsidP="0006160E">
                            <w:pPr>
                              <w:jc w:val="center"/>
                            </w:pPr>
                            <w:r w:rsidRPr="00F223E3">
                              <w:rPr>
                                <w:highlight w:val="yellow"/>
                              </w:rPr>
                              <w:t>1575</w:t>
                            </w:r>
                          </w:p>
                          <w:p w:rsidR="00315B60" w:rsidRPr="004F79E0" w:rsidRDefault="00315B60" w:rsidP="0006160E">
                            <w:pPr>
                              <w:jc w:val="center"/>
                              <w:rPr>
                                <w:highlight w:val="yellow"/>
                              </w:rP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6" w:type="dxa"/>
                            <w:vAlign w:val="center"/>
                          </w:tcPr>
                          <w:p w:rsidR="00315B60" w:rsidRDefault="00315B60" w:rsidP="0006160E">
                            <w:pPr>
                              <w:jc w:val="center"/>
                            </w:pPr>
                          </w:p>
                        </w:tc>
                        <w:tc>
                          <w:tcPr>
                            <w:tcW w:w="1367" w:type="dxa"/>
                            <w:vAlign w:val="center"/>
                          </w:tcPr>
                          <w:p w:rsidR="00315B60" w:rsidRDefault="00315B60" w:rsidP="0006160E">
                            <w:pPr>
                              <w:jc w:val="center"/>
                            </w:pPr>
                          </w:p>
                        </w:tc>
                      </w:tr>
                      <w:tr w:rsidR="00874CF1" w:rsidRPr="00B80062" w:rsidTr="00CF65F8">
                        <w:tc>
                          <w:tcPr>
                            <w:tcW w:w="1809" w:type="dxa"/>
                            <w:shd w:val="clear" w:color="auto" w:fill="B8CCE4" w:themeFill="accent1" w:themeFillTint="66"/>
                            <w:vAlign w:val="center"/>
                          </w:tcPr>
                          <w:p w:rsidR="00315B60" w:rsidRDefault="00315B60" w:rsidP="0006160E">
                            <w:pPr>
                              <w:jc w:val="center"/>
                              <w:rPr>
                                <w:b/>
                              </w:rPr>
                            </w:pPr>
                            <w:r w:rsidRPr="0022737B">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7"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p>
                        </w:tc>
                        <w:tc>
                          <w:tcPr>
                            <w:tcW w:w="1367" w:type="dxa"/>
                            <w:shd w:val="clear" w:color="auto" w:fill="B8CCE4" w:themeFill="accent1" w:themeFillTint="66"/>
                            <w:vAlign w:val="center"/>
                          </w:tcPr>
                          <w:p w:rsidR="00315B60" w:rsidRPr="00B80062" w:rsidRDefault="00315B60" w:rsidP="0006160E">
                            <w:pPr>
                              <w:jc w:val="center"/>
                              <w:rPr>
                                <w:b/>
                              </w:rPr>
                            </w:pPr>
                          </w:p>
                        </w:tc>
                      </w:tr>
                    </w:tbl>
                    <w:p w:rsidR="00315B60" w:rsidRDefault="00315B60" w:rsidP="00A8420C">
                      <w:pPr>
                        <w:pBdr>
                          <w:bottom w:val="single" w:sz="4" w:space="1" w:color="auto"/>
                        </w:pBdr>
                        <w:jc w:val="center"/>
                      </w:pPr>
                    </w:p>
                    <w:p w:rsidR="00315B60" w:rsidRDefault="00315B60" w:rsidP="00A8420C">
                      <w:pPr>
                        <w:pBdr>
                          <w:bottom w:val="single" w:sz="4" w:space="1" w:color="auto"/>
                        </w:pBdr>
                        <w:jc w:val="center"/>
                      </w:pPr>
                    </w:p>
                    <w:p w:rsidR="00315B60" w:rsidRDefault="00315B60" w:rsidP="00A8420C">
                      <w:pPr>
                        <w:pBdr>
                          <w:bottom w:val="single" w:sz="4" w:space="1" w:color="auto"/>
                        </w:pBdr>
                        <w:jc w:val="center"/>
                      </w:pPr>
                    </w:p>
                    <w:p w:rsidR="00315B60" w:rsidRDefault="00315B60" w:rsidP="00A8420C">
                      <w:pPr>
                        <w:pBdr>
                          <w:bottom w:val="single" w:sz="4" w:space="1" w:color="auto"/>
                        </w:pBdr>
                        <w:jc w:val="center"/>
                      </w:pPr>
                      <w:r>
                        <w:t>Pro 100 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0"/>
                        <w:gridCol w:w="1064"/>
                        <w:gridCol w:w="1064"/>
                        <w:gridCol w:w="890"/>
                        <w:gridCol w:w="890"/>
                        <w:gridCol w:w="839"/>
                        <w:gridCol w:w="1031"/>
                        <w:gridCol w:w="1309"/>
                        <w:gridCol w:w="1023"/>
                        <w:gridCol w:w="897"/>
                      </w:tblGrid>
                      <w:tr w:rsidR="00315B60" w:rsidTr="00CF65F8">
                        <w:tc>
                          <w:tcPr>
                            <w:tcW w:w="1809" w:type="dxa"/>
                            <w:tcBorders>
                              <w:bottom w:val="single" w:sz="4" w:space="0" w:color="auto"/>
                            </w:tcBorders>
                            <w:vAlign w:val="center"/>
                          </w:tcPr>
                          <w:p w:rsidR="00315B60" w:rsidRDefault="00315B60" w:rsidP="0006160E">
                            <w:pPr>
                              <w:jc w:val="center"/>
                            </w:pPr>
                          </w:p>
                        </w:tc>
                        <w:tc>
                          <w:tcPr>
                            <w:tcW w:w="1366" w:type="dxa"/>
                            <w:tcBorders>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Ballaststoffe in g</w:t>
                            </w:r>
                          </w:p>
                        </w:tc>
                        <w:tc>
                          <w:tcPr>
                            <w:tcW w:w="1366" w:type="dxa"/>
                            <w:tcBorders>
                              <w:left w:val="single" w:sz="4" w:space="0" w:color="auto"/>
                              <w:bottom w:val="single" w:sz="4" w:space="0" w:color="auto"/>
                              <w:right w:val="single" w:sz="4" w:space="0" w:color="auto"/>
                            </w:tcBorders>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tcBorders>
                              <w:left w:val="single" w:sz="4" w:space="0" w:color="auto"/>
                              <w:bottom w:val="single" w:sz="4" w:space="0" w:color="auto"/>
                            </w:tcBorders>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315B60" w:rsidRPr="00B80062" w:rsidTr="00CF65F8">
                        <w:tc>
                          <w:tcPr>
                            <w:tcW w:w="1809" w:type="dxa"/>
                            <w:tcBorders>
                              <w:top w:val="single" w:sz="4" w:space="0" w:color="auto"/>
                              <w:bottom w:val="single" w:sz="4" w:space="0" w:color="auto"/>
                            </w:tcBorders>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tcBorders>
                              <w:top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7"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315B60" w:rsidRPr="00B80062" w:rsidRDefault="00315B60" w:rsidP="0006160E">
                            <w:pPr>
                              <w:jc w:val="center"/>
                              <w:rPr>
                                <w:b/>
                              </w:rPr>
                            </w:pPr>
                          </w:p>
                        </w:tc>
                        <w:tc>
                          <w:tcPr>
                            <w:tcW w:w="1367" w:type="dxa"/>
                            <w:tcBorders>
                              <w:top w:val="single" w:sz="4" w:space="0" w:color="auto"/>
                              <w:left w:val="single" w:sz="4" w:space="0" w:color="auto"/>
                              <w:bottom w:val="single" w:sz="4" w:space="0" w:color="auto"/>
                            </w:tcBorders>
                            <w:shd w:val="clear" w:color="auto" w:fill="B8CCE4" w:themeFill="accent1" w:themeFillTint="66"/>
                            <w:vAlign w:val="center"/>
                          </w:tcPr>
                          <w:p w:rsidR="00315B60" w:rsidRPr="00B80062" w:rsidRDefault="00315B60" w:rsidP="0006160E">
                            <w:pPr>
                              <w:jc w:val="center"/>
                              <w:rPr>
                                <w:b/>
                              </w:rPr>
                            </w:pPr>
                          </w:p>
                        </w:tc>
                      </w:tr>
                    </w:tbl>
                    <w:p w:rsidR="00315B60" w:rsidRDefault="00315B60" w:rsidP="00A8420C"/>
                    <w:p w:rsidR="00315B60" w:rsidRDefault="00315B60">
                      <w:r>
                        <w:t>Übertrag der Summenwerte in AB 3.02.03.01.09</w:t>
                      </w:r>
                    </w:p>
                  </w:txbxContent>
                </v:textbox>
              </v:shape>
            </w:pict>
          </mc:Fallback>
        </mc:AlternateContent>
      </w:r>
      <w:r w:rsidR="006B466A">
        <w:rPr>
          <w:noProof/>
          <w:sz w:val="24"/>
        </w:rPr>
        <w:drawing>
          <wp:anchor distT="0" distB="0" distL="114300" distR="114300" simplePos="0" relativeHeight="252721152" behindDoc="0" locked="0" layoutInCell="0" allowOverlap="1" wp14:anchorId="5AED237F" wp14:editId="5677A2DD">
            <wp:simplePos x="0" y="0"/>
            <wp:positionH relativeFrom="rightMargin">
              <wp:posOffset>660400</wp:posOffset>
            </wp:positionH>
            <wp:positionV relativeFrom="paragraph">
              <wp:posOffset>92075</wp:posOffset>
            </wp:positionV>
            <wp:extent cx="345440" cy="323850"/>
            <wp:effectExtent l="0" t="0" r="0" b="0"/>
            <wp:wrapNone/>
            <wp:docPr id="18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B466A">
        <w:rPr>
          <w:noProof/>
          <w:sz w:val="24"/>
        </w:rPr>
        <w:drawing>
          <wp:anchor distT="0" distB="0" distL="114300" distR="114300" simplePos="0" relativeHeight="252722176" behindDoc="0" locked="0" layoutInCell="0" allowOverlap="1" wp14:anchorId="46AFEF6C" wp14:editId="6680D4BA">
            <wp:simplePos x="0" y="0"/>
            <wp:positionH relativeFrom="rightMargin">
              <wp:posOffset>1088390</wp:posOffset>
            </wp:positionH>
            <wp:positionV relativeFrom="paragraph">
              <wp:posOffset>92075</wp:posOffset>
            </wp:positionV>
            <wp:extent cx="345440" cy="323850"/>
            <wp:effectExtent l="0" t="0" r="0" b="0"/>
            <wp:wrapNone/>
            <wp:docPr id="18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B466A">
        <w:t>Hilfsmittelblatt Nährwertberechnung</w:t>
      </w:r>
    </w:p>
    <w:p w:rsidR="00655C10" w:rsidRDefault="00655C10" w:rsidP="00655C10">
      <w:pPr>
        <w:pStyle w:val="Textkrper"/>
      </w:pPr>
    </w:p>
    <w:p w:rsidR="00655C10" w:rsidRPr="00655C10" w:rsidRDefault="00655C10" w:rsidP="00655C10">
      <w:pPr>
        <w:pStyle w:val="Textkrper"/>
      </w:pPr>
    </w:p>
    <w:p w:rsidR="00655C10" w:rsidRPr="00655C10" w:rsidRDefault="00655C10" w:rsidP="00655C10">
      <w:pPr>
        <w:pStyle w:val="Textkrper"/>
        <w:sectPr w:rsidR="00655C10" w:rsidRPr="00655C10" w:rsidSect="006B466A">
          <w:headerReference w:type="default" r:id="rId129"/>
          <w:footerReference w:type="default" r:id="rId130"/>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55C10" w:rsidRPr="00B51DE9" w:rsidTr="0006160E">
        <w:trPr>
          <w:trHeight w:val="523"/>
        </w:trPr>
        <w:tc>
          <w:tcPr>
            <w:tcW w:w="3119" w:type="dxa"/>
            <w:tcBorders>
              <w:left w:val="single" w:sz="4" w:space="0" w:color="auto"/>
              <w:bottom w:val="single" w:sz="4" w:space="0" w:color="auto"/>
              <w:right w:val="single" w:sz="4" w:space="0" w:color="auto"/>
            </w:tcBorders>
            <w:shd w:val="clear" w:color="auto" w:fill="D9D9D9"/>
            <w:hideMark/>
          </w:tcPr>
          <w:p w:rsidR="00655C10" w:rsidRDefault="00655C10" w:rsidP="0006160E">
            <w:pPr>
              <w:pStyle w:val="Tabelle6pt"/>
              <w:rPr>
                <w:color w:val="000000"/>
              </w:rPr>
            </w:pPr>
            <w:r>
              <w:lastRenderedPageBreak/>
              <w:br w:type="page"/>
              <w:t>Lernfeld</w:t>
            </w:r>
          </w:p>
          <w:p w:rsidR="00655C10" w:rsidRDefault="00655C10" w:rsidP="0006160E">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655C10" w:rsidRDefault="00655C10" w:rsidP="0006160E">
            <w:pPr>
              <w:pStyle w:val="Tabelle6pt"/>
              <w:rPr>
                <w:color w:val="000000"/>
              </w:rPr>
            </w:pPr>
            <w:r>
              <w:t>Titel</w:t>
            </w:r>
          </w:p>
          <w:p w:rsidR="00655C10" w:rsidRDefault="00655C10" w:rsidP="0006160E">
            <w:pPr>
              <w:pStyle w:val="TabelleKopflinks"/>
            </w:pPr>
            <w:r>
              <w:t>03 Lebensmittelkennzeichnung</w:t>
            </w:r>
          </w:p>
        </w:tc>
        <w:tc>
          <w:tcPr>
            <w:tcW w:w="188" w:type="dxa"/>
            <w:vMerge w:val="restart"/>
            <w:tcBorders>
              <w:top w:val="nil"/>
              <w:left w:val="single" w:sz="4" w:space="0" w:color="auto"/>
              <w:bottom w:val="nil"/>
              <w:right w:val="single" w:sz="4" w:space="0" w:color="auto"/>
            </w:tcBorders>
            <w:shd w:val="clear" w:color="auto" w:fill="FFFFFF"/>
          </w:tcPr>
          <w:p w:rsidR="00655C10" w:rsidRPr="004B658C" w:rsidRDefault="00655C10" w:rsidP="0006160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55C10" w:rsidRDefault="00655C10" w:rsidP="0006160E">
            <w:pPr>
              <w:pStyle w:val="Tabelle6pt"/>
            </w:pPr>
          </w:p>
          <w:p w:rsidR="00655C10" w:rsidRPr="00B51DE9" w:rsidRDefault="00655C10" w:rsidP="0006160E">
            <w:pPr>
              <w:pStyle w:val="TabelleKopfmitte"/>
              <w:rPr>
                <w:rFonts w:eastAsia="Calibri"/>
              </w:rPr>
            </w:pPr>
            <w:r>
              <w:t>H03.02.03.01.12</w:t>
            </w:r>
          </w:p>
        </w:tc>
      </w:tr>
      <w:tr w:rsidR="00655C10" w:rsidRPr="00B51DE9" w:rsidTr="0006160E">
        <w:tc>
          <w:tcPr>
            <w:tcW w:w="7348" w:type="dxa"/>
            <w:gridSpan w:val="2"/>
            <w:tcBorders>
              <w:left w:val="single" w:sz="4" w:space="0" w:color="auto"/>
              <w:bottom w:val="single" w:sz="4" w:space="0" w:color="auto"/>
              <w:right w:val="single" w:sz="4" w:space="0" w:color="auto"/>
            </w:tcBorders>
            <w:hideMark/>
          </w:tcPr>
          <w:p w:rsidR="00655C10" w:rsidRPr="004B658C" w:rsidRDefault="00655C10" w:rsidP="0006160E">
            <w:pPr>
              <w:pStyle w:val="Tabelle6pt"/>
            </w:pPr>
            <w:r>
              <w:t>Kompetenzbereiche:</w:t>
            </w:r>
          </w:p>
          <w:p w:rsidR="00655C10" w:rsidRDefault="00655C10" w:rsidP="0006160E">
            <w:pPr>
              <w:pStyle w:val="Kopf8ptafz"/>
            </w:pPr>
            <w:r w:rsidRPr="002A6DD9">
              <w:t>Ich kann Informations- und Kommunikationssysteme nutzen.</w:t>
            </w:r>
          </w:p>
          <w:p w:rsidR="00655C10" w:rsidRPr="00523527" w:rsidRDefault="00655C10" w:rsidP="0006160E">
            <w:pPr>
              <w:pStyle w:val="Kopf8ptafz"/>
              <w:rPr>
                <w:rStyle w:val="Hervorhebung"/>
                <w:i w:val="0"/>
              </w:rPr>
            </w:pPr>
            <w:r w:rsidRPr="00523527">
              <w:rPr>
                <w:i/>
                <w:szCs w:val="16"/>
              </w:rPr>
              <w:t>Ich kann Aufgaben bearbeiten, eingeübte Arbeitstechniken anwenden und Aufgaben zeitlich und inhal</w:t>
            </w:r>
            <w:r w:rsidRPr="00523527">
              <w:rPr>
                <w:i/>
                <w:szCs w:val="16"/>
              </w:rPr>
              <w:t>t</w:t>
            </w:r>
            <w:r w:rsidRPr="00523527">
              <w:rPr>
                <w:i/>
                <w:szCs w:val="16"/>
              </w:rPr>
              <w:t>lich strukturieren</w:t>
            </w:r>
            <w:r w:rsidR="00874CF1">
              <w:rPr>
                <w:i/>
                <w:szCs w:val="16"/>
              </w:rPr>
              <w:t>.</w:t>
            </w:r>
          </w:p>
          <w:p w:rsidR="00655C10" w:rsidRDefault="00655C10" w:rsidP="0006160E">
            <w:pPr>
              <w:pStyle w:val="Kopf8ptafz"/>
            </w:pPr>
            <w:r w:rsidRPr="00662746">
              <w:rPr>
                <w:i/>
                <w:szCs w:val="16"/>
              </w:rPr>
              <w:t>Ich kann mich in eine Aufgabe vertiefen und ausdauernd daran arbei</w:t>
            </w:r>
            <w:r>
              <w:rPr>
                <w:i/>
                <w:szCs w:val="16"/>
              </w:rPr>
              <w:t>ten.</w:t>
            </w:r>
          </w:p>
        </w:tc>
        <w:tc>
          <w:tcPr>
            <w:tcW w:w="188" w:type="dxa"/>
            <w:vMerge/>
            <w:tcBorders>
              <w:left w:val="single" w:sz="4" w:space="0" w:color="auto"/>
              <w:bottom w:val="nil"/>
              <w:right w:val="nil"/>
            </w:tcBorders>
            <w:vAlign w:val="center"/>
            <w:hideMark/>
          </w:tcPr>
          <w:p w:rsidR="00655C10" w:rsidRDefault="00655C10" w:rsidP="0006160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55C10" w:rsidRPr="00B51DE9" w:rsidTr="0006160E">
              <w:trPr>
                <w:trHeight w:val="284"/>
              </w:trPr>
              <w:tc>
                <w:tcPr>
                  <w:tcW w:w="2090" w:type="dxa"/>
                  <w:shd w:val="clear" w:color="auto" w:fill="D9D9D9" w:themeFill="background1" w:themeFillShade="D9"/>
                </w:tcPr>
                <w:p w:rsidR="00655C10" w:rsidRPr="00B51DE9" w:rsidRDefault="00655C10" w:rsidP="0006160E">
                  <w:pPr>
                    <w:pStyle w:val="TabelleKopfmitte"/>
                  </w:pPr>
                  <w:r w:rsidRPr="00B51DE9">
                    <w:t>L</w:t>
                  </w:r>
                  <w:r>
                    <w:t>ösung</w:t>
                  </w:r>
                </w:p>
              </w:tc>
            </w:tr>
          </w:tbl>
          <w:p w:rsidR="00655C10" w:rsidRPr="00B51DE9" w:rsidRDefault="00655C10" w:rsidP="0006160E"/>
        </w:tc>
      </w:tr>
    </w:tbl>
    <w:p w:rsidR="00655C10" w:rsidRDefault="00655C10" w:rsidP="00655C10">
      <w:pPr>
        <w:pStyle w:val="berschrift1"/>
      </w:pPr>
      <w:r>
        <w:rPr>
          <w:noProof/>
          <w:sz w:val="24"/>
        </w:rPr>
        <w:drawing>
          <wp:anchor distT="0" distB="0" distL="114300" distR="114300" simplePos="0" relativeHeight="252828672" behindDoc="0" locked="0" layoutInCell="0" allowOverlap="1" wp14:anchorId="53614B6B" wp14:editId="569726BB">
            <wp:simplePos x="0" y="0"/>
            <wp:positionH relativeFrom="rightMargin">
              <wp:posOffset>660400</wp:posOffset>
            </wp:positionH>
            <wp:positionV relativeFrom="paragraph">
              <wp:posOffset>92075</wp:posOffset>
            </wp:positionV>
            <wp:extent cx="345440" cy="323850"/>
            <wp:effectExtent l="0" t="0" r="0" b="0"/>
            <wp:wrapNone/>
            <wp:docPr id="18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829696" behindDoc="0" locked="0" layoutInCell="0" allowOverlap="1" wp14:anchorId="7FB5AC1F" wp14:editId="77991972">
            <wp:simplePos x="0" y="0"/>
            <wp:positionH relativeFrom="rightMargin">
              <wp:posOffset>1088390</wp:posOffset>
            </wp:positionH>
            <wp:positionV relativeFrom="paragraph">
              <wp:posOffset>92075</wp:posOffset>
            </wp:positionV>
            <wp:extent cx="345440" cy="323850"/>
            <wp:effectExtent l="0" t="0" r="0" b="0"/>
            <wp:wrapNone/>
            <wp:docPr id="5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Hilfsmittelblatt Nährwertkennzeichnung</w:t>
      </w:r>
    </w:p>
    <w:p w:rsidR="008D55F1" w:rsidRPr="001C514E" w:rsidRDefault="00655C10" w:rsidP="00655C10">
      <w:pPr>
        <w:pStyle w:val="Abstandszeile"/>
      </w:pPr>
      <w:r>
        <w:rPr>
          <w:noProof/>
        </w:rPr>
        <mc:AlternateContent>
          <mc:Choice Requires="wps">
            <w:drawing>
              <wp:anchor distT="0" distB="0" distL="114300" distR="114300" simplePos="0" relativeHeight="252830720" behindDoc="0" locked="0" layoutInCell="1" allowOverlap="1">
                <wp:simplePos x="0" y="0"/>
                <wp:positionH relativeFrom="column">
                  <wp:posOffset>-586739</wp:posOffset>
                </wp:positionH>
                <wp:positionV relativeFrom="paragraph">
                  <wp:posOffset>695958</wp:posOffset>
                </wp:positionV>
                <wp:extent cx="7024688" cy="5815015"/>
                <wp:effectExtent l="0" t="4763" r="19368" b="19367"/>
                <wp:wrapNone/>
                <wp:docPr id="546" name="Textfeld 546"/>
                <wp:cNvGraphicFramePr/>
                <a:graphic xmlns:a="http://schemas.openxmlformats.org/drawingml/2006/main">
                  <a:graphicData uri="http://schemas.microsoft.com/office/word/2010/wordprocessingShape">
                    <wps:wsp>
                      <wps:cNvSpPr txBox="1"/>
                      <wps:spPr>
                        <a:xfrm rot="16200000">
                          <a:off x="0" y="0"/>
                          <a:ext cx="7024688" cy="5815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5B60" w:rsidRDefault="00315B60" w:rsidP="00655C10">
                            <w:pPr>
                              <w:pBdr>
                                <w:bottom w:val="single" w:sz="4" w:space="1" w:color="auto"/>
                              </w:pBdr>
                              <w:jc w:val="center"/>
                            </w:pPr>
                          </w:p>
                          <w:p w:rsidR="00315B60" w:rsidRDefault="00315B60" w:rsidP="00655C10">
                            <w:pPr>
                              <w:pBdr>
                                <w:bottom w:val="single" w:sz="4" w:space="1" w:color="auto"/>
                              </w:pBdr>
                              <w:jc w:val="center"/>
                            </w:pPr>
                            <w:r>
                              <w:t>Angaben pro Rezept gerechnet</w:t>
                            </w:r>
                          </w:p>
                          <w:tbl>
                            <w:tblPr>
                              <w:tblStyle w:val="Tabellenraster"/>
                              <w:tblW w:w="0" w:type="auto"/>
                              <w:tblBorders>
                                <w:insideV w:val="none" w:sz="0" w:space="0" w:color="auto"/>
                              </w:tblBorders>
                              <w:tblLook w:val="04A0" w:firstRow="1" w:lastRow="0" w:firstColumn="1" w:lastColumn="0" w:noHBand="0" w:noVBand="1"/>
                            </w:tblPr>
                            <w:tblGrid>
                              <w:gridCol w:w="1519"/>
                              <w:gridCol w:w="1097"/>
                              <w:gridCol w:w="1097"/>
                              <w:gridCol w:w="948"/>
                              <w:gridCol w:w="963"/>
                              <w:gridCol w:w="949"/>
                              <w:gridCol w:w="1067"/>
                              <w:gridCol w:w="1315"/>
                              <w:gridCol w:w="1060"/>
                              <w:gridCol w:w="964"/>
                            </w:tblGrid>
                            <w:tr w:rsidR="004D7213" w:rsidTr="00982BA4">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4D7213" w:rsidTr="00982BA4">
                              <w:tc>
                                <w:tcPr>
                                  <w:tcW w:w="1809" w:type="dxa"/>
                                  <w:shd w:val="clear" w:color="auto" w:fill="D9D9D9" w:themeFill="background1" w:themeFillShade="D9"/>
                                  <w:vAlign w:val="center"/>
                                </w:tcPr>
                                <w:p w:rsidR="00315B60" w:rsidRPr="00B80062" w:rsidRDefault="00315B60" w:rsidP="0006160E">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06160E">
                                  <w:pPr>
                                    <w:jc w:val="center"/>
                                  </w:pPr>
                                  <w:r>
                                    <w:t>1455</w:t>
                                  </w:r>
                                </w:p>
                              </w:tc>
                              <w:tc>
                                <w:tcPr>
                                  <w:tcW w:w="1366" w:type="dxa"/>
                                  <w:vAlign w:val="center"/>
                                </w:tcPr>
                                <w:p w:rsidR="00315B60" w:rsidRDefault="00315B60" w:rsidP="0006160E">
                                  <w:pPr>
                                    <w:jc w:val="center"/>
                                  </w:pPr>
                                  <w:r>
                                    <w:t>347,5</w:t>
                                  </w:r>
                                </w:p>
                              </w:tc>
                              <w:tc>
                                <w:tcPr>
                                  <w:tcW w:w="1366" w:type="dxa"/>
                                  <w:vAlign w:val="center"/>
                                </w:tcPr>
                                <w:p w:rsidR="00315B60" w:rsidRDefault="00315B60" w:rsidP="0006160E">
                                  <w:pPr>
                                    <w:jc w:val="center"/>
                                  </w:pPr>
                                  <w:r>
                                    <w:t>24,5</w:t>
                                  </w:r>
                                </w:p>
                              </w:tc>
                              <w:tc>
                                <w:tcPr>
                                  <w:tcW w:w="1366" w:type="dxa"/>
                                  <w:vAlign w:val="center"/>
                                </w:tcPr>
                                <w:p w:rsidR="00315B60" w:rsidRDefault="00315B60" w:rsidP="0006160E">
                                  <w:pPr>
                                    <w:jc w:val="center"/>
                                  </w:pPr>
                                  <w:r>
                                    <w:t>17,3</w:t>
                                  </w:r>
                                </w:p>
                              </w:tc>
                              <w:tc>
                                <w:tcPr>
                                  <w:tcW w:w="1367" w:type="dxa"/>
                                  <w:vAlign w:val="center"/>
                                </w:tcPr>
                                <w:p w:rsidR="00315B60" w:rsidRDefault="00315B60" w:rsidP="0006160E">
                                  <w:pPr>
                                    <w:jc w:val="center"/>
                                  </w:pPr>
                                  <w:r>
                                    <w:t>8,8</w:t>
                                  </w:r>
                                </w:p>
                              </w:tc>
                              <w:tc>
                                <w:tcPr>
                                  <w:tcW w:w="1366" w:type="dxa"/>
                                  <w:vAlign w:val="center"/>
                                </w:tcPr>
                                <w:p w:rsidR="00315B60" w:rsidRDefault="00315B60" w:rsidP="0006160E">
                                  <w:pPr>
                                    <w:jc w:val="center"/>
                                  </w:pPr>
                                  <w:r>
                                    <w:t>8,8</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23,3</w:t>
                                  </w:r>
                                </w:p>
                              </w:tc>
                              <w:tc>
                                <w:tcPr>
                                  <w:tcW w:w="1367" w:type="dxa"/>
                                  <w:vAlign w:val="center"/>
                                </w:tcPr>
                                <w:p w:rsidR="00315B60" w:rsidRDefault="00315B60" w:rsidP="0006160E">
                                  <w:pPr>
                                    <w:jc w:val="center"/>
                                  </w:pPr>
                                  <w:r>
                                    <w:t>0,38</w:t>
                                  </w:r>
                                </w:p>
                              </w:tc>
                            </w:tr>
                            <w:tr w:rsidR="004D7213" w:rsidTr="00982BA4">
                              <w:tc>
                                <w:tcPr>
                                  <w:tcW w:w="1809" w:type="dxa"/>
                                  <w:shd w:val="clear" w:color="auto" w:fill="D9D9D9" w:themeFill="background1" w:themeFillShade="D9"/>
                                  <w:vAlign w:val="center"/>
                                </w:tcPr>
                                <w:p w:rsidR="00315B60" w:rsidRDefault="00315B60" w:rsidP="0006160E">
                                  <w:pPr>
                                    <w:jc w:val="center"/>
                                  </w:pPr>
                                  <w:r>
                                    <w:t>125 ml Vol</w:t>
                                  </w:r>
                                  <w:r>
                                    <w:t>l</w:t>
                                  </w:r>
                                  <w:r w:rsidR="00874CF1">
                                    <w:t>milch 3,</w:t>
                                  </w:r>
                                  <w:r>
                                    <w:t>5% F</w:t>
                                  </w:r>
                                </w:p>
                              </w:tc>
                              <w:tc>
                                <w:tcPr>
                                  <w:tcW w:w="1366" w:type="dxa"/>
                                  <w:vAlign w:val="center"/>
                                </w:tcPr>
                                <w:p w:rsidR="00315B60" w:rsidRDefault="00315B60" w:rsidP="0006160E">
                                  <w:pPr>
                                    <w:jc w:val="center"/>
                                  </w:pPr>
                                  <w:r>
                                    <w:t>335</w:t>
                                  </w:r>
                                </w:p>
                              </w:tc>
                              <w:tc>
                                <w:tcPr>
                                  <w:tcW w:w="1366" w:type="dxa"/>
                                  <w:vAlign w:val="center"/>
                                </w:tcPr>
                                <w:p w:rsidR="00315B60" w:rsidRDefault="00315B60" w:rsidP="0006160E">
                                  <w:pPr>
                                    <w:jc w:val="center"/>
                                  </w:pPr>
                                  <w:r>
                                    <w:t>80</w:t>
                                  </w:r>
                                </w:p>
                              </w:tc>
                              <w:tc>
                                <w:tcPr>
                                  <w:tcW w:w="1366" w:type="dxa"/>
                                  <w:vAlign w:val="center"/>
                                </w:tcPr>
                                <w:p w:rsidR="00315B60" w:rsidRDefault="00315B60" w:rsidP="0006160E">
                                  <w:pPr>
                                    <w:jc w:val="center"/>
                                  </w:pPr>
                                  <w:r>
                                    <w:t>4,4</w:t>
                                  </w:r>
                                </w:p>
                              </w:tc>
                              <w:tc>
                                <w:tcPr>
                                  <w:tcW w:w="1366" w:type="dxa"/>
                                  <w:vAlign w:val="center"/>
                                </w:tcPr>
                                <w:p w:rsidR="00315B60" w:rsidRDefault="00315B60" w:rsidP="0006160E">
                                  <w:pPr>
                                    <w:jc w:val="center"/>
                                  </w:pPr>
                                  <w:r>
                                    <w:t>2,6</w:t>
                                  </w:r>
                                </w:p>
                              </w:tc>
                              <w:tc>
                                <w:tcPr>
                                  <w:tcW w:w="1367" w:type="dxa"/>
                                  <w:vAlign w:val="center"/>
                                </w:tcPr>
                                <w:p w:rsidR="00315B60" w:rsidRDefault="00315B60" w:rsidP="0006160E">
                                  <w:pPr>
                                    <w:jc w:val="center"/>
                                  </w:pPr>
                                  <w:r>
                                    <w:t>5,9</w:t>
                                  </w:r>
                                </w:p>
                              </w:tc>
                              <w:tc>
                                <w:tcPr>
                                  <w:tcW w:w="1366" w:type="dxa"/>
                                  <w:vAlign w:val="center"/>
                                </w:tcPr>
                                <w:p w:rsidR="00315B60" w:rsidRDefault="00315B60" w:rsidP="0006160E">
                                  <w:pPr>
                                    <w:jc w:val="center"/>
                                  </w:pPr>
                                  <w:r>
                                    <w:t>5,9</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4,1</w:t>
                                  </w:r>
                                </w:p>
                              </w:tc>
                              <w:tc>
                                <w:tcPr>
                                  <w:tcW w:w="1367" w:type="dxa"/>
                                  <w:vAlign w:val="center"/>
                                </w:tcPr>
                                <w:p w:rsidR="00315B60" w:rsidRDefault="00315B60" w:rsidP="0006160E">
                                  <w:pPr>
                                    <w:jc w:val="center"/>
                                  </w:pPr>
                                  <w:r>
                                    <w:t>0,25</w:t>
                                  </w:r>
                                </w:p>
                              </w:tc>
                            </w:tr>
                            <w:tr w:rsidR="004D7213" w:rsidTr="00982BA4">
                              <w:tc>
                                <w:tcPr>
                                  <w:tcW w:w="1809" w:type="dxa"/>
                                  <w:shd w:val="clear" w:color="auto" w:fill="D9D9D9" w:themeFill="background1" w:themeFillShade="D9"/>
                                  <w:vAlign w:val="center"/>
                                </w:tcPr>
                                <w:p w:rsidR="00315B60" w:rsidRDefault="00315B60" w:rsidP="0006160E">
                                  <w:pPr>
                                    <w:jc w:val="center"/>
                                  </w:pPr>
                                  <w:r>
                                    <w:t>35 g Zucker</w:t>
                                  </w:r>
                                </w:p>
                                <w:p w:rsidR="00315B60" w:rsidRDefault="00315B60" w:rsidP="0006160E">
                                  <w:pPr>
                                    <w:jc w:val="center"/>
                                  </w:pPr>
                                </w:p>
                              </w:tc>
                              <w:tc>
                                <w:tcPr>
                                  <w:tcW w:w="1366" w:type="dxa"/>
                                  <w:vAlign w:val="center"/>
                                </w:tcPr>
                                <w:p w:rsidR="00315B60" w:rsidRDefault="00315B60" w:rsidP="0006160E">
                                  <w:pPr>
                                    <w:jc w:val="center"/>
                                  </w:pPr>
                                  <w:r>
                                    <w:t>594</w:t>
                                  </w:r>
                                </w:p>
                              </w:tc>
                              <w:tc>
                                <w:tcPr>
                                  <w:tcW w:w="1366" w:type="dxa"/>
                                  <w:vAlign w:val="center"/>
                                </w:tcPr>
                                <w:p w:rsidR="00315B60" w:rsidRDefault="00315B60" w:rsidP="0006160E">
                                  <w:pPr>
                                    <w:jc w:val="center"/>
                                  </w:pPr>
                                  <w:r>
                                    <w:t>144</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0</w:t>
                                  </w:r>
                                </w:p>
                              </w:tc>
                              <w:tc>
                                <w:tcPr>
                                  <w:tcW w:w="1367" w:type="dxa"/>
                                  <w:vAlign w:val="center"/>
                                </w:tcPr>
                                <w:p w:rsidR="00315B60" w:rsidRDefault="00315B60" w:rsidP="0006160E">
                                  <w:pPr>
                                    <w:jc w:val="center"/>
                                  </w:pPr>
                                  <w:r>
                                    <w:t>35</w:t>
                                  </w:r>
                                </w:p>
                              </w:tc>
                              <w:tc>
                                <w:tcPr>
                                  <w:tcW w:w="1366" w:type="dxa"/>
                                  <w:vAlign w:val="center"/>
                                </w:tcPr>
                                <w:p w:rsidR="00315B60" w:rsidRDefault="00315B60" w:rsidP="0006160E">
                                  <w:pPr>
                                    <w:jc w:val="center"/>
                                  </w:pPr>
                                  <w:r>
                                    <w:t>35</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0</w:t>
                                  </w:r>
                                </w:p>
                              </w:tc>
                              <w:tc>
                                <w:tcPr>
                                  <w:tcW w:w="1367" w:type="dxa"/>
                                  <w:vAlign w:val="center"/>
                                </w:tcPr>
                                <w:p w:rsidR="00315B60" w:rsidRDefault="00315B60" w:rsidP="0006160E">
                                  <w:pPr>
                                    <w:jc w:val="center"/>
                                  </w:pPr>
                                  <w:r>
                                    <w:t>0</w:t>
                                  </w:r>
                                </w:p>
                              </w:tc>
                            </w:tr>
                            <w:tr w:rsidR="004D7213" w:rsidTr="00982BA4">
                              <w:tc>
                                <w:tcPr>
                                  <w:tcW w:w="1809" w:type="dxa"/>
                                  <w:shd w:val="clear" w:color="auto" w:fill="D9D9D9" w:themeFill="background1" w:themeFillShade="D9"/>
                                  <w:vAlign w:val="center"/>
                                </w:tcPr>
                                <w:p w:rsidR="00315B60" w:rsidRDefault="00315B60" w:rsidP="0006160E">
                                  <w:pPr>
                                    <w:jc w:val="center"/>
                                  </w:pPr>
                                  <w:r>
                                    <w:t>375 g Banane</w:t>
                                  </w:r>
                                </w:p>
                                <w:p w:rsidR="00315B60" w:rsidRDefault="00315B60" w:rsidP="0006160E">
                                  <w:pPr>
                                    <w:jc w:val="center"/>
                                  </w:pPr>
                                </w:p>
                              </w:tc>
                              <w:tc>
                                <w:tcPr>
                                  <w:tcW w:w="1366" w:type="dxa"/>
                                  <w:vAlign w:val="center"/>
                                </w:tcPr>
                                <w:p w:rsidR="00315B60" w:rsidRPr="004F79E0" w:rsidRDefault="00315B60" w:rsidP="0006160E">
                                  <w:pPr>
                                    <w:jc w:val="center"/>
                                    <w:rPr>
                                      <w:highlight w:val="yellow"/>
                                    </w:rPr>
                                  </w:pPr>
                                  <w:r w:rsidRPr="004F79E0">
                                    <w:rPr>
                                      <w:highlight w:val="yellow"/>
                                    </w:rPr>
                                    <w:t>1575</w:t>
                                  </w:r>
                                </w:p>
                              </w:tc>
                              <w:tc>
                                <w:tcPr>
                                  <w:tcW w:w="1366" w:type="dxa"/>
                                  <w:vAlign w:val="center"/>
                                </w:tcPr>
                                <w:p w:rsidR="00315B60" w:rsidRDefault="00315B60" w:rsidP="0006160E">
                                  <w:pPr>
                                    <w:jc w:val="center"/>
                                  </w:pPr>
                                  <w:r>
                                    <w:t>383</w:t>
                                  </w:r>
                                </w:p>
                              </w:tc>
                              <w:tc>
                                <w:tcPr>
                                  <w:tcW w:w="1366" w:type="dxa"/>
                                  <w:vAlign w:val="center"/>
                                </w:tcPr>
                                <w:p w:rsidR="00315B60" w:rsidRDefault="00315B60" w:rsidP="0006160E">
                                  <w:pPr>
                                    <w:jc w:val="center"/>
                                  </w:pPr>
                                  <w:r>
                                    <w:t>1,1</w:t>
                                  </w:r>
                                </w:p>
                              </w:tc>
                              <w:tc>
                                <w:tcPr>
                                  <w:tcW w:w="1366" w:type="dxa"/>
                                  <w:vAlign w:val="center"/>
                                </w:tcPr>
                                <w:p w:rsidR="00315B60" w:rsidRDefault="00315B60" w:rsidP="0006160E">
                                  <w:pPr>
                                    <w:jc w:val="center"/>
                                  </w:pPr>
                                  <w:r>
                                    <w:t>0,4</w:t>
                                  </w:r>
                                </w:p>
                              </w:tc>
                              <w:tc>
                                <w:tcPr>
                                  <w:tcW w:w="1367" w:type="dxa"/>
                                  <w:vAlign w:val="center"/>
                                </w:tcPr>
                                <w:p w:rsidR="00315B60" w:rsidRDefault="00315B60" w:rsidP="0006160E">
                                  <w:pPr>
                                    <w:jc w:val="center"/>
                                  </w:pPr>
                                  <w:r>
                                    <w:t>86,3</w:t>
                                  </w:r>
                                </w:p>
                              </w:tc>
                              <w:tc>
                                <w:tcPr>
                                  <w:tcW w:w="1366" w:type="dxa"/>
                                  <w:vAlign w:val="center"/>
                                </w:tcPr>
                                <w:p w:rsidR="00315B60" w:rsidRDefault="00315B60" w:rsidP="0006160E">
                                  <w:pPr>
                                    <w:jc w:val="center"/>
                                  </w:pPr>
                                  <w:r>
                                    <w:t>45</w:t>
                                  </w:r>
                                </w:p>
                              </w:tc>
                              <w:tc>
                                <w:tcPr>
                                  <w:tcW w:w="1366" w:type="dxa"/>
                                  <w:vAlign w:val="center"/>
                                </w:tcPr>
                                <w:p w:rsidR="00315B60" w:rsidRDefault="00315B60" w:rsidP="0006160E">
                                  <w:pPr>
                                    <w:jc w:val="center"/>
                                  </w:pPr>
                                  <w:r>
                                    <w:t>9,8</w:t>
                                  </w:r>
                                </w:p>
                              </w:tc>
                              <w:tc>
                                <w:tcPr>
                                  <w:tcW w:w="1366" w:type="dxa"/>
                                  <w:vAlign w:val="center"/>
                                </w:tcPr>
                                <w:p w:rsidR="00315B60" w:rsidRDefault="00315B60" w:rsidP="0006160E">
                                  <w:pPr>
                                    <w:jc w:val="center"/>
                                  </w:pPr>
                                  <w:r>
                                    <w:t>4,1</w:t>
                                  </w:r>
                                </w:p>
                              </w:tc>
                              <w:tc>
                                <w:tcPr>
                                  <w:tcW w:w="1367" w:type="dxa"/>
                                  <w:vAlign w:val="center"/>
                                </w:tcPr>
                                <w:p w:rsidR="00315B60" w:rsidRDefault="00315B60" w:rsidP="0006160E">
                                  <w:pPr>
                                    <w:jc w:val="center"/>
                                  </w:pPr>
                                  <w:r>
                                    <w:t>0,75</w:t>
                                  </w:r>
                                </w:p>
                              </w:tc>
                            </w:tr>
                            <w:tr w:rsidR="004D7213" w:rsidRPr="00B80062" w:rsidTr="00982BA4">
                              <w:tc>
                                <w:tcPr>
                                  <w:tcW w:w="1809" w:type="dxa"/>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3959</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954,5</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30</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20,3</w:t>
                                  </w:r>
                                </w:p>
                              </w:tc>
                              <w:tc>
                                <w:tcPr>
                                  <w:tcW w:w="1367" w:type="dxa"/>
                                  <w:shd w:val="clear" w:color="auto" w:fill="B8CCE4" w:themeFill="accent1" w:themeFillTint="66"/>
                                  <w:vAlign w:val="center"/>
                                </w:tcPr>
                                <w:p w:rsidR="00315B60" w:rsidRPr="00B80062" w:rsidRDefault="00315B60" w:rsidP="0006160E">
                                  <w:pPr>
                                    <w:jc w:val="center"/>
                                    <w:rPr>
                                      <w:b/>
                                    </w:rPr>
                                  </w:pPr>
                                  <w:r w:rsidRPr="00B80062">
                                    <w:rPr>
                                      <w:b/>
                                    </w:rPr>
                                    <w:t>136</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94,7</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9,8</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31,5</w:t>
                                  </w:r>
                                </w:p>
                              </w:tc>
                              <w:tc>
                                <w:tcPr>
                                  <w:tcW w:w="1367" w:type="dxa"/>
                                  <w:shd w:val="clear" w:color="auto" w:fill="B8CCE4" w:themeFill="accent1" w:themeFillTint="66"/>
                                  <w:vAlign w:val="center"/>
                                </w:tcPr>
                                <w:p w:rsidR="00315B60" w:rsidRPr="00B80062" w:rsidRDefault="00315B60" w:rsidP="0006160E">
                                  <w:pPr>
                                    <w:jc w:val="center"/>
                                    <w:rPr>
                                      <w:b/>
                                    </w:rPr>
                                  </w:pPr>
                                  <w:r w:rsidRPr="00B80062">
                                    <w:rPr>
                                      <w:b/>
                                    </w:rPr>
                                    <w:t>1,38</w:t>
                                  </w:r>
                                </w:p>
                              </w:tc>
                            </w:tr>
                          </w:tbl>
                          <w:p w:rsidR="00315B60" w:rsidRDefault="00315B60" w:rsidP="00655C10"/>
                          <w:p w:rsidR="00315B60" w:rsidRDefault="00315B60" w:rsidP="00655C10"/>
                          <w:p w:rsidR="00315B60" w:rsidRDefault="00315B60" w:rsidP="00655C10"/>
                          <w:p w:rsidR="00315B60" w:rsidRDefault="00315B60" w:rsidP="00655C10"/>
                          <w:p w:rsidR="00315B60" w:rsidRDefault="00315B60" w:rsidP="00655C10"/>
                          <w:p w:rsidR="00315B60" w:rsidRDefault="00315B60" w:rsidP="00655C10"/>
                          <w:p w:rsidR="00315B60" w:rsidRDefault="00315B60" w:rsidP="00655C10">
                            <w:pPr>
                              <w:pBdr>
                                <w:bottom w:val="single" w:sz="4" w:space="1" w:color="auto"/>
                              </w:pBdr>
                              <w:jc w:val="center"/>
                            </w:pPr>
                            <w:r>
                              <w:t>Pro 100 g</w:t>
                            </w:r>
                          </w:p>
                          <w:tbl>
                            <w:tblPr>
                              <w:tblStyle w:val="Tabellenraster"/>
                              <w:tblW w:w="0" w:type="auto"/>
                              <w:tblBorders>
                                <w:insideV w:val="none" w:sz="0" w:space="0" w:color="auto"/>
                              </w:tblBorders>
                              <w:tblLook w:val="04A0" w:firstRow="1" w:lastRow="0" w:firstColumn="1" w:lastColumn="0" w:noHBand="0" w:noVBand="1"/>
                            </w:tblPr>
                            <w:tblGrid>
                              <w:gridCol w:w="1359"/>
                              <w:gridCol w:w="1113"/>
                              <w:gridCol w:w="1113"/>
                              <w:gridCol w:w="967"/>
                              <w:gridCol w:w="967"/>
                              <w:gridCol w:w="989"/>
                              <w:gridCol w:w="1085"/>
                              <w:gridCol w:w="1318"/>
                              <w:gridCol w:w="1079"/>
                              <w:gridCol w:w="989"/>
                            </w:tblGrid>
                            <w:tr w:rsidR="00315B60" w:rsidTr="00982BA4">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315B60" w:rsidRPr="00B80062" w:rsidTr="00982BA4">
                              <w:tc>
                                <w:tcPr>
                                  <w:tcW w:w="1809" w:type="dxa"/>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r>
                                    <w:rPr>
                                      <w:b/>
                                    </w:rPr>
                                    <w:t>504,3</w:t>
                                  </w:r>
                                </w:p>
                              </w:tc>
                              <w:tc>
                                <w:tcPr>
                                  <w:tcW w:w="1366" w:type="dxa"/>
                                  <w:shd w:val="clear" w:color="auto" w:fill="B8CCE4" w:themeFill="accent1" w:themeFillTint="66"/>
                                  <w:vAlign w:val="center"/>
                                </w:tcPr>
                                <w:p w:rsidR="00315B60" w:rsidRPr="00B80062" w:rsidRDefault="00315B60" w:rsidP="0006160E">
                                  <w:pPr>
                                    <w:jc w:val="center"/>
                                    <w:rPr>
                                      <w:b/>
                                    </w:rPr>
                                  </w:pPr>
                                  <w:r>
                                    <w:rPr>
                                      <w:b/>
                                    </w:rPr>
                                    <w:t>121,6</w:t>
                                  </w:r>
                                </w:p>
                              </w:tc>
                              <w:tc>
                                <w:tcPr>
                                  <w:tcW w:w="1366" w:type="dxa"/>
                                  <w:shd w:val="clear" w:color="auto" w:fill="B8CCE4" w:themeFill="accent1" w:themeFillTint="66"/>
                                  <w:vAlign w:val="center"/>
                                </w:tcPr>
                                <w:p w:rsidR="00315B60" w:rsidRPr="00B80062" w:rsidRDefault="00315B60" w:rsidP="0006160E">
                                  <w:pPr>
                                    <w:jc w:val="center"/>
                                    <w:rPr>
                                      <w:b/>
                                    </w:rPr>
                                  </w:pPr>
                                  <w:r>
                                    <w:rPr>
                                      <w:b/>
                                    </w:rPr>
                                    <w:t>3,8</w:t>
                                  </w:r>
                                </w:p>
                              </w:tc>
                              <w:tc>
                                <w:tcPr>
                                  <w:tcW w:w="1366" w:type="dxa"/>
                                  <w:shd w:val="clear" w:color="auto" w:fill="B8CCE4" w:themeFill="accent1" w:themeFillTint="66"/>
                                  <w:vAlign w:val="center"/>
                                </w:tcPr>
                                <w:p w:rsidR="00315B60" w:rsidRPr="00B80062" w:rsidRDefault="00315B60" w:rsidP="0006160E">
                                  <w:pPr>
                                    <w:jc w:val="center"/>
                                    <w:rPr>
                                      <w:b/>
                                    </w:rPr>
                                  </w:pPr>
                                  <w:r>
                                    <w:rPr>
                                      <w:b/>
                                    </w:rPr>
                                    <w:t>2,5</w:t>
                                  </w:r>
                                </w:p>
                              </w:tc>
                              <w:tc>
                                <w:tcPr>
                                  <w:tcW w:w="1367" w:type="dxa"/>
                                  <w:shd w:val="clear" w:color="auto" w:fill="B8CCE4" w:themeFill="accent1" w:themeFillTint="66"/>
                                  <w:vAlign w:val="center"/>
                                </w:tcPr>
                                <w:p w:rsidR="00315B60" w:rsidRPr="00B80062" w:rsidRDefault="00315B60" w:rsidP="0006160E">
                                  <w:pPr>
                                    <w:jc w:val="center"/>
                                    <w:rPr>
                                      <w:b/>
                                    </w:rPr>
                                  </w:pPr>
                                  <w:r>
                                    <w:rPr>
                                      <w:b/>
                                    </w:rPr>
                                    <w:t>17,3</w:t>
                                  </w:r>
                                </w:p>
                              </w:tc>
                              <w:tc>
                                <w:tcPr>
                                  <w:tcW w:w="1366" w:type="dxa"/>
                                  <w:shd w:val="clear" w:color="auto" w:fill="B8CCE4" w:themeFill="accent1" w:themeFillTint="66"/>
                                  <w:vAlign w:val="center"/>
                                </w:tcPr>
                                <w:p w:rsidR="00315B60" w:rsidRPr="00B80062" w:rsidRDefault="00315B60" w:rsidP="0006160E">
                                  <w:pPr>
                                    <w:jc w:val="center"/>
                                    <w:rPr>
                                      <w:b/>
                                    </w:rPr>
                                  </w:pPr>
                                  <w:r>
                                    <w:rPr>
                                      <w:b/>
                                    </w:rPr>
                                    <w:t>12,1</w:t>
                                  </w:r>
                                </w:p>
                              </w:tc>
                              <w:tc>
                                <w:tcPr>
                                  <w:tcW w:w="1366" w:type="dxa"/>
                                  <w:shd w:val="clear" w:color="auto" w:fill="B8CCE4" w:themeFill="accent1" w:themeFillTint="66"/>
                                  <w:vAlign w:val="center"/>
                                </w:tcPr>
                                <w:p w:rsidR="00315B60" w:rsidRPr="00B80062" w:rsidRDefault="00315B60" w:rsidP="0006160E">
                                  <w:pPr>
                                    <w:jc w:val="center"/>
                                    <w:rPr>
                                      <w:b/>
                                    </w:rPr>
                                  </w:pPr>
                                  <w:r>
                                    <w:rPr>
                                      <w:b/>
                                    </w:rPr>
                                    <w:t>1,2</w:t>
                                  </w:r>
                                </w:p>
                              </w:tc>
                              <w:tc>
                                <w:tcPr>
                                  <w:tcW w:w="1366" w:type="dxa"/>
                                  <w:shd w:val="clear" w:color="auto" w:fill="B8CCE4" w:themeFill="accent1" w:themeFillTint="66"/>
                                  <w:vAlign w:val="center"/>
                                </w:tcPr>
                                <w:p w:rsidR="00315B60" w:rsidRPr="00B80062" w:rsidRDefault="00315B60" w:rsidP="0006160E">
                                  <w:pPr>
                                    <w:jc w:val="center"/>
                                    <w:rPr>
                                      <w:b/>
                                    </w:rPr>
                                  </w:pPr>
                                  <w:r>
                                    <w:rPr>
                                      <w:b/>
                                    </w:rPr>
                                    <w:t>4,0</w:t>
                                  </w:r>
                                </w:p>
                              </w:tc>
                              <w:tc>
                                <w:tcPr>
                                  <w:tcW w:w="1367" w:type="dxa"/>
                                  <w:shd w:val="clear" w:color="auto" w:fill="B8CCE4" w:themeFill="accent1" w:themeFillTint="66"/>
                                  <w:vAlign w:val="center"/>
                                </w:tcPr>
                                <w:p w:rsidR="00315B60" w:rsidRPr="00B80062" w:rsidRDefault="00315B60" w:rsidP="0006160E">
                                  <w:pPr>
                                    <w:jc w:val="center"/>
                                    <w:rPr>
                                      <w:b/>
                                    </w:rPr>
                                  </w:pPr>
                                  <w:r>
                                    <w:rPr>
                                      <w:b/>
                                    </w:rPr>
                                    <w:t>0,18</w:t>
                                  </w:r>
                                </w:p>
                              </w:tc>
                            </w:tr>
                          </w:tbl>
                          <w:p w:rsidR="00315B60" w:rsidRPr="00015890" w:rsidRDefault="00315B60" w:rsidP="00655C10">
                            <w:pPr>
                              <w:pStyle w:val="Textkrper"/>
                            </w:pPr>
                          </w:p>
                          <w:p w:rsidR="00315B60" w:rsidRDefault="00315B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6" o:spid="_x0000_s1112" type="#_x0000_t202" style="position:absolute;margin-left:-46.2pt;margin-top:54.8pt;width:553.15pt;height:457.9pt;rotation:-90;z-index:25283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" fillcolor="white [3201]" strokeweight=".5pt">
                <v:textbox>
                  <w:txbxContent>
                    <w:p w:rsidR="00315B60" w:rsidRDefault="00315B60" w:rsidP="00655C10">
                      <w:pPr>
                        <w:pBdr>
                          <w:bottom w:val="single" w:sz="4" w:space="1" w:color="auto"/>
                        </w:pBdr>
                        <w:jc w:val="center"/>
                      </w:pPr>
                    </w:p>
                    <w:p w:rsidR="00315B60" w:rsidRDefault="00315B60" w:rsidP="00655C10">
                      <w:pPr>
                        <w:pBdr>
                          <w:bottom w:val="single" w:sz="4" w:space="1" w:color="auto"/>
                        </w:pBdr>
                        <w:jc w:val="center"/>
                      </w:pPr>
                      <w:r>
                        <w:t>Angaben pro Rezept gerechnet</w:t>
                      </w:r>
                    </w:p>
                    <w:tbl>
                      <w:tblPr>
                        <w:tblStyle w:val="Tabellenraster"/>
                        <w:tblW w:w="0" w:type="auto"/>
                        <w:tblBorders>
                          <w:insideV w:val="none" w:sz="0" w:space="0" w:color="auto"/>
                        </w:tblBorders>
                        <w:tblLook w:val="04A0" w:firstRow="1" w:lastRow="0" w:firstColumn="1" w:lastColumn="0" w:noHBand="0" w:noVBand="1"/>
                      </w:tblPr>
                      <w:tblGrid>
                        <w:gridCol w:w="1519"/>
                        <w:gridCol w:w="1097"/>
                        <w:gridCol w:w="1097"/>
                        <w:gridCol w:w="948"/>
                        <w:gridCol w:w="963"/>
                        <w:gridCol w:w="949"/>
                        <w:gridCol w:w="1067"/>
                        <w:gridCol w:w="1315"/>
                        <w:gridCol w:w="1060"/>
                        <w:gridCol w:w="964"/>
                      </w:tblGrid>
                      <w:tr w:rsidR="004D7213" w:rsidTr="00982BA4">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4D7213" w:rsidTr="00982BA4">
                        <w:tc>
                          <w:tcPr>
                            <w:tcW w:w="1809" w:type="dxa"/>
                            <w:shd w:val="clear" w:color="auto" w:fill="D9D9D9" w:themeFill="background1" w:themeFillShade="D9"/>
                            <w:vAlign w:val="center"/>
                          </w:tcPr>
                          <w:p w:rsidR="00315B60" w:rsidRPr="00B80062" w:rsidRDefault="00315B60" w:rsidP="0006160E">
                            <w:pPr>
                              <w:jc w:val="center"/>
                            </w:pPr>
                            <w:r w:rsidRPr="00B80062">
                              <w:t>250 g Speis</w:t>
                            </w:r>
                            <w:r w:rsidRPr="00B80062">
                              <w:t>e</w:t>
                            </w:r>
                            <w:r w:rsidRPr="00B80062">
                              <w:t>quark 40</w:t>
                            </w:r>
                            <w:r w:rsidR="00874CF1">
                              <w:t xml:space="preserve"> </w:t>
                            </w:r>
                            <w:r w:rsidRPr="00B80062">
                              <w:t>% F. i.</w:t>
                            </w:r>
                            <w:r>
                              <w:t xml:space="preserve"> </w:t>
                            </w:r>
                            <w:proofErr w:type="spellStart"/>
                            <w:r>
                              <w:t>T</w:t>
                            </w:r>
                            <w:r w:rsidRPr="00B80062">
                              <w:t>r</w:t>
                            </w:r>
                            <w:proofErr w:type="spellEnd"/>
                            <w:r w:rsidRPr="00B80062">
                              <w:t>.</w:t>
                            </w:r>
                          </w:p>
                        </w:tc>
                        <w:tc>
                          <w:tcPr>
                            <w:tcW w:w="1366" w:type="dxa"/>
                            <w:vAlign w:val="center"/>
                          </w:tcPr>
                          <w:p w:rsidR="00315B60" w:rsidRDefault="00315B60" w:rsidP="0006160E">
                            <w:pPr>
                              <w:jc w:val="center"/>
                            </w:pPr>
                            <w:r>
                              <w:t>1455</w:t>
                            </w:r>
                          </w:p>
                        </w:tc>
                        <w:tc>
                          <w:tcPr>
                            <w:tcW w:w="1366" w:type="dxa"/>
                            <w:vAlign w:val="center"/>
                          </w:tcPr>
                          <w:p w:rsidR="00315B60" w:rsidRDefault="00315B60" w:rsidP="0006160E">
                            <w:pPr>
                              <w:jc w:val="center"/>
                            </w:pPr>
                            <w:r>
                              <w:t>347,5</w:t>
                            </w:r>
                          </w:p>
                        </w:tc>
                        <w:tc>
                          <w:tcPr>
                            <w:tcW w:w="1366" w:type="dxa"/>
                            <w:vAlign w:val="center"/>
                          </w:tcPr>
                          <w:p w:rsidR="00315B60" w:rsidRDefault="00315B60" w:rsidP="0006160E">
                            <w:pPr>
                              <w:jc w:val="center"/>
                            </w:pPr>
                            <w:r>
                              <w:t>24,5</w:t>
                            </w:r>
                          </w:p>
                        </w:tc>
                        <w:tc>
                          <w:tcPr>
                            <w:tcW w:w="1366" w:type="dxa"/>
                            <w:vAlign w:val="center"/>
                          </w:tcPr>
                          <w:p w:rsidR="00315B60" w:rsidRDefault="00315B60" w:rsidP="0006160E">
                            <w:pPr>
                              <w:jc w:val="center"/>
                            </w:pPr>
                            <w:r>
                              <w:t>17,3</w:t>
                            </w:r>
                          </w:p>
                        </w:tc>
                        <w:tc>
                          <w:tcPr>
                            <w:tcW w:w="1367" w:type="dxa"/>
                            <w:vAlign w:val="center"/>
                          </w:tcPr>
                          <w:p w:rsidR="00315B60" w:rsidRDefault="00315B60" w:rsidP="0006160E">
                            <w:pPr>
                              <w:jc w:val="center"/>
                            </w:pPr>
                            <w:r>
                              <w:t>8,8</w:t>
                            </w:r>
                          </w:p>
                        </w:tc>
                        <w:tc>
                          <w:tcPr>
                            <w:tcW w:w="1366" w:type="dxa"/>
                            <w:vAlign w:val="center"/>
                          </w:tcPr>
                          <w:p w:rsidR="00315B60" w:rsidRDefault="00315B60" w:rsidP="0006160E">
                            <w:pPr>
                              <w:jc w:val="center"/>
                            </w:pPr>
                            <w:r>
                              <w:t>8,8</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23,3</w:t>
                            </w:r>
                          </w:p>
                        </w:tc>
                        <w:tc>
                          <w:tcPr>
                            <w:tcW w:w="1367" w:type="dxa"/>
                            <w:vAlign w:val="center"/>
                          </w:tcPr>
                          <w:p w:rsidR="00315B60" w:rsidRDefault="00315B60" w:rsidP="0006160E">
                            <w:pPr>
                              <w:jc w:val="center"/>
                            </w:pPr>
                            <w:r>
                              <w:t>0,38</w:t>
                            </w:r>
                          </w:p>
                        </w:tc>
                      </w:tr>
                      <w:tr w:rsidR="004D7213" w:rsidTr="00982BA4">
                        <w:tc>
                          <w:tcPr>
                            <w:tcW w:w="1809" w:type="dxa"/>
                            <w:shd w:val="clear" w:color="auto" w:fill="D9D9D9" w:themeFill="background1" w:themeFillShade="D9"/>
                            <w:vAlign w:val="center"/>
                          </w:tcPr>
                          <w:p w:rsidR="00315B60" w:rsidRDefault="00315B60" w:rsidP="0006160E">
                            <w:pPr>
                              <w:jc w:val="center"/>
                            </w:pPr>
                            <w:r>
                              <w:t>125 ml Vol</w:t>
                            </w:r>
                            <w:r>
                              <w:t>l</w:t>
                            </w:r>
                            <w:r w:rsidR="00874CF1">
                              <w:t>milch 3,</w:t>
                            </w:r>
                            <w:r>
                              <w:t>5% F</w:t>
                            </w:r>
                          </w:p>
                        </w:tc>
                        <w:tc>
                          <w:tcPr>
                            <w:tcW w:w="1366" w:type="dxa"/>
                            <w:vAlign w:val="center"/>
                          </w:tcPr>
                          <w:p w:rsidR="00315B60" w:rsidRDefault="00315B60" w:rsidP="0006160E">
                            <w:pPr>
                              <w:jc w:val="center"/>
                            </w:pPr>
                            <w:r>
                              <w:t>335</w:t>
                            </w:r>
                          </w:p>
                        </w:tc>
                        <w:tc>
                          <w:tcPr>
                            <w:tcW w:w="1366" w:type="dxa"/>
                            <w:vAlign w:val="center"/>
                          </w:tcPr>
                          <w:p w:rsidR="00315B60" w:rsidRDefault="00315B60" w:rsidP="0006160E">
                            <w:pPr>
                              <w:jc w:val="center"/>
                            </w:pPr>
                            <w:r>
                              <w:t>80</w:t>
                            </w:r>
                          </w:p>
                        </w:tc>
                        <w:tc>
                          <w:tcPr>
                            <w:tcW w:w="1366" w:type="dxa"/>
                            <w:vAlign w:val="center"/>
                          </w:tcPr>
                          <w:p w:rsidR="00315B60" w:rsidRDefault="00315B60" w:rsidP="0006160E">
                            <w:pPr>
                              <w:jc w:val="center"/>
                            </w:pPr>
                            <w:r>
                              <w:t>4,4</w:t>
                            </w:r>
                          </w:p>
                        </w:tc>
                        <w:tc>
                          <w:tcPr>
                            <w:tcW w:w="1366" w:type="dxa"/>
                            <w:vAlign w:val="center"/>
                          </w:tcPr>
                          <w:p w:rsidR="00315B60" w:rsidRDefault="00315B60" w:rsidP="0006160E">
                            <w:pPr>
                              <w:jc w:val="center"/>
                            </w:pPr>
                            <w:r>
                              <w:t>2,6</w:t>
                            </w:r>
                          </w:p>
                        </w:tc>
                        <w:tc>
                          <w:tcPr>
                            <w:tcW w:w="1367" w:type="dxa"/>
                            <w:vAlign w:val="center"/>
                          </w:tcPr>
                          <w:p w:rsidR="00315B60" w:rsidRDefault="00315B60" w:rsidP="0006160E">
                            <w:pPr>
                              <w:jc w:val="center"/>
                            </w:pPr>
                            <w:r>
                              <w:t>5,9</w:t>
                            </w:r>
                          </w:p>
                        </w:tc>
                        <w:tc>
                          <w:tcPr>
                            <w:tcW w:w="1366" w:type="dxa"/>
                            <w:vAlign w:val="center"/>
                          </w:tcPr>
                          <w:p w:rsidR="00315B60" w:rsidRDefault="00315B60" w:rsidP="0006160E">
                            <w:pPr>
                              <w:jc w:val="center"/>
                            </w:pPr>
                            <w:r>
                              <w:t>5,9</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4,1</w:t>
                            </w:r>
                          </w:p>
                        </w:tc>
                        <w:tc>
                          <w:tcPr>
                            <w:tcW w:w="1367" w:type="dxa"/>
                            <w:vAlign w:val="center"/>
                          </w:tcPr>
                          <w:p w:rsidR="00315B60" w:rsidRDefault="00315B60" w:rsidP="0006160E">
                            <w:pPr>
                              <w:jc w:val="center"/>
                            </w:pPr>
                            <w:r>
                              <w:t>0,25</w:t>
                            </w:r>
                          </w:p>
                        </w:tc>
                      </w:tr>
                      <w:tr w:rsidR="004D7213" w:rsidTr="00982BA4">
                        <w:tc>
                          <w:tcPr>
                            <w:tcW w:w="1809" w:type="dxa"/>
                            <w:shd w:val="clear" w:color="auto" w:fill="D9D9D9" w:themeFill="background1" w:themeFillShade="D9"/>
                            <w:vAlign w:val="center"/>
                          </w:tcPr>
                          <w:p w:rsidR="00315B60" w:rsidRDefault="00315B60" w:rsidP="0006160E">
                            <w:pPr>
                              <w:jc w:val="center"/>
                            </w:pPr>
                            <w:r>
                              <w:t>35 g Zucker</w:t>
                            </w:r>
                          </w:p>
                          <w:p w:rsidR="00315B60" w:rsidRDefault="00315B60" w:rsidP="0006160E">
                            <w:pPr>
                              <w:jc w:val="center"/>
                            </w:pPr>
                          </w:p>
                        </w:tc>
                        <w:tc>
                          <w:tcPr>
                            <w:tcW w:w="1366" w:type="dxa"/>
                            <w:vAlign w:val="center"/>
                          </w:tcPr>
                          <w:p w:rsidR="00315B60" w:rsidRDefault="00315B60" w:rsidP="0006160E">
                            <w:pPr>
                              <w:jc w:val="center"/>
                            </w:pPr>
                            <w:r>
                              <w:t>594</w:t>
                            </w:r>
                          </w:p>
                        </w:tc>
                        <w:tc>
                          <w:tcPr>
                            <w:tcW w:w="1366" w:type="dxa"/>
                            <w:vAlign w:val="center"/>
                          </w:tcPr>
                          <w:p w:rsidR="00315B60" w:rsidRDefault="00315B60" w:rsidP="0006160E">
                            <w:pPr>
                              <w:jc w:val="center"/>
                            </w:pPr>
                            <w:r>
                              <w:t>144</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0</w:t>
                            </w:r>
                          </w:p>
                        </w:tc>
                        <w:tc>
                          <w:tcPr>
                            <w:tcW w:w="1367" w:type="dxa"/>
                            <w:vAlign w:val="center"/>
                          </w:tcPr>
                          <w:p w:rsidR="00315B60" w:rsidRDefault="00315B60" w:rsidP="0006160E">
                            <w:pPr>
                              <w:jc w:val="center"/>
                            </w:pPr>
                            <w:r>
                              <w:t>35</w:t>
                            </w:r>
                          </w:p>
                        </w:tc>
                        <w:tc>
                          <w:tcPr>
                            <w:tcW w:w="1366" w:type="dxa"/>
                            <w:vAlign w:val="center"/>
                          </w:tcPr>
                          <w:p w:rsidR="00315B60" w:rsidRDefault="00315B60" w:rsidP="0006160E">
                            <w:pPr>
                              <w:jc w:val="center"/>
                            </w:pPr>
                            <w:r>
                              <w:t>35</w:t>
                            </w:r>
                          </w:p>
                        </w:tc>
                        <w:tc>
                          <w:tcPr>
                            <w:tcW w:w="1366" w:type="dxa"/>
                            <w:vAlign w:val="center"/>
                          </w:tcPr>
                          <w:p w:rsidR="00315B60" w:rsidRDefault="00315B60" w:rsidP="0006160E">
                            <w:pPr>
                              <w:jc w:val="center"/>
                            </w:pPr>
                            <w:r>
                              <w:t>0</w:t>
                            </w:r>
                          </w:p>
                        </w:tc>
                        <w:tc>
                          <w:tcPr>
                            <w:tcW w:w="1366" w:type="dxa"/>
                            <w:vAlign w:val="center"/>
                          </w:tcPr>
                          <w:p w:rsidR="00315B60" w:rsidRDefault="00315B60" w:rsidP="0006160E">
                            <w:pPr>
                              <w:jc w:val="center"/>
                            </w:pPr>
                            <w:r>
                              <w:t>0</w:t>
                            </w:r>
                          </w:p>
                        </w:tc>
                        <w:tc>
                          <w:tcPr>
                            <w:tcW w:w="1367" w:type="dxa"/>
                            <w:vAlign w:val="center"/>
                          </w:tcPr>
                          <w:p w:rsidR="00315B60" w:rsidRDefault="00315B60" w:rsidP="0006160E">
                            <w:pPr>
                              <w:jc w:val="center"/>
                            </w:pPr>
                            <w:r>
                              <w:t>0</w:t>
                            </w:r>
                          </w:p>
                        </w:tc>
                      </w:tr>
                      <w:tr w:rsidR="004D7213" w:rsidTr="00982BA4">
                        <w:tc>
                          <w:tcPr>
                            <w:tcW w:w="1809" w:type="dxa"/>
                            <w:shd w:val="clear" w:color="auto" w:fill="D9D9D9" w:themeFill="background1" w:themeFillShade="D9"/>
                            <w:vAlign w:val="center"/>
                          </w:tcPr>
                          <w:p w:rsidR="00315B60" w:rsidRDefault="00315B60" w:rsidP="0006160E">
                            <w:pPr>
                              <w:jc w:val="center"/>
                            </w:pPr>
                            <w:r>
                              <w:t>375 g Banane</w:t>
                            </w:r>
                          </w:p>
                          <w:p w:rsidR="00315B60" w:rsidRDefault="00315B60" w:rsidP="0006160E">
                            <w:pPr>
                              <w:jc w:val="center"/>
                            </w:pPr>
                          </w:p>
                        </w:tc>
                        <w:tc>
                          <w:tcPr>
                            <w:tcW w:w="1366" w:type="dxa"/>
                            <w:vAlign w:val="center"/>
                          </w:tcPr>
                          <w:p w:rsidR="00315B60" w:rsidRPr="004F79E0" w:rsidRDefault="00315B60" w:rsidP="0006160E">
                            <w:pPr>
                              <w:jc w:val="center"/>
                              <w:rPr>
                                <w:highlight w:val="yellow"/>
                              </w:rPr>
                            </w:pPr>
                            <w:r w:rsidRPr="004F79E0">
                              <w:rPr>
                                <w:highlight w:val="yellow"/>
                              </w:rPr>
                              <w:t>1575</w:t>
                            </w:r>
                          </w:p>
                        </w:tc>
                        <w:tc>
                          <w:tcPr>
                            <w:tcW w:w="1366" w:type="dxa"/>
                            <w:vAlign w:val="center"/>
                          </w:tcPr>
                          <w:p w:rsidR="00315B60" w:rsidRDefault="00315B60" w:rsidP="0006160E">
                            <w:pPr>
                              <w:jc w:val="center"/>
                            </w:pPr>
                            <w:r>
                              <w:t>383</w:t>
                            </w:r>
                          </w:p>
                        </w:tc>
                        <w:tc>
                          <w:tcPr>
                            <w:tcW w:w="1366" w:type="dxa"/>
                            <w:vAlign w:val="center"/>
                          </w:tcPr>
                          <w:p w:rsidR="00315B60" w:rsidRDefault="00315B60" w:rsidP="0006160E">
                            <w:pPr>
                              <w:jc w:val="center"/>
                            </w:pPr>
                            <w:r>
                              <w:t>1,1</w:t>
                            </w:r>
                          </w:p>
                        </w:tc>
                        <w:tc>
                          <w:tcPr>
                            <w:tcW w:w="1366" w:type="dxa"/>
                            <w:vAlign w:val="center"/>
                          </w:tcPr>
                          <w:p w:rsidR="00315B60" w:rsidRDefault="00315B60" w:rsidP="0006160E">
                            <w:pPr>
                              <w:jc w:val="center"/>
                            </w:pPr>
                            <w:r>
                              <w:t>0,4</w:t>
                            </w:r>
                          </w:p>
                        </w:tc>
                        <w:tc>
                          <w:tcPr>
                            <w:tcW w:w="1367" w:type="dxa"/>
                            <w:vAlign w:val="center"/>
                          </w:tcPr>
                          <w:p w:rsidR="00315B60" w:rsidRDefault="00315B60" w:rsidP="0006160E">
                            <w:pPr>
                              <w:jc w:val="center"/>
                            </w:pPr>
                            <w:r>
                              <w:t>86,3</w:t>
                            </w:r>
                          </w:p>
                        </w:tc>
                        <w:tc>
                          <w:tcPr>
                            <w:tcW w:w="1366" w:type="dxa"/>
                            <w:vAlign w:val="center"/>
                          </w:tcPr>
                          <w:p w:rsidR="00315B60" w:rsidRDefault="00315B60" w:rsidP="0006160E">
                            <w:pPr>
                              <w:jc w:val="center"/>
                            </w:pPr>
                            <w:r>
                              <w:t>45</w:t>
                            </w:r>
                          </w:p>
                        </w:tc>
                        <w:tc>
                          <w:tcPr>
                            <w:tcW w:w="1366" w:type="dxa"/>
                            <w:vAlign w:val="center"/>
                          </w:tcPr>
                          <w:p w:rsidR="00315B60" w:rsidRDefault="00315B60" w:rsidP="0006160E">
                            <w:pPr>
                              <w:jc w:val="center"/>
                            </w:pPr>
                            <w:r>
                              <w:t>9,8</w:t>
                            </w:r>
                          </w:p>
                        </w:tc>
                        <w:tc>
                          <w:tcPr>
                            <w:tcW w:w="1366" w:type="dxa"/>
                            <w:vAlign w:val="center"/>
                          </w:tcPr>
                          <w:p w:rsidR="00315B60" w:rsidRDefault="00315B60" w:rsidP="0006160E">
                            <w:pPr>
                              <w:jc w:val="center"/>
                            </w:pPr>
                            <w:r>
                              <w:t>4,1</w:t>
                            </w:r>
                          </w:p>
                        </w:tc>
                        <w:tc>
                          <w:tcPr>
                            <w:tcW w:w="1367" w:type="dxa"/>
                            <w:vAlign w:val="center"/>
                          </w:tcPr>
                          <w:p w:rsidR="00315B60" w:rsidRDefault="00315B60" w:rsidP="0006160E">
                            <w:pPr>
                              <w:jc w:val="center"/>
                            </w:pPr>
                            <w:r>
                              <w:t>0,75</w:t>
                            </w:r>
                          </w:p>
                        </w:tc>
                      </w:tr>
                      <w:tr w:rsidR="004D7213" w:rsidRPr="00B80062" w:rsidTr="00982BA4">
                        <w:tc>
                          <w:tcPr>
                            <w:tcW w:w="1809" w:type="dxa"/>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3959</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954,5</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30</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20,3</w:t>
                            </w:r>
                          </w:p>
                        </w:tc>
                        <w:tc>
                          <w:tcPr>
                            <w:tcW w:w="1367" w:type="dxa"/>
                            <w:shd w:val="clear" w:color="auto" w:fill="B8CCE4" w:themeFill="accent1" w:themeFillTint="66"/>
                            <w:vAlign w:val="center"/>
                          </w:tcPr>
                          <w:p w:rsidR="00315B60" w:rsidRPr="00B80062" w:rsidRDefault="00315B60" w:rsidP="0006160E">
                            <w:pPr>
                              <w:jc w:val="center"/>
                              <w:rPr>
                                <w:b/>
                              </w:rPr>
                            </w:pPr>
                            <w:r w:rsidRPr="00B80062">
                              <w:rPr>
                                <w:b/>
                              </w:rPr>
                              <w:t>136</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94,7</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9,8</w:t>
                            </w:r>
                          </w:p>
                        </w:tc>
                        <w:tc>
                          <w:tcPr>
                            <w:tcW w:w="1366" w:type="dxa"/>
                            <w:shd w:val="clear" w:color="auto" w:fill="B8CCE4" w:themeFill="accent1" w:themeFillTint="66"/>
                            <w:vAlign w:val="center"/>
                          </w:tcPr>
                          <w:p w:rsidR="00315B60" w:rsidRPr="00B80062" w:rsidRDefault="00315B60" w:rsidP="0006160E">
                            <w:pPr>
                              <w:jc w:val="center"/>
                              <w:rPr>
                                <w:b/>
                              </w:rPr>
                            </w:pPr>
                            <w:r w:rsidRPr="00B80062">
                              <w:rPr>
                                <w:b/>
                              </w:rPr>
                              <w:t>31,5</w:t>
                            </w:r>
                          </w:p>
                        </w:tc>
                        <w:tc>
                          <w:tcPr>
                            <w:tcW w:w="1367" w:type="dxa"/>
                            <w:shd w:val="clear" w:color="auto" w:fill="B8CCE4" w:themeFill="accent1" w:themeFillTint="66"/>
                            <w:vAlign w:val="center"/>
                          </w:tcPr>
                          <w:p w:rsidR="00315B60" w:rsidRPr="00B80062" w:rsidRDefault="00315B60" w:rsidP="0006160E">
                            <w:pPr>
                              <w:jc w:val="center"/>
                              <w:rPr>
                                <w:b/>
                              </w:rPr>
                            </w:pPr>
                            <w:r w:rsidRPr="00B80062">
                              <w:rPr>
                                <w:b/>
                              </w:rPr>
                              <w:t>1,38</w:t>
                            </w:r>
                          </w:p>
                        </w:tc>
                      </w:tr>
                    </w:tbl>
                    <w:p w:rsidR="00315B60" w:rsidRDefault="00315B60" w:rsidP="00655C10"/>
                    <w:p w:rsidR="00315B60" w:rsidRDefault="00315B60" w:rsidP="00655C10"/>
                    <w:p w:rsidR="00315B60" w:rsidRDefault="00315B60" w:rsidP="00655C10"/>
                    <w:p w:rsidR="00315B60" w:rsidRDefault="00315B60" w:rsidP="00655C10"/>
                    <w:p w:rsidR="00315B60" w:rsidRDefault="00315B60" w:rsidP="00655C10"/>
                    <w:p w:rsidR="00315B60" w:rsidRDefault="00315B60" w:rsidP="00655C10"/>
                    <w:p w:rsidR="00315B60" w:rsidRDefault="00315B60" w:rsidP="00655C10">
                      <w:pPr>
                        <w:pBdr>
                          <w:bottom w:val="single" w:sz="4" w:space="1" w:color="auto"/>
                        </w:pBdr>
                        <w:jc w:val="center"/>
                      </w:pPr>
                      <w:r>
                        <w:t>Pro 100 g</w:t>
                      </w:r>
                    </w:p>
                    <w:tbl>
                      <w:tblPr>
                        <w:tblStyle w:val="Tabellenraster"/>
                        <w:tblW w:w="0" w:type="auto"/>
                        <w:tblBorders>
                          <w:insideV w:val="none" w:sz="0" w:space="0" w:color="auto"/>
                        </w:tblBorders>
                        <w:tblLook w:val="04A0" w:firstRow="1" w:lastRow="0" w:firstColumn="1" w:lastColumn="0" w:noHBand="0" w:noVBand="1"/>
                      </w:tblPr>
                      <w:tblGrid>
                        <w:gridCol w:w="1359"/>
                        <w:gridCol w:w="1113"/>
                        <w:gridCol w:w="1113"/>
                        <w:gridCol w:w="967"/>
                        <w:gridCol w:w="967"/>
                        <w:gridCol w:w="989"/>
                        <w:gridCol w:w="1085"/>
                        <w:gridCol w:w="1318"/>
                        <w:gridCol w:w="1079"/>
                        <w:gridCol w:w="989"/>
                      </w:tblGrid>
                      <w:tr w:rsidR="00315B60" w:rsidTr="00982BA4">
                        <w:tc>
                          <w:tcPr>
                            <w:tcW w:w="1809" w:type="dxa"/>
                            <w:vAlign w:val="center"/>
                          </w:tcPr>
                          <w:p w:rsidR="00315B60" w:rsidRDefault="00315B60" w:rsidP="0006160E">
                            <w:pPr>
                              <w:jc w:val="center"/>
                            </w:pP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kJ</w:t>
                            </w:r>
                          </w:p>
                        </w:tc>
                        <w:tc>
                          <w:tcPr>
                            <w:tcW w:w="1366" w:type="dxa"/>
                            <w:shd w:val="clear" w:color="auto" w:fill="D9D9D9" w:themeFill="background1" w:themeFillShade="D9"/>
                            <w:vAlign w:val="center"/>
                          </w:tcPr>
                          <w:p w:rsidR="00315B60" w:rsidRDefault="00315B60" w:rsidP="0006160E">
                            <w:pPr>
                              <w:jc w:val="center"/>
                            </w:pPr>
                            <w:r>
                              <w:t>Energie</w:t>
                            </w:r>
                          </w:p>
                          <w:p w:rsidR="00315B60" w:rsidRDefault="00315B60" w:rsidP="0006160E">
                            <w:pPr>
                              <w:jc w:val="center"/>
                            </w:pPr>
                            <w:r>
                              <w:t>in kcal</w:t>
                            </w:r>
                          </w:p>
                        </w:tc>
                        <w:tc>
                          <w:tcPr>
                            <w:tcW w:w="1366" w:type="dxa"/>
                            <w:shd w:val="clear" w:color="auto" w:fill="D9D9D9" w:themeFill="background1" w:themeFillShade="D9"/>
                            <w:vAlign w:val="center"/>
                          </w:tcPr>
                          <w:p w:rsidR="00315B60" w:rsidRDefault="00315B60" w:rsidP="0006160E">
                            <w:pPr>
                              <w:jc w:val="center"/>
                            </w:pPr>
                            <w:r>
                              <w:t>Fett</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ges. FS</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KH</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Zucker</w:t>
                            </w:r>
                          </w:p>
                          <w:p w:rsidR="00315B60" w:rsidRDefault="00315B60" w:rsidP="0006160E">
                            <w:pPr>
                              <w:jc w:val="center"/>
                            </w:pPr>
                            <w:r>
                              <w:t>in g</w:t>
                            </w:r>
                          </w:p>
                        </w:tc>
                        <w:tc>
                          <w:tcPr>
                            <w:tcW w:w="1366" w:type="dxa"/>
                            <w:shd w:val="clear" w:color="auto" w:fill="D9D9D9" w:themeFill="background1" w:themeFillShade="D9"/>
                            <w:vAlign w:val="center"/>
                          </w:tcPr>
                          <w:p w:rsidR="00315B60" w:rsidRDefault="00315B60" w:rsidP="0006160E">
                            <w:pPr>
                              <w:jc w:val="center"/>
                            </w:pPr>
                            <w:r>
                              <w:t>Ballaststoffe in g</w:t>
                            </w:r>
                          </w:p>
                        </w:tc>
                        <w:tc>
                          <w:tcPr>
                            <w:tcW w:w="1366" w:type="dxa"/>
                            <w:shd w:val="clear" w:color="auto" w:fill="D9D9D9" w:themeFill="background1" w:themeFillShade="D9"/>
                            <w:vAlign w:val="center"/>
                          </w:tcPr>
                          <w:p w:rsidR="00315B60" w:rsidRDefault="00315B60" w:rsidP="0006160E">
                            <w:pPr>
                              <w:jc w:val="center"/>
                            </w:pPr>
                            <w:r>
                              <w:t>Eiweiß</w:t>
                            </w:r>
                          </w:p>
                          <w:p w:rsidR="00315B60" w:rsidRDefault="00315B60" w:rsidP="0006160E">
                            <w:pPr>
                              <w:jc w:val="center"/>
                            </w:pPr>
                            <w:r>
                              <w:t>in g</w:t>
                            </w:r>
                          </w:p>
                        </w:tc>
                        <w:tc>
                          <w:tcPr>
                            <w:tcW w:w="1367" w:type="dxa"/>
                            <w:shd w:val="clear" w:color="auto" w:fill="D9D9D9" w:themeFill="background1" w:themeFillShade="D9"/>
                            <w:vAlign w:val="center"/>
                          </w:tcPr>
                          <w:p w:rsidR="00315B60" w:rsidRDefault="00315B60" w:rsidP="0006160E">
                            <w:pPr>
                              <w:jc w:val="center"/>
                            </w:pPr>
                            <w:r>
                              <w:t>Salz</w:t>
                            </w:r>
                          </w:p>
                          <w:p w:rsidR="00315B60" w:rsidRDefault="00315B60" w:rsidP="0006160E">
                            <w:pPr>
                              <w:jc w:val="center"/>
                            </w:pPr>
                            <w:r>
                              <w:t>in g</w:t>
                            </w:r>
                          </w:p>
                        </w:tc>
                      </w:tr>
                      <w:tr w:rsidR="00315B60" w:rsidRPr="00B80062" w:rsidTr="00982BA4">
                        <w:tc>
                          <w:tcPr>
                            <w:tcW w:w="1809" w:type="dxa"/>
                            <w:shd w:val="clear" w:color="auto" w:fill="B8CCE4" w:themeFill="accent1" w:themeFillTint="66"/>
                            <w:vAlign w:val="center"/>
                          </w:tcPr>
                          <w:p w:rsidR="00315B60" w:rsidRDefault="00315B60" w:rsidP="0006160E">
                            <w:pPr>
                              <w:jc w:val="center"/>
                              <w:rPr>
                                <w:b/>
                              </w:rPr>
                            </w:pPr>
                            <w:r w:rsidRPr="00B80062">
                              <w:rPr>
                                <w:b/>
                              </w:rPr>
                              <w:t>Summe</w:t>
                            </w:r>
                          </w:p>
                          <w:p w:rsidR="00315B60" w:rsidRPr="00B80062" w:rsidRDefault="00315B60" w:rsidP="0006160E">
                            <w:pPr>
                              <w:jc w:val="center"/>
                              <w:rPr>
                                <w:b/>
                              </w:rPr>
                            </w:pPr>
                          </w:p>
                        </w:tc>
                        <w:tc>
                          <w:tcPr>
                            <w:tcW w:w="1366" w:type="dxa"/>
                            <w:shd w:val="clear" w:color="auto" w:fill="B8CCE4" w:themeFill="accent1" w:themeFillTint="66"/>
                            <w:vAlign w:val="center"/>
                          </w:tcPr>
                          <w:p w:rsidR="00315B60" w:rsidRPr="00B80062" w:rsidRDefault="00315B60" w:rsidP="0006160E">
                            <w:pPr>
                              <w:jc w:val="center"/>
                              <w:rPr>
                                <w:b/>
                              </w:rPr>
                            </w:pPr>
                            <w:r>
                              <w:rPr>
                                <w:b/>
                              </w:rPr>
                              <w:t>504,3</w:t>
                            </w:r>
                          </w:p>
                        </w:tc>
                        <w:tc>
                          <w:tcPr>
                            <w:tcW w:w="1366" w:type="dxa"/>
                            <w:shd w:val="clear" w:color="auto" w:fill="B8CCE4" w:themeFill="accent1" w:themeFillTint="66"/>
                            <w:vAlign w:val="center"/>
                          </w:tcPr>
                          <w:p w:rsidR="00315B60" w:rsidRPr="00B80062" w:rsidRDefault="00315B60" w:rsidP="0006160E">
                            <w:pPr>
                              <w:jc w:val="center"/>
                              <w:rPr>
                                <w:b/>
                              </w:rPr>
                            </w:pPr>
                            <w:r>
                              <w:rPr>
                                <w:b/>
                              </w:rPr>
                              <w:t>121,6</w:t>
                            </w:r>
                          </w:p>
                        </w:tc>
                        <w:tc>
                          <w:tcPr>
                            <w:tcW w:w="1366" w:type="dxa"/>
                            <w:shd w:val="clear" w:color="auto" w:fill="B8CCE4" w:themeFill="accent1" w:themeFillTint="66"/>
                            <w:vAlign w:val="center"/>
                          </w:tcPr>
                          <w:p w:rsidR="00315B60" w:rsidRPr="00B80062" w:rsidRDefault="00315B60" w:rsidP="0006160E">
                            <w:pPr>
                              <w:jc w:val="center"/>
                              <w:rPr>
                                <w:b/>
                              </w:rPr>
                            </w:pPr>
                            <w:r>
                              <w:rPr>
                                <w:b/>
                              </w:rPr>
                              <w:t>3,8</w:t>
                            </w:r>
                          </w:p>
                        </w:tc>
                        <w:tc>
                          <w:tcPr>
                            <w:tcW w:w="1366" w:type="dxa"/>
                            <w:shd w:val="clear" w:color="auto" w:fill="B8CCE4" w:themeFill="accent1" w:themeFillTint="66"/>
                            <w:vAlign w:val="center"/>
                          </w:tcPr>
                          <w:p w:rsidR="00315B60" w:rsidRPr="00B80062" w:rsidRDefault="00315B60" w:rsidP="0006160E">
                            <w:pPr>
                              <w:jc w:val="center"/>
                              <w:rPr>
                                <w:b/>
                              </w:rPr>
                            </w:pPr>
                            <w:r>
                              <w:rPr>
                                <w:b/>
                              </w:rPr>
                              <w:t>2,5</w:t>
                            </w:r>
                          </w:p>
                        </w:tc>
                        <w:tc>
                          <w:tcPr>
                            <w:tcW w:w="1367" w:type="dxa"/>
                            <w:shd w:val="clear" w:color="auto" w:fill="B8CCE4" w:themeFill="accent1" w:themeFillTint="66"/>
                            <w:vAlign w:val="center"/>
                          </w:tcPr>
                          <w:p w:rsidR="00315B60" w:rsidRPr="00B80062" w:rsidRDefault="00315B60" w:rsidP="0006160E">
                            <w:pPr>
                              <w:jc w:val="center"/>
                              <w:rPr>
                                <w:b/>
                              </w:rPr>
                            </w:pPr>
                            <w:r>
                              <w:rPr>
                                <w:b/>
                              </w:rPr>
                              <w:t>17,3</w:t>
                            </w:r>
                          </w:p>
                        </w:tc>
                        <w:tc>
                          <w:tcPr>
                            <w:tcW w:w="1366" w:type="dxa"/>
                            <w:shd w:val="clear" w:color="auto" w:fill="B8CCE4" w:themeFill="accent1" w:themeFillTint="66"/>
                            <w:vAlign w:val="center"/>
                          </w:tcPr>
                          <w:p w:rsidR="00315B60" w:rsidRPr="00B80062" w:rsidRDefault="00315B60" w:rsidP="0006160E">
                            <w:pPr>
                              <w:jc w:val="center"/>
                              <w:rPr>
                                <w:b/>
                              </w:rPr>
                            </w:pPr>
                            <w:r>
                              <w:rPr>
                                <w:b/>
                              </w:rPr>
                              <w:t>12,1</w:t>
                            </w:r>
                          </w:p>
                        </w:tc>
                        <w:tc>
                          <w:tcPr>
                            <w:tcW w:w="1366" w:type="dxa"/>
                            <w:shd w:val="clear" w:color="auto" w:fill="B8CCE4" w:themeFill="accent1" w:themeFillTint="66"/>
                            <w:vAlign w:val="center"/>
                          </w:tcPr>
                          <w:p w:rsidR="00315B60" w:rsidRPr="00B80062" w:rsidRDefault="00315B60" w:rsidP="0006160E">
                            <w:pPr>
                              <w:jc w:val="center"/>
                              <w:rPr>
                                <w:b/>
                              </w:rPr>
                            </w:pPr>
                            <w:r>
                              <w:rPr>
                                <w:b/>
                              </w:rPr>
                              <w:t>1,2</w:t>
                            </w:r>
                          </w:p>
                        </w:tc>
                        <w:tc>
                          <w:tcPr>
                            <w:tcW w:w="1366" w:type="dxa"/>
                            <w:shd w:val="clear" w:color="auto" w:fill="B8CCE4" w:themeFill="accent1" w:themeFillTint="66"/>
                            <w:vAlign w:val="center"/>
                          </w:tcPr>
                          <w:p w:rsidR="00315B60" w:rsidRPr="00B80062" w:rsidRDefault="00315B60" w:rsidP="0006160E">
                            <w:pPr>
                              <w:jc w:val="center"/>
                              <w:rPr>
                                <w:b/>
                              </w:rPr>
                            </w:pPr>
                            <w:r>
                              <w:rPr>
                                <w:b/>
                              </w:rPr>
                              <w:t>4,0</w:t>
                            </w:r>
                          </w:p>
                        </w:tc>
                        <w:tc>
                          <w:tcPr>
                            <w:tcW w:w="1367" w:type="dxa"/>
                            <w:shd w:val="clear" w:color="auto" w:fill="B8CCE4" w:themeFill="accent1" w:themeFillTint="66"/>
                            <w:vAlign w:val="center"/>
                          </w:tcPr>
                          <w:p w:rsidR="00315B60" w:rsidRPr="00B80062" w:rsidRDefault="00315B60" w:rsidP="0006160E">
                            <w:pPr>
                              <w:jc w:val="center"/>
                              <w:rPr>
                                <w:b/>
                              </w:rPr>
                            </w:pPr>
                            <w:r>
                              <w:rPr>
                                <w:b/>
                              </w:rPr>
                              <w:t>0,18</w:t>
                            </w:r>
                          </w:p>
                        </w:tc>
                      </w:tr>
                    </w:tbl>
                    <w:p w:rsidR="00315B60" w:rsidRPr="00015890" w:rsidRDefault="00315B60" w:rsidP="00655C10">
                      <w:pPr>
                        <w:pStyle w:val="Textkrper"/>
                      </w:pPr>
                    </w:p>
                    <w:p w:rsidR="00315B60" w:rsidRDefault="00315B60"/>
                  </w:txbxContent>
                </v:textbox>
              </v:shape>
            </w:pict>
          </mc:Fallback>
        </mc:AlternateContent>
      </w:r>
    </w:p>
    <w:sectPr w:rsidR="008D55F1" w:rsidRPr="001C514E" w:rsidSect="00655C10">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B60" w:rsidRDefault="00315B60" w:rsidP="001E03DE">
      <w:r>
        <w:separator/>
      </w:r>
    </w:p>
  </w:endnote>
  <w:endnote w:type="continuationSeparator" w:id="0">
    <w:p w:rsidR="00315B60" w:rsidRDefault="00315B60"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B0180B" w:rsidRDefault="00315B60"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0B846075" wp14:editId="707520FF">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315B60" w:rsidRPr="00E20335" w:rsidRDefault="00315B6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28"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315B60" w:rsidRPr="00E20335" w:rsidRDefault="00315B6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CD1CB7" w:rsidRDefault="00315B60"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547ECE26" wp14:editId="1FB76E75">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315B60" w:rsidRPr="00E20335" w:rsidRDefault="00315B60"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40"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315B60" w:rsidRPr="00E20335" w:rsidRDefault="00315B60"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2E2050">
    <w:pPr>
      <w:pStyle w:val="Fuzeile"/>
    </w:pPr>
    <w:r w:rsidRPr="00595C5A">
      <w:t>© Landesin</w:t>
    </w:r>
    <w:r>
      <w:t>stitut für Schulentwicklung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Default="00315B60">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2E2050">
    <w:pPr>
      <w:pStyle w:val="Fuzeile"/>
    </w:pPr>
    <w:r>
      <w:rPr>
        <w:noProof/>
      </w:rPr>
      <mc:AlternateContent>
        <mc:Choice Requires="wps">
          <w:drawing>
            <wp:anchor distT="0" distB="0" distL="114300" distR="114300" simplePos="0" relativeHeight="251726336" behindDoc="0" locked="0" layoutInCell="1" allowOverlap="1" wp14:anchorId="4770B3C5" wp14:editId="49AD547F">
              <wp:simplePos x="0" y="0"/>
              <wp:positionH relativeFrom="column">
                <wp:posOffset>-1891665</wp:posOffset>
              </wp:positionH>
              <wp:positionV relativeFrom="paragraph">
                <wp:posOffset>-4350385</wp:posOffset>
              </wp:positionV>
              <wp:extent cx="3451860" cy="256540"/>
              <wp:effectExtent l="0" t="2540" r="0" b="0"/>
              <wp:wrapNone/>
              <wp:docPr id="2249" name="Textfeld 2249"/>
              <wp:cNvGraphicFramePr/>
              <a:graphic xmlns:a="http://schemas.openxmlformats.org/drawingml/2006/main">
                <a:graphicData uri="http://schemas.microsoft.com/office/word/2010/wordprocessingShape">
                  <wps:wsp>
                    <wps:cNvSpPr txBox="1"/>
                    <wps:spPr>
                      <a:xfrm rot="5400000">
                        <a:off x="0" y="0"/>
                        <a:ext cx="3451860" cy="2565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5B60" w:rsidRPr="002E2050" w:rsidRDefault="00315B60" w:rsidP="004D5047">
                          <w:pPr>
                            <w:pStyle w:val="Fuzeile"/>
                          </w:pPr>
                          <w:r w:rsidRPr="00595C5A">
                            <w:t>© Landesin</w:t>
                          </w:r>
                          <w:r>
                            <w:t>stitut für Schulentwicklung 2016</w:t>
                          </w:r>
                        </w:p>
                        <w:p w:rsidR="00315B60" w:rsidRDefault="00315B60" w:rsidP="004D50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feld 2249" o:spid="_x0000_s1145" type="#_x0000_t202" style="position:absolute;margin-left:-148.95pt;margin-top:-342.55pt;width:271.8pt;height:20.2pt;rotation:90;z-index:251726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" fillcolor="white [3201]" stroked="f" strokeweight=".5pt">
              <v:textbox>
                <w:txbxContent>
                  <w:p w:rsidR="00315B60" w:rsidRPr="002E2050" w:rsidRDefault="00315B60" w:rsidP="004D5047">
                    <w:pPr>
                      <w:pStyle w:val="Fuzeile"/>
                    </w:pPr>
                    <w:r w:rsidRPr="00595C5A">
                      <w:t>© Landesin</w:t>
                    </w:r>
                    <w:r>
                      <w:t>stitut für Schulentwicklung 2016</w:t>
                    </w:r>
                  </w:p>
                  <w:p w:rsidR="00315B60" w:rsidRDefault="00315B60" w:rsidP="004D5047"/>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CD1CB7">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CD1CB7" w:rsidRDefault="00315B60"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2E2050">
    <w:pPr>
      <w:pStyle w:val="Fuzeile"/>
    </w:pPr>
    <w:r w:rsidRPr="00595C5A">
      <w:t>© Landesin</w:t>
    </w:r>
    <w:r>
      <w:t>stitut für Schulentwicklung 2016</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Default="00315B60">
    <w:pPr>
      <w:pStyle w:val="Fuzeile"/>
    </w:pPr>
    <w:r>
      <w:t>© Landesinstitut für Schulentwicklung 2016</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606206">
    <w:pPr>
      <w:pStyle w:val="Fuzeile"/>
      <w:tabs>
        <w:tab w:val="clear" w:pos="4536"/>
        <w:tab w:val="clear" w:pos="9072"/>
        <w:tab w:val="left" w:pos="6459"/>
      </w:tabs>
    </w:pPr>
    <w:r w:rsidRPr="00595C5A">
      <w:t>© Landesin</w:t>
    </w:r>
    <w:r>
      <w:t>stitut für Schulentwicklung 2016</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606206">
    <w:pPr>
      <w:pStyle w:val="Fuzeile"/>
      <w:tabs>
        <w:tab w:val="clear" w:pos="4536"/>
        <w:tab w:val="clear" w:pos="9072"/>
        <w:tab w:val="left" w:pos="6459"/>
      </w:tabs>
    </w:pPr>
    <w:r w:rsidRPr="00595C5A">
      <w:t>© Landesin</w:t>
    </w:r>
    <w:r>
      <w:t>stitut für Schulentwicklung 2016</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r w:rsidRPr="00595C5A">
      <w:t>© Landesin</w:t>
    </w:r>
    <w:r>
      <w:t>stitut für Schulentwicklung 2016</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r w:rsidRPr="00595C5A">
      <w:t>© Landesin</w:t>
    </w:r>
    <w:r>
      <w:t>stitut für Schulentwicklung 2016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r w:rsidRPr="00595C5A">
      <w:t>© Landesin</w:t>
    </w:r>
    <w:r>
      <w:t>stitut für Schulentwicklung 2016</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r w:rsidRPr="00595C5A">
      <w:t>© Landesin</w:t>
    </w:r>
    <w:r>
      <w:t>stitut für Schulentwicklung 2016</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2E2050" w:rsidRDefault="00315B60" w:rsidP="00015890">
    <w:pPr>
      <w:pStyle w:val="Fuzeile"/>
      <w:tabs>
        <w:tab w:val="clear" w:pos="4536"/>
        <w:tab w:val="clear" w:pos="9072"/>
        <w:tab w:val="left" w:pos="6459"/>
      </w:tabs>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B60" w:rsidRDefault="00315B60" w:rsidP="001E03DE">
      <w:r>
        <w:separator/>
      </w:r>
    </w:p>
  </w:footnote>
  <w:footnote w:type="continuationSeparator" w:id="0">
    <w:p w:rsidR="00315B60" w:rsidRDefault="00315B60"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943640">
    <w:pPr>
      <w:pStyle w:val="Kopfzeile"/>
    </w:pPr>
    <w:r>
      <w:rPr>
        <w:noProof/>
      </w:rPr>
      <mc:AlternateContent>
        <mc:Choice Requires="wps">
          <w:drawing>
            <wp:anchor distT="0" distB="0" distL="114300" distR="114300" simplePos="0" relativeHeight="251644416" behindDoc="0" locked="0" layoutInCell="1" allowOverlap="1" wp14:anchorId="1F8FE9A7" wp14:editId="6F037BD7">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315B60" w:rsidRPr="00E20335" w:rsidRDefault="00315B60"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113"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315B60" w:rsidRPr="00E20335" w:rsidRDefault="00315B60"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73B2CE94" wp14:editId="2DABFE20">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3A40DCEE" wp14:editId="65685EFD">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943640">
    <w:pPr>
      <w:pStyle w:val="Kopfzeile"/>
    </w:pPr>
    <w:r w:rsidRPr="008B7133">
      <w:rPr>
        <w:noProof/>
      </w:rPr>
      <w:drawing>
        <wp:anchor distT="0" distB="0" distL="114300" distR="114300" simplePos="0" relativeHeight="251650560" behindDoc="1" locked="0" layoutInCell="1" allowOverlap="1" wp14:anchorId="70110984" wp14:editId="58A70596">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1A8E3645" wp14:editId="5CC4A25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7E9418E6" wp14:editId="128C2C17">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26841D7D" wp14:editId="356C018D">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315B60" w:rsidRPr="008B7133" w:rsidRDefault="00315B60"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315B60" w:rsidRPr="0098402B" w:rsidRDefault="00315B60"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315B60" w:rsidRDefault="00315B60" w:rsidP="00943640">
                              <w:pPr>
                                <w:pStyle w:val="LS-DeckblattQuatrate"/>
                              </w:pPr>
                              <w:r>
                                <w:t>Qualitätsentwicklung</w:t>
                              </w:r>
                            </w:p>
                            <w:p w:rsidR="00315B60" w:rsidRPr="008B7133" w:rsidRDefault="00315B60"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315B60" w:rsidRPr="0098402B" w:rsidRDefault="00315B60"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14"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115"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1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117"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315B60" w:rsidRPr="008B7133" w:rsidRDefault="00315B60" w:rsidP="00943640">
                        <w:pPr>
                          <w:pStyle w:val="LS-DeckblattQuatrate"/>
                        </w:pPr>
                        <w:r w:rsidRPr="008B7133">
                          <w:t>Landesinstitut</w:t>
                        </w:r>
                        <w:r>
                          <w:t xml:space="preserve"> </w:t>
                        </w:r>
                        <w:r w:rsidRPr="008B7133">
                          <w:t>für Schulentwicklung</w:t>
                        </w:r>
                      </w:p>
                    </w:txbxContent>
                  </v:textbox>
                </v:shape>
              </v:group>
              <v:group id="Gruppieren 482" o:spid="_x0000_s1118"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11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120"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315B60" w:rsidRPr="0098402B" w:rsidRDefault="00315B60" w:rsidP="00943640">
                        <w:pPr>
                          <w:pStyle w:val="LS-DeckblattQuatrate"/>
                        </w:pPr>
                        <w:r>
                          <w:t>Schulentwicklung</w:t>
                        </w:r>
                        <w:r>
                          <w:br/>
                          <w:t>und empirische Bildungsforschung</w:t>
                        </w:r>
                      </w:p>
                    </w:txbxContent>
                  </v:textbox>
                </v:shape>
              </v:group>
              <v:group id="Gruppieren 505" o:spid="_x0000_s1121"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12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123"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315B60" w:rsidRDefault="00315B60" w:rsidP="00943640">
                        <w:pPr>
                          <w:pStyle w:val="LS-DeckblattQuatrate"/>
                        </w:pPr>
                        <w:r>
                          <w:t>Qualitätsentwicklung</w:t>
                        </w:r>
                      </w:p>
                      <w:p w:rsidR="00315B60" w:rsidRPr="008B7133" w:rsidRDefault="00315B60" w:rsidP="00943640">
                        <w:pPr>
                          <w:pStyle w:val="LS-DeckblattQuatrate"/>
                        </w:pPr>
                        <w:r>
                          <w:t>und Evaluation</w:t>
                        </w:r>
                      </w:p>
                    </w:txbxContent>
                  </v:textbox>
                </v:shape>
              </v:group>
              <v:group id="Gruppieren 623" o:spid="_x0000_s1124"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2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26"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315B60" w:rsidRPr="0098402B" w:rsidRDefault="00315B60" w:rsidP="00943640">
                        <w:pPr>
                          <w:pStyle w:val="LS-DeckblattQuatrate"/>
                        </w:pPr>
                        <w:r>
                          <w:t>Bildungspläne</w:t>
                        </w:r>
                      </w:p>
                    </w:txbxContent>
                  </v:textbox>
                </v:shape>
              </v:group>
              <v:shape id="Grafik 626" o:spid="_x0000_s1127"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C62390">
    <w:pPr>
      <w:pStyle w:val="Kopfzeile"/>
    </w:pPr>
    <w:r>
      <w:rPr>
        <w:noProof/>
      </w:rPr>
      <mc:AlternateContent>
        <mc:Choice Requires="wpg">
          <w:drawing>
            <wp:anchor distT="0" distB="0" distL="114300" distR="114300" simplePos="0" relativeHeight="251656704" behindDoc="0" locked="0" layoutInCell="1" allowOverlap="1" wp14:anchorId="6C8786A6" wp14:editId="264587FD">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315B60" w:rsidRPr="00E20335" w:rsidRDefault="00315B60"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29"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130"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315B60" w:rsidRPr="00E20335" w:rsidRDefault="00315B60" w:rsidP="004F754E">
                          <w:pPr>
                            <w:pStyle w:val="NL-Kopfzeilen-Titel"/>
                          </w:pPr>
                          <w:r>
                            <w:t xml:space="preserve">     </w:t>
                          </w:r>
                        </w:p>
                      </w:sdtContent>
                    </w:sdt>
                  </w:txbxContent>
                </v:textbox>
              </v:shape>
              <v:line id="Gerade Verbindung 487" o:spid="_x0000_s1131"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54656" behindDoc="0" locked="0" layoutInCell="1" allowOverlap="1" wp14:anchorId="19476DD8" wp14:editId="644DC88A">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32"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3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3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17134481" wp14:editId="5937D1B1">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36"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3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315B60" w:rsidRPr="00E20335" w:rsidRDefault="00315B60" w:rsidP="00943640">
                      <w:pPr>
                        <w:pStyle w:val="NL-Kopfzeilen-Titel"/>
                      </w:pPr>
                      <w:r>
                        <w:t>Landesinstitut für Schulentwicklung</w:t>
                      </w:r>
                    </w:p>
                  </w:txbxContent>
                </v:textbox>
              </v:shape>
              <v:shape id="Grafik 449" o:spid="_x0000_s113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3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Default="00315B60"/>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53632" behindDoc="0" locked="0" layoutInCell="1" allowOverlap="1" wp14:anchorId="180ADC29" wp14:editId="73ACC33E">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41"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4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315B60" w:rsidRPr="00E20335" w:rsidRDefault="00315B60"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4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4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60800" behindDoc="0" locked="0" layoutInCell="1" allowOverlap="1" wp14:anchorId="778E4F78" wp14:editId="298B94A6">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15B60" w:rsidRPr="00E20335" w:rsidRDefault="00315B60"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46"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7pP6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6OlAHvRPAN0SnhNAA2DQS/UbwEaQQ+qQP96wIoEiH3gAH8RJYkVEDdJ0jyGiTpf2Z+v&#10;YF6DqyowAfLDnXGi4zO7hjK11OFm6+kjmWIGVl5dSlqX8J8OPIze0PPvhRGszMHG78V1+Ec+Bqwe&#10;D3IF2iSxoXvKqHl2Ogs1sUHxpwdaW1Dt5JzpIPOzduCWPoJuOKD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ln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N37pP6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4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315B60" w:rsidRPr="00E20335" w:rsidRDefault="00315B60"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4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14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6AD266EA" wp14:editId="24C30B35">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150"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">
              <v:shape id="_x0000_s115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315B60" w:rsidRPr="00E20335" w:rsidRDefault="00315B60" w:rsidP="004F754E">
                      <w:pPr>
                        <w:pStyle w:val="NL-Kopfzeilen-Titel"/>
                      </w:pPr>
                      <w:r>
                        <w:t>Landesinstitut für Schulentwicklung</w:t>
                      </w:r>
                    </w:p>
                  </w:txbxContent>
                </v:textbox>
              </v:shape>
              <v:shape id="Grafik 483" o:spid="_x0000_s115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15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Default="00315B60"/>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6991AED1" wp14:editId="14EC7B78">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15B60" w:rsidRPr="00E20335" w:rsidRDefault="00315B60" w:rsidP="00CD1CB7">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54"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AZNxARKwIAADMEAAAOAAAAAAAAAAAAAAAAAC4CAABkcnMv&#10;ZTJvRG9jLnhtbFBLAQItABQABgAIAAAAIQDcdYYc3gAAAAkBAAAPAAAAAAAAAAAAAAAAAIUEAABk&#10;cnMvZG93bnJldi54bWxQSwUGAAAAAAQABADzAAAAkAUAAAAA&#10;" stroked="f">
              <v:textbox>
                <w:txbxContent>
                  <w:p w:rsidR="00315B60" w:rsidRPr="00E20335" w:rsidRDefault="00315B60" w:rsidP="00CD1CB7">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4F496184" wp14:editId="4D2EE443">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55"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SXwq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z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PQSXwq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5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315B60" w:rsidRPr="00E20335" w:rsidRDefault="00315B60"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5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5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62848" behindDoc="0" locked="0" layoutInCell="1" allowOverlap="1" wp14:anchorId="1AF7B9FB" wp14:editId="2CA68B48">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59"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CLISbBAAAuQ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M2CLISbBAAA&#10;uQoAAA4AAAAAAAAAAAAAAAAAPAIAAGRycy9lMm9Eb2MueG1sUEsBAi0AFAAGAAgAAAAhAE+hrsW6&#10;AAAAIQEAABkAAAAAAAAAAAAAAAAAAwcAAGRycy9fcmVscy9lMm9Eb2MueG1sLnJlbHNQSwECLQAU&#10;AAYACAAAACEAvjttIu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16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6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C3A0C5F" wp14:editId="29F9495E">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63"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d/F2w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pB38Xb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6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315B60" w:rsidRPr="00E20335" w:rsidRDefault="00315B60" w:rsidP="00943640">
                      <w:pPr>
                        <w:pStyle w:val="NL-Kopfzeilen-Titel"/>
                      </w:pPr>
                      <w:r>
                        <w:t>Landesinstitut für Schulentwicklung</w:t>
                      </w:r>
                    </w:p>
                  </w:txbxContent>
                </v:textbox>
              </v:shape>
              <v:shape id="Grafik 502" o:spid="_x0000_s116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6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64896" behindDoc="0" locked="0" layoutInCell="1" allowOverlap="1" wp14:anchorId="6ED42230" wp14:editId="5B3075E9">
              <wp:simplePos x="0" y="0"/>
              <wp:positionH relativeFrom="page">
                <wp:posOffset>9963302</wp:posOffset>
              </wp:positionH>
              <wp:positionV relativeFrom="page">
                <wp:posOffset>629107</wp:posOffset>
              </wp:positionV>
              <wp:extent cx="435600" cy="6200740"/>
              <wp:effectExtent l="0" t="0" r="3175" b="0"/>
              <wp:wrapNone/>
              <wp:docPr id="61" name="Gruppieren 6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6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63" name="Grafik 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1" o:spid="_x0000_s1167" style="position:absolute;margin-left:784.5pt;margin-top:49.55pt;width:34.3pt;height:488.25pt;z-index:2516648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TSVhrAEAADA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16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DX18QA&#10;AADbAAAADwAAAGRycy9kb3ducmV2LnhtbESPzWrDMBCE74W+g9hCb43cUELqWA6lUEgKgdTpIcfF&#10;2thOrJWRFP+8fRUI9DjMzDdMth5NK3pyvrGs4HWWgCAurW64UvB7+HpZgvABWWNrmRRM5GGdPz5k&#10;mGo78A/1RahEhLBPUUEdQpdK6cuaDPqZ7Yijd7LOYIjSVVI7HCLctHKeJAtpsOG4UGNHnzWVl+Jq&#10;FKDTu+9z76alOW6P++tbM7ybSannp/FjBSLQGP7D9/ZGK1jM4fYl/gC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w19fEAAAA2wAAAA8AAAAAAAAAAAAAAAAAmAIAAGRycy9k&#10;b3ducmV2LnhtbFBLBQYAAAAABAAEAPUAAACJAwAAAAA=&#10;" stroked="f">
                <v:textbox>
                  <w:txbxContent>
                    <w:p w:rsidR="00315B60" w:rsidRPr="00E20335" w:rsidRDefault="00315B60"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3" o:spid="_x0000_s116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Ett7FAAAA2wAAAA8AAABkcnMvZG93bnJldi54bWxEj0FLw0AUhO9C/8PyCl7EblRaJWZTJFDR&#10;S6GtF28v2Wc2mH27ZLdN7K/vCoLHYWa+YYr1ZHtxoiF0jhXcLTIQxI3THbcKPg6b2ycQISJr7B2T&#10;gh8KsC5nVwXm2o28o9M+tiJBOOSowMTocylDY8hiWDhPnLwvN1iMSQ6t1AOOCW57eZ9lK2mx47Rg&#10;0FNlqPneH62C13Os+fN9Oy7Noaoe652vw41X6no+vTyDiDTF//Bf+00rWD3A75f0A2R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xLbexQAAANsAAAAPAAAAAAAAAAAAAAAA&#10;AJ8CAABkcnMvZG93bnJldi54bWxQSwUGAAAAAAQABAD3AAAAkQMAAAAA&#10;">
                <v:imagedata r:id="rId2" o:title=""/>
                <v:path arrowok="t"/>
                <o:lock v:ext="edit" aspectratio="f"/>
              </v:shape>
              <v:line id="Gerade Verbindung 475" o:spid="_x0000_s117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1kZsQAAADbAAAADwAAAGRycy9kb3ducmV2LnhtbESPzWrDMBCE74G8g9hAb7GcHkLqWAlt&#10;aENPhSROcl2srW1qrYyk+uftq0Khx2F2vtnJ96NpRU/ON5YVrJIUBHFpdcOVguLyttyA8AFZY2uZ&#10;FEzkYb+bz3LMtB34RP05VCJC2GeooA6hy6T0ZU0GfWI74uh9WmcwROkqqR0OEW5a+Zima2mw4dhQ&#10;Y0eHmsqv87eJb3y8HItDzwank7sXm3J1ez1elXpYjM9bEIHG8H/8l37XCp7W8LslAkD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fWRmxAAAANsAAAAPAAAAAAAAAAAA&#10;AAAAAKECAABkcnMvZG93bnJldi54bWxQSwUGAAAAAAQABAD5AAAAkgM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68992" behindDoc="0" locked="0" layoutInCell="1" allowOverlap="1" wp14:anchorId="75816871" wp14:editId="0090B157">
              <wp:simplePos x="0" y="0"/>
              <wp:positionH relativeFrom="page">
                <wp:posOffset>619125</wp:posOffset>
              </wp:positionH>
              <wp:positionV relativeFrom="page">
                <wp:posOffset>295275</wp:posOffset>
              </wp:positionV>
              <wp:extent cx="6220800" cy="435600"/>
              <wp:effectExtent l="0" t="0" r="8890" b="3175"/>
              <wp:wrapNone/>
              <wp:docPr id="9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1" style="position:absolute;margin-left:48.75pt;margin-top:23.25pt;width:489.85pt;height:34.3pt;z-index:2516689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tAUEQmQQAALY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7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T0IbwA&#10;AADbAAAADwAAAGRycy9kb3ducmV2LnhtbERPSwrCMBDdC94hjOBGNFX8VqOooLj1c4CxGdtiMylN&#10;tPX2ZiG4fLz/atOYQrypcrllBcNBBII4sTrnVMHteujPQTiPrLGwTAo+5GCzbrdWGGtb85neF5+K&#10;EMIuRgWZ92UspUsyMugGtiQO3MNWBn2AVSp1hXUIN4UcRdFUGsw5NGRY0j6j5Hl5GQWPU92bLOr7&#10;0d9m5/F0h/nsbj9KdTvNdgnCU+P/4p/7pBUs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exPQhvAAAANsAAAAPAAAAAAAAAAAAAAAAAJgCAABkcnMvZG93bnJldi54&#10;bWxQSwUGAAAAAAQABAD1AAAAgQM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upELEAAAA2wAAAA8AAABkcnMvZG93bnJldi54bWxEj0FrAjEUhO8F/0N4grea6EF0a5QqKwjS&#10;Fre99PbYvG6W3bwsm6jrvzeFQo/DzHzDrLeDa8WV+lB71jCbKhDEpTc1Vxq+Pg/PSxAhIhtsPZOG&#10;OwXYbkZPa8yMv/GZrkWsRIJwyFCDjbHLpAylJYdh6jvi5P343mFMsq+k6fGW4K6Vc6UW0mHNacFi&#10;R3tLZVNcnIa6eHtf3vNDaXdn9VHkUeHpu9F6Mh5eX0BEGuJ/+K99NBpWK/j9kn6A3D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FupELEAAAA2wAAAA8AAAAAAAAAAAAAAAAA&#10;nwIAAGRycy9kb3ducmV2LnhtbFBLBQYAAAAABAAEAPcAAACQAwAAAAA=&#10;">
                <v:imagedata r:id="rId2" o:title=""/>
                <v:path arrowok="t"/>
              </v:shape>
              <v:line id="Gerade Verbindung 657" o:spid="_x0000_s117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zoiMMAAADcAAAADwAAAGRycy9kb3ducmV2LnhtbESPQW/CMAyF75P4D5GRdhspHBDqCGgg&#10;QJwmAd12tRqvrWicKgml/Pv5MImbn/y+5+flenCt6inExrOB6SQDRVx623BloLjs3xagYkK22Hom&#10;Aw+KsF6NXpaYW3/nE/XnVCkJ4ZijgTqlLtc6ljU5jBPfEcvu1weHSWSotA14l3DX6lmWzbXDhuVC&#10;jR1tayqv55uTGp+bQ7Ht2eHjFH6KRTn93h2+jHkdDx/voBIN6Wn+p49WuEzqyzMygV7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s6IjDAAAA3A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67968" behindDoc="0" locked="0" layoutInCell="1" allowOverlap="1" wp14:anchorId="49EFF480" wp14:editId="1583BE8D">
              <wp:simplePos x="0" y="0"/>
              <wp:positionH relativeFrom="page">
                <wp:posOffset>9963302</wp:posOffset>
              </wp:positionH>
              <wp:positionV relativeFrom="page">
                <wp:posOffset>629107</wp:posOffset>
              </wp:positionV>
              <wp:extent cx="435600" cy="6200740"/>
              <wp:effectExtent l="0" t="0" r="3175" b="0"/>
              <wp:wrapNone/>
              <wp:docPr id="101" name="Gruppieren 10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3" name="Grafik 10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0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1" o:spid="_x0000_s1175" style="position:absolute;margin-left:784.5pt;margin-top:49.55pt;width:34.3pt;height:488.25pt;z-index:2516679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h14bi7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 id="_x0000_s117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b44MIA&#10;AADcAAAADwAAAGRycy9kb3ducmV2LnhtbERPS2sCMRC+F/ofwgjealaRolujSEFQQWjXHjwOm3F3&#10;dTNZkriPf28Khd7m43vOatObWrTkfGVZwXSSgCDOra64UPBz3r0tQPiArLG2TAoG8rBZv76sMNW2&#10;429qs1CIGMI+RQVlCE0qpc9LMugntiGO3NU6gyFCV0jtsIvhppazJHmXBiuODSU29FlSfs8eRgE6&#10;fTreWjcszOVw+XrMq25pBqXGo377ASJQH/7Ff+69jvOTGfw+Ey+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dvjgwgAAANwAAAAPAAAAAAAAAAAAAAAAAJgCAABkcnMvZG93&#10;bnJldi54bWxQSwUGAAAAAAQABAD1AAAAhwMAAAAA&#10;" stroked="f">
                <v:textbox>
                  <w:txbxContent>
                    <w:p w:rsidR="00315B60" w:rsidRPr="00E20335" w:rsidRDefault="00315B60" w:rsidP="00943640">
                      <w:pPr>
                        <w:pStyle w:val="NL-Kopfzeilen-Titel"/>
                      </w:pPr>
                      <w:r>
                        <w:t>Landesinstitut für Schulentwicklung</w:t>
                      </w:r>
                    </w:p>
                  </w:txbxContent>
                </v:textbox>
              </v:shape>
              <v:shape id="Grafik 103" o:spid="_x0000_s117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XpjjEAAAA3AAAAA8AAABkcnMvZG93bnJldi54bWxET0tLw0AQvhf8D8sUvBS7UbFKzKZIQNFL&#10;oY+Lt0l2zIZmZ5fs2kR/vVsQepuP7znFerK9ONEQOscKbpcZCOLG6Y5bBYf9680TiBCRNfaOScEP&#10;BViXV7MCc+1G3tJpF1uRQjjkqMDE6HMpQ2PIYlg6T5y4LzdYjAkOrdQDjinc9vIuy1bSYsepwaCn&#10;ylBz3H1bBW+/sebPj834YPZV9VhvfR0WXqnr+fTyDCLSFC/if/e7TvOzezg/ky6Q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AXpjjEAAAA3AAAAA8AAAAAAAAAAAAAAAAA&#10;nwIAAGRycy9kb3ducmV2LnhtbFBLBQYAAAAABAAEAPcAAACQAwAAAAA=&#10;">
                <v:imagedata r:id="rId2" o:title=""/>
                <v:path arrowok="t"/>
                <o:lock v:ext="edit" aspectratio="f"/>
              </v:shape>
              <v:line id="Gerade Verbindung 475" o:spid="_x0000_s117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fui8MAAADcAAAADwAAAGRycy9kb3ducmV2LnhtbESPQYvCMBCF7wv+hzCCtzV1EZFqFBVX&#10;PC3odvU6NGNbbCYlibX++40geJvhve/Nm/myM7VoyfnKsoLRMAFBnFtdcaEg+/3+nILwAVljbZkU&#10;PMjDctH7mGOq7Z0P1B5DIWII+xQVlCE0qZQ+L8mgH9qGOGoX6wyGuLpCaof3GG5q+ZUkE2mw4nih&#10;xIY2JeXX483EGj/rXbZp2eDj4M7ZNB+dtrs/pQb9bjUDEagLb/OL3uvIJWN4PhMnkI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X7ovDAAAA3AAAAA8AAAAAAAAAAAAA&#10;AAAAoQIAAGRycy9kb3ducmV2LnhtbFBLBQYAAAAABAAEAPkAAACRAw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72064" behindDoc="0" locked="0" layoutInCell="1" allowOverlap="1" wp14:anchorId="7A31E350" wp14:editId="66EA67D3">
              <wp:simplePos x="0" y="0"/>
              <wp:positionH relativeFrom="page">
                <wp:posOffset>619125</wp:posOffset>
              </wp:positionH>
              <wp:positionV relativeFrom="page">
                <wp:posOffset>295275</wp:posOffset>
              </wp:positionV>
              <wp:extent cx="6220800" cy="435600"/>
              <wp:effectExtent l="0" t="0" r="8890" b="3175"/>
              <wp:wrapNone/>
              <wp:docPr id="29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9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9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0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9" style="position:absolute;margin-left:48.75pt;margin-top:23.25pt;width:489.85pt;height:34.3pt;z-index:25167206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ITAaviYBAAAu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8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W37L0A&#10;AADcAAAADwAAAGRycy9kb3ducmV2LnhtbERPSwrCMBDdC94hjOBGNFX8VqOooLj1c4CxGdtiMylN&#10;tPX2ZiG4fLz/atOYQrypcrllBcNBBII4sTrnVMHteujPQTiPrLGwTAo+5GCzbrdWGGtb85neF5+K&#10;EMIuRgWZ92UspUsyMugGtiQO3MNWBn2AVSp1hXUIN4UcRdFUGsw5NGRY0j6j5Hl5GQWPU92bLOr7&#10;0d9m5/F0h/nsbj9KdTvNdgnCU+P/4p/7pBWMFm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sW37L0AAADcAAAADwAAAAAAAAAAAAAAAACYAgAAZHJzL2Rvd25yZXYu&#10;eG1sUEsFBgAAAAAEAAQA9QAAAII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e4NfEAAAA3AAAAA8AAABkcnMvZG93bnJldi54bWxEj0FrAjEUhO8F/0N4grea6EF0NYqKQqHU&#10;4urF22Pz3CxuXpZNquu/bwpCj8PMfMMsVp2rxZ3aUHnWMBoqEMSFNxWXGs6n/fsURIjIBmvPpOFJ&#10;AVbL3tsCM+MffKR7HkuRIBwy1GBjbDIpQ2HJYRj6hjh5V986jEm2pTQtPhLc1XKs1EQ6rDgtWGxo&#10;a6m45T9OQ5V/HabP3b6wm6P6zndR4eflpvWg363nICJ18T/8an8YDePZDP7OpCMgl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Oe4NfEAAAA3AAAAA8AAAAAAAAAAAAAAAAA&#10;nwIAAGRycy9kb3ducmV2LnhtbFBLBQYAAAAABAAEAPcAAACQAwAAAAA=&#10;">
                <v:imagedata r:id="rId2" o:title=""/>
                <v:path arrowok="t"/>
              </v:shape>
              <v:line id="Gerade Verbindung 657" o:spid="_x0000_s118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iGacQAAADcAAAADwAAAGRycy9kb3ducmV2LnhtbESPwWrCQBCG7wXfYRnBW92oUCR1FRUr&#10;PRXUtL0O2TEJZmfD7jbGt+8cCj0O//zffLPaDK5VPYXYeDYwm2agiEtvG64MFJe35yWomJAttp7J&#10;wIMibNajpxXm1t/5RP05VUogHHM0UKfU5VrHsiaHceo7YsmuPjhMMoZK24B3gbtWz7PsRTtsWC7U&#10;2NG+pvJ2/nGi8bE7FvueHT5O4btYlrOvw/HTmMl42L6CSjSk/+W/9rs1sMhEX54RAu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qIZp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1040" behindDoc="0" locked="0" layoutInCell="1" allowOverlap="1" wp14:anchorId="499DFBEB" wp14:editId="4CD64049">
              <wp:simplePos x="0" y="0"/>
              <wp:positionH relativeFrom="page">
                <wp:posOffset>9963302</wp:posOffset>
              </wp:positionH>
              <wp:positionV relativeFrom="page">
                <wp:posOffset>629107</wp:posOffset>
              </wp:positionV>
              <wp:extent cx="435600" cy="6200740"/>
              <wp:effectExtent l="0" t="0" r="3175" b="0"/>
              <wp:wrapNone/>
              <wp:docPr id="301" name="Gruppieren 30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0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08" name="Grafik 30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09"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01" o:spid="_x0000_s1183" style="position:absolute;margin-left:784.5pt;margin-top:49.55pt;width:34.3pt;height:488.25pt;z-index:2516710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GXeyL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8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KWAcUA&#10;AADcAAAADwAAAGRycy9kb3ducmV2LnhtbESPS2vDMBCE74H8B7GB3hI5aSmJG9mEQKAtFJrHIcfF&#10;2tpurZWRFD/+fVUo5DjMzDfMNh9MIzpyvrasYLlIQBAXVtdcKricD/M1CB+QNTaWScFIHvJsOtli&#10;qm3PR+pOoRQRwj5FBVUIbSqlLyoy6Be2JY7el3UGQ5SulNphH+GmkaskeZYGa44LFba0r6j4Od2M&#10;AnT64/27c+PaXN+un7enut+YUamH2bB7ARFoCPfwf/tVK3hMV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spYBxQAAANwAAAAPAAAAAAAAAAAAAAAAAJgCAABkcnMv&#10;ZG93bnJldi54bWxQSwUGAAAAAAQABAD1AAAAigMAAAAA&#10;" stroked="f">
                <v:textbox>
                  <w:txbxContent>
                    <w:p w:rsidR="00315B60" w:rsidRPr="00E20335" w:rsidRDefault="00315B60" w:rsidP="00943640">
                      <w:pPr>
                        <w:pStyle w:val="NL-Kopfzeilen-Titel"/>
                      </w:pPr>
                      <w:r>
                        <w:t>Landesinstitut für Schulentwicklung</w:t>
                      </w:r>
                    </w:p>
                  </w:txbxContent>
                </v:textbox>
              </v:shape>
              <v:shape id="Grafik 308" o:spid="_x0000_s118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3WqjDAAAA3AAAAA8AAABkcnMvZG93bnJldi54bWxET01rwjAYvgv+h/AKu4im23COziij4JgX&#10;wY+Lt7fNu6aseROaaLv9+uUg7PjwfK82g23FjbrQOFbwOM9AEFdON1wrOJ+2s1cQISJrbB2Tgh8K&#10;sFmPRyvMtev5QLdjrEUK4ZCjAhOjz6UMlSGLYe48ceK+XGcxJtjVUnfYp3Dbyqcse5EWG04NBj0V&#10;hqrv49Uq+PiNJV92+35hTkWxLA++DFOv1MNkeH8DEWmI/+K7+1MreM7S2nQmHQ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3daqMMAAADcAAAADwAAAAAAAAAAAAAAAACf&#10;AgAAZHJzL2Rvd25yZXYueG1sUEsFBgAAAAAEAAQA9wAAAI8DAAAAAA==&#10;">
                <v:imagedata r:id="rId2" o:title=""/>
                <v:path arrowok="t"/>
                <o:lock v:ext="edit" aspectratio="f"/>
              </v:shape>
              <v:line id="Gerade Verbindung 475" o:spid="_x0000_s118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Iv9MUAAADcAAAADwAAAGRycy9kb3ducmV2LnhtbESPQWvCQBCF7wX/wzJCb80mLRRNXYNK&#10;Kz0Jatpeh+yYBLOzYXcb4793CwWPjzfve/MWxWg6MZDzrWUFWZKCIK6sbrlWUB4/nmYgfEDW2Fkm&#10;BVfyUCwnDwvMtb3wnoZDqEWEsM9RQRNCn0vpq4YM+sT2xNE7WWcwROlqqR1eItx08jlNX6XBlmND&#10;gz1tGqrOh18T39itt+VmYIPXvfspZ1X2/b79UupxOq7eQAQaw/34P/2pFbykc/gbEwk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Iv9MUAAADcAAAADwAAAAAAAAAA&#10;AAAAAAChAgAAZHJzL2Rvd25yZXYueG1sUEsFBgAAAAAEAAQA+QAAAJMDA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83328" behindDoc="0" locked="0" layoutInCell="1" allowOverlap="1" wp14:anchorId="526D0929" wp14:editId="3C053F2A">
              <wp:simplePos x="0" y="0"/>
              <wp:positionH relativeFrom="page">
                <wp:posOffset>619125</wp:posOffset>
              </wp:positionH>
              <wp:positionV relativeFrom="page">
                <wp:posOffset>295275</wp:posOffset>
              </wp:positionV>
              <wp:extent cx="6220800" cy="435600"/>
              <wp:effectExtent l="0" t="0" r="8890" b="3175"/>
              <wp:wrapNone/>
              <wp:docPr id="181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1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1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87" style="position:absolute;margin-left:48.75pt;margin-top:23.25pt;width:489.85pt;height:34.3pt;z-index:2516833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q1ac2poEAAC9&#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8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Ue/sEA&#10;AADdAAAADwAAAGRycy9kb3ducmV2LnhtbERPy6rCMBDdX/AfwghuLpoqXqvVKCoobn18wNiMbbGZ&#10;lCba+vdGEO5uDuc5i1VrSvGk2hWWFQwHEQji1OqCMwWX864/BeE8ssbSMil4kYPVsvOzwETbho/0&#10;PPlMhBB2CSrIva8SKV2ak0E3sBVx4G62NugDrDOpa2xCuCnlKIom0mDBoSHHirY5pffTwyi4HZrf&#10;v1lz3ftLfBxPNljEV/tSqtdt13MQnlr/L/66DzrMnw5j+HwTTp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lHv7BAAAA3QAAAA8AAAAAAAAAAAAAAAAAmAIAAGRycy9kb3du&#10;cmV2LnhtbFBLBQYAAAAABAAEAPUAAACGAw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2nZvGAAAA3QAAAA8AAABkcnMvZG93bnJldi54bWxEj0FrAjEQhe9C/0OYQm+a2ENZtkZpi4Ig&#10;Vtz20tuwmW4WN5Nlk+r6751DwdsM78173yxWY+jUmYbURrYwnxlQxHV0LTcWvr820wJUysgOu8hk&#10;4UoJVsuHyQJLFy98pHOVGyUhnEq04HPuS61T7SlgmsWeWLTfOATMsg6NdgNeJDx0+tmYFx2wZWnw&#10;2NOHp/pU/QULbbX/LK7rTe3fj+ZQrbPB3c/J2qfH8e0VVKYx383/11sn+MVccOUbGUEv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3adm8YAAADdAAAADwAAAAAAAAAAAAAA&#10;AACfAgAAZHJzL2Rvd25yZXYueG1sUEsFBgAAAAAEAAQA9wAAAJIDAAAAAA==&#10;">
                <v:imagedata r:id="rId2" o:title=""/>
                <v:path arrowok="t"/>
              </v:shape>
              <v:line id="Gerade Verbindung 657" o:spid="_x0000_s119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NlkcUAAADdAAAADwAAAGRycy9kb3ducmV2LnhtbESPQWvCQBCF70L/wzKCN93EQ0lTV6lS&#10;xVNBjfU6ZMckNDsbdrcx/vuuIPQ2w3vfmzeL1WBa0ZPzjWUF6SwBQVxa3XCloDhtpxkIH5A1tpZJ&#10;wZ08rJYvowXm2t74QP0xVCKGsM9RQR1Cl0vpy5oM+pntiKN2tc5giKurpHZ4i+GmlfMkeZUGG44X&#10;auxoU1P5c/w1scbXeldsejZ4P7hLkZXp9+furNRkPHy8gwg0hH/zk97ryGXpGzy+iSP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Nlk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2304" behindDoc="0" locked="0" layoutInCell="1" allowOverlap="1" wp14:anchorId="3054FCDC" wp14:editId="47754C27">
              <wp:simplePos x="0" y="0"/>
              <wp:positionH relativeFrom="page">
                <wp:posOffset>9963302</wp:posOffset>
              </wp:positionH>
              <wp:positionV relativeFrom="page">
                <wp:posOffset>629107</wp:posOffset>
              </wp:positionV>
              <wp:extent cx="435600" cy="6200740"/>
              <wp:effectExtent l="0" t="0" r="3175" b="0"/>
              <wp:wrapNone/>
              <wp:docPr id="1820" name="Gruppieren 182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2" name="Grafik 182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2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0" o:spid="_x0000_s1191" style="position:absolute;margin-left:784.5pt;margin-top:49.55pt;width:34.3pt;height:488.25pt;z-index:2516823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C+279y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9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33n8MA&#10;AADdAAAADwAAAGRycy9kb3ducmV2LnhtbERPyWrDMBC9B/IPYgq9JXJCKY4b2ZRAoS0UmuWQ42BN&#10;bSfWyEiKl7+vCoXc5vHW2RajaUVPzjeWFayWCQji0uqGKwWn49siBeEDssbWMimYyEORz2dbzLQd&#10;eE/9IVQihrDPUEEdQpdJ6cuaDPql7Ygj92OdwRChq6R2OMRw08p1kjxLgw3Hhho72tVUXg83owCd&#10;/vq89G5Kzfnj/H17aoaNmZR6fBhfX0AEGsNd/O9+13F+ul7B3zfx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33n8MAAADdAAAADwAAAAAAAAAAAAAAAACYAgAAZHJzL2Rv&#10;d25yZXYueG1sUEsFBgAAAAAEAAQA9QAAAIgDAAAAAA==&#10;" stroked="f">
                <v:textbox>
                  <w:txbxContent>
                    <w:p w:rsidR="00315B60" w:rsidRPr="00E20335" w:rsidRDefault="00315B60" w:rsidP="00943640">
                      <w:pPr>
                        <w:pStyle w:val="NL-Kopfzeilen-Titel"/>
                      </w:pPr>
                      <w:r>
                        <w:t>Landesinstitut für Schulentwicklung</w:t>
                      </w:r>
                    </w:p>
                  </w:txbxContent>
                </v:textbox>
              </v:shape>
              <v:shape id="Grafik 1822" o:spid="_x0000_s119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lkxvFAAAA3QAAAA8AAABkcnMvZG93bnJldi54bWxET0tLw0AQvhf8D8sIXkq7MaCWtNsiAUUv&#10;hT4uvU2y02xodnbJrk3017sFwdt8fM9ZbUbbiSv1oXWs4HGegSCunW65UXA8vM0WIEJE1tg5JgXf&#10;FGCzvpussNBu4B1d97ERKYRDgQpMjL6QMtSGLIa588SJO7veYkywb6TucUjhtpN5lj1Liy2nBoOe&#10;SkP1Zf9lFbz/xIpPn9vhyRzK8qXa+SpMvVIP9+PrEkSkMf6L/9wfOs1f5Dnc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pZMbxQAAAN0AAAAPAAAAAAAAAAAAAAAA&#10;AJ8CAABkcnMvZG93bnJldi54bWxQSwUGAAAAAAQABAD3AAAAkQMAAAAA&#10;">
                <v:imagedata r:id="rId2" o:title=""/>
                <v:path arrowok="t"/>
                <o:lock v:ext="edit" aspectratio="f"/>
              </v:shape>
              <v:line id="Gerade Verbindung 475" o:spid="_x0000_s119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eYxsUAAADdAAAADwAAAGRycy9kb3ducmV2LnhtbESPQWvCQBCF74X+h2UKvdVNFCSkrqEV&#10;lZ4ENdrrkJ0modnZsLvG+O9dodDbDO99b94sitF0YiDnW8sK0kkCgriyuuVaQXncvGUgfEDW2Fkm&#10;BTfyUCyfnxaYa3vlPQ2HUIsYwj5HBU0IfS6lrxoy6Ce2J47aj3UGQ1xdLbXDaww3nZwmyVwabDle&#10;aLCnVUPV7+FiYo3d57ZcDWzwtnffZVal5/X2pNTry/jxDiLQGP7Nf/SXjlw2ncHjmziC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4eYxsUAAADdAAAADwAAAAAAAAAA&#10;AAAAAAChAgAAZHJzL2Rvd25yZXYueG1sUEsFBgAAAAAEAAQA+QAAAJMDA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77184" behindDoc="0" locked="0" layoutInCell="1" allowOverlap="1" wp14:anchorId="79F751E6" wp14:editId="200DEDAD">
              <wp:simplePos x="0" y="0"/>
              <wp:positionH relativeFrom="page">
                <wp:posOffset>619125</wp:posOffset>
              </wp:positionH>
              <wp:positionV relativeFrom="page">
                <wp:posOffset>295275</wp:posOffset>
              </wp:positionV>
              <wp:extent cx="6220800" cy="435600"/>
              <wp:effectExtent l="0" t="0" r="8890" b="3175"/>
              <wp:wrapNone/>
              <wp:docPr id="176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77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7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95" style="position:absolute;margin-left:48.75pt;margin-top:23.25pt;width:489.85pt;height:34.3pt;z-index:2516771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H9laZ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Cnx/ZW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9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zxf8MA&#10;AADdAAAADwAAAGRycy9kb3ducmV2LnhtbERP22rCQBB9F/oPyxT6IrqxpEajm2CFlrx6+YAxOybB&#10;7GzIbk38e7dQ6NscznW2+WhacafeNZYVLOYRCOLS6oYrBefT12wFwnlkja1lUvAgB3n2Mtliqu3A&#10;B7offSVCCLsUFdTed6mUrqzJoJvbjjhwV9sb9AH2ldQ9DiHctPI9ipbSYMOhocaO9jWVt+OPUXAt&#10;hunHerh8+3NyiJef2CQX+1Dq7XXcbUB4Gv2/+M9d6DA/SWL4/SacI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zxf8MAAADdAAAADwAAAAAAAAAAAAAAAACYAgAAZHJzL2Rv&#10;d25yZXYueG1sUEsFBgAAAAAEAAQA9QAAAIg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9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cQ/PEAAAA3QAAAA8AAABkcnMvZG93bnJldi54bWxET99rwjAQfh/4P4QT9jaTDTalGss2FAZD&#10;xbqXvR3N2ZQ2l9JkWv/7RRB8u4/v5y3ywbXiRH2oPWt4nigQxKU3NVcafg7rpxmIEJENtp5Jw4UC&#10;5MvRwwIz48+8p1MRK5FCOGSowcbYZVKG0pLDMPEdceKOvncYE+wraXo8p3DXyhel3qTDmlODxY4+&#10;LZVN8ec01MVmO7us1qX92KtdsYoKv38brR/Hw/scRKQh3sU395dJ86fTV7h+k06Qy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cQ/PEAAAA3QAAAA8AAAAAAAAAAAAAAAAA&#10;nwIAAGRycy9kb3ducmV2LnhtbFBLBQYAAAAABAAEAPcAAACQAwAAAAA=&#10;">
                <v:imagedata r:id="rId2" o:title=""/>
                <v:path arrowok="t"/>
              </v:shape>
              <v:line id="Gerade Verbindung 657" o:spid="_x0000_s119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AFcQAAADdAAAADwAAAGRycy9kb3ducmV2LnhtbESPQYvCMBCF74L/IYzgTVP3oFKNsoor&#10;exLU6l6HZrYt20xKEmv99xtB8DbDe9+bN8t1Z2rRkvOVZQWTcQKCOLe64kJBdv4azUH4gKyxtkwK&#10;HuRhver3lphqe+cjtadQiBjCPkUFZQhNKqXPSzLox7YhjtqvdQZDXF0htcN7DDe1/EiSqTRYcbxQ&#10;YkPbkvK/083EGofNPtu2bPBxdD/ZPJ9cd/uLUsNB97kAEagLb/OL/taRm82m8Pwmji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94AV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6160" behindDoc="0" locked="0" layoutInCell="1" allowOverlap="1" wp14:anchorId="5163C8C2" wp14:editId="7C199C2E">
              <wp:simplePos x="0" y="0"/>
              <wp:positionH relativeFrom="page">
                <wp:posOffset>9963302</wp:posOffset>
              </wp:positionH>
              <wp:positionV relativeFrom="page">
                <wp:posOffset>629107</wp:posOffset>
              </wp:positionV>
              <wp:extent cx="435600" cy="6200740"/>
              <wp:effectExtent l="0" t="0" r="3175" b="0"/>
              <wp:wrapNone/>
              <wp:docPr id="1777" name="Gruppieren 177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7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9" name="Grafik 177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80"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77" o:spid="_x0000_s1199" style="position:absolute;margin-left:784.5pt;margin-top:49.55pt;width:34.3pt;height:488.25pt;z-index:2516761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PP34fa0BAAAzA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20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DlScYA&#10;AADdAAAADwAAAGRycy9kb3ducmV2LnhtbESPT0vDQBDF74LfYRnBm91YxMa0myAFQQVBq4ceh+w0&#10;iWZnw+42f769cxC8zfDevPebXTW7Xo0UYufZwO0qA0Vce9txY+Dr8+kmBxUTssXeMxlYKEJVXl7s&#10;sLB+4g8aD6lREsKxQANtSkOhdaxbchhXfiAW7eSDwyRraLQNOEm46/U6y+61w46locWB9i3VP4ez&#10;M4DBvr1+j2HJ3fHl+H6+66YHtxhzfTU/bkElmtO/+e/62Qr+ZiO48o2Mo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cDlScYAAADdAAAADwAAAAAAAAAAAAAAAACYAgAAZHJz&#10;L2Rvd25yZXYueG1sUEsFBgAAAAAEAAQA9QAAAIsDAAAAAA==&#10;" stroked="f">
                <v:textbox>
                  <w:txbxContent>
                    <w:p w:rsidR="00315B60" w:rsidRPr="00E20335" w:rsidRDefault="00315B60" w:rsidP="00943640">
                      <w:pPr>
                        <w:pStyle w:val="NL-Kopfzeilen-Titel"/>
                      </w:pPr>
                      <w:r>
                        <w:t>Landesinstitut für Schulentwicklung</w:t>
                      </w:r>
                    </w:p>
                  </w:txbxContent>
                </v:textbox>
              </v:shape>
              <v:shape id="Grafik 1779" o:spid="_x0000_s120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GuiHFAAAA3QAAAA8AAABkcnMvZG93bnJldi54bWxET01Lw0AQvQv+h2UEL9JuFGxs2m2RgGIv&#10;hbZeeptkp9nQ7OySXZvor3cLgrd5vM9ZrkfbiQv1oXWs4HGagSCunW65UfB5eJu8gAgRWWPnmBR8&#10;U4D16vZmiYV2A+/oso+NSCEcClRgYvSFlKE2ZDFMnSdO3Mn1FmOCfSN1j0MKt518yrKZtNhyajDo&#10;qTRUn/dfVsH7T6z4uNkOz+ZQlnm181V48Erd342vCxCRxvgv/nN/6DQ/z+dw/Sad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BrohxQAAAN0AAAAPAAAAAAAAAAAAAAAA&#10;AJ8CAABkcnMvZG93bnJldi54bWxQSwUGAAAAAAQABAD3AAAAkQMAAAAA&#10;">
                <v:imagedata r:id="rId2" o:title=""/>
                <v:path arrowok="t"/>
                <o:lock v:ext="edit" aspectratio="f"/>
              </v:shape>
              <v:line id="Gerade Verbindung 475" o:spid="_x0000_s120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fN3cUAAADdAAAADwAAAGRycy9kb3ducmV2LnhtbESPQW/CMAyF75P2HyJP4jZSdoCqI6AN&#10;bYgTEtBtV6vx2mqNUyVZKf8eH5C4+cnve35erkfXqYFCbD0bmE0zUMSVty3XBsrT53MOKiZki51n&#10;MnChCOvV48MSC+vPfKDhmGolIRwLNNCk1Bdax6ohh3Hqe2LZ/frgMIkMtbYBzxLuOv2SZXPtsGW5&#10;0GBPm4aqv+O/kxr79225Gdjh5RB+yryafX9sv4yZPI1vr6ASjeluvtE7K9wil/7yjYy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4fN3cUAAADdAAAADwAAAAAAAAAA&#10;AAAAAAChAgAAZHJzL2Rvd25yZXYueG1sUEsFBgAAAAAEAAQA+QAAAJMDA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90496" behindDoc="0" locked="0" layoutInCell="1" allowOverlap="1" wp14:anchorId="7D898B84" wp14:editId="20BA3C11">
              <wp:simplePos x="0" y="0"/>
              <wp:positionH relativeFrom="page">
                <wp:posOffset>619125</wp:posOffset>
              </wp:positionH>
              <wp:positionV relativeFrom="page">
                <wp:posOffset>295275</wp:posOffset>
              </wp:positionV>
              <wp:extent cx="6220800" cy="435600"/>
              <wp:effectExtent l="0" t="0" r="8890" b="3175"/>
              <wp:wrapNone/>
              <wp:docPr id="20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06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0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03" style="position:absolute;margin-left:48.75pt;margin-top:23.25pt;width:489.85pt;height:34.3pt;z-index:2516904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mwUiL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20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XX1sUA&#10;AADdAAAADwAAAGRycy9kb3ducmV2LnhtbESP3WrCQBSE74W+w3IKvZG6qaSxRjfBChVv/XmAY/aY&#10;hGbPhuxqkrd3C0Ivh5n5hlnng2nEnTpXW1bwMYtAEBdW11wqOJ9+3r9AOI+ssbFMCkZykGcvkzWm&#10;2vZ8oPvRlyJA2KWooPK+TaV0RUUG3cy2xMG72s6gD7Irpe6wD3DTyHkUJdJgzWGhwpa2FRW/x5tR&#10;cN33089lf9n58+IQJ99YLy52VOrtddisQHga/H/42d5rBfMoieHvTXgCMn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BdfWxQAAAN0AAAAPAAAAAAAAAAAAAAAAAJgCAABkcnMv&#10;ZG93bnJldi54bWxQSwUGAAAAAAQABAD1AAAAigM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0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FZVrEAAAA3QAAAA8AAABkcnMvZG93bnJldi54bWxEj0FrAjEUhO8F/0N4greaKCiyGkVFoVBq&#10;cfXi7bF5bhY3L8sm1fXfNwWhx2FmvmEWq87V4k5tqDxrGA0VCOLCm4pLDefT/n0GIkRkg7Vn0vCk&#10;AKtl722BmfEPPtI9j6VIEA4ZarAxNpmUobDkMAx9Q5y8q28dxiTbUpoWHwnuajlWaiodVpwWLDa0&#10;tVTc8h+nocq/DrPnbl/YzVF957uo8PNy03rQ79ZzEJG6+B9+tT+MhrGaTuDvTXo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4FZVrEAAAA3QAAAA8AAAAAAAAAAAAAAAAA&#10;nwIAAGRycy9kb3ducmV2LnhtbFBLBQYAAAAABAAEAPcAAACQAwAAAAA=&#10;">
                <v:imagedata r:id="rId2" o:title=""/>
                <v:path arrowok="t"/>
              </v:shape>
              <v:line id="Gerade Verbindung 657" o:spid="_x0000_s120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6mvMQAAADdAAAADwAAAGRycy9kb3ducmV2LnhtbESPQYvCMBCF7wv+hzCCtzXVQ5FqFBVX&#10;PC2oVa9DM7bFZlKSbK3/frOw4PHx5n1v3mLVm0Z05HxtWcFknIAgLqyuuVSQn78+ZyB8QNbYWCYF&#10;L/KwWg4+Fphp++QjdadQighhn6GCKoQ2k9IXFRn0Y9sSR+9uncEQpSuldviMcNPIaZKk0mDNsaHC&#10;lrYVFY/Tj4lvfG/2+bZjg6+ju+WzYnLd7S9KjYb9eg4iUB/ex//pg1YwTdIU/tZEBM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7qa8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9472" behindDoc="0" locked="0" layoutInCell="1" allowOverlap="1" wp14:anchorId="239F2E6C" wp14:editId="2CC49B56">
              <wp:simplePos x="0" y="0"/>
              <wp:positionH relativeFrom="page">
                <wp:posOffset>9963302</wp:posOffset>
              </wp:positionH>
              <wp:positionV relativeFrom="page">
                <wp:posOffset>629107</wp:posOffset>
              </wp:positionV>
              <wp:extent cx="435600" cy="6200740"/>
              <wp:effectExtent l="0" t="0" r="3175" b="0"/>
              <wp:wrapNone/>
              <wp:docPr id="2067" name="Gruppieren 206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06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69" name="Grafik 206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070"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067" o:spid="_x0000_s1207" style="position:absolute;margin-left:784.5pt;margin-top:49.55pt;width:34.3pt;height:488.25pt;z-index:2516894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nMqyurMEAADM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 id="_x0000_s120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nD4MEA&#10;AADdAAAADwAAAGRycy9kb3ducmV2LnhtbERPy4rCMBTdC/5DuMLsNFVEnGoUEQQdEGYcFy4vzbWt&#10;NjcliX38vVkMzPJw3uttZyrRkPOlZQXTSQKCOLO65FzB9fcwXoLwAVljZZkU9ORhuxkO1phq2/IP&#10;NZeQixjCPkUFRQh1KqXPCjLoJ7YmjtzdOoMhQpdL7bCN4aaSsyRZSIMlx4YCa9oXlD0vL6MAnT5/&#10;PRrXL83tdPt+zcv20/RKfYy63QpEoC78i//cR61glizi3PgmPg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Zw+DBAAAA3QAAAA8AAAAAAAAAAAAAAAAAmAIAAGRycy9kb3du&#10;cmV2LnhtbFBLBQYAAAAABAAEAPUAAACGAwAAAAA=&#10;" stroked="f">
                <v:textbox>
                  <w:txbxContent>
                    <w:p w:rsidR="00315B60" w:rsidRPr="00E20335" w:rsidRDefault="00315B60" w:rsidP="00943640">
                      <w:pPr>
                        <w:pStyle w:val="NL-Kopfzeilen-Titel"/>
                      </w:pPr>
                      <w:r>
                        <w:t>Landesinstitut für Schulentwicklung</w:t>
                      </w:r>
                    </w:p>
                  </w:txbxContent>
                </v:textbox>
              </v:shape>
              <v:shape id="Grafik 2069" o:spid="_x0000_s120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fnIjHAAAA3QAAAA8AAABkcnMvZG93bnJldi54bWxEj0trwzAQhO+F/gexgV5KIjfQPJwooRha&#10;2kshj0tua2tjmVgrYamx219fFQo5DjPzDbPeDrYVV+pC41jB0yQDQVw53XCt4Hh4HS9AhIissXVM&#10;Cr4pwHZzf7fGXLued3Tdx1okCIccFZgYfS5lqAxZDBPniZN3dp3FmGRXS91hn+C2ldMsm0mLDacF&#10;g54KQ9Vl/2UVvP3Ekk8fn/2zORTFvNz5Mjx6pR5Gw8sKRKQh3sL/7XetYJrNlvD3Jj0Buf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8fnIjHAAAA3QAAAA8AAAAAAAAAAAAA&#10;AAAAnwIAAGRycy9kb3ducmV2LnhtbFBLBQYAAAAABAAEAPcAAACTAwAAAAA=&#10;">
                <v:imagedata r:id="rId2" o:title=""/>
                <v:path arrowok="t"/>
                <o:lock v:ext="edit" aspectratio="f"/>
              </v:shape>
              <v:line id="Gerade Verbindung 475" o:spid="_x0000_s121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INjsQAAADdAAAADwAAAGRycy9kb3ducmV2LnhtbESPwW7CMAyG75P2DpEn7TZSOAxUCIih&#10;gXZCgnVwtRrTVjROlYRS3n4+TNrR+v1//rxYDa5VPYXYeDYwHmWgiEtvG64MFN/btxmomJAttp7J&#10;wIMirJbPTwvMrb/zgfpjqpRAOOZooE6py7WOZU0O48h3xJJdfHCYZAyVtgHvAnetnmTZu3bYsFyo&#10;saNNTeX1eHOisf/YFZueHT4O4VzMyvHpc/djzOvLsJ6DSjSk/+W/9pc1MMmm4i/fCAL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kg2OxAAAAN0AAAAPAAAAAAAAAAAA&#10;AAAAAKECAABkcnMvZG93bnJldi54bWxQSwUGAAAAAAQABAD5AAAAkgM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80256" behindDoc="0" locked="0" layoutInCell="1" allowOverlap="1" wp14:anchorId="0D87EB44" wp14:editId="32594BF2">
              <wp:simplePos x="0" y="0"/>
              <wp:positionH relativeFrom="page">
                <wp:posOffset>619125</wp:posOffset>
              </wp:positionH>
              <wp:positionV relativeFrom="page">
                <wp:posOffset>295275</wp:posOffset>
              </wp:positionV>
              <wp:extent cx="6220800" cy="435600"/>
              <wp:effectExtent l="0" t="0" r="8890" b="3175"/>
              <wp:wrapNone/>
              <wp:docPr id="93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40"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4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4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11" style="position:absolute;margin-left:48.75pt;margin-top:23.25pt;width:489.85pt;height:34.3pt;z-index:2516802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6ZWkbZcEAAC5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21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v4r0A&#10;AADcAAAADwAAAGRycy9kb3ducmV2LnhtbERPSwrCMBDdC94hjOBGNFX8VqOooLj1c4CxGdtiMylN&#10;tPX2ZiG4fLz/atOYQrypcrllBcNBBII4sTrnVMHteujPQTiPrLGwTAo+5GCzbrdWGGtb85neF5+K&#10;EMIuRgWZ92UspUsyMugGtiQO3MNWBn2AVSp1hXUIN4UcRdFUGsw5NGRY0j6j5Hl5GQWPU92bLOr7&#10;0d9m5/F0h/nsbj9KdTvNdgnCU+P/4p/7pBUsxm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7+iv4r0AAADcAAAADwAAAAAAAAAAAAAAAACYAgAAZHJzL2Rvd25yZXYu&#10;eG1sUEsFBgAAAAAEAAQA9QAAAII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1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z+NnFAAAA3AAAAA8AAABkcnMvZG93bnJldi54bWxEj0FrAjEUhO+C/yG8Qm+aWErR1bjUolAo&#10;VVx76e2xeW6W3bwsm1TXf98UCh6HmfmGWeWDa8WF+lB71jCbKhDEpTc1Vxq+TrvJHESIyAZbz6Th&#10;RgHy9Xi0wsz4Kx/pUsRKJAiHDDXYGLtMylBachimviNO3tn3DmOSfSVNj9cEd618UupFOqw5LVjs&#10;6M1S2RQ/TkNdfO7nt+2utJujOhTbqPDju9H68WF4XYKINMR7+L/9bjQsnmfwdyYdAbn+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s/jZxQAAANwAAAAPAAAAAAAAAAAAAAAA&#10;AJ8CAABkcnMvZG93bnJldi54bWxQSwUGAAAAAAQABAD3AAAAkQMAAAAA&#10;">
                <v:imagedata r:id="rId2" o:title=""/>
                <v:path arrowok="t"/>
              </v:shape>
              <v:line id="Gerade Verbindung 657" o:spid="_x0000_s121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Yzl8UAAADcAAAADwAAAGRycy9kb3ducmV2LnhtbESPQWvCQBCF7wX/wzJCb80mUoqmrkHF&#10;Sk8FNbbXITtNgtnZsLuN8d93CwWPjzfve/OWxWg6MZDzrWUFWZKCIK6sbrlWUJ7enuYgfEDW2Fkm&#10;BTfyUKwmD0vMtb3ygYZjqEWEsM9RQRNCn0vpq4YM+sT2xNH7ts5giNLVUju8Rrjp5CxNX6TBlmND&#10;gz1tG6ouxx8T3/jY7MvtwAZvB/dVzqvsc7c/K/U4HdevIAKN4X78n37XChbPM/gbEwk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IYzl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79232" behindDoc="0" locked="0" layoutInCell="1" allowOverlap="1" wp14:anchorId="26C35E41" wp14:editId="3003A733">
              <wp:simplePos x="0" y="0"/>
              <wp:positionH relativeFrom="page">
                <wp:posOffset>9963302</wp:posOffset>
              </wp:positionH>
              <wp:positionV relativeFrom="page">
                <wp:posOffset>629107</wp:posOffset>
              </wp:positionV>
              <wp:extent cx="435600" cy="6200740"/>
              <wp:effectExtent l="0" t="0" r="3175" b="0"/>
              <wp:wrapNone/>
              <wp:docPr id="943" name="Gruppieren 94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4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45" name="Grafik 94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4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43" o:spid="_x0000_s1215" style="position:absolute;margin-left:784.5pt;margin-top:49.55pt;width:34.3pt;height:488.25pt;z-index:2516792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YHcoub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21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l/MQA&#10;AADcAAAADwAAAGRycy9kb3ducmV2LnhtbESPT2sCMRTE7wW/Q3iCt5q1LEVXo4hQUKHQqgePj81z&#10;d3XzsiRx/3z7plDocZiZ3zCrTW9q0ZLzlWUFs2kCgji3uuJCweX88ToH4QOyxtoyKRjIw2Y9ellh&#10;pm3H39SeQiEihH2GCsoQmkxKn5dk0E9tQxy9m3UGQ5SukNphF+Gmlm9J8i4NVhwXSmxoV1L+OD2N&#10;AnT683hv3TA318P165lW3cIMSk3G/XYJIlAf/sN/7b1WsEhT+D0Tj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nJfzEAAAA3AAAAA8AAAAAAAAAAAAAAAAAmAIAAGRycy9k&#10;b3ducmV2LnhtbFBLBQYAAAAABAAEAPUAAACJAwAAAAA=&#10;" stroked="f">
                <v:textbox>
                  <w:txbxContent>
                    <w:p w:rsidR="00315B60" w:rsidRPr="00E20335" w:rsidRDefault="00315B60" w:rsidP="00943640">
                      <w:pPr>
                        <w:pStyle w:val="NL-Kopfzeilen-Titel"/>
                      </w:pPr>
                      <w:r>
                        <w:t>Landesinstitut für Schulentwicklung</w:t>
                      </w:r>
                    </w:p>
                  </w:txbxContent>
                </v:textbox>
              </v:shape>
              <v:shape id="Grafik 945" o:spid="_x0000_s121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GeyTHAAAA3AAAAA8AAABkcnMvZG93bnJldi54bWxEj0trwzAQhO+F/gexhV5KIzckfbhRQjC0&#10;NJdAHpfc1tbWMrVWwlJjp78+CgR6HGbmG2a2GGwrjtSFxrGCp1EGgrhyuuFawX738fgKIkRkja1j&#10;UnCiAIv57c0Mc+163tBxG2uRIBxyVGBi9LmUoTJkMYycJ07et+ssxiS7WuoO+wS3rRxn2bO02HBa&#10;MOipMFT9bH+tgs+/WPJhte6nZlcUL+XGl+HBK3V/NyzfQUQa4n/42v7SCt4mU7icSUdAz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DGeyTHAAAA3AAAAA8AAAAAAAAAAAAA&#10;AAAAnwIAAGRycy9kb3ducmV2LnhtbFBLBQYAAAAABAAEAPcAAACTAwAAAAA=&#10;">
                <v:imagedata r:id="rId2" o:title=""/>
                <v:path arrowok="t"/>
                <o:lock v:ext="edit" aspectratio="f"/>
              </v:shape>
              <v:line id="Gerade Verbindung 475" o:spid="_x0000_s121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701lMQAAADcAAAADwAAAGRycy9kb3ducmV2LnhtbESPQWvCQBCF7wX/wzJCb3UTKaLRNai0&#10;0lNBG/U6ZMckmJ0Nu9sY/323UOjx8eZ9b94qH0wrenK+sawgnSQgiEurG64UFF/vL3MQPiBrbC2T&#10;ggd5yNejpxVm2t75QP0xVCJC2GeooA6hy6T0ZU0G/cR2xNG7WmcwROkqqR3eI9y0cpokM2mw4dhQ&#10;Y0e7msrb8dvENz63+2LXs8HHwV2KeZme3/YnpZ7Hw2YJItAQ/o//0h9aweJ1Br9jIgH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vTWUxAAAANwAAAAPAAAAAAAAAAAA&#10;AAAAAKECAABkcnMvZG93bnJldi54bWxQSwUGAAAAAAQABAD5AAAAkgMAAAAA&#10;" strokecolor="#a6a6a6" strokeweight=".5pt"/>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sidRPr="0083270B">
      <w:rPr>
        <w:rFonts w:eastAsiaTheme="minorHAnsi" w:cs="Arial"/>
        <w:noProof/>
        <w:sz w:val="24"/>
        <w:szCs w:val="24"/>
      </w:rPr>
      <mc:AlternateContent>
        <mc:Choice Requires="wps">
          <w:drawing>
            <wp:anchor distT="0" distB="0" distL="114300" distR="114300" simplePos="0" relativeHeight="251732480" behindDoc="0" locked="0" layoutInCell="1" allowOverlap="1" wp14:anchorId="1732233A" wp14:editId="797E176C">
              <wp:simplePos x="0" y="0"/>
              <wp:positionH relativeFrom="page">
                <wp:posOffset>-1492250</wp:posOffset>
              </wp:positionH>
              <wp:positionV relativeFrom="page">
                <wp:posOffset>2997200</wp:posOffset>
              </wp:positionV>
              <wp:extent cx="4191000" cy="352425"/>
              <wp:effectExtent l="0" t="4763" r="0" b="0"/>
              <wp:wrapNone/>
              <wp:docPr id="56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15B60" w:rsidRPr="00E20335" w:rsidRDefault="00315B60" w:rsidP="000C47B9">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19" type="#_x0000_t202" style="position:absolute;margin-left:-117.5pt;margin-top:236pt;width:330pt;height:27.75pt;rotation:90;z-index:25173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" stroked="f">
              <v:textbox>
                <w:txbxContent>
                  <w:p w:rsidR="00315B60" w:rsidRPr="00E20335" w:rsidRDefault="00315B60" w:rsidP="000C47B9">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700736" behindDoc="0" locked="0" layoutInCell="1" allowOverlap="1" wp14:anchorId="755582A4" wp14:editId="6C81C9E2">
              <wp:simplePos x="0" y="0"/>
              <wp:positionH relativeFrom="page">
                <wp:posOffset>9963302</wp:posOffset>
              </wp:positionH>
              <wp:positionV relativeFrom="page">
                <wp:posOffset>629107</wp:posOffset>
              </wp:positionV>
              <wp:extent cx="435600" cy="6200740"/>
              <wp:effectExtent l="0" t="0" r="3175" b="0"/>
              <wp:wrapNone/>
              <wp:docPr id="2231" name="Gruppieren 223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23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233" name="Grafik 223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23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231" o:spid="_x0000_s1220" style="position:absolute;margin-left:784.5pt;margin-top:49.55pt;width:34.3pt;height:488.25pt;z-index:25170073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bMK4VL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22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a19sYA&#10;AADdAAAADwAAAGRycy9kb3ducmV2LnhtbESPW2sCMRSE3wv+h3CEvtWsaym6GkUKBVso1MuDj4fN&#10;cXd1c7IkcS//vikUfBxm5htmtelNLVpyvrKsYDpJQBDnVldcKDgdP17mIHxA1lhbJgUDedisR08r&#10;zLTteE/tIRQiQthnqKAMocmk9HlJBv3ENsTRu1hnMETpCqkddhFuapkmyZs0WHFcKLGh95Ly2+Fu&#10;FKDT31/X1g1zc/48/9xfq25hBqWex/12CSJQHx7h//ZOK0jTWQp/b+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a19sYAAADdAAAADwAAAAAAAAAAAAAAAACYAgAAZHJz&#10;L2Rvd25yZXYueG1sUEsFBgAAAAAEAAQA9QAAAIsDAAAAAA==&#10;" stroked="f">
                <v:textbox>
                  <w:txbxContent>
                    <w:p w:rsidR="00315B60" w:rsidRPr="00E20335" w:rsidRDefault="00315B60"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233" o:spid="_x0000_s122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A6p7HAAAA3QAAAA8AAABkcnMvZG93bnJldi54bWxEj0FLw0AUhO+F/oflCV5Ku2mKVmK3pQQU&#10;vQhtvXh7yT6zwezbJbttor/eFYQeh5n5htnsRtuJC/WhdaxguchAENdOt9woeD89zR9AhIissXNM&#10;Cr4pwG47nWyw0G7gA12OsREJwqFABSZGX0gZakMWw8J54uR9ut5iTLJvpO5xSHDbyTzL7qXFltOC&#10;QU+lofrreLYKnn9ixR+vb8OdOZXlujr4Ksy8Urc34/4RRKQxXsP/7RetIM9XK/h7k56A3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CA6p7HAAAA3QAAAA8AAAAAAAAAAAAA&#10;AAAAnwIAAGRycy9kb3ducmV2LnhtbFBLBQYAAAAABAAEAPcAAACTAwAAAAA=&#10;">
                <v:imagedata r:id="rId2" o:title=""/>
                <v:path arrowok="t"/>
                <o:lock v:ext="edit" aspectratio="f"/>
              </v:shape>
              <v:line id="Gerade Verbindung 475" o:spid="_x0000_s122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fcrMUAAADdAAAADwAAAGRycy9kb3ducmV2LnhtbESPQWvCQBCF74L/YRmhN92YSpHoKiqt&#10;9CSoab0O2WkSmp0Nu9sY/70rFDw+3rzvzVuue9OIjpyvLSuYThIQxIXVNZcK8vPHeA7CB2SNjWVS&#10;cCMP69VwsMRM2ysfqTuFUkQI+wwVVCG0mZS+qMign9iWOHo/1hkMUbpSaofXCDeNTJPkTRqsOTZU&#10;2NKuouL39GfiG4ftPt91bPB2dJd8Xky/3/dfSr2M+s0CRKA+PI//059aQZq+zuCxJiJAr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fcrMUAAADdAAAADwAAAAAAAAAA&#10;AAAAAAChAgAAZHJzL2Rvd25yZXYueG1sUEsFBgAAAAAEAAQA+QAAAJMDAAAAAA==&#10;" strokecolor="#a6a6a6" strokeweight=".5pt"/>
              <w10:wrap anchorx="page" anchory="page"/>
            </v:group>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698688" behindDoc="0" locked="0" layoutInCell="1" allowOverlap="1" wp14:anchorId="4A2ACA21" wp14:editId="66992489">
              <wp:simplePos x="0" y="0"/>
              <wp:positionH relativeFrom="page">
                <wp:posOffset>619125</wp:posOffset>
              </wp:positionH>
              <wp:positionV relativeFrom="page">
                <wp:posOffset>295275</wp:posOffset>
              </wp:positionV>
              <wp:extent cx="6220800" cy="435600"/>
              <wp:effectExtent l="0" t="0" r="8890" b="3175"/>
              <wp:wrapNone/>
              <wp:docPr id="215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60"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6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6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24" style="position:absolute;margin-left:48.75pt;margin-top:23.25pt;width:489.85pt;height:34.3pt;z-index:25169868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nsc4y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22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SMAA&#10;AADdAAAADwAAAGRycy9kb3ducmV2LnhtbERPzYrCMBC+L/gOYQQvi6bKWrUaRYUVr1UfYGzGtthM&#10;ShNtfXtzEDx+fP+rTWcq8aTGlZYVjEcRCOLM6pJzBZfz/3AOwnlkjZVlUvAiB5t172eFibYtp/Q8&#10;+VyEEHYJKii8rxMpXVaQQTeyNXHgbrYx6ANscqkbbEO4qeQkimJpsOTQUGBN+4Ky++lhFNyO7e90&#10;0V4P/jJL/+IdlrOrfSk16HfbJQhPnf+KP+6jVjAZx2F/eBOe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eSMAAAADdAAAADwAAAAAAAAAAAAAAAACYAgAAZHJzL2Rvd25y&#10;ZXYueG1sUEsFBgAAAAAEAAQA9QAAAIU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2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fbMTFAAAA3QAAAA8AAABkcnMvZG93bnJldi54bWxEj0FrAjEUhO+F/ofwBG81WQ8iq1FUFApF&#10;i6sXb4/Nc7O4eVk2qa7/3hQKPQ4z8w0zX/auEXfqQu1ZQzZSIIhLb2quNJxPu48piBCRDTaeScOT&#10;AiwX729zzI1/8JHuRaxEgnDIUYONsc2lDKUlh2HkW+LkXX3nMCbZVdJ0+Ehw18ixUhPpsOa0YLGl&#10;jaXyVvw4DXWxP0yf211p10f1XWyjwq/LTevhoF/NQETq43/4r/1pNIyzSQa/b9ITkIs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32zExQAAAN0AAAAPAAAAAAAAAAAAAAAA&#10;AJ8CAABkcnMvZG93bnJldi54bWxQSwUGAAAAAAQABAD3AAAAkQMAAAAA&#10;">
                <v:imagedata r:id="rId2" o:title=""/>
                <v:path arrowok="t"/>
              </v:shape>
              <v:line id="Gerade Verbindung 657" o:spid="_x0000_s122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SvIsQAAADdAAAADwAAAGRycy9kb3ducmV2LnhtbESPQWvCQBCF70L/wzIFb7pJDiKpq1ip&#10;4qmgxnodsmMSzM6G3TXGf98tFDw+3rzvzVusBtOKnpxvLCtIpwkI4tLqhisFxWk7mYPwAVlja5kU&#10;PMnDavk2WmCu7YMP1B9DJSKEfY4K6hC6XEpf1mTQT21HHL2rdQZDlK6S2uEjwk0rsySZSYMNx4Ya&#10;O9rUVN6OdxPf+P7cFZueDT4P7lLMy/Tna3dWavw+rD9ABBrC6/g/vdcKsnSWwd+aiA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NK8i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7664" behindDoc="0" locked="0" layoutInCell="1" allowOverlap="1" wp14:anchorId="1C1B7FBA" wp14:editId="65FFC1E2">
              <wp:simplePos x="0" y="0"/>
              <wp:positionH relativeFrom="page">
                <wp:posOffset>9963302</wp:posOffset>
              </wp:positionH>
              <wp:positionV relativeFrom="page">
                <wp:posOffset>629107</wp:posOffset>
              </wp:positionV>
              <wp:extent cx="435600" cy="6200740"/>
              <wp:effectExtent l="0" t="0" r="3175" b="0"/>
              <wp:wrapNone/>
              <wp:docPr id="2163" name="Gruppieren 216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6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225" name="Grafik 222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22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63" o:spid="_x0000_s1228" style="position:absolute;margin-left:784.5pt;margin-top:49.55pt;width:34.3pt;height:488.25pt;z-index:25169766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AOWZiixBAAAzA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22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XGeMUA&#10;AADdAAAADwAAAGRycy9kb3ducmV2LnhtbESPT2sCMRTE7wW/Q3iF3mpWEdGtUYog2IJgVw8eH5vX&#10;3dXNy5LE/fPtG0HocZiZ3zCrTW9q0ZLzlWUFk3ECgji3uuJCwfm0e1+A8AFZY22ZFAzkYbMevaww&#10;1bbjH2qzUIgIYZ+igjKEJpXS5yUZ9GPbEEfv1zqDIUpXSO2wi3BTy2mSzKXBiuNCiQ1tS8pv2d0o&#10;QKcP39fWDQtz+boc77OqW5pBqbfX/vMDRKA+/Ief7b1WMJ3MZ/B4E5+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dcZ4xQAAAN0AAAAPAAAAAAAAAAAAAAAAAJgCAABkcnMv&#10;ZG93bnJldi54bWxQSwUGAAAAAAQABAD1AAAAigMAAAAA&#10;" stroked="f">
                <v:textbox>
                  <w:txbxContent>
                    <w:p w:rsidR="00315B60" w:rsidRPr="00E20335" w:rsidRDefault="00315B60" w:rsidP="00943640">
                      <w:pPr>
                        <w:pStyle w:val="NL-Kopfzeilen-Titel"/>
                      </w:pPr>
                      <w:r>
                        <w:t>Landesinstitut für Schulentwicklung</w:t>
                      </w:r>
                    </w:p>
                  </w:txbxContent>
                </v:textbox>
              </v:shape>
              <v:shape id="Grafik 2225" o:spid="_x0000_s123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8QazHAAAA3QAAAA8AAABkcnMvZG93bnJldi54bWxEj0FrwkAUhO+F/oflCb0U3TRglegqJdBS&#10;LwW1l95ess9sMPt2yW5N2l/vFgoeh5n5hllvR9uJC/WhdazgaZaBIK6dbrlR8Hl8nS5BhIissXNM&#10;Cn4owHZzf7fGQruB93Q5xEYkCIcCFZgYfSFlqA1ZDDPniZN3cr3FmGTfSN3jkOC2k3mWPUuLLacF&#10;g55KQ/X58G0VvP3Gir92H8PcHMtyUe19FR69Ug+T8WUFItIYb+H/9rtWkOf5HP7epCcgN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X8QazHAAAA3QAAAA8AAAAAAAAAAAAA&#10;AAAAnwIAAGRycy9kb3ducmV2LnhtbFBLBQYAAAAABAAEAPcAAACTAwAAAAA=&#10;">
                <v:imagedata r:id="rId2" o:title=""/>
                <v:path arrowok="t"/>
                <o:lock v:ext="edit" aspectratio="f"/>
              </v:shape>
              <v:line id="Gerade Verbindung 475" o:spid="_x0000_s123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BxncQAAADdAAAADwAAAGRycy9kb3ducmV2LnhtbESPQYvCMBCF7wv+hzCCtzW1B5FqFBVX&#10;PAm6Va9DM7bFZlKSbK3/3iws7PHx5n1v3mLVm0Z05HxtWcFknIAgLqyuuVSQf399zkD4gKyxsUwK&#10;XuRhtRx8LDDT9skn6s6hFBHCPkMFVQhtJqUvKjLox7Yljt7dOoMhSldK7fAZ4aaRaZJMpcGaY0OF&#10;LW0rKh7nHxPfOG72+bZjg6+Tu+WzYnLd7S9KjYb9eg4iUB/+j//SB60gTdMp/K6JCJDL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QHGdxAAAAN0AAAAPAAAAAAAAAAAA&#10;AAAAAKECAABkcnMvZG93bnJldi54bWxQSwUGAAAAAAQABAD5AAAAkgMAAAAA&#10;" strokecolor="#a6a6a6" strokeweight=".5pt"/>
              <w10:wrap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CC2A36">
    <w:pPr>
      <w:pStyle w:val="Kopfzeile"/>
      <w:tabs>
        <w:tab w:val="clear" w:pos="4536"/>
        <w:tab w:val="clear" w:pos="9072"/>
        <w:tab w:val="left" w:pos="9779"/>
      </w:tabs>
    </w:pPr>
    <w:r>
      <w:rPr>
        <w:noProof/>
      </w:rPr>
      <mc:AlternateContent>
        <mc:Choice Requires="wpg">
          <w:drawing>
            <wp:anchor distT="0" distB="0" distL="114300" distR="114300" simplePos="0" relativeHeight="251703808" behindDoc="0" locked="0" layoutInCell="1" allowOverlap="1" wp14:anchorId="1FBDE79A" wp14:editId="536AB305">
              <wp:simplePos x="0" y="0"/>
              <wp:positionH relativeFrom="page">
                <wp:posOffset>619125</wp:posOffset>
              </wp:positionH>
              <wp:positionV relativeFrom="page">
                <wp:posOffset>295275</wp:posOffset>
              </wp:positionV>
              <wp:extent cx="6220800" cy="435600"/>
              <wp:effectExtent l="0" t="0" r="8890" b="3175"/>
              <wp:wrapNone/>
              <wp:docPr id="223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236"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23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23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32" style="position:absolute;margin-left:48.75pt;margin-top:23.25pt;width:489.85pt;height:34.3pt;z-index:2517038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rksGbJoEAAC9&#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233"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ytxsYA&#10;AADdAAAADwAAAGRycy9kb3ducmV2LnhtbESP3WrCQBSE7wu+w3IEb0rdmNbYpq5SCy3eJvoAx+wx&#10;CWbPhuw2P2/fLRS8HGbmG2a7H00jeupcbVnBahmBIC6srrlUcD59Pb2CcB5ZY2OZFEzkYL+bPWwx&#10;1XbgjPrclyJA2KWooPK+TaV0RUUG3dK2xMG72s6gD7Irpe5wCHDTyDiKEmmw5rBQYUufFRW3/Mco&#10;uB6Hx/XbcPn25032khyw3lzspNRiPn68g/A0+nv4v33UCuL4OYG/N+EJ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OytxsYAAADdAAAADwAAAAAAAAAAAAAAAACYAgAAZHJz&#10;L2Rvd25yZXYueG1sUEsFBgAAAAAEAAQA9QAAAIs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3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0rFAAAA3QAAAA8AAABkcnMvZG93bnJldi54bWxEj0FrAjEUhO+F/ofwCr3VpFtQWY1SRaEg&#10;Wtx68fbYPDeLm5dlk+r6702h4HGYmW+Y6bx3jbhQF2rPGt4HCgRx6U3NlYbDz/ptDCJEZIONZ9Jw&#10;owDz2fPTFHPjr7ynSxErkSAcctRgY2xzKUNpyWEY+JY4eSffOYxJdpU0HV4T3DUyU2ooHdacFiy2&#10;tLRUnotfp6EutrvxbbUu7WKvvotVVLg5nrV+fek/JyAi9fER/m9/GQ1Z9jGCvzfpCcjZ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7B9KxQAAAN0AAAAPAAAAAAAAAAAAAAAA&#10;AJ8CAABkcnMvZG93bnJldi54bWxQSwUGAAAAAAQABAD3AAAAkQMAAAAA&#10;">
                <v:imagedata r:id="rId2" o:title=""/>
                <v:path arrowok="t"/>
              </v:shape>
              <v:line id="Gerade Verbindung 657" o:spid="_x0000_s123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rWqcUAAADdAAAADwAAAGRycy9kb3ducmV2LnhtbESPwWrCQBCG70LfYZmCN90YoUjqKq1U&#10;8VTQpu11yE6T0Oxs2F1jfHvnUOhx+Of/5pv1dnSdGijE1rOBxTwDRVx523JtoPzYz1agYkK22Hkm&#10;AzeKsN08TNZYWH/lEw3nVCuBcCzQQJNSX2gdq4YcxrnviSX78cFhkjHU2ga8Ctx1Os+yJ+2wZbnQ&#10;YE+7hqrf88WJxvvrodwN7PB2Ct/lqlp8vR0+jZk+ji/PoBKN6X/5r320BvJ8KbryjSBAb+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krWq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2784" behindDoc="0" locked="0" layoutInCell="1" allowOverlap="1" wp14:anchorId="3F62A9DF" wp14:editId="471BAECC">
              <wp:simplePos x="0" y="0"/>
              <wp:positionH relativeFrom="page">
                <wp:posOffset>9963302</wp:posOffset>
              </wp:positionH>
              <wp:positionV relativeFrom="page">
                <wp:posOffset>629107</wp:posOffset>
              </wp:positionV>
              <wp:extent cx="435600" cy="6200740"/>
              <wp:effectExtent l="0" t="0" r="3175" b="0"/>
              <wp:wrapNone/>
              <wp:docPr id="2239" name="Gruppieren 223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3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37" name="Grafik 93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4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239" o:spid="_x0000_s1236" style="position:absolute;margin-left:784.5pt;margin-top:49.55pt;width:34.3pt;height:488.25pt;z-index:2517027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Q0T6r7AEAADI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23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9tbcUA&#10;AADcAAAADwAAAGRycy9kb3ducmV2LnhtbESPT2vCQBTE7wW/w/IEb3VjLaIxG5FCoS0UWvXg8ZF9&#10;JtHs27C75s+37xYKPQ4z8xsm2w2mER05X1tWsJgnIIgLq2suFZyOr49rED4ga2wsk4KRPOzyyUOG&#10;qbY9f1N3CKWIEPYpKqhCaFMpfVGRQT+3LXH0LtYZDFG6UmqHfYSbRj4lyUoarDkuVNjSS0XF7XA3&#10;CtDpz49r58a1Ob+fv+7Pdb8xo1Kz6bDfggg0hP/wX/tNK9gsV/B7Jh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P21txQAAANwAAAAPAAAAAAAAAAAAAAAAAJgCAABkcnMv&#10;ZG93bnJldi54bWxQSwUGAAAAAAQABAD1AAAAigMAAAAA&#10;" stroked="f">
                <v:textbox>
                  <w:txbxContent>
                    <w:p w:rsidR="00315B60" w:rsidRPr="00E20335" w:rsidRDefault="00315B60" w:rsidP="00943640">
                      <w:pPr>
                        <w:pStyle w:val="NL-Kopfzeilen-Titel"/>
                      </w:pPr>
                      <w:r>
                        <w:t>Landesinstitut für Schulentwicklung</w:t>
                      </w:r>
                    </w:p>
                  </w:txbxContent>
                </v:textbox>
              </v:shape>
              <v:shape id="Grafik 937" o:spid="_x0000_s123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eM7XHAAAA3AAAAA8AAABkcnMvZG93bnJldi54bWxEj09LAzEUxO9Cv0N4BS/SZqto67ZpKQuK&#10;Xgr9c+nt7ea5Wbp5CZvYXf30RhA8DjPzG2a1GWwrrtSFxrGC2TQDQVw53XCt4HR8mSxAhIissXVM&#10;Cr4owGY9ullhrl3Pe7oeYi0ShEOOCkyMPpcyVIYshqnzxMn7cJ3FmGRXS91hn+C2lfdZ9iQtNpwW&#10;DHoqDFWXw6dV8PodSz6/7/pHcyyKebn3ZbjzSt2Oh+0SRKQh/of/2m9awfPDHH7PpCMg1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deM7XHAAAA3AAAAA8AAAAAAAAAAAAA&#10;AAAAnwIAAGRycy9kb3ducmV2LnhtbFBLBQYAAAAABAAEAPcAAACTAwAAAAA=&#10;">
                <v:imagedata r:id="rId2" o:title=""/>
                <v:path arrowok="t"/>
                <o:lock v:ext="edit" aspectratio="f"/>
              </v:shape>
              <v:line id="Gerade Verbindung 475" o:spid="_x0000_s123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GQD8QAAADcAAAADwAAAGRycy9kb3ducmV2LnhtbESPQWvCQBCF74L/YRmhN91YSrXRVVSq&#10;9CRo03odsmMSzM6G3TXGf98tCB4fb9735s2XnalFS85XlhWMRwkI4tzqigsF2fd2OAXhA7LG2jIp&#10;uJOH5aLfm2Oq7Y0P1B5DISKEfYoKyhCaVEqfl2TQj2xDHL2zdQZDlK6Q2uEtwk0tX5PkXRqsODaU&#10;2NCmpPxyvJr4xn69yzYtG7wf3Cmb5uPfz92PUi+DbjUDEagLz+NH+ksr+HibwP+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8ZAPxAAAANwAAAAPAAAAAAAAAAAA&#10;AAAAAKECAABkcnMvZG93bnJldi54bWxQSwUGAAAAAAQABAD5AAAAkgMAAAAA&#10;" strokecolor="#a6a6a6" strokeweight=".5pt"/>
              <w10:wrap anchorx="page" anchory="page"/>
            </v:group>
          </w:pict>
        </mc:Fallback>
      </mc:AlternateContent>
    </w:r>
    <w:r>
      <w:tab/>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708928" behindDoc="0" locked="0" layoutInCell="1" allowOverlap="1" wp14:anchorId="43C55AB4" wp14:editId="05358409">
              <wp:simplePos x="0" y="0"/>
              <wp:positionH relativeFrom="page">
                <wp:posOffset>619125</wp:posOffset>
              </wp:positionH>
              <wp:positionV relativeFrom="page">
                <wp:posOffset>295275</wp:posOffset>
              </wp:positionV>
              <wp:extent cx="6220800" cy="435600"/>
              <wp:effectExtent l="0" t="0" r="8890" b="3175"/>
              <wp:wrapNone/>
              <wp:docPr id="97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7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7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7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40" style="position:absolute;margin-left:48.75pt;margin-top:23.25pt;width:489.85pt;height:34.3pt;z-index:2517089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VAt1z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24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9jXMMA&#10;AADcAAAADwAAAGRycy9kb3ducmV2LnhtbESP3YrCMBSE7xd8h3AEb5Y1VdRuq1F0wcVbfx7g2Jz+&#10;YHNSmmjr22+EBS+HmfmGWW16U4sHta6yrGAyjkAQZ1ZXXCi4nPdf3yCcR9ZYWyYFT3KwWQ8+Vphq&#10;2/GRHidfiABhl6KC0vsmldJlJRl0Y9sQBy+3rUEfZFtI3WIX4KaW0yhaSIMVh4USG/opKbud7kZB&#10;fug+50l3/fWX+Dhb7LCKr/ap1GjYb5cgPPX+Hf5vH7SCJJ7B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9jXMMAAADcAAAADwAAAAAAAAAAAAAAAACYAgAAZHJzL2Rv&#10;d25yZXYueG1sUEsFBgAAAAAEAAQA9QAAAIg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4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6D4vFAAAA3AAAAA8AAABkcnMvZG93bnJldi54bWxEj0FrAjEUhO8F/0N4Qm+atIeqq3Fpi0Kh&#10;qLj20ttj89wsu3lZNqmu/94UCj0OM/MNs8oH14oL9aH2rOFpqkAQl97UXGn4Om0ncxAhIhtsPZOG&#10;GwXI16OHFWbGX/lIlyJWIkE4ZKjBxthlUobSksMw9R1x8s6+dxiT7CtperwmuGvls1Iv0mHNacFi&#10;R++Wyqb4cRrqYref3zbb0r4d1aHYRIWf343Wj+PhdQki0hD/w3/tD6NhMZvB75l0BOT6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eg+LxQAAANwAAAAPAAAAAAAAAAAAAAAA&#10;AJ8CAABkcnMvZG93bnJldi54bWxQSwUGAAAAAAQABAD3AAAAkQMAAAAA&#10;">
                <v:imagedata r:id="rId2" o:title=""/>
                <v:path arrowok="t"/>
              </v:shape>
              <v:line id="Gerade Verbindung 657" o:spid="_x0000_s124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LOwMQAAADcAAAADwAAAGRycy9kb3ducmV2LnhtbESPwW7CMAyG75N4h8hIu42UHTZWCAjQ&#10;hnaaBCtwtRrTVjROlWSlvP18mLSj9fv//HmxGlyregqx8WxgOslAEZfeNlwZKL4/nmagYkK22Hom&#10;A3eKsFqOHhaYW3/jPfWHVCmBcMzRQJ1Sl2sdy5ocxonviCW7+OAwyRgqbQPeBO5a/ZxlL9phw3Kh&#10;xo62NZXXw48Tja/Nrtj27PC+D+diVk5P77ujMY/jYT0HlWhI/8t/7U9r4O1VbOUZIYB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As7A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7904" behindDoc="0" locked="0" layoutInCell="1" allowOverlap="1" wp14:anchorId="7116FC2C" wp14:editId="19D518F3">
              <wp:simplePos x="0" y="0"/>
              <wp:positionH relativeFrom="page">
                <wp:posOffset>9963302</wp:posOffset>
              </wp:positionH>
              <wp:positionV relativeFrom="page">
                <wp:posOffset>629107</wp:posOffset>
              </wp:positionV>
              <wp:extent cx="435600" cy="6200740"/>
              <wp:effectExtent l="0" t="0" r="3175" b="0"/>
              <wp:wrapNone/>
              <wp:docPr id="979" name="Gruppieren 97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8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1" name="Grafik 98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82"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79" o:spid="_x0000_s1244" style="position:absolute;margin-left:784.5pt;margin-top:49.55pt;width:34.3pt;height:488.25pt;z-index:2517079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DmtDcqxBAAAx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24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WZZcEA&#10;AADcAAAADwAAAGRycy9kb3ducmV2LnhtbERPy2rCQBTdC/2H4Ra600mlSEwdpRQEFQSNXbi8ZG6T&#10;tJk7YWbM4++dheDycN6rzWAa0ZHztWUF77MEBHFhdc2lgp/LdpqC8AFZY2OZFIzkYbN+maww07bn&#10;M3V5KEUMYZ+hgiqENpPSFxUZ9DPbEkfu1zqDIUJXSu2wj+GmkfMkWUiDNceGClv6rqj4z29GATp9&#10;PPx1bkzNdX893T7qfmlGpd5eh69PEIGG8BQ/3DutYJnG+fFMPAJyf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lmWXBAAAA3AAAAA8AAAAAAAAAAAAAAAAAmAIAAGRycy9kb3du&#10;cmV2LnhtbFBLBQYAAAAABAAEAPUAAACGAwAAAAA=&#10;" stroked="f">
                <v:textbox>
                  <w:txbxContent>
                    <w:p w:rsidR="00315B60" w:rsidRPr="00E20335" w:rsidRDefault="00315B60" w:rsidP="00943640">
                      <w:pPr>
                        <w:pStyle w:val="NL-Kopfzeilen-Titel"/>
                      </w:pPr>
                      <w:r>
                        <w:t>Landesinstitut für Schulentwicklung</w:t>
                      </w:r>
                    </w:p>
                  </w:txbxContent>
                </v:textbox>
              </v:shape>
              <v:shape id="Grafik 981" o:spid="_x0000_s124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Ex73GAAAA3AAAAA8AAABkcnMvZG93bnJldi54bWxEj0FrAjEUhO+F/ofwCr2UmlWw1dUosmCp&#10;l4LaS29vN6+bpZuXsInu1l9vCgWPw8x8wyzXg23FmbrQOFYwHmUgiCunG64VfB63zzMQISJrbB2T&#10;gl8KsF7d3y0x167nPZ0PsRYJwiFHBSZGn0sZKkMWw8h54uR9u85iTLKrpe6wT3DbykmWvUiLDacF&#10;g54KQ9XP4WQVvF1iyV+7j35qjkXxWu59GZ68Uo8Pw2YBItIQb+H/9rtWMJ+N4e9MOgJyd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ETHvcYAAADcAAAADwAAAAAAAAAAAAAA&#10;AACfAgAAZHJzL2Rvd25yZXYueG1sUEsFBgAAAAAEAAQA9wAAAJIDAAAAAA==&#10;">
                <v:imagedata r:id="rId2" o:title=""/>
                <v:path arrowok="t"/>
                <o:lock v:ext="edit" aspectratio="f"/>
              </v:shape>
              <v:line id="Gerade Verbindung 475" o:spid="_x0000_s124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JDcQAAADcAAAADwAAAGRycy9kb3ducmV2LnhtbESPQWvCQBCF74L/YRmhN93ooaTRVVpR&#10;6UlQo16H7JgEs7Nhdxvjv3cLhR4fb9735i1WvWlER87XlhVMJwkI4sLqmksF+Wk7TkH4gKyxsUwK&#10;nuRhtRwOFphp++ADdcdQighhn6GCKoQ2k9IXFRn0E9sSR+9mncEQpSuldviIcNPIWZK8S4M1x4YK&#10;W1pXVNyPPya+sf/a5euODT4P7pqnxfSy2Z2Vehv1n3MQgfrwf/yX/tYKPtIZ/I6JBJ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4kNxAAAANwAAAAPAAAAAAAAAAAA&#10;AAAAAKECAABkcnMvZG93bnJldi54bWxQSwUGAAAAAAQABAD5AAAAkgMAAAAA&#10;" strokecolor="#a6a6a6" strokeweight=".5pt"/>
              <w10:wrap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B60" w:rsidRPr="006A1C37" w:rsidRDefault="00315B60" w:rsidP="00A74C42">
    <w:pPr>
      <w:pStyle w:val="Kopfzeile"/>
    </w:pPr>
    <w:r>
      <w:rPr>
        <w:noProof/>
      </w:rPr>
      <mc:AlternateContent>
        <mc:Choice Requires="wpg">
          <w:drawing>
            <wp:anchor distT="0" distB="0" distL="114300" distR="114300" simplePos="0" relativeHeight="251714048" behindDoc="0" locked="0" layoutInCell="1" allowOverlap="1" wp14:anchorId="43755404" wp14:editId="072505C2">
              <wp:simplePos x="0" y="0"/>
              <wp:positionH relativeFrom="page">
                <wp:posOffset>619125</wp:posOffset>
              </wp:positionH>
              <wp:positionV relativeFrom="page">
                <wp:posOffset>295275</wp:posOffset>
              </wp:positionV>
              <wp:extent cx="6220800" cy="435600"/>
              <wp:effectExtent l="0" t="0" r="8890" b="3175"/>
              <wp:wrapNone/>
              <wp:docPr id="181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63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15B60" w:rsidRPr="00E20335" w:rsidRDefault="00315B6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63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04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48" style="position:absolute;margin-left:48.75pt;margin-top:23.25pt;width:489.85pt;height:34.3pt;z-index:2517140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ZuveSpoEAAC7&#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24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OysMA&#10;AADcAAAADwAAAGRycy9kb3ducmV2LnhtbESP0YrCMBRE34X9h3AX9kU03dWtWo2iguJrXT/g2lzb&#10;ss1NaaKtf28EwcdhZs4wi1VnKnGjxpWWFXwPIxDEmdUl5wpOf7vBFITzyBory6TgTg5Wy4/eAhNt&#10;W07pdvS5CBB2CSoovK8TKV1WkEE3tDVx8C62MeiDbHKpG2wD3FTyJ4piabDksFBgTduCsv/j1Si4&#10;HNr+76w97/1pko7jDZaTs70r9fXZrecgPHX+HX61D1pBPBrD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FOysMAAADcAAAADwAAAAAAAAAAAAAAAACYAgAAZHJzL2Rv&#10;d25yZXYueG1sUEsFBgAAAAAEAAQA9QAAAIgDAAAAAA==&#10;" stroked="f">
                <v:textbox>
                  <w:txbxContent>
                    <w:p w:rsidR="00315B60" w:rsidRPr="00E20335" w:rsidRDefault="00315B6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5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7tm/CAAAA3AAAAA8AAABkcnMvZG93bnJldi54bWxET89rwjAUvg/2P4Qn7DYTJxSpRtlGC8KY&#10;w+plt0fz1hSbl9Jk2v73y0HY8eP7vdmNrhNXGkLrWcNirkAQ19603Gg4n8rnFYgQkQ12nknDRAF2&#10;28eHDebG3/hI1yo2IoVwyFGDjbHPpQy1JYdh7nvixP34wWFMcGikGfCWwl0nX5TKpMOWU4PFnt4t&#10;1Zfq12loq8/DairK2r4d1VdVRIUf3xetn2bj6xpEpDH+i+/uvdGQLdPadCYdAbn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O7ZvwgAAANwAAAAPAAAAAAAAAAAAAAAAAJ8C&#10;AABkcnMvZG93bnJldi54bWxQSwUGAAAAAAQABAD3AAAAjgMAAAAA&#10;">
                <v:imagedata r:id="rId2" o:title=""/>
                <v:path arrowok="t"/>
              </v:shape>
              <v:line id="Gerade Verbindung 657" o:spid="_x0000_s125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jLNcQAAADdAAAADwAAAGRycy9kb3ducmV2LnhtbESPwWrCQBCG74W+wzKF3upGKSLRVaxU&#10;6UnQpnodsmMSzM6G3TXGt+8cCj0O//zffLNYDa5VPYXYeDYwHmWgiEtvG64MFN/btxmomJAttp7J&#10;wIMirJbPTwvMrb/zgfpjqpRAOOZooE6py7WOZU0O48h3xJJdfHCYZAyVtgHvAnetnmTZVDtsWC7U&#10;2NGmpvJ6vDnR2H/sik3PDh+HcC5m5fj0ufsx5vVlWM9BJRrS//Jf+8samGTvoivfCAL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iMs1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13024" behindDoc="0" locked="0" layoutInCell="1" allowOverlap="1" wp14:anchorId="325A90F6" wp14:editId="5777EAA8">
              <wp:simplePos x="0" y="0"/>
              <wp:positionH relativeFrom="page">
                <wp:posOffset>9963302</wp:posOffset>
              </wp:positionH>
              <wp:positionV relativeFrom="page">
                <wp:posOffset>629107</wp:posOffset>
              </wp:positionV>
              <wp:extent cx="435600" cy="6200740"/>
              <wp:effectExtent l="0" t="0" r="3175" b="0"/>
              <wp:wrapNone/>
              <wp:docPr id="2049" name="Gruppieren 204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05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15B60" w:rsidRPr="00E20335" w:rsidRDefault="00315B6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56" name="Grafik 205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05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049" o:spid="_x0000_s1252" style="position:absolute;margin-left:784.5pt;margin-top:49.55pt;width:34.3pt;height:488.25pt;z-index:2517130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hgW56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25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Smw8UA&#10;AADdAAAADwAAAGRycy9kb3ducmV2LnhtbESPW2sCMRSE3wX/QzhC3zSrVLFbo4hQaAuCtwcfD5vT&#10;3a2bkyWJe/n3plDwcZiZb5jVpjOVaMj50rKC6SQBQZxZXXKu4HL+GC9B+ICssbJMCnrysFkPBytM&#10;tW35SM0p5CJC2KeooAihTqX0WUEG/cTWxNH7sc5giNLlUjtsI9xUcpYkC2mw5LhQYE27grLb6W4U&#10;oNP779/G9Utz/boe7q9l+2Z6pV5G3fYdRKAuPMP/7U+tYJbM5/D3Jj4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KbDxQAAAN0AAAAPAAAAAAAAAAAAAAAAAJgCAABkcnMv&#10;ZG93bnJldi54bWxQSwUGAAAAAAQABAD1AAAAigMAAAAA&#10;" stroked="f">
                <v:textbox>
                  <w:txbxContent>
                    <w:p w:rsidR="00315B60" w:rsidRPr="00E20335" w:rsidRDefault="00315B60" w:rsidP="00943640">
                      <w:pPr>
                        <w:pStyle w:val="NL-Kopfzeilen-Titel"/>
                      </w:pPr>
                      <w:r>
                        <w:t>Landesinstitut für Schulentwicklung</w:t>
                      </w:r>
                    </w:p>
                  </w:txbxContent>
                </v:textbox>
              </v:shape>
              <v:shape id="Grafik 2056" o:spid="_x0000_s125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swkfGAAAA3QAAAA8AAABkcnMvZG93bnJldi54bWxEj0FrAjEUhO+F/ofwCl6KZitoZTVKWajY&#10;S0HtxdvbzXOzuHkJm9Rd++ubQsHjMDPfMKvNYFtxpS40jhW8TDIQxJXTDdcKvo7v4wWIEJE1to5J&#10;wY0CbNaPDyvMtet5T9dDrEWCcMhRgYnR51KGypDFMHGeOHln11mMSXa11B32CW5bOc2yubTYcFow&#10;6KkwVF0O31bB9ieWfPr47GfmWBSv5d6X4dkrNXoa3pYgIg3xHv5v77SCaTabw9+b9ATk+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OzCR8YAAADdAAAADwAAAAAAAAAAAAAA&#10;AACfAgAAZHJzL2Rvd25yZXYueG1sUEsFBgAAAAAEAAQA9wAAAJIDAAAAAA==&#10;">
                <v:imagedata r:id="rId2" o:title=""/>
                <v:path arrowok="t"/>
                <o:lock v:ext="edit" aspectratio="f"/>
              </v:shape>
              <v:line id="Gerade Verbindung 475" o:spid="_x0000_s125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87JmsYAAADdAAAADwAAAGRycy9kb3ducmV2LnhtbESPQWvCQBCF70L/wzIFb7qJUA2pq7Ri&#10;xVNBm7bXITtNQrOzYXdN4r93C0KPjzfve/PW29G0oifnG8sK0nkCgri0uuFKQfHxNstA+ICssbVM&#10;Cq7kYbt5mKwx13bgE/XnUIkIYZ+jgjqELpfSlzUZ9HPbEUfvxzqDIUpXSe1wiHDTykWSLKXBhmND&#10;jR3taip/zxcT33h/PRS7ng1eT+67yMr0a3/4VGr6OL48gwg0hv/je/qoFSySpxX8rYkIkJ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OyZrGAAAA3QAAAA8AAAAAAAAA&#10;AAAAAAAAoQIAAGRycy9kb3ducmV2LnhtbFBLBQYAAAAABAAEAPkAAACUAw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00E34C1"/>
    <w:multiLevelType w:val="hybridMultilevel"/>
    <w:tmpl w:val="2308542E"/>
    <w:lvl w:ilvl="0" w:tplc="F536C27C">
      <w:start w:val="1"/>
      <w:numFmt w:val="lowerLetter"/>
      <w:lvlText w:val="%1)"/>
      <w:lvlJc w:val="left"/>
      <w:pPr>
        <w:ind w:left="720" w:hanging="360"/>
      </w:pPr>
      <w:rPr>
        <w:rFonts w:hint="default"/>
        <w:sz w:val="20"/>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7AD2CA4"/>
    <w:multiLevelType w:val="hybridMultilevel"/>
    <w:tmpl w:val="CACA54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9495C82"/>
    <w:multiLevelType w:val="hybridMultilevel"/>
    <w:tmpl w:val="5792FD3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0C2B065A"/>
    <w:multiLevelType w:val="hybridMultilevel"/>
    <w:tmpl w:val="A9BC3FD8"/>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nsid w:val="0CED052A"/>
    <w:multiLevelType w:val="hybridMultilevel"/>
    <w:tmpl w:val="631243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0F317E95"/>
    <w:multiLevelType w:val="hybridMultilevel"/>
    <w:tmpl w:val="091E2A96"/>
    <w:lvl w:ilvl="0" w:tplc="A62092E4">
      <w:start w:val="1"/>
      <w:numFmt w:val="bullet"/>
      <w:lvlText w:val="]"/>
      <w:lvlJc w:val="left"/>
      <w:pPr>
        <w:ind w:left="1068" w:hanging="360"/>
      </w:pPr>
      <w:rPr>
        <w:rFonts w:ascii="Wingdings 3" w:hAnsi="Wingdings 3"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7">
    <w:nsid w:val="0FB424F4"/>
    <w:multiLevelType w:val="hybridMultilevel"/>
    <w:tmpl w:val="D76E18D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151908AA"/>
    <w:multiLevelType w:val="hybridMultilevel"/>
    <w:tmpl w:val="0FEAE17E"/>
    <w:lvl w:ilvl="0" w:tplc="17F462DC">
      <w:start w:val="1"/>
      <w:numFmt w:val="bullet"/>
      <w:lvlText w:val="ð"/>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92A1FEF"/>
    <w:multiLevelType w:val="hybridMultilevel"/>
    <w:tmpl w:val="E41A6CB4"/>
    <w:lvl w:ilvl="0" w:tplc="C56AE6EE">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1C370FCF"/>
    <w:multiLevelType w:val="hybridMultilevel"/>
    <w:tmpl w:val="7686773C"/>
    <w:lvl w:ilvl="0" w:tplc="DC9601C0">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21D52BBA"/>
    <w:multiLevelType w:val="multilevel"/>
    <w:tmpl w:val="5C661808"/>
    <w:lvl w:ilvl="0">
      <w:start w:val="1"/>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12">
    <w:nsid w:val="26AA78D0"/>
    <w:multiLevelType w:val="hybridMultilevel"/>
    <w:tmpl w:val="423C47E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76D3E0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7C14159"/>
    <w:multiLevelType w:val="hybridMultilevel"/>
    <w:tmpl w:val="74685EEC"/>
    <w:lvl w:ilvl="0" w:tplc="04070015">
      <w:start w:val="1"/>
      <w:numFmt w:val="decimal"/>
      <w:lvlText w:val="(%1)"/>
      <w:lvlJc w:val="left"/>
      <w:pPr>
        <w:ind w:left="2826" w:hanging="360"/>
      </w:pPr>
    </w:lvl>
    <w:lvl w:ilvl="1" w:tplc="04070019" w:tentative="1">
      <w:start w:val="1"/>
      <w:numFmt w:val="lowerLetter"/>
      <w:lvlText w:val="%2."/>
      <w:lvlJc w:val="left"/>
      <w:pPr>
        <w:ind w:left="3546" w:hanging="360"/>
      </w:pPr>
    </w:lvl>
    <w:lvl w:ilvl="2" w:tplc="0407001B" w:tentative="1">
      <w:start w:val="1"/>
      <w:numFmt w:val="lowerRoman"/>
      <w:lvlText w:val="%3."/>
      <w:lvlJc w:val="right"/>
      <w:pPr>
        <w:ind w:left="4266" w:hanging="180"/>
      </w:pPr>
    </w:lvl>
    <w:lvl w:ilvl="3" w:tplc="0407000F" w:tentative="1">
      <w:start w:val="1"/>
      <w:numFmt w:val="decimal"/>
      <w:lvlText w:val="%4."/>
      <w:lvlJc w:val="left"/>
      <w:pPr>
        <w:ind w:left="4986" w:hanging="360"/>
      </w:pPr>
    </w:lvl>
    <w:lvl w:ilvl="4" w:tplc="04070019" w:tentative="1">
      <w:start w:val="1"/>
      <w:numFmt w:val="lowerLetter"/>
      <w:lvlText w:val="%5."/>
      <w:lvlJc w:val="left"/>
      <w:pPr>
        <w:ind w:left="5706" w:hanging="360"/>
      </w:pPr>
    </w:lvl>
    <w:lvl w:ilvl="5" w:tplc="0407001B" w:tentative="1">
      <w:start w:val="1"/>
      <w:numFmt w:val="lowerRoman"/>
      <w:lvlText w:val="%6."/>
      <w:lvlJc w:val="right"/>
      <w:pPr>
        <w:ind w:left="6426" w:hanging="180"/>
      </w:pPr>
    </w:lvl>
    <w:lvl w:ilvl="6" w:tplc="0407000F" w:tentative="1">
      <w:start w:val="1"/>
      <w:numFmt w:val="decimal"/>
      <w:lvlText w:val="%7."/>
      <w:lvlJc w:val="left"/>
      <w:pPr>
        <w:ind w:left="7146" w:hanging="360"/>
      </w:pPr>
    </w:lvl>
    <w:lvl w:ilvl="7" w:tplc="04070019" w:tentative="1">
      <w:start w:val="1"/>
      <w:numFmt w:val="lowerLetter"/>
      <w:lvlText w:val="%8."/>
      <w:lvlJc w:val="left"/>
      <w:pPr>
        <w:ind w:left="7866" w:hanging="360"/>
      </w:pPr>
    </w:lvl>
    <w:lvl w:ilvl="8" w:tplc="0407001B" w:tentative="1">
      <w:start w:val="1"/>
      <w:numFmt w:val="lowerRoman"/>
      <w:lvlText w:val="%9."/>
      <w:lvlJc w:val="right"/>
      <w:pPr>
        <w:ind w:left="8586" w:hanging="180"/>
      </w:pPr>
    </w:lvl>
  </w:abstractNum>
  <w:abstractNum w:abstractNumId="15">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2DA0013C"/>
    <w:multiLevelType w:val="hybridMultilevel"/>
    <w:tmpl w:val="053E7A4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2E053FFF"/>
    <w:multiLevelType w:val="hybridMultilevel"/>
    <w:tmpl w:val="CC0EB27C"/>
    <w:lvl w:ilvl="0" w:tplc="DC9601C0">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31B6447F"/>
    <w:multiLevelType w:val="multilevel"/>
    <w:tmpl w:val="9EE086D2"/>
    <w:lvl w:ilvl="0">
      <w:start w:val="1"/>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20">
    <w:nsid w:val="35E670D9"/>
    <w:multiLevelType w:val="hybridMultilevel"/>
    <w:tmpl w:val="DED42008"/>
    <w:lvl w:ilvl="0" w:tplc="17F462DC">
      <w:start w:val="1"/>
      <w:numFmt w:val="bullet"/>
      <w:lvlText w:val="ð"/>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36730D7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3">
    <w:nsid w:val="43B41DDE"/>
    <w:multiLevelType w:val="hybridMultilevel"/>
    <w:tmpl w:val="F3186118"/>
    <w:lvl w:ilvl="0" w:tplc="17F462DC">
      <w:start w:val="1"/>
      <w:numFmt w:val="bullet"/>
      <w:lvlText w:val="ð"/>
      <w:lvlJc w:val="left"/>
      <w:pPr>
        <w:ind w:left="3130" w:hanging="360"/>
      </w:pPr>
      <w:rPr>
        <w:rFonts w:ascii="Wingdings" w:hAnsi="Wingdings" w:hint="default"/>
      </w:rPr>
    </w:lvl>
    <w:lvl w:ilvl="1" w:tplc="04070003" w:tentative="1">
      <w:start w:val="1"/>
      <w:numFmt w:val="bullet"/>
      <w:lvlText w:val="o"/>
      <w:lvlJc w:val="left"/>
      <w:pPr>
        <w:ind w:left="3850" w:hanging="360"/>
      </w:pPr>
      <w:rPr>
        <w:rFonts w:ascii="Courier New" w:hAnsi="Courier New" w:cs="Courier New" w:hint="default"/>
      </w:rPr>
    </w:lvl>
    <w:lvl w:ilvl="2" w:tplc="04070005" w:tentative="1">
      <w:start w:val="1"/>
      <w:numFmt w:val="bullet"/>
      <w:lvlText w:val=""/>
      <w:lvlJc w:val="left"/>
      <w:pPr>
        <w:ind w:left="4570" w:hanging="360"/>
      </w:pPr>
      <w:rPr>
        <w:rFonts w:ascii="Wingdings" w:hAnsi="Wingdings" w:hint="default"/>
      </w:rPr>
    </w:lvl>
    <w:lvl w:ilvl="3" w:tplc="04070001" w:tentative="1">
      <w:start w:val="1"/>
      <w:numFmt w:val="bullet"/>
      <w:lvlText w:val=""/>
      <w:lvlJc w:val="left"/>
      <w:pPr>
        <w:ind w:left="5290" w:hanging="360"/>
      </w:pPr>
      <w:rPr>
        <w:rFonts w:ascii="Symbol" w:hAnsi="Symbol" w:hint="default"/>
      </w:rPr>
    </w:lvl>
    <w:lvl w:ilvl="4" w:tplc="04070003" w:tentative="1">
      <w:start w:val="1"/>
      <w:numFmt w:val="bullet"/>
      <w:lvlText w:val="o"/>
      <w:lvlJc w:val="left"/>
      <w:pPr>
        <w:ind w:left="6010" w:hanging="360"/>
      </w:pPr>
      <w:rPr>
        <w:rFonts w:ascii="Courier New" w:hAnsi="Courier New" w:cs="Courier New" w:hint="default"/>
      </w:rPr>
    </w:lvl>
    <w:lvl w:ilvl="5" w:tplc="04070005" w:tentative="1">
      <w:start w:val="1"/>
      <w:numFmt w:val="bullet"/>
      <w:lvlText w:val=""/>
      <w:lvlJc w:val="left"/>
      <w:pPr>
        <w:ind w:left="6730" w:hanging="360"/>
      </w:pPr>
      <w:rPr>
        <w:rFonts w:ascii="Wingdings" w:hAnsi="Wingdings" w:hint="default"/>
      </w:rPr>
    </w:lvl>
    <w:lvl w:ilvl="6" w:tplc="04070001" w:tentative="1">
      <w:start w:val="1"/>
      <w:numFmt w:val="bullet"/>
      <w:lvlText w:val=""/>
      <w:lvlJc w:val="left"/>
      <w:pPr>
        <w:ind w:left="7450" w:hanging="360"/>
      </w:pPr>
      <w:rPr>
        <w:rFonts w:ascii="Symbol" w:hAnsi="Symbol" w:hint="default"/>
      </w:rPr>
    </w:lvl>
    <w:lvl w:ilvl="7" w:tplc="04070003" w:tentative="1">
      <w:start w:val="1"/>
      <w:numFmt w:val="bullet"/>
      <w:lvlText w:val="o"/>
      <w:lvlJc w:val="left"/>
      <w:pPr>
        <w:ind w:left="8170" w:hanging="360"/>
      </w:pPr>
      <w:rPr>
        <w:rFonts w:ascii="Courier New" w:hAnsi="Courier New" w:cs="Courier New" w:hint="default"/>
      </w:rPr>
    </w:lvl>
    <w:lvl w:ilvl="8" w:tplc="04070005" w:tentative="1">
      <w:start w:val="1"/>
      <w:numFmt w:val="bullet"/>
      <w:lvlText w:val=""/>
      <w:lvlJc w:val="left"/>
      <w:pPr>
        <w:ind w:left="8890" w:hanging="360"/>
      </w:pPr>
      <w:rPr>
        <w:rFonts w:ascii="Wingdings" w:hAnsi="Wingdings" w:hint="default"/>
      </w:rPr>
    </w:lvl>
  </w:abstractNum>
  <w:abstractNum w:abstractNumId="2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5">
    <w:nsid w:val="46197099"/>
    <w:multiLevelType w:val="multilevel"/>
    <w:tmpl w:val="9EE086D2"/>
    <w:lvl w:ilvl="0">
      <w:start w:val="1"/>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2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nsid w:val="49940972"/>
    <w:multiLevelType w:val="hybridMultilevel"/>
    <w:tmpl w:val="7B0AC6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4A125A97"/>
    <w:multiLevelType w:val="hybridMultilevel"/>
    <w:tmpl w:val="29B0BA2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938" w:hanging="360"/>
      </w:pPr>
    </w:lvl>
    <w:lvl w:ilvl="2" w:tplc="0407001B" w:tentative="1">
      <w:start w:val="1"/>
      <w:numFmt w:val="lowerRoman"/>
      <w:lvlText w:val="%3."/>
      <w:lvlJc w:val="right"/>
      <w:pPr>
        <w:ind w:left="1658" w:hanging="180"/>
      </w:pPr>
    </w:lvl>
    <w:lvl w:ilvl="3" w:tplc="0407000F" w:tentative="1">
      <w:start w:val="1"/>
      <w:numFmt w:val="decimal"/>
      <w:lvlText w:val="%4."/>
      <w:lvlJc w:val="left"/>
      <w:pPr>
        <w:ind w:left="2378" w:hanging="360"/>
      </w:pPr>
    </w:lvl>
    <w:lvl w:ilvl="4" w:tplc="04070019" w:tentative="1">
      <w:start w:val="1"/>
      <w:numFmt w:val="lowerLetter"/>
      <w:lvlText w:val="%5."/>
      <w:lvlJc w:val="left"/>
      <w:pPr>
        <w:ind w:left="3098" w:hanging="360"/>
      </w:pPr>
    </w:lvl>
    <w:lvl w:ilvl="5" w:tplc="0407001B" w:tentative="1">
      <w:start w:val="1"/>
      <w:numFmt w:val="lowerRoman"/>
      <w:lvlText w:val="%6."/>
      <w:lvlJc w:val="right"/>
      <w:pPr>
        <w:ind w:left="3818" w:hanging="180"/>
      </w:pPr>
    </w:lvl>
    <w:lvl w:ilvl="6" w:tplc="0407000F" w:tentative="1">
      <w:start w:val="1"/>
      <w:numFmt w:val="decimal"/>
      <w:lvlText w:val="%7."/>
      <w:lvlJc w:val="left"/>
      <w:pPr>
        <w:ind w:left="4538" w:hanging="360"/>
      </w:pPr>
    </w:lvl>
    <w:lvl w:ilvl="7" w:tplc="04070019" w:tentative="1">
      <w:start w:val="1"/>
      <w:numFmt w:val="lowerLetter"/>
      <w:lvlText w:val="%8."/>
      <w:lvlJc w:val="left"/>
      <w:pPr>
        <w:ind w:left="5258" w:hanging="360"/>
      </w:pPr>
    </w:lvl>
    <w:lvl w:ilvl="8" w:tplc="0407001B" w:tentative="1">
      <w:start w:val="1"/>
      <w:numFmt w:val="lowerRoman"/>
      <w:lvlText w:val="%9."/>
      <w:lvlJc w:val="right"/>
      <w:pPr>
        <w:ind w:left="5978" w:hanging="180"/>
      </w:pPr>
    </w:lvl>
  </w:abstractNum>
  <w:abstractNum w:abstractNumId="31">
    <w:nsid w:val="4B571604"/>
    <w:multiLevelType w:val="hybridMultilevel"/>
    <w:tmpl w:val="77C66C5C"/>
    <w:lvl w:ilvl="0" w:tplc="17F462DC">
      <w:start w:val="1"/>
      <w:numFmt w:val="bullet"/>
      <w:lvlText w:val="ð"/>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4EAE337B"/>
    <w:multiLevelType w:val="hybridMultilevel"/>
    <w:tmpl w:val="631243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529B4933"/>
    <w:multiLevelType w:val="hybridMultilevel"/>
    <w:tmpl w:val="E5EC3912"/>
    <w:lvl w:ilvl="0" w:tplc="17F462DC">
      <w:start w:val="1"/>
      <w:numFmt w:val="bullet"/>
      <w:lvlText w:val="ð"/>
      <w:lvlJc w:val="left"/>
      <w:pPr>
        <w:ind w:left="2844" w:hanging="360"/>
      </w:pPr>
      <w:rPr>
        <w:rFonts w:ascii="Wingdings" w:hAnsi="Wingdings" w:hint="default"/>
      </w:rPr>
    </w:lvl>
    <w:lvl w:ilvl="1" w:tplc="04070003" w:tentative="1">
      <w:start w:val="1"/>
      <w:numFmt w:val="bullet"/>
      <w:lvlText w:val="o"/>
      <w:lvlJc w:val="left"/>
      <w:pPr>
        <w:ind w:left="3564" w:hanging="360"/>
      </w:pPr>
      <w:rPr>
        <w:rFonts w:ascii="Courier New" w:hAnsi="Courier New" w:cs="Courier New" w:hint="default"/>
      </w:rPr>
    </w:lvl>
    <w:lvl w:ilvl="2" w:tplc="04070005" w:tentative="1">
      <w:start w:val="1"/>
      <w:numFmt w:val="bullet"/>
      <w:lvlText w:val=""/>
      <w:lvlJc w:val="left"/>
      <w:pPr>
        <w:ind w:left="4284" w:hanging="360"/>
      </w:pPr>
      <w:rPr>
        <w:rFonts w:ascii="Wingdings" w:hAnsi="Wingdings" w:hint="default"/>
      </w:rPr>
    </w:lvl>
    <w:lvl w:ilvl="3" w:tplc="04070001" w:tentative="1">
      <w:start w:val="1"/>
      <w:numFmt w:val="bullet"/>
      <w:lvlText w:val=""/>
      <w:lvlJc w:val="left"/>
      <w:pPr>
        <w:ind w:left="5004" w:hanging="360"/>
      </w:pPr>
      <w:rPr>
        <w:rFonts w:ascii="Symbol" w:hAnsi="Symbol" w:hint="default"/>
      </w:rPr>
    </w:lvl>
    <w:lvl w:ilvl="4" w:tplc="04070003" w:tentative="1">
      <w:start w:val="1"/>
      <w:numFmt w:val="bullet"/>
      <w:lvlText w:val="o"/>
      <w:lvlJc w:val="left"/>
      <w:pPr>
        <w:ind w:left="5724" w:hanging="360"/>
      </w:pPr>
      <w:rPr>
        <w:rFonts w:ascii="Courier New" w:hAnsi="Courier New" w:cs="Courier New" w:hint="default"/>
      </w:rPr>
    </w:lvl>
    <w:lvl w:ilvl="5" w:tplc="04070005" w:tentative="1">
      <w:start w:val="1"/>
      <w:numFmt w:val="bullet"/>
      <w:lvlText w:val=""/>
      <w:lvlJc w:val="left"/>
      <w:pPr>
        <w:ind w:left="6444" w:hanging="360"/>
      </w:pPr>
      <w:rPr>
        <w:rFonts w:ascii="Wingdings" w:hAnsi="Wingdings" w:hint="default"/>
      </w:rPr>
    </w:lvl>
    <w:lvl w:ilvl="6" w:tplc="04070001" w:tentative="1">
      <w:start w:val="1"/>
      <w:numFmt w:val="bullet"/>
      <w:lvlText w:val=""/>
      <w:lvlJc w:val="left"/>
      <w:pPr>
        <w:ind w:left="7164" w:hanging="360"/>
      </w:pPr>
      <w:rPr>
        <w:rFonts w:ascii="Symbol" w:hAnsi="Symbol" w:hint="default"/>
      </w:rPr>
    </w:lvl>
    <w:lvl w:ilvl="7" w:tplc="04070003" w:tentative="1">
      <w:start w:val="1"/>
      <w:numFmt w:val="bullet"/>
      <w:lvlText w:val="o"/>
      <w:lvlJc w:val="left"/>
      <w:pPr>
        <w:ind w:left="7884" w:hanging="360"/>
      </w:pPr>
      <w:rPr>
        <w:rFonts w:ascii="Courier New" w:hAnsi="Courier New" w:cs="Courier New" w:hint="default"/>
      </w:rPr>
    </w:lvl>
    <w:lvl w:ilvl="8" w:tplc="04070005" w:tentative="1">
      <w:start w:val="1"/>
      <w:numFmt w:val="bullet"/>
      <w:lvlText w:val=""/>
      <w:lvlJc w:val="left"/>
      <w:pPr>
        <w:ind w:left="8604" w:hanging="360"/>
      </w:pPr>
      <w:rPr>
        <w:rFonts w:ascii="Wingdings" w:hAnsi="Wingdings" w:hint="default"/>
      </w:rPr>
    </w:lvl>
  </w:abstractNum>
  <w:abstractNum w:abstractNumId="35">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nsid w:val="5E7458BF"/>
    <w:multiLevelType w:val="hybridMultilevel"/>
    <w:tmpl w:val="AA7ABF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nsid w:val="63D70283"/>
    <w:multiLevelType w:val="hybridMultilevel"/>
    <w:tmpl w:val="107A7F42"/>
    <w:lvl w:ilvl="0" w:tplc="A62092E4">
      <w:start w:val="1"/>
      <w:numFmt w:val="bullet"/>
      <w:lvlText w:val="]"/>
      <w:lvlJc w:val="left"/>
      <w:pPr>
        <w:ind w:left="1068" w:hanging="360"/>
      </w:pPr>
      <w:rPr>
        <w:rFonts w:ascii="Wingdings 3" w:hAnsi="Wingdings 3" w:hint="default"/>
      </w:rPr>
    </w:lvl>
    <w:lvl w:ilvl="1" w:tplc="04070003">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9">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nsid w:val="68AF3D79"/>
    <w:multiLevelType w:val="hybridMultilevel"/>
    <w:tmpl w:val="096A9DD2"/>
    <w:lvl w:ilvl="0" w:tplc="AB10354A">
      <w:start w:val="1"/>
      <w:numFmt w:val="bullet"/>
      <w:lvlText w:val="o"/>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nsid w:val="6E4948D5"/>
    <w:multiLevelType w:val="hybridMultilevel"/>
    <w:tmpl w:val="B6044F5C"/>
    <w:lvl w:ilvl="0" w:tplc="17F462DC">
      <w:start w:val="1"/>
      <w:numFmt w:val="bullet"/>
      <w:lvlText w:val="ð"/>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nsid w:val="6E520622"/>
    <w:multiLevelType w:val="hybridMultilevel"/>
    <w:tmpl w:val="D83299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nsid w:val="6FF550A4"/>
    <w:multiLevelType w:val="hybridMultilevel"/>
    <w:tmpl w:val="F4EC8F4E"/>
    <w:lvl w:ilvl="0" w:tplc="A62092E4">
      <w:start w:val="1"/>
      <w:numFmt w:val="bullet"/>
      <w:lvlText w:val="]"/>
      <w:lvlJc w:val="left"/>
      <w:pPr>
        <w:ind w:left="360" w:hanging="360"/>
      </w:pPr>
      <w:rPr>
        <w:rFonts w:ascii="Wingdings 3" w:hAnsi="Wingdings 3"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4">
    <w:nsid w:val="74286A8A"/>
    <w:multiLevelType w:val="hybridMultilevel"/>
    <w:tmpl w:val="185E4480"/>
    <w:lvl w:ilvl="0" w:tplc="0407000D">
      <w:start w:val="1"/>
      <w:numFmt w:val="bullet"/>
      <w:lvlText w:val=""/>
      <w:lvlJc w:val="left"/>
      <w:pPr>
        <w:ind w:left="651" w:hanging="360"/>
      </w:pPr>
      <w:rPr>
        <w:rFonts w:ascii="Wingdings" w:hAnsi="Wingdings" w:hint="default"/>
      </w:rPr>
    </w:lvl>
    <w:lvl w:ilvl="1" w:tplc="04070003" w:tentative="1">
      <w:start w:val="1"/>
      <w:numFmt w:val="bullet"/>
      <w:lvlText w:val="o"/>
      <w:lvlJc w:val="left"/>
      <w:pPr>
        <w:ind w:left="1371" w:hanging="360"/>
      </w:pPr>
      <w:rPr>
        <w:rFonts w:ascii="Courier New" w:hAnsi="Courier New" w:cs="Courier New" w:hint="default"/>
      </w:rPr>
    </w:lvl>
    <w:lvl w:ilvl="2" w:tplc="04070005" w:tentative="1">
      <w:start w:val="1"/>
      <w:numFmt w:val="bullet"/>
      <w:lvlText w:val=""/>
      <w:lvlJc w:val="left"/>
      <w:pPr>
        <w:ind w:left="2091" w:hanging="360"/>
      </w:pPr>
      <w:rPr>
        <w:rFonts w:ascii="Wingdings" w:hAnsi="Wingdings" w:hint="default"/>
      </w:rPr>
    </w:lvl>
    <w:lvl w:ilvl="3" w:tplc="04070001" w:tentative="1">
      <w:start w:val="1"/>
      <w:numFmt w:val="bullet"/>
      <w:lvlText w:val=""/>
      <w:lvlJc w:val="left"/>
      <w:pPr>
        <w:ind w:left="2811" w:hanging="360"/>
      </w:pPr>
      <w:rPr>
        <w:rFonts w:ascii="Symbol" w:hAnsi="Symbol" w:hint="default"/>
      </w:rPr>
    </w:lvl>
    <w:lvl w:ilvl="4" w:tplc="04070003" w:tentative="1">
      <w:start w:val="1"/>
      <w:numFmt w:val="bullet"/>
      <w:lvlText w:val="o"/>
      <w:lvlJc w:val="left"/>
      <w:pPr>
        <w:ind w:left="3531" w:hanging="360"/>
      </w:pPr>
      <w:rPr>
        <w:rFonts w:ascii="Courier New" w:hAnsi="Courier New" w:cs="Courier New" w:hint="default"/>
      </w:rPr>
    </w:lvl>
    <w:lvl w:ilvl="5" w:tplc="04070005" w:tentative="1">
      <w:start w:val="1"/>
      <w:numFmt w:val="bullet"/>
      <w:lvlText w:val=""/>
      <w:lvlJc w:val="left"/>
      <w:pPr>
        <w:ind w:left="4251" w:hanging="360"/>
      </w:pPr>
      <w:rPr>
        <w:rFonts w:ascii="Wingdings" w:hAnsi="Wingdings" w:hint="default"/>
      </w:rPr>
    </w:lvl>
    <w:lvl w:ilvl="6" w:tplc="04070001" w:tentative="1">
      <w:start w:val="1"/>
      <w:numFmt w:val="bullet"/>
      <w:lvlText w:val=""/>
      <w:lvlJc w:val="left"/>
      <w:pPr>
        <w:ind w:left="4971" w:hanging="360"/>
      </w:pPr>
      <w:rPr>
        <w:rFonts w:ascii="Symbol" w:hAnsi="Symbol" w:hint="default"/>
      </w:rPr>
    </w:lvl>
    <w:lvl w:ilvl="7" w:tplc="04070003" w:tentative="1">
      <w:start w:val="1"/>
      <w:numFmt w:val="bullet"/>
      <w:lvlText w:val="o"/>
      <w:lvlJc w:val="left"/>
      <w:pPr>
        <w:ind w:left="5691" w:hanging="360"/>
      </w:pPr>
      <w:rPr>
        <w:rFonts w:ascii="Courier New" w:hAnsi="Courier New" w:cs="Courier New" w:hint="default"/>
      </w:rPr>
    </w:lvl>
    <w:lvl w:ilvl="8" w:tplc="04070005" w:tentative="1">
      <w:start w:val="1"/>
      <w:numFmt w:val="bullet"/>
      <w:lvlText w:val=""/>
      <w:lvlJc w:val="left"/>
      <w:pPr>
        <w:ind w:left="6411" w:hanging="360"/>
      </w:pPr>
      <w:rPr>
        <w:rFonts w:ascii="Wingdings" w:hAnsi="Wingdings" w:hint="default"/>
      </w:rPr>
    </w:lvl>
  </w:abstractNum>
  <w:abstractNum w:abstractNumId="45">
    <w:nsid w:val="7682224F"/>
    <w:multiLevelType w:val="multilevel"/>
    <w:tmpl w:val="5C661808"/>
    <w:lvl w:ilvl="0">
      <w:start w:val="1"/>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46">
    <w:nsid w:val="775B23C2"/>
    <w:multiLevelType w:val="hybridMultilevel"/>
    <w:tmpl w:val="8C24C02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7"/>
  </w:num>
  <w:num w:numId="2">
    <w:abstractNumId w:val="22"/>
  </w:num>
  <w:num w:numId="3">
    <w:abstractNumId w:val="35"/>
  </w:num>
  <w:num w:numId="4">
    <w:abstractNumId w:val="39"/>
  </w:num>
  <w:num w:numId="5">
    <w:abstractNumId w:val="32"/>
  </w:num>
  <w:num w:numId="6">
    <w:abstractNumId w:val="48"/>
  </w:num>
  <w:num w:numId="7">
    <w:abstractNumId w:val="37"/>
  </w:num>
  <w:num w:numId="8">
    <w:abstractNumId w:val="0"/>
  </w:num>
  <w:num w:numId="9">
    <w:abstractNumId w:val="24"/>
  </w:num>
  <w:num w:numId="10">
    <w:abstractNumId w:val="16"/>
  </w:num>
  <w:num w:numId="11">
    <w:abstractNumId w:val="47"/>
  </w:num>
  <w:num w:numId="12">
    <w:abstractNumId w:val="26"/>
  </w:num>
  <w:num w:numId="13">
    <w:abstractNumId w:val="28"/>
  </w:num>
  <w:num w:numId="14">
    <w:abstractNumId w:val="15"/>
  </w:num>
  <w:num w:numId="15">
    <w:abstractNumId w:val="33"/>
  </w:num>
  <w:num w:numId="16">
    <w:abstractNumId w:val="5"/>
  </w:num>
  <w:num w:numId="17">
    <w:abstractNumId w:val="7"/>
  </w:num>
  <w:num w:numId="18">
    <w:abstractNumId w:val="23"/>
  </w:num>
  <w:num w:numId="19">
    <w:abstractNumId w:val="34"/>
  </w:num>
  <w:num w:numId="20">
    <w:abstractNumId w:val="14"/>
  </w:num>
  <w:num w:numId="21">
    <w:abstractNumId w:val="20"/>
  </w:num>
  <w:num w:numId="22">
    <w:abstractNumId w:val="41"/>
  </w:num>
  <w:num w:numId="23">
    <w:abstractNumId w:val="8"/>
  </w:num>
  <w:num w:numId="24">
    <w:abstractNumId w:val="31"/>
  </w:num>
  <w:num w:numId="25">
    <w:abstractNumId w:val="11"/>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21"/>
  </w:num>
  <w:num w:numId="29">
    <w:abstractNumId w:val="2"/>
  </w:num>
  <w:num w:numId="30">
    <w:abstractNumId w:val="30"/>
  </w:num>
  <w:num w:numId="31">
    <w:abstractNumId w:val="4"/>
  </w:num>
  <w:num w:numId="32">
    <w:abstractNumId w:val="43"/>
  </w:num>
  <w:num w:numId="33">
    <w:abstractNumId w:val="38"/>
  </w:num>
  <w:num w:numId="34">
    <w:abstractNumId w:val="3"/>
  </w:num>
  <w:num w:numId="35">
    <w:abstractNumId w:val="42"/>
  </w:num>
  <w:num w:numId="36">
    <w:abstractNumId w:val="46"/>
  </w:num>
  <w:num w:numId="37">
    <w:abstractNumId w:val="17"/>
  </w:num>
  <w:num w:numId="38">
    <w:abstractNumId w:val="44"/>
  </w:num>
  <w:num w:numId="39">
    <w:abstractNumId w:val="12"/>
  </w:num>
  <w:num w:numId="40">
    <w:abstractNumId w:val="36"/>
  </w:num>
  <w:num w:numId="41">
    <w:abstractNumId w:val="29"/>
  </w:num>
  <w:num w:numId="42">
    <w:abstractNumId w:val="9"/>
  </w:num>
  <w:num w:numId="43">
    <w:abstractNumId w:val="40"/>
  </w:num>
  <w:num w:numId="44">
    <w:abstractNumId w:val="18"/>
  </w:num>
  <w:num w:numId="45">
    <w:abstractNumId w:val="10"/>
  </w:num>
  <w:num w:numId="46">
    <w:abstractNumId w:val="1"/>
  </w:num>
  <w:num w:numId="47">
    <w:abstractNumId w:val="6"/>
  </w:num>
  <w:num w:numId="48">
    <w:abstractNumId w:val="24"/>
    <w:lvlOverride w:ilvl="0">
      <w:startOverride w:val="4"/>
    </w:lvlOverride>
  </w:num>
  <w:num w:numId="49">
    <w:abstractNumId w:val="19"/>
  </w:num>
  <w:num w:numId="50">
    <w:abstractNumId w:val="45"/>
  </w:num>
  <w:num w:numId="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num>
  <w:num w:numId="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E2E"/>
    <w:rsid w:val="00001ACF"/>
    <w:rsid w:val="00001DE9"/>
    <w:rsid w:val="00005129"/>
    <w:rsid w:val="00005404"/>
    <w:rsid w:val="00005EAC"/>
    <w:rsid w:val="00010974"/>
    <w:rsid w:val="000155B4"/>
    <w:rsid w:val="00015890"/>
    <w:rsid w:val="00015E52"/>
    <w:rsid w:val="00024E63"/>
    <w:rsid w:val="000310EC"/>
    <w:rsid w:val="000343DC"/>
    <w:rsid w:val="00034FF0"/>
    <w:rsid w:val="00036A4D"/>
    <w:rsid w:val="00036EA2"/>
    <w:rsid w:val="000411A8"/>
    <w:rsid w:val="00041532"/>
    <w:rsid w:val="000427F8"/>
    <w:rsid w:val="00043177"/>
    <w:rsid w:val="00043915"/>
    <w:rsid w:val="00046423"/>
    <w:rsid w:val="0005288C"/>
    <w:rsid w:val="00054525"/>
    <w:rsid w:val="00057390"/>
    <w:rsid w:val="00057BB2"/>
    <w:rsid w:val="0006160E"/>
    <w:rsid w:val="00061D56"/>
    <w:rsid w:val="00061EFF"/>
    <w:rsid w:val="00064582"/>
    <w:rsid w:val="000653D5"/>
    <w:rsid w:val="00070F4C"/>
    <w:rsid w:val="00073230"/>
    <w:rsid w:val="000742A8"/>
    <w:rsid w:val="00076619"/>
    <w:rsid w:val="00077C29"/>
    <w:rsid w:val="00077D90"/>
    <w:rsid w:val="00082E6C"/>
    <w:rsid w:val="00085AB3"/>
    <w:rsid w:val="00086197"/>
    <w:rsid w:val="00092BBA"/>
    <w:rsid w:val="000977FD"/>
    <w:rsid w:val="00097AAA"/>
    <w:rsid w:val="000A32E1"/>
    <w:rsid w:val="000A764B"/>
    <w:rsid w:val="000B222E"/>
    <w:rsid w:val="000B7F86"/>
    <w:rsid w:val="000C1EC1"/>
    <w:rsid w:val="000C30DE"/>
    <w:rsid w:val="000C381D"/>
    <w:rsid w:val="000C47B9"/>
    <w:rsid w:val="000C580F"/>
    <w:rsid w:val="000C5926"/>
    <w:rsid w:val="000C5D8D"/>
    <w:rsid w:val="000C5FC9"/>
    <w:rsid w:val="000D5446"/>
    <w:rsid w:val="000D7CF9"/>
    <w:rsid w:val="000E0AB8"/>
    <w:rsid w:val="000E33F4"/>
    <w:rsid w:val="000E763B"/>
    <w:rsid w:val="000F5ED7"/>
    <w:rsid w:val="000F6928"/>
    <w:rsid w:val="00101831"/>
    <w:rsid w:val="001021F6"/>
    <w:rsid w:val="00102A7B"/>
    <w:rsid w:val="00102CFC"/>
    <w:rsid w:val="001066AF"/>
    <w:rsid w:val="00111E6A"/>
    <w:rsid w:val="00114137"/>
    <w:rsid w:val="0012000E"/>
    <w:rsid w:val="00130138"/>
    <w:rsid w:val="0013091D"/>
    <w:rsid w:val="001332A4"/>
    <w:rsid w:val="00141A7B"/>
    <w:rsid w:val="001423B4"/>
    <w:rsid w:val="001424B4"/>
    <w:rsid w:val="0014796A"/>
    <w:rsid w:val="00152653"/>
    <w:rsid w:val="00152828"/>
    <w:rsid w:val="00153EE8"/>
    <w:rsid w:val="00154328"/>
    <w:rsid w:val="001633C8"/>
    <w:rsid w:val="00173367"/>
    <w:rsid w:val="0017717A"/>
    <w:rsid w:val="00185B97"/>
    <w:rsid w:val="00186B1D"/>
    <w:rsid w:val="0019046A"/>
    <w:rsid w:val="001979E7"/>
    <w:rsid w:val="001A2103"/>
    <w:rsid w:val="001B4C23"/>
    <w:rsid w:val="001C238C"/>
    <w:rsid w:val="001C241E"/>
    <w:rsid w:val="001C3428"/>
    <w:rsid w:val="001C721C"/>
    <w:rsid w:val="001D6F73"/>
    <w:rsid w:val="001E03DE"/>
    <w:rsid w:val="001E0679"/>
    <w:rsid w:val="001E12CD"/>
    <w:rsid w:val="001E244C"/>
    <w:rsid w:val="001E24C0"/>
    <w:rsid w:val="001E4E3E"/>
    <w:rsid w:val="001F1C14"/>
    <w:rsid w:val="001F4355"/>
    <w:rsid w:val="0020237A"/>
    <w:rsid w:val="0020278E"/>
    <w:rsid w:val="00203E01"/>
    <w:rsid w:val="00210735"/>
    <w:rsid w:val="00212005"/>
    <w:rsid w:val="0021552C"/>
    <w:rsid w:val="0022067B"/>
    <w:rsid w:val="002223B8"/>
    <w:rsid w:val="0022454C"/>
    <w:rsid w:val="00224E9F"/>
    <w:rsid w:val="0022617F"/>
    <w:rsid w:val="00227078"/>
    <w:rsid w:val="0022737B"/>
    <w:rsid w:val="00227CF5"/>
    <w:rsid w:val="00230E2D"/>
    <w:rsid w:val="00232232"/>
    <w:rsid w:val="0023311E"/>
    <w:rsid w:val="00233DFA"/>
    <w:rsid w:val="00233EB7"/>
    <w:rsid w:val="00234B66"/>
    <w:rsid w:val="00241372"/>
    <w:rsid w:val="00246BA1"/>
    <w:rsid w:val="0025162C"/>
    <w:rsid w:val="00253225"/>
    <w:rsid w:val="00253232"/>
    <w:rsid w:val="00253AA4"/>
    <w:rsid w:val="00254F77"/>
    <w:rsid w:val="00256105"/>
    <w:rsid w:val="00256C9A"/>
    <w:rsid w:val="002611F5"/>
    <w:rsid w:val="002646F8"/>
    <w:rsid w:val="00264E43"/>
    <w:rsid w:val="00266719"/>
    <w:rsid w:val="00270D8F"/>
    <w:rsid w:val="00272224"/>
    <w:rsid w:val="00281156"/>
    <w:rsid w:val="00281CB1"/>
    <w:rsid w:val="0028345B"/>
    <w:rsid w:val="002841E6"/>
    <w:rsid w:val="00284A3E"/>
    <w:rsid w:val="00284E4D"/>
    <w:rsid w:val="00284F5E"/>
    <w:rsid w:val="002853B5"/>
    <w:rsid w:val="002915B8"/>
    <w:rsid w:val="002918DE"/>
    <w:rsid w:val="00296589"/>
    <w:rsid w:val="00296AD8"/>
    <w:rsid w:val="002979DC"/>
    <w:rsid w:val="002A2D21"/>
    <w:rsid w:val="002A67EC"/>
    <w:rsid w:val="002A79B5"/>
    <w:rsid w:val="002B0355"/>
    <w:rsid w:val="002B1B12"/>
    <w:rsid w:val="002B1CA9"/>
    <w:rsid w:val="002B3564"/>
    <w:rsid w:val="002B4ACB"/>
    <w:rsid w:val="002B5985"/>
    <w:rsid w:val="002B5C8D"/>
    <w:rsid w:val="002B5E5E"/>
    <w:rsid w:val="002C3546"/>
    <w:rsid w:val="002C629B"/>
    <w:rsid w:val="002C6574"/>
    <w:rsid w:val="002C6A25"/>
    <w:rsid w:val="002D2251"/>
    <w:rsid w:val="002D24A6"/>
    <w:rsid w:val="002D650B"/>
    <w:rsid w:val="002E10B1"/>
    <w:rsid w:val="002E2050"/>
    <w:rsid w:val="002E3C72"/>
    <w:rsid w:val="002E5095"/>
    <w:rsid w:val="002F140E"/>
    <w:rsid w:val="002F2555"/>
    <w:rsid w:val="002F7BF2"/>
    <w:rsid w:val="003029FC"/>
    <w:rsid w:val="00306056"/>
    <w:rsid w:val="003079A7"/>
    <w:rsid w:val="00312005"/>
    <w:rsid w:val="00313E38"/>
    <w:rsid w:val="00315B60"/>
    <w:rsid w:val="003172C6"/>
    <w:rsid w:val="00323E8A"/>
    <w:rsid w:val="00324515"/>
    <w:rsid w:val="0032590E"/>
    <w:rsid w:val="0032681F"/>
    <w:rsid w:val="0032708D"/>
    <w:rsid w:val="00334277"/>
    <w:rsid w:val="003346C3"/>
    <w:rsid w:val="00334A98"/>
    <w:rsid w:val="0033577B"/>
    <w:rsid w:val="00341930"/>
    <w:rsid w:val="003429B5"/>
    <w:rsid w:val="00344D30"/>
    <w:rsid w:val="003457A0"/>
    <w:rsid w:val="00350A55"/>
    <w:rsid w:val="00351422"/>
    <w:rsid w:val="003552C0"/>
    <w:rsid w:val="003552D3"/>
    <w:rsid w:val="00357C55"/>
    <w:rsid w:val="00361E5E"/>
    <w:rsid w:val="00362A92"/>
    <w:rsid w:val="00366215"/>
    <w:rsid w:val="00367C2D"/>
    <w:rsid w:val="00370DCA"/>
    <w:rsid w:val="00374B29"/>
    <w:rsid w:val="003754CF"/>
    <w:rsid w:val="00380A0A"/>
    <w:rsid w:val="00380CB6"/>
    <w:rsid w:val="00384B94"/>
    <w:rsid w:val="0038557C"/>
    <w:rsid w:val="00385D63"/>
    <w:rsid w:val="00387063"/>
    <w:rsid w:val="00390491"/>
    <w:rsid w:val="003914BC"/>
    <w:rsid w:val="003917C2"/>
    <w:rsid w:val="00391945"/>
    <w:rsid w:val="0039635F"/>
    <w:rsid w:val="00396668"/>
    <w:rsid w:val="003A0130"/>
    <w:rsid w:val="003A17D4"/>
    <w:rsid w:val="003A7E22"/>
    <w:rsid w:val="003B35B0"/>
    <w:rsid w:val="003C07F8"/>
    <w:rsid w:val="003C37C5"/>
    <w:rsid w:val="003C4165"/>
    <w:rsid w:val="003C56C4"/>
    <w:rsid w:val="003C6A84"/>
    <w:rsid w:val="003D17DE"/>
    <w:rsid w:val="003D21DB"/>
    <w:rsid w:val="003D2E25"/>
    <w:rsid w:val="003D57D2"/>
    <w:rsid w:val="003D790C"/>
    <w:rsid w:val="003D79D0"/>
    <w:rsid w:val="003E2522"/>
    <w:rsid w:val="003E44DF"/>
    <w:rsid w:val="003E49AA"/>
    <w:rsid w:val="003E5537"/>
    <w:rsid w:val="003E7532"/>
    <w:rsid w:val="003F0A0F"/>
    <w:rsid w:val="003F1ED5"/>
    <w:rsid w:val="003F2408"/>
    <w:rsid w:val="003F245D"/>
    <w:rsid w:val="003F4236"/>
    <w:rsid w:val="003F5434"/>
    <w:rsid w:val="003F5C78"/>
    <w:rsid w:val="003F75E9"/>
    <w:rsid w:val="004009AB"/>
    <w:rsid w:val="0041281E"/>
    <w:rsid w:val="00413260"/>
    <w:rsid w:val="00414FCC"/>
    <w:rsid w:val="0042086D"/>
    <w:rsid w:val="0042257F"/>
    <w:rsid w:val="0042345D"/>
    <w:rsid w:val="00423CE5"/>
    <w:rsid w:val="004245AE"/>
    <w:rsid w:val="00424EDC"/>
    <w:rsid w:val="00427CE0"/>
    <w:rsid w:val="00432F9E"/>
    <w:rsid w:val="00434112"/>
    <w:rsid w:val="0043494C"/>
    <w:rsid w:val="00441869"/>
    <w:rsid w:val="0044271F"/>
    <w:rsid w:val="00443953"/>
    <w:rsid w:val="00444F9C"/>
    <w:rsid w:val="00444FB7"/>
    <w:rsid w:val="0044650F"/>
    <w:rsid w:val="0044784D"/>
    <w:rsid w:val="00451D2F"/>
    <w:rsid w:val="004524BD"/>
    <w:rsid w:val="004529FA"/>
    <w:rsid w:val="004559FC"/>
    <w:rsid w:val="00456249"/>
    <w:rsid w:val="004604A4"/>
    <w:rsid w:val="00461989"/>
    <w:rsid w:val="00466948"/>
    <w:rsid w:val="00466A89"/>
    <w:rsid w:val="00467B1C"/>
    <w:rsid w:val="004700F4"/>
    <w:rsid w:val="00472595"/>
    <w:rsid w:val="00475409"/>
    <w:rsid w:val="00476D47"/>
    <w:rsid w:val="0047779F"/>
    <w:rsid w:val="00485588"/>
    <w:rsid w:val="00486468"/>
    <w:rsid w:val="004925EE"/>
    <w:rsid w:val="00492BC0"/>
    <w:rsid w:val="00492D47"/>
    <w:rsid w:val="00493E75"/>
    <w:rsid w:val="00495927"/>
    <w:rsid w:val="004969B6"/>
    <w:rsid w:val="004A1B4E"/>
    <w:rsid w:val="004B658C"/>
    <w:rsid w:val="004C17A2"/>
    <w:rsid w:val="004C18F1"/>
    <w:rsid w:val="004C3D44"/>
    <w:rsid w:val="004C41CC"/>
    <w:rsid w:val="004C6F64"/>
    <w:rsid w:val="004C7FBF"/>
    <w:rsid w:val="004D3EFB"/>
    <w:rsid w:val="004D5047"/>
    <w:rsid w:val="004D7213"/>
    <w:rsid w:val="004D7C1F"/>
    <w:rsid w:val="004E0E6F"/>
    <w:rsid w:val="004E4162"/>
    <w:rsid w:val="004F754E"/>
    <w:rsid w:val="004F7B72"/>
    <w:rsid w:val="005039B8"/>
    <w:rsid w:val="0051123D"/>
    <w:rsid w:val="005122A9"/>
    <w:rsid w:val="0051375E"/>
    <w:rsid w:val="00516DF0"/>
    <w:rsid w:val="0052043A"/>
    <w:rsid w:val="00520BD0"/>
    <w:rsid w:val="00521BEB"/>
    <w:rsid w:val="00522BA8"/>
    <w:rsid w:val="005233CF"/>
    <w:rsid w:val="00524009"/>
    <w:rsid w:val="00527DA4"/>
    <w:rsid w:val="00530C4D"/>
    <w:rsid w:val="00532153"/>
    <w:rsid w:val="0053570A"/>
    <w:rsid w:val="00535F4A"/>
    <w:rsid w:val="005379F6"/>
    <w:rsid w:val="0054200B"/>
    <w:rsid w:val="00542A15"/>
    <w:rsid w:val="00542D04"/>
    <w:rsid w:val="00543EB6"/>
    <w:rsid w:val="00544C2C"/>
    <w:rsid w:val="00545AB7"/>
    <w:rsid w:val="005503C5"/>
    <w:rsid w:val="005528A5"/>
    <w:rsid w:val="005545DE"/>
    <w:rsid w:val="00556DDA"/>
    <w:rsid w:val="00557B0A"/>
    <w:rsid w:val="00563431"/>
    <w:rsid w:val="00565273"/>
    <w:rsid w:val="00566650"/>
    <w:rsid w:val="00573512"/>
    <w:rsid w:val="00581AF7"/>
    <w:rsid w:val="00583BFC"/>
    <w:rsid w:val="00583FB8"/>
    <w:rsid w:val="005944D6"/>
    <w:rsid w:val="00596D6A"/>
    <w:rsid w:val="00597140"/>
    <w:rsid w:val="005A6708"/>
    <w:rsid w:val="005A73D9"/>
    <w:rsid w:val="005B61C6"/>
    <w:rsid w:val="005B6550"/>
    <w:rsid w:val="005C14AB"/>
    <w:rsid w:val="005C19AC"/>
    <w:rsid w:val="005C248C"/>
    <w:rsid w:val="005C4141"/>
    <w:rsid w:val="005C4F3E"/>
    <w:rsid w:val="005C5737"/>
    <w:rsid w:val="005C589B"/>
    <w:rsid w:val="005C619F"/>
    <w:rsid w:val="005D0C30"/>
    <w:rsid w:val="005D1917"/>
    <w:rsid w:val="005D1A08"/>
    <w:rsid w:val="005D2008"/>
    <w:rsid w:val="005D5372"/>
    <w:rsid w:val="005D72B9"/>
    <w:rsid w:val="005D72C8"/>
    <w:rsid w:val="005E4A43"/>
    <w:rsid w:val="005E64E6"/>
    <w:rsid w:val="005F3B20"/>
    <w:rsid w:val="00602A34"/>
    <w:rsid w:val="00602E9C"/>
    <w:rsid w:val="00606206"/>
    <w:rsid w:val="006145EB"/>
    <w:rsid w:val="0061505A"/>
    <w:rsid w:val="00622DA9"/>
    <w:rsid w:val="00624F16"/>
    <w:rsid w:val="00627711"/>
    <w:rsid w:val="006308C3"/>
    <w:rsid w:val="00635328"/>
    <w:rsid w:val="00635FE1"/>
    <w:rsid w:val="00637901"/>
    <w:rsid w:val="00641556"/>
    <w:rsid w:val="00641BC8"/>
    <w:rsid w:val="00642CF3"/>
    <w:rsid w:val="0064484F"/>
    <w:rsid w:val="00655B97"/>
    <w:rsid w:val="00655C10"/>
    <w:rsid w:val="006631F3"/>
    <w:rsid w:val="00665E61"/>
    <w:rsid w:val="00667890"/>
    <w:rsid w:val="00667C3A"/>
    <w:rsid w:val="0067020A"/>
    <w:rsid w:val="00674242"/>
    <w:rsid w:val="006803D7"/>
    <w:rsid w:val="00680B2F"/>
    <w:rsid w:val="00685569"/>
    <w:rsid w:val="0069030C"/>
    <w:rsid w:val="00692258"/>
    <w:rsid w:val="006A5BF4"/>
    <w:rsid w:val="006A64CA"/>
    <w:rsid w:val="006A7562"/>
    <w:rsid w:val="006B2BF3"/>
    <w:rsid w:val="006B3D5B"/>
    <w:rsid w:val="006B466A"/>
    <w:rsid w:val="006B5AE8"/>
    <w:rsid w:val="006C0A23"/>
    <w:rsid w:val="006C14FE"/>
    <w:rsid w:val="006C4D0A"/>
    <w:rsid w:val="006C64A1"/>
    <w:rsid w:val="006C7249"/>
    <w:rsid w:val="006D0755"/>
    <w:rsid w:val="006D186D"/>
    <w:rsid w:val="006D1CBE"/>
    <w:rsid w:val="006D3107"/>
    <w:rsid w:val="006D34AE"/>
    <w:rsid w:val="006D5D1E"/>
    <w:rsid w:val="006D75BC"/>
    <w:rsid w:val="006E0CBA"/>
    <w:rsid w:val="006E4825"/>
    <w:rsid w:val="006E5212"/>
    <w:rsid w:val="006E73DB"/>
    <w:rsid w:val="006F2B6C"/>
    <w:rsid w:val="006F3630"/>
    <w:rsid w:val="006F4943"/>
    <w:rsid w:val="006F661D"/>
    <w:rsid w:val="006F6E2E"/>
    <w:rsid w:val="006F7E25"/>
    <w:rsid w:val="007000A1"/>
    <w:rsid w:val="00700692"/>
    <w:rsid w:val="00703AF1"/>
    <w:rsid w:val="00705164"/>
    <w:rsid w:val="007065D7"/>
    <w:rsid w:val="007066CB"/>
    <w:rsid w:val="00706E47"/>
    <w:rsid w:val="00712924"/>
    <w:rsid w:val="00714073"/>
    <w:rsid w:val="00714B8F"/>
    <w:rsid w:val="007159AA"/>
    <w:rsid w:val="00715FF1"/>
    <w:rsid w:val="0072380A"/>
    <w:rsid w:val="007252D4"/>
    <w:rsid w:val="00727F16"/>
    <w:rsid w:val="00731578"/>
    <w:rsid w:val="00733F96"/>
    <w:rsid w:val="007409A2"/>
    <w:rsid w:val="00740ADF"/>
    <w:rsid w:val="007429EA"/>
    <w:rsid w:val="00742F22"/>
    <w:rsid w:val="00746A02"/>
    <w:rsid w:val="00747713"/>
    <w:rsid w:val="00747CDE"/>
    <w:rsid w:val="00751E6B"/>
    <w:rsid w:val="007539B5"/>
    <w:rsid w:val="0075476A"/>
    <w:rsid w:val="00760104"/>
    <w:rsid w:val="00760650"/>
    <w:rsid w:val="00760715"/>
    <w:rsid w:val="00764360"/>
    <w:rsid w:val="00764820"/>
    <w:rsid w:val="00765632"/>
    <w:rsid w:val="007664D4"/>
    <w:rsid w:val="007665EC"/>
    <w:rsid w:val="00770F61"/>
    <w:rsid w:val="00774950"/>
    <w:rsid w:val="007761BB"/>
    <w:rsid w:val="00777C10"/>
    <w:rsid w:val="00783ED0"/>
    <w:rsid w:val="00792DCF"/>
    <w:rsid w:val="0079706E"/>
    <w:rsid w:val="007A239C"/>
    <w:rsid w:val="007A59EE"/>
    <w:rsid w:val="007A7095"/>
    <w:rsid w:val="007A7CFF"/>
    <w:rsid w:val="007B7335"/>
    <w:rsid w:val="007C55F7"/>
    <w:rsid w:val="007C6BDA"/>
    <w:rsid w:val="007D2A16"/>
    <w:rsid w:val="007E0153"/>
    <w:rsid w:val="007E1441"/>
    <w:rsid w:val="007E3636"/>
    <w:rsid w:val="007E5B6A"/>
    <w:rsid w:val="007F67D3"/>
    <w:rsid w:val="007F7024"/>
    <w:rsid w:val="00800FDE"/>
    <w:rsid w:val="00805BBF"/>
    <w:rsid w:val="00806A4B"/>
    <w:rsid w:val="00816E2E"/>
    <w:rsid w:val="008221EB"/>
    <w:rsid w:val="00822445"/>
    <w:rsid w:val="00827841"/>
    <w:rsid w:val="00831453"/>
    <w:rsid w:val="00832068"/>
    <w:rsid w:val="00840DEE"/>
    <w:rsid w:val="00843602"/>
    <w:rsid w:val="00844C8D"/>
    <w:rsid w:val="00846188"/>
    <w:rsid w:val="0084795D"/>
    <w:rsid w:val="00847ABD"/>
    <w:rsid w:val="00850A64"/>
    <w:rsid w:val="00862E3F"/>
    <w:rsid w:val="00863396"/>
    <w:rsid w:val="00867723"/>
    <w:rsid w:val="00873419"/>
    <w:rsid w:val="00874A59"/>
    <w:rsid w:val="00874CF1"/>
    <w:rsid w:val="00875BFB"/>
    <w:rsid w:val="008767DE"/>
    <w:rsid w:val="00876ABD"/>
    <w:rsid w:val="00877B0B"/>
    <w:rsid w:val="00887F8F"/>
    <w:rsid w:val="00894468"/>
    <w:rsid w:val="00896C20"/>
    <w:rsid w:val="008976D5"/>
    <w:rsid w:val="008A0B1B"/>
    <w:rsid w:val="008A1E63"/>
    <w:rsid w:val="008A423C"/>
    <w:rsid w:val="008A46E0"/>
    <w:rsid w:val="008A606F"/>
    <w:rsid w:val="008A7911"/>
    <w:rsid w:val="008B048C"/>
    <w:rsid w:val="008B051A"/>
    <w:rsid w:val="008B0708"/>
    <w:rsid w:val="008B0E7A"/>
    <w:rsid w:val="008B103F"/>
    <w:rsid w:val="008B1E7F"/>
    <w:rsid w:val="008B4616"/>
    <w:rsid w:val="008B49F7"/>
    <w:rsid w:val="008B4C17"/>
    <w:rsid w:val="008B6EE3"/>
    <w:rsid w:val="008B7A7D"/>
    <w:rsid w:val="008C1E9F"/>
    <w:rsid w:val="008C2531"/>
    <w:rsid w:val="008C2856"/>
    <w:rsid w:val="008C74E5"/>
    <w:rsid w:val="008D06E2"/>
    <w:rsid w:val="008D17C4"/>
    <w:rsid w:val="008D2C98"/>
    <w:rsid w:val="008D4F6B"/>
    <w:rsid w:val="008D55F1"/>
    <w:rsid w:val="008D5EDB"/>
    <w:rsid w:val="008D6FB0"/>
    <w:rsid w:val="008D7ED8"/>
    <w:rsid w:val="008E2691"/>
    <w:rsid w:val="008E2D1B"/>
    <w:rsid w:val="008E50CD"/>
    <w:rsid w:val="008E7063"/>
    <w:rsid w:val="008F05C6"/>
    <w:rsid w:val="008F1AC5"/>
    <w:rsid w:val="008F60A5"/>
    <w:rsid w:val="008F60EB"/>
    <w:rsid w:val="00900D7C"/>
    <w:rsid w:val="00902E6C"/>
    <w:rsid w:val="009103C6"/>
    <w:rsid w:val="00912429"/>
    <w:rsid w:val="00913F2D"/>
    <w:rsid w:val="009144D8"/>
    <w:rsid w:val="00916D0F"/>
    <w:rsid w:val="00917235"/>
    <w:rsid w:val="00917C6D"/>
    <w:rsid w:val="00923615"/>
    <w:rsid w:val="00923B21"/>
    <w:rsid w:val="0092568C"/>
    <w:rsid w:val="009330B1"/>
    <w:rsid w:val="009334EC"/>
    <w:rsid w:val="00935191"/>
    <w:rsid w:val="009411D8"/>
    <w:rsid w:val="00943640"/>
    <w:rsid w:val="009440C4"/>
    <w:rsid w:val="009452CB"/>
    <w:rsid w:val="009533B3"/>
    <w:rsid w:val="0096073B"/>
    <w:rsid w:val="0096499D"/>
    <w:rsid w:val="00964E30"/>
    <w:rsid w:val="009735C6"/>
    <w:rsid w:val="009754C1"/>
    <w:rsid w:val="00975714"/>
    <w:rsid w:val="00980E77"/>
    <w:rsid w:val="00981104"/>
    <w:rsid w:val="00982BA4"/>
    <w:rsid w:val="009911FA"/>
    <w:rsid w:val="00991F0A"/>
    <w:rsid w:val="00992625"/>
    <w:rsid w:val="009935DA"/>
    <w:rsid w:val="009939AE"/>
    <w:rsid w:val="009954BD"/>
    <w:rsid w:val="009A3C4F"/>
    <w:rsid w:val="009A47C9"/>
    <w:rsid w:val="009A76B4"/>
    <w:rsid w:val="009B0708"/>
    <w:rsid w:val="009B1C3F"/>
    <w:rsid w:val="009B36C2"/>
    <w:rsid w:val="009B61CB"/>
    <w:rsid w:val="009C05F9"/>
    <w:rsid w:val="009C2229"/>
    <w:rsid w:val="009C2513"/>
    <w:rsid w:val="009D4817"/>
    <w:rsid w:val="009D4857"/>
    <w:rsid w:val="009D4C95"/>
    <w:rsid w:val="009D56E0"/>
    <w:rsid w:val="009E036C"/>
    <w:rsid w:val="009F0326"/>
    <w:rsid w:val="009F66A5"/>
    <w:rsid w:val="009F74BE"/>
    <w:rsid w:val="009F7CE7"/>
    <w:rsid w:val="00A010D4"/>
    <w:rsid w:val="00A05049"/>
    <w:rsid w:val="00A05A56"/>
    <w:rsid w:val="00A103EA"/>
    <w:rsid w:val="00A1042A"/>
    <w:rsid w:val="00A115D6"/>
    <w:rsid w:val="00A2044C"/>
    <w:rsid w:val="00A20659"/>
    <w:rsid w:val="00A22427"/>
    <w:rsid w:val="00A24DDF"/>
    <w:rsid w:val="00A2694E"/>
    <w:rsid w:val="00A311BC"/>
    <w:rsid w:val="00A3208D"/>
    <w:rsid w:val="00A3295C"/>
    <w:rsid w:val="00A33C98"/>
    <w:rsid w:val="00A3667E"/>
    <w:rsid w:val="00A410C8"/>
    <w:rsid w:val="00A4364B"/>
    <w:rsid w:val="00A46C8C"/>
    <w:rsid w:val="00A4789A"/>
    <w:rsid w:val="00A5009A"/>
    <w:rsid w:val="00A52AFE"/>
    <w:rsid w:val="00A531AF"/>
    <w:rsid w:val="00A567D9"/>
    <w:rsid w:val="00A61A25"/>
    <w:rsid w:val="00A7499F"/>
    <w:rsid w:val="00A74C42"/>
    <w:rsid w:val="00A77D1A"/>
    <w:rsid w:val="00A80554"/>
    <w:rsid w:val="00A8420C"/>
    <w:rsid w:val="00A868F3"/>
    <w:rsid w:val="00A86BFB"/>
    <w:rsid w:val="00A879E6"/>
    <w:rsid w:val="00A9014E"/>
    <w:rsid w:val="00A90E61"/>
    <w:rsid w:val="00A91AEE"/>
    <w:rsid w:val="00A948CF"/>
    <w:rsid w:val="00A94B96"/>
    <w:rsid w:val="00AA3A0A"/>
    <w:rsid w:val="00AA3D2D"/>
    <w:rsid w:val="00AA7B5E"/>
    <w:rsid w:val="00AB373B"/>
    <w:rsid w:val="00AB5F36"/>
    <w:rsid w:val="00AC1DF8"/>
    <w:rsid w:val="00AC3742"/>
    <w:rsid w:val="00AC60F5"/>
    <w:rsid w:val="00AD2646"/>
    <w:rsid w:val="00AD3746"/>
    <w:rsid w:val="00AD53BF"/>
    <w:rsid w:val="00AD790B"/>
    <w:rsid w:val="00AE0C76"/>
    <w:rsid w:val="00AE3667"/>
    <w:rsid w:val="00AE418B"/>
    <w:rsid w:val="00AE47FF"/>
    <w:rsid w:val="00AE53C5"/>
    <w:rsid w:val="00AE5F17"/>
    <w:rsid w:val="00AF0134"/>
    <w:rsid w:val="00AF11A2"/>
    <w:rsid w:val="00AF1F6C"/>
    <w:rsid w:val="00AF3DFB"/>
    <w:rsid w:val="00B072AD"/>
    <w:rsid w:val="00B139F3"/>
    <w:rsid w:val="00B1724B"/>
    <w:rsid w:val="00B2315B"/>
    <w:rsid w:val="00B332D5"/>
    <w:rsid w:val="00B43592"/>
    <w:rsid w:val="00B4780D"/>
    <w:rsid w:val="00B51DE9"/>
    <w:rsid w:val="00B553BF"/>
    <w:rsid w:val="00B55577"/>
    <w:rsid w:val="00B619C2"/>
    <w:rsid w:val="00B6373D"/>
    <w:rsid w:val="00B63EB6"/>
    <w:rsid w:val="00B66364"/>
    <w:rsid w:val="00B66B61"/>
    <w:rsid w:val="00B719E6"/>
    <w:rsid w:val="00B74F78"/>
    <w:rsid w:val="00B80E87"/>
    <w:rsid w:val="00B82770"/>
    <w:rsid w:val="00B82DD6"/>
    <w:rsid w:val="00B911F3"/>
    <w:rsid w:val="00B9247E"/>
    <w:rsid w:val="00B93AF6"/>
    <w:rsid w:val="00B95F4D"/>
    <w:rsid w:val="00B97F08"/>
    <w:rsid w:val="00BA1FB3"/>
    <w:rsid w:val="00BA3365"/>
    <w:rsid w:val="00BA3566"/>
    <w:rsid w:val="00BA59AD"/>
    <w:rsid w:val="00BA64CC"/>
    <w:rsid w:val="00BB4334"/>
    <w:rsid w:val="00BC71DA"/>
    <w:rsid w:val="00BD6423"/>
    <w:rsid w:val="00BD6FF4"/>
    <w:rsid w:val="00BE21B0"/>
    <w:rsid w:val="00BE4DD2"/>
    <w:rsid w:val="00BE6718"/>
    <w:rsid w:val="00BE7018"/>
    <w:rsid w:val="00BF14BD"/>
    <w:rsid w:val="00BF35AC"/>
    <w:rsid w:val="00BF5E7A"/>
    <w:rsid w:val="00BF7272"/>
    <w:rsid w:val="00C036FE"/>
    <w:rsid w:val="00C074DE"/>
    <w:rsid w:val="00C07653"/>
    <w:rsid w:val="00C224C8"/>
    <w:rsid w:val="00C22DA6"/>
    <w:rsid w:val="00C258F2"/>
    <w:rsid w:val="00C26594"/>
    <w:rsid w:val="00C26ABC"/>
    <w:rsid w:val="00C27649"/>
    <w:rsid w:val="00C27E84"/>
    <w:rsid w:val="00C30504"/>
    <w:rsid w:val="00C3276B"/>
    <w:rsid w:val="00C37F08"/>
    <w:rsid w:val="00C4598A"/>
    <w:rsid w:val="00C46898"/>
    <w:rsid w:val="00C4772F"/>
    <w:rsid w:val="00C50D25"/>
    <w:rsid w:val="00C5102A"/>
    <w:rsid w:val="00C51A4A"/>
    <w:rsid w:val="00C5536E"/>
    <w:rsid w:val="00C5643A"/>
    <w:rsid w:val="00C60283"/>
    <w:rsid w:val="00C6033C"/>
    <w:rsid w:val="00C62390"/>
    <w:rsid w:val="00C6264D"/>
    <w:rsid w:val="00C701E5"/>
    <w:rsid w:val="00C76B8C"/>
    <w:rsid w:val="00C830E8"/>
    <w:rsid w:val="00C839FE"/>
    <w:rsid w:val="00C90E37"/>
    <w:rsid w:val="00C949D0"/>
    <w:rsid w:val="00CA0BCD"/>
    <w:rsid w:val="00CA0F95"/>
    <w:rsid w:val="00CA315F"/>
    <w:rsid w:val="00CB0197"/>
    <w:rsid w:val="00CB150B"/>
    <w:rsid w:val="00CB5D65"/>
    <w:rsid w:val="00CC1BCA"/>
    <w:rsid w:val="00CC2A36"/>
    <w:rsid w:val="00CC2B89"/>
    <w:rsid w:val="00CC2F43"/>
    <w:rsid w:val="00CC37D6"/>
    <w:rsid w:val="00CC3814"/>
    <w:rsid w:val="00CC7EE5"/>
    <w:rsid w:val="00CD17A2"/>
    <w:rsid w:val="00CD1CB7"/>
    <w:rsid w:val="00CD3842"/>
    <w:rsid w:val="00CD6932"/>
    <w:rsid w:val="00CD71FC"/>
    <w:rsid w:val="00CE1E57"/>
    <w:rsid w:val="00CE1E9F"/>
    <w:rsid w:val="00CE33E3"/>
    <w:rsid w:val="00CF0506"/>
    <w:rsid w:val="00CF3776"/>
    <w:rsid w:val="00CF65F8"/>
    <w:rsid w:val="00D05D58"/>
    <w:rsid w:val="00D07DFD"/>
    <w:rsid w:val="00D14AC8"/>
    <w:rsid w:val="00D15603"/>
    <w:rsid w:val="00D25EAB"/>
    <w:rsid w:val="00D2625D"/>
    <w:rsid w:val="00D3222B"/>
    <w:rsid w:val="00D34A82"/>
    <w:rsid w:val="00D41A3B"/>
    <w:rsid w:val="00D46917"/>
    <w:rsid w:val="00D4696D"/>
    <w:rsid w:val="00D4778F"/>
    <w:rsid w:val="00D53BA9"/>
    <w:rsid w:val="00D55E22"/>
    <w:rsid w:val="00D65102"/>
    <w:rsid w:val="00D67C87"/>
    <w:rsid w:val="00D71F3F"/>
    <w:rsid w:val="00D74E5E"/>
    <w:rsid w:val="00D76BE8"/>
    <w:rsid w:val="00D77352"/>
    <w:rsid w:val="00D81C81"/>
    <w:rsid w:val="00D8742A"/>
    <w:rsid w:val="00D87FFB"/>
    <w:rsid w:val="00DA26E0"/>
    <w:rsid w:val="00DA7BDD"/>
    <w:rsid w:val="00DB1A45"/>
    <w:rsid w:val="00DB4A0B"/>
    <w:rsid w:val="00DB5F77"/>
    <w:rsid w:val="00DC0942"/>
    <w:rsid w:val="00DC1916"/>
    <w:rsid w:val="00DC6CBF"/>
    <w:rsid w:val="00DD1147"/>
    <w:rsid w:val="00DD37E6"/>
    <w:rsid w:val="00DD4D19"/>
    <w:rsid w:val="00DD74B2"/>
    <w:rsid w:val="00DE1C87"/>
    <w:rsid w:val="00DE4890"/>
    <w:rsid w:val="00DE765E"/>
    <w:rsid w:val="00DF22A5"/>
    <w:rsid w:val="00DF53A2"/>
    <w:rsid w:val="00DF60B9"/>
    <w:rsid w:val="00DF63F7"/>
    <w:rsid w:val="00DF67B5"/>
    <w:rsid w:val="00DF73A9"/>
    <w:rsid w:val="00DF78A1"/>
    <w:rsid w:val="00E00B95"/>
    <w:rsid w:val="00E0229A"/>
    <w:rsid w:val="00E0310C"/>
    <w:rsid w:val="00E0311A"/>
    <w:rsid w:val="00E047CD"/>
    <w:rsid w:val="00E13C87"/>
    <w:rsid w:val="00E20E9E"/>
    <w:rsid w:val="00E26AA0"/>
    <w:rsid w:val="00E26FB2"/>
    <w:rsid w:val="00E274B9"/>
    <w:rsid w:val="00E3023B"/>
    <w:rsid w:val="00E30E50"/>
    <w:rsid w:val="00E34088"/>
    <w:rsid w:val="00E37EAD"/>
    <w:rsid w:val="00E4146B"/>
    <w:rsid w:val="00E4173F"/>
    <w:rsid w:val="00E45B19"/>
    <w:rsid w:val="00E4735E"/>
    <w:rsid w:val="00E52225"/>
    <w:rsid w:val="00E53A1A"/>
    <w:rsid w:val="00E567B4"/>
    <w:rsid w:val="00E56C02"/>
    <w:rsid w:val="00E57258"/>
    <w:rsid w:val="00E5791D"/>
    <w:rsid w:val="00E60E5A"/>
    <w:rsid w:val="00E74810"/>
    <w:rsid w:val="00E81E0E"/>
    <w:rsid w:val="00E861C8"/>
    <w:rsid w:val="00E86974"/>
    <w:rsid w:val="00E879C1"/>
    <w:rsid w:val="00E900EA"/>
    <w:rsid w:val="00E90FC1"/>
    <w:rsid w:val="00E95E48"/>
    <w:rsid w:val="00EA03A7"/>
    <w:rsid w:val="00EA541A"/>
    <w:rsid w:val="00EA58A9"/>
    <w:rsid w:val="00EB3944"/>
    <w:rsid w:val="00EB3BA6"/>
    <w:rsid w:val="00EC23D8"/>
    <w:rsid w:val="00EC2400"/>
    <w:rsid w:val="00EC3F69"/>
    <w:rsid w:val="00EC4EC2"/>
    <w:rsid w:val="00EC614C"/>
    <w:rsid w:val="00ED0373"/>
    <w:rsid w:val="00ED043C"/>
    <w:rsid w:val="00EE4A59"/>
    <w:rsid w:val="00EE6694"/>
    <w:rsid w:val="00EF2ED0"/>
    <w:rsid w:val="00EF691C"/>
    <w:rsid w:val="00EF6E9B"/>
    <w:rsid w:val="00EF7FF8"/>
    <w:rsid w:val="00F0156F"/>
    <w:rsid w:val="00F129AD"/>
    <w:rsid w:val="00F14895"/>
    <w:rsid w:val="00F15A30"/>
    <w:rsid w:val="00F17044"/>
    <w:rsid w:val="00F1713F"/>
    <w:rsid w:val="00F22370"/>
    <w:rsid w:val="00F223E3"/>
    <w:rsid w:val="00F30ED7"/>
    <w:rsid w:val="00F31E8B"/>
    <w:rsid w:val="00F44A67"/>
    <w:rsid w:val="00F53543"/>
    <w:rsid w:val="00F62D64"/>
    <w:rsid w:val="00F67B00"/>
    <w:rsid w:val="00F67CDD"/>
    <w:rsid w:val="00F701F9"/>
    <w:rsid w:val="00F70FA3"/>
    <w:rsid w:val="00F714EA"/>
    <w:rsid w:val="00F7220D"/>
    <w:rsid w:val="00F727A2"/>
    <w:rsid w:val="00F748DF"/>
    <w:rsid w:val="00F81460"/>
    <w:rsid w:val="00F84125"/>
    <w:rsid w:val="00F846ED"/>
    <w:rsid w:val="00F85EB6"/>
    <w:rsid w:val="00F92799"/>
    <w:rsid w:val="00F9695E"/>
    <w:rsid w:val="00F96F93"/>
    <w:rsid w:val="00F97152"/>
    <w:rsid w:val="00FA019B"/>
    <w:rsid w:val="00FA4123"/>
    <w:rsid w:val="00FA43B6"/>
    <w:rsid w:val="00FA4AD1"/>
    <w:rsid w:val="00FA4F48"/>
    <w:rsid w:val="00FA537E"/>
    <w:rsid w:val="00FB31E7"/>
    <w:rsid w:val="00FB53F4"/>
    <w:rsid w:val="00FB57FF"/>
    <w:rsid w:val="00FC0F56"/>
    <w:rsid w:val="00FC517F"/>
    <w:rsid w:val="00FC5BFD"/>
    <w:rsid w:val="00FC75EE"/>
    <w:rsid w:val="00FD1208"/>
    <w:rsid w:val="00FD5C47"/>
    <w:rsid w:val="00FD6985"/>
    <w:rsid w:val="00FD7939"/>
    <w:rsid w:val="00FE0648"/>
    <w:rsid w:val="00FE1190"/>
    <w:rsid w:val="00FE366B"/>
    <w:rsid w:val="00FE6332"/>
    <w:rsid w:val="00FF0B68"/>
    <w:rsid w:val="00FF1881"/>
    <w:rsid w:val="00FF2784"/>
    <w:rsid w:val="00FF3674"/>
    <w:rsid w:val="00FF599F"/>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qFormat/>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qFormat/>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qFormat/>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qFormat/>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qFormat/>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qFormat/>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qFormat/>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IntensiveHervorhebung">
    <w:name w:val="Intense Emphasis"/>
    <w:basedOn w:val="Absatz-Standardschriftart"/>
    <w:uiPriority w:val="21"/>
    <w:qFormat/>
    <w:rsid w:val="00EF2ED0"/>
    <w:rPr>
      <w:i/>
      <w:iCs/>
      <w:color w:val="4F81BD" w:themeColor="accent1"/>
    </w:rPr>
  </w:style>
  <w:style w:type="table" w:customStyle="1" w:styleId="Tabellenraster2">
    <w:name w:val="Tabellenraster2"/>
    <w:basedOn w:val="NormaleTabelle"/>
    <w:next w:val="Tabellenraster"/>
    <w:rsid w:val="008A46E0"/>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kopfLS">
    <w:name w:val="Tabellenkopf LS"/>
    <w:basedOn w:val="Standard"/>
    <w:rsid w:val="00451D2F"/>
    <w:pPr>
      <w:spacing w:line="240" w:lineRule="exact"/>
      <w:jc w:val="center"/>
    </w:pPr>
    <w:rPr>
      <w:rFonts w:eastAsia="Times New Roman" w:cs="Times New Roman"/>
      <w:b/>
      <w:color w:val="000000"/>
      <w:lang w:eastAsia="de-DE"/>
    </w:rPr>
  </w:style>
  <w:style w:type="paragraph" w:styleId="StandardWeb">
    <w:name w:val="Normal (Web)"/>
    <w:basedOn w:val="Standard"/>
    <w:uiPriority w:val="99"/>
    <w:semiHidden/>
    <w:unhideWhenUsed/>
    <w:rsid w:val="00B072AD"/>
    <w:pPr>
      <w:spacing w:before="100" w:beforeAutospacing="1" w:after="100" w:afterAutospacing="1" w:line="240" w:lineRule="atLeast"/>
    </w:pPr>
    <w:rPr>
      <w:rFonts w:ascii="Times New Roman" w:eastAsiaTheme="minorEastAsia" w:hAnsi="Times New Roman" w:cs="Times New Roman"/>
      <w:sz w:val="24"/>
      <w:szCs w:val="24"/>
      <w:lang w:eastAsia="de-DE"/>
    </w:rPr>
  </w:style>
  <w:style w:type="paragraph" w:customStyle="1" w:styleId="Default">
    <w:name w:val="Default"/>
    <w:rsid w:val="008F05C6"/>
    <w:pPr>
      <w:autoSpaceDE w:val="0"/>
      <w:autoSpaceDN w:val="0"/>
      <w:adjustRightInd w:val="0"/>
      <w:spacing w:line="240" w:lineRule="auto"/>
    </w:pPr>
    <w:rPr>
      <w:rFonts w:ascii="Calibri" w:hAnsi="Calibri" w:cs="Calibri"/>
      <w:color w:val="000000"/>
      <w:sz w:val="24"/>
      <w:szCs w:val="24"/>
    </w:rPr>
  </w:style>
  <w:style w:type="table" w:styleId="HellesRaster">
    <w:name w:val="Light Grid"/>
    <w:basedOn w:val="NormaleTabelle"/>
    <w:uiPriority w:val="62"/>
    <w:rsid w:val="008F05C6"/>
    <w:pPr>
      <w:spacing w:line="240" w:lineRule="auto"/>
    </w:pPr>
    <w:rPr>
      <w:rFonts w:ascii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Tabellenraster3">
    <w:name w:val="Tabellenraster3"/>
    <w:basedOn w:val="NormaleTabelle"/>
    <w:next w:val="Tabellenraster"/>
    <w:rsid w:val="00C4689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qFormat/>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qFormat/>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qFormat/>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qFormat/>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qFormat/>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qFormat/>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qFormat/>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IntensiveHervorhebung">
    <w:name w:val="Intense Emphasis"/>
    <w:basedOn w:val="Absatz-Standardschriftart"/>
    <w:uiPriority w:val="21"/>
    <w:qFormat/>
    <w:rsid w:val="00EF2ED0"/>
    <w:rPr>
      <w:i/>
      <w:iCs/>
      <w:color w:val="4F81BD" w:themeColor="accent1"/>
    </w:rPr>
  </w:style>
  <w:style w:type="table" w:customStyle="1" w:styleId="Tabellenraster2">
    <w:name w:val="Tabellenraster2"/>
    <w:basedOn w:val="NormaleTabelle"/>
    <w:next w:val="Tabellenraster"/>
    <w:rsid w:val="008A46E0"/>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kopfLS">
    <w:name w:val="Tabellenkopf LS"/>
    <w:basedOn w:val="Standard"/>
    <w:rsid w:val="00451D2F"/>
    <w:pPr>
      <w:spacing w:line="240" w:lineRule="exact"/>
      <w:jc w:val="center"/>
    </w:pPr>
    <w:rPr>
      <w:rFonts w:eastAsia="Times New Roman" w:cs="Times New Roman"/>
      <w:b/>
      <w:color w:val="000000"/>
      <w:lang w:eastAsia="de-DE"/>
    </w:rPr>
  </w:style>
  <w:style w:type="paragraph" w:styleId="StandardWeb">
    <w:name w:val="Normal (Web)"/>
    <w:basedOn w:val="Standard"/>
    <w:uiPriority w:val="99"/>
    <w:semiHidden/>
    <w:unhideWhenUsed/>
    <w:rsid w:val="00B072AD"/>
    <w:pPr>
      <w:spacing w:before="100" w:beforeAutospacing="1" w:after="100" w:afterAutospacing="1" w:line="240" w:lineRule="atLeast"/>
    </w:pPr>
    <w:rPr>
      <w:rFonts w:ascii="Times New Roman" w:eastAsiaTheme="minorEastAsia" w:hAnsi="Times New Roman" w:cs="Times New Roman"/>
      <w:sz w:val="24"/>
      <w:szCs w:val="24"/>
      <w:lang w:eastAsia="de-DE"/>
    </w:rPr>
  </w:style>
  <w:style w:type="paragraph" w:customStyle="1" w:styleId="Default">
    <w:name w:val="Default"/>
    <w:rsid w:val="008F05C6"/>
    <w:pPr>
      <w:autoSpaceDE w:val="0"/>
      <w:autoSpaceDN w:val="0"/>
      <w:adjustRightInd w:val="0"/>
      <w:spacing w:line="240" w:lineRule="auto"/>
    </w:pPr>
    <w:rPr>
      <w:rFonts w:ascii="Calibri" w:hAnsi="Calibri" w:cs="Calibri"/>
      <w:color w:val="000000"/>
      <w:sz w:val="24"/>
      <w:szCs w:val="24"/>
    </w:rPr>
  </w:style>
  <w:style w:type="table" w:styleId="HellesRaster">
    <w:name w:val="Light Grid"/>
    <w:basedOn w:val="NormaleTabelle"/>
    <w:uiPriority w:val="62"/>
    <w:rsid w:val="008F05C6"/>
    <w:pPr>
      <w:spacing w:line="240" w:lineRule="auto"/>
    </w:pPr>
    <w:rPr>
      <w:rFonts w:ascii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Tabellenraster3">
    <w:name w:val="Tabellenraster3"/>
    <w:basedOn w:val="NormaleTabelle"/>
    <w:next w:val="Tabellenraster"/>
    <w:rsid w:val="00C4689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45176">
      <w:bodyDiv w:val="1"/>
      <w:marLeft w:val="0"/>
      <w:marRight w:val="0"/>
      <w:marTop w:val="0"/>
      <w:marBottom w:val="0"/>
      <w:divBdr>
        <w:top w:val="none" w:sz="0" w:space="0" w:color="auto"/>
        <w:left w:val="none" w:sz="0" w:space="0" w:color="auto"/>
        <w:bottom w:val="none" w:sz="0" w:space="0" w:color="auto"/>
        <w:right w:val="none" w:sz="0" w:space="0" w:color="auto"/>
      </w:divBdr>
    </w:div>
    <w:div w:id="49577888">
      <w:bodyDiv w:val="1"/>
      <w:marLeft w:val="0"/>
      <w:marRight w:val="0"/>
      <w:marTop w:val="0"/>
      <w:marBottom w:val="0"/>
      <w:divBdr>
        <w:top w:val="none" w:sz="0" w:space="0" w:color="auto"/>
        <w:left w:val="none" w:sz="0" w:space="0" w:color="auto"/>
        <w:bottom w:val="none" w:sz="0" w:space="0" w:color="auto"/>
        <w:right w:val="none" w:sz="0" w:space="0" w:color="auto"/>
      </w:divBdr>
    </w:div>
    <w:div w:id="317073082">
      <w:bodyDiv w:val="1"/>
      <w:marLeft w:val="0"/>
      <w:marRight w:val="0"/>
      <w:marTop w:val="0"/>
      <w:marBottom w:val="0"/>
      <w:divBdr>
        <w:top w:val="none" w:sz="0" w:space="0" w:color="auto"/>
        <w:left w:val="none" w:sz="0" w:space="0" w:color="auto"/>
        <w:bottom w:val="none" w:sz="0" w:space="0" w:color="auto"/>
        <w:right w:val="none" w:sz="0" w:space="0" w:color="auto"/>
      </w:divBdr>
    </w:div>
    <w:div w:id="321198632">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29808563">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447504360">
      <w:bodyDiv w:val="1"/>
      <w:marLeft w:val="0"/>
      <w:marRight w:val="0"/>
      <w:marTop w:val="0"/>
      <w:marBottom w:val="0"/>
      <w:divBdr>
        <w:top w:val="none" w:sz="0" w:space="0" w:color="auto"/>
        <w:left w:val="none" w:sz="0" w:space="0" w:color="auto"/>
        <w:bottom w:val="none" w:sz="0" w:space="0" w:color="auto"/>
        <w:right w:val="none" w:sz="0" w:space="0" w:color="auto"/>
      </w:divBdr>
      <w:divsChild>
        <w:div w:id="580795328">
          <w:marLeft w:val="0"/>
          <w:marRight w:val="0"/>
          <w:marTop w:val="0"/>
          <w:marBottom w:val="0"/>
          <w:divBdr>
            <w:top w:val="none" w:sz="0" w:space="0" w:color="auto"/>
            <w:left w:val="none" w:sz="0" w:space="0" w:color="auto"/>
            <w:bottom w:val="none" w:sz="0" w:space="0" w:color="auto"/>
            <w:right w:val="none" w:sz="0" w:space="0" w:color="auto"/>
          </w:divBdr>
        </w:div>
      </w:divsChild>
    </w:div>
    <w:div w:id="1453862658">
      <w:bodyDiv w:val="1"/>
      <w:marLeft w:val="0"/>
      <w:marRight w:val="0"/>
      <w:marTop w:val="0"/>
      <w:marBottom w:val="0"/>
      <w:divBdr>
        <w:top w:val="none" w:sz="0" w:space="0" w:color="auto"/>
        <w:left w:val="none" w:sz="0" w:space="0" w:color="auto"/>
        <w:bottom w:val="none" w:sz="0" w:space="0" w:color="auto"/>
        <w:right w:val="none" w:sz="0" w:space="0" w:color="auto"/>
      </w:divBdr>
    </w:div>
    <w:div w:id="1553880542">
      <w:bodyDiv w:val="1"/>
      <w:marLeft w:val="0"/>
      <w:marRight w:val="0"/>
      <w:marTop w:val="0"/>
      <w:marBottom w:val="0"/>
      <w:divBdr>
        <w:top w:val="none" w:sz="0" w:space="0" w:color="auto"/>
        <w:left w:val="none" w:sz="0" w:space="0" w:color="auto"/>
        <w:bottom w:val="none" w:sz="0" w:space="0" w:color="auto"/>
        <w:right w:val="none" w:sz="0" w:space="0" w:color="auto"/>
      </w:divBdr>
    </w:div>
    <w:div w:id="1589534399">
      <w:bodyDiv w:val="1"/>
      <w:marLeft w:val="0"/>
      <w:marRight w:val="0"/>
      <w:marTop w:val="0"/>
      <w:marBottom w:val="0"/>
      <w:divBdr>
        <w:top w:val="none" w:sz="0" w:space="0" w:color="auto"/>
        <w:left w:val="none" w:sz="0" w:space="0" w:color="auto"/>
        <w:bottom w:val="none" w:sz="0" w:space="0" w:color="auto"/>
        <w:right w:val="none" w:sz="0" w:space="0" w:color="auto"/>
      </w:divBdr>
    </w:div>
    <w:div w:id="1695308304">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hyperlink" Target="http://www.flickr.com/photos/justusbluemer/6042863021" TargetMode="External"/><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header" Target="header8.xml"/><Relationship Id="rId68" Type="http://schemas.openxmlformats.org/officeDocument/2006/relationships/footer" Target="footer8.xml"/><Relationship Id="rId84" Type="http://schemas.openxmlformats.org/officeDocument/2006/relationships/hyperlink" Target="http://www.aid.de/ernaehrung/ernaehrungspyramide%20was%20esse%20ich.php" TargetMode="External"/><Relationship Id="rId89" Type="http://schemas.openxmlformats.org/officeDocument/2006/relationships/footer" Target="footer11.xml"/><Relationship Id="rId112" Type="http://schemas.openxmlformats.org/officeDocument/2006/relationships/image" Target="media/image66.png"/><Relationship Id="rId16" Type="http://schemas.openxmlformats.org/officeDocument/2006/relationships/image" Target="media/image13.png"/><Relationship Id="rId107" Type="http://schemas.openxmlformats.org/officeDocument/2006/relationships/image" Target="media/image63.png"/><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header" Target="header13.xml"/><Relationship Id="rId79" Type="http://schemas.openxmlformats.org/officeDocument/2006/relationships/image" Target="media/image56.emf"/><Relationship Id="rId123" Type="http://schemas.openxmlformats.org/officeDocument/2006/relationships/image" Target="media/image70.PNG"/><Relationship Id="rId128" Type="http://schemas.openxmlformats.org/officeDocument/2006/relationships/footer" Target="footer16.xml"/><Relationship Id="rId5" Type="http://schemas.openxmlformats.org/officeDocument/2006/relationships/settings" Target="settings.xml"/><Relationship Id="rId90" Type="http://schemas.openxmlformats.org/officeDocument/2006/relationships/image" Target="media/image59.emf"/><Relationship Id="rId95" Type="http://schemas.openxmlformats.org/officeDocument/2006/relationships/footer" Target="footer12.xml"/><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0.png"/><Relationship Id="rId69" Type="http://schemas.openxmlformats.org/officeDocument/2006/relationships/header" Target="header11.xml"/><Relationship Id="rId77" Type="http://schemas.openxmlformats.org/officeDocument/2006/relationships/image" Target="media/image54.png"/><Relationship Id="rId105" Type="http://schemas.openxmlformats.org/officeDocument/2006/relationships/image" Target="media/image73.png"/><Relationship Id="rId113" Type="http://schemas.openxmlformats.org/officeDocument/2006/relationships/image" Target="media/image67.jpg"/><Relationship Id="rId118" Type="http://schemas.openxmlformats.org/officeDocument/2006/relationships/hyperlink" Target="https://commons.wikimedia.org/wiki/File%3AKiwi_aka.jpg" TargetMode="External"/><Relationship Id="rId126"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header" Target="header12.xml"/><Relationship Id="rId80" Type="http://schemas.openxmlformats.org/officeDocument/2006/relationships/image" Target="media/image57.emf"/><Relationship Id="rId85" Type="http://schemas.openxmlformats.org/officeDocument/2006/relationships/hyperlink" Target="http://www.aid.de/ernaehrung/ernaehrungspyramide%20was%20esse%20ich.php" TargetMode="External"/><Relationship Id="rId93" Type="http://schemas.openxmlformats.org/officeDocument/2006/relationships/image" Target="media/image61.png"/><Relationship Id="rId98" Type="http://schemas.openxmlformats.org/officeDocument/2006/relationships/image" Target="media/image62.png"/><Relationship Id="rId121" Type="http://schemas.openxmlformats.org/officeDocument/2006/relationships/header" Target="header19.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header" Target="header10.xml"/><Relationship Id="rId108" Type="http://schemas.openxmlformats.org/officeDocument/2006/relationships/image" Target="media/image64.png"/><Relationship Id="rId116" Type="http://schemas.openxmlformats.org/officeDocument/2006/relationships/image" Target="media/image82.jpeg"/><Relationship Id="rId124" Type="http://schemas.openxmlformats.org/officeDocument/2006/relationships/hyperlink" Target="https://commons.wikimedia.org/wiki/File:Theobroma_cacao_-_K%C3%B6hler%E2%80%93s_Medizinal-Pflanzen-137.jpg" TargetMode="External"/><Relationship Id="rId129" Type="http://schemas.openxmlformats.org/officeDocument/2006/relationships/header" Target="header22.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1.png"/><Relationship Id="rId75" Type="http://schemas.openxmlformats.org/officeDocument/2006/relationships/image" Target="media/image53.png"/><Relationship Id="rId83" Type="http://schemas.openxmlformats.org/officeDocument/2006/relationships/hyperlink" Target="http://www.aid.de/ernaehrung/ernaehrungspyramide%20was%20esse%20ich.php" TargetMode="External"/><Relationship Id="rId88" Type="http://schemas.openxmlformats.org/officeDocument/2006/relationships/header" Target="header16.xml"/><Relationship Id="rId91" Type="http://schemas.openxmlformats.org/officeDocument/2006/relationships/image" Target="media/image65.emf"/><Relationship Id="rId96" Type="http://schemas.openxmlformats.org/officeDocument/2006/relationships/header" Target="header18.xml"/><Relationship Id="rId111" Type="http://schemas.microsoft.com/office/2007/relationships/hdphoto" Target="media/hdphoto2.wdp"/><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6" Type="http://schemas.openxmlformats.org/officeDocument/2006/relationships/image" Target="media/image74.png"/><Relationship Id="rId114" Type="http://schemas.openxmlformats.org/officeDocument/2006/relationships/image" Target="media/image68.jpeg"/><Relationship Id="rId119" Type="http://schemas.openxmlformats.org/officeDocument/2006/relationships/hyperlink" Target="https://commons.wikimedia.org/wiki/File:Theobroma_cacao_-_K%C3%B6hler%E2%80%93s_Medizinal-Pflanzen-137.jpg" TargetMode="External"/><Relationship Id="rId127" Type="http://schemas.openxmlformats.org/officeDocument/2006/relationships/header" Target="header21.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9.xml"/><Relationship Id="rId73" Type="http://schemas.openxmlformats.org/officeDocument/2006/relationships/footer" Target="footer9.xml"/><Relationship Id="rId78" Type="http://schemas.openxmlformats.org/officeDocument/2006/relationships/image" Target="media/image55.jpeg"/><Relationship Id="rId81" Type="http://schemas.openxmlformats.org/officeDocument/2006/relationships/image" Target="media/image58.emf"/><Relationship Id="rId86" Type="http://schemas.openxmlformats.org/officeDocument/2006/relationships/header" Target="header15.xml"/><Relationship Id="rId94" Type="http://schemas.openxmlformats.org/officeDocument/2006/relationships/header" Target="header17.xml"/><Relationship Id="rId122" Type="http://schemas.openxmlformats.org/officeDocument/2006/relationships/footer" Target="footer14.xml"/><Relationship Id="rId130" Type="http://schemas.openxmlformats.org/officeDocument/2006/relationships/footer" Target="footer17.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microsoft.com/office/2007/relationships/hdphoto" Target="media/hdphoto1.wdp"/><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footer" Target="footer2.xml"/><Relationship Id="rId76" Type="http://schemas.openxmlformats.org/officeDocument/2006/relationships/header" Target="header14.xml"/><Relationship Id="rId97" Type="http://schemas.openxmlformats.org/officeDocument/2006/relationships/footer" Target="footer13.xml"/><Relationship Id="rId104" Type="http://schemas.openxmlformats.org/officeDocument/2006/relationships/image" Target="media/image72.png"/><Relationship Id="rId120" Type="http://schemas.openxmlformats.org/officeDocument/2006/relationships/image" Target="media/image69.png"/><Relationship Id="rId125" Type="http://schemas.openxmlformats.org/officeDocument/2006/relationships/header" Target="header20.xml"/><Relationship Id="rId7" Type="http://schemas.openxmlformats.org/officeDocument/2006/relationships/footnotes" Target="footnotes.xml"/><Relationship Id="rId71" Type="http://schemas.openxmlformats.org/officeDocument/2006/relationships/image" Target="media/image52.png"/><Relationship Id="rId92" Type="http://schemas.openxmlformats.org/officeDocument/2006/relationships/image" Target="media/image60.jpeg"/><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footer" Target="footer7.xml"/><Relationship Id="rId87" Type="http://schemas.openxmlformats.org/officeDocument/2006/relationships/footer" Target="footer10.xml"/><Relationship Id="rId110" Type="http://schemas.openxmlformats.org/officeDocument/2006/relationships/image" Target="media/image65.png"/><Relationship Id="rId115" Type="http://schemas.openxmlformats.org/officeDocument/2006/relationships/image" Target="media/image81.jpeg"/><Relationship Id="rId131" Type="http://schemas.openxmlformats.org/officeDocument/2006/relationships/fontTable" Target="fontTable.xml"/><Relationship Id="rId61" Type="http://schemas.openxmlformats.org/officeDocument/2006/relationships/header" Target="header7.xml"/><Relationship Id="rId82" Type="http://schemas.openxmlformats.org/officeDocument/2006/relationships/hyperlink" Target="http://www.aid.de/ernaehrung/ernaehrungspyramide%20was%20esse%20ich.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20allg%20ges%20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FCABF-D740-4FA2-9521-9C758718D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 allg ges neu.dotx</Template>
  <TotalTime>0</TotalTime>
  <Pages>107</Pages>
  <Words>16361</Words>
  <Characters>103076</Characters>
  <Application>Microsoft Office Word</Application>
  <DocSecurity>0</DocSecurity>
  <Lines>858</Lines>
  <Paragraphs>238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119199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Finkbeiner, Sören (LS)</cp:lastModifiedBy>
  <cp:revision>7</cp:revision>
  <cp:lastPrinted>2016-07-26T07:42:00Z</cp:lastPrinted>
  <dcterms:created xsi:type="dcterms:W3CDTF">2016-09-15T07:36:00Z</dcterms:created>
  <dcterms:modified xsi:type="dcterms:W3CDTF">2016-09-21T11:58:00Z</dcterms:modified>
</cp:coreProperties>
</file>